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17DD0E" w14:textId="448B419E" w:rsidR="00877717" w:rsidRPr="00524CBF" w:rsidRDefault="00CA7FE6" w:rsidP="00877717">
      <w:bookmarkStart w:id="0" w:name="_GoBack"/>
      <w:bookmarkEnd w:id="0"/>
      <w:r w:rsidRPr="00524CBF">
        <w:rPr>
          <w:noProof/>
        </w:rPr>
        <w:drawing>
          <wp:anchor distT="0" distB="0" distL="114300" distR="114300" simplePos="0" relativeHeight="251662336" behindDoc="1" locked="0" layoutInCell="1" allowOverlap="1" wp14:anchorId="0E715265" wp14:editId="555B9369">
            <wp:simplePos x="0" y="0"/>
            <wp:positionH relativeFrom="column">
              <wp:posOffset>-713105</wp:posOffset>
            </wp:positionH>
            <wp:positionV relativeFrom="paragraph">
              <wp:posOffset>-1083310</wp:posOffset>
            </wp:positionV>
            <wp:extent cx="914400" cy="19325590"/>
            <wp:effectExtent l="0" t="0" r="0" b="0"/>
            <wp:wrapNone/>
            <wp:docPr id="22" name="Picture 22" descr="son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nas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914400" cy="19325590"/>
                    </a:xfrm>
                    <a:prstGeom prst="rect">
                      <a:avLst/>
                    </a:prstGeom>
                    <a:solidFill>
                      <a:srgbClr val="016365"/>
                    </a:solidFill>
                    <a:ln>
                      <a:noFill/>
                    </a:ln>
                  </pic:spPr>
                </pic:pic>
              </a:graphicData>
            </a:graphic>
            <wp14:sizeRelH relativeFrom="page">
              <wp14:pctWidth>0</wp14:pctWidth>
            </wp14:sizeRelH>
            <wp14:sizeRelV relativeFrom="page">
              <wp14:pctHeight>0</wp14:pctHeight>
            </wp14:sizeRelV>
          </wp:anchor>
        </w:drawing>
      </w:r>
      <w:r w:rsidR="00B72849" w:rsidRPr="00524CBF">
        <w:t xml:space="preserve"> </w:t>
      </w:r>
    </w:p>
    <w:p w14:paraId="1B8846B8" w14:textId="77777777" w:rsidR="00877717" w:rsidRPr="00524CBF" w:rsidRDefault="00877717" w:rsidP="00877717"/>
    <w:p w14:paraId="560DB225" w14:textId="77777777" w:rsidR="00877717" w:rsidRPr="00524CBF" w:rsidRDefault="00877717" w:rsidP="00877717"/>
    <w:p w14:paraId="66782336" w14:textId="77777777" w:rsidR="00877717" w:rsidRPr="00524CBF" w:rsidRDefault="00877717" w:rsidP="00877717"/>
    <w:p w14:paraId="29EBAC6E" w14:textId="77777777" w:rsidR="00877717" w:rsidRPr="00524CBF" w:rsidRDefault="00877717" w:rsidP="00877717"/>
    <w:p w14:paraId="5142BB52" w14:textId="77777777" w:rsidR="00877717" w:rsidRPr="00524CBF" w:rsidRDefault="00877717" w:rsidP="00877717"/>
    <w:p w14:paraId="08191DF2" w14:textId="77777777" w:rsidR="00877717" w:rsidRPr="00524CBF" w:rsidRDefault="00877717" w:rsidP="00877717"/>
    <w:p w14:paraId="469E88A2" w14:textId="77777777" w:rsidR="00877717" w:rsidRPr="00524CBF" w:rsidRDefault="00877717" w:rsidP="00877717"/>
    <w:p w14:paraId="4AEC7FC6" w14:textId="77777777" w:rsidR="00877717" w:rsidRPr="00524CBF" w:rsidRDefault="00877717" w:rsidP="00877717"/>
    <w:p w14:paraId="6DEEAF5C" w14:textId="77777777" w:rsidR="00877717" w:rsidRPr="00524CBF" w:rsidRDefault="00877717" w:rsidP="00877717">
      <w:r w:rsidRPr="00524CBF">
        <w:tab/>
      </w:r>
    </w:p>
    <w:p w14:paraId="78CA53DB" w14:textId="77777777" w:rsidR="00877717" w:rsidRPr="00524CBF" w:rsidRDefault="00877717" w:rsidP="00877717"/>
    <w:p w14:paraId="04FFE715" w14:textId="77777777" w:rsidR="00877717" w:rsidRPr="00524CBF" w:rsidRDefault="00877717" w:rsidP="00877717"/>
    <w:p w14:paraId="6850C11B" w14:textId="77777777" w:rsidR="00877717" w:rsidRPr="00524CBF" w:rsidRDefault="00877717" w:rsidP="00877717"/>
    <w:p w14:paraId="7D0D16A6" w14:textId="1C332453" w:rsidR="00877717" w:rsidRPr="00524CBF" w:rsidRDefault="00A602AE" w:rsidP="00877717">
      <w:pPr>
        <w:pStyle w:val="Dokumentoprojektopavadinimas"/>
      </w:pPr>
      <w:sdt>
        <w:sdtPr>
          <w:alias w:val="Projekto pavadinimas"/>
          <w:tag w:val="Projekto_x0020_pavadinimas"/>
          <w:id w:val="-842553737"/>
          <w:placeholder>
            <w:docPart w:val="4A78F9B3E6C844709D51248DB7B995C2"/>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Projekto_x0020_pavadinimas[1]" w:storeItemID="{7CFFA19A-79E9-4182-9D33-81DE5AE5C4FF}"/>
          <w:text w:multiLine="1"/>
        </w:sdtPr>
        <w:sdtEndPr/>
        <w:sdtContent>
          <w:r w:rsidR="008D0014" w:rsidRPr="00524CBF">
            <w:t>ES STRUKTŪRINĖS PARAMOS KOMPIUTERINĖS INFORMACINĖS VALDYMO IR PRIEŽIŪROS SISTEMOS 2014–2020 METŲ ES STRUKTŪRINĖS PARAMOS POSISTEMIO KŪRIMAS, PRIEŽIŪRA IR PALAIKYMAS</w:t>
          </w:r>
        </w:sdtContent>
      </w:sdt>
    </w:p>
    <w:p w14:paraId="7A2AE971" w14:textId="77777777" w:rsidR="00877717" w:rsidRPr="00524CBF" w:rsidRDefault="00877717" w:rsidP="00877717"/>
    <w:p w14:paraId="5B4AA017" w14:textId="77777777" w:rsidR="00877717" w:rsidRPr="00524CBF" w:rsidRDefault="00A602AE" w:rsidP="00877717">
      <w:pPr>
        <w:pStyle w:val="Dokumentoprojektokodas"/>
        <w:jc w:val="left"/>
      </w:pPr>
      <w:sdt>
        <w:sdtPr>
          <w:alias w:val="Projekto kodas"/>
          <w:tag w:val="Projekto_x0020_kodas"/>
          <w:id w:val="-2028632050"/>
          <w:placeholder>
            <w:docPart w:val="CD3B127F6AC74EB2893B568B7FF61400"/>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Projekto_x0020_kodas[1]" w:storeItemID="{7CFFA19A-79E9-4182-9D33-81DE5AE5C4FF}"/>
          <w:text/>
        </w:sdtPr>
        <w:sdtEndPr/>
        <w:sdtContent>
          <w:r w:rsidR="00877717" w:rsidRPr="00524CBF">
            <w:t>SFMIS2014</w:t>
          </w:r>
        </w:sdtContent>
      </w:sdt>
    </w:p>
    <w:p w14:paraId="58EC7EED" w14:textId="77777777" w:rsidR="00877717" w:rsidRPr="00524CBF" w:rsidRDefault="00877717" w:rsidP="00877717"/>
    <w:p w14:paraId="03CE2B82" w14:textId="77777777" w:rsidR="00877717" w:rsidRPr="00524CBF" w:rsidRDefault="00877717" w:rsidP="00877717"/>
    <w:p w14:paraId="1767D2CD" w14:textId="77777777" w:rsidR="00877717" w:rsidRPr="00524CBF" w:rsidRDefault="00877717" w:rsidP="00877717"/>
    <w:p w14:paraId="050EBB46" w14:textId="72E15159" w:rsidR="00877717" w:rsidRPr="00524CBF" w:rsidRDefault="00A602AE" w:rsidP="00877717">
      <w:pPr>
        <w:pStyle w:val="Dokumentoprojektopavadinimas"/>
      </w:pPr>
      <w:sdt>
        <w:sdtPr>
          <w:alias w:val="Dok. etapas"/>
          <w:tag w:val="Dok_x002e__x0020_etapas"/>
          <w:id w:val="164451218"/>
          <w:placeholder>
            <w:docPart w:val="0A6E4FFE12E244C3B5114A05CAE5C443"/>
          </w:placeholder>
          <w:dataBinding w:prefixMappings="xmlns:ns0='http://schemas.microsoft.com/office/2006/metadata/properties' xmlns:ns1='http://www.w3.org/2001/XMLSchema-instance' xmlns:ns2='http://schemas.microsoft.com/office/infopath/2007/PartnerControls' xmlns:ns3='69f8a36b-4c2d-4c41-872c-d93a436fa188' xmlns:ns4='bc18e438-0a67-41c0-a9ce-f09f591669ac' xmlns:ns5='7b0e8b14-2145-4c75-840a-a1f7bacb125b' " w:xpath="/ns0:properties[1]/documentManagement[1]/ns5:Dok._x0020_etapas[1]" w:storeItemID="{7CFFA19A-79E9-4182-9D33-81DE5AE5C4FF}"/>
          <w:text/>
        </w:sdtPr>
        <w:sdtEndPr/>
        <w:sdtContent>
          <w:r w:rsidR="00242A9F">
            <w:t>E11</w:t>
          </w:r>
        </w:sdtContent>
      </w:sdt>
    </w:p>
    <w:p w14:paraId="213313C5" w14:textId="77777777" w:rsidR="00877717" w:rsidRPr="00524CBF" w:rsidRDefault="00877717" w:rsidP="00877717">
      <w:pPr>
        <w:pStyle w:val="Dokumentotipas"/>
      </w:pPr>
    </w:p>
    <w:p w14:paraId="3F8A2DE7" w14:textId="601BF729" w:rsidR="00877717" w:rsidRPr="00524CBF" w:rsidRDefault="00A602AE" w:rsidP="00877717">
      <w:pPr>
        <w:pStyle w:val="Dokumentotipas"/>
      </w:pPr>
      <w:sdt>
        <w:sdtPr>
          <w:alias w:val="Dok. tipas"/>
          <w:tag w:val="Dok_x002e__x0020_tipas"/>
          <w:id w:val="-38746535"/>
          <w:placeholder>
            <w:docPart w:val="6C3F28C22BF44D97B49FB4A913067CAB"/>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Dok._x0020_tipas[1]" w:storeItemID="{7CFFA19A-79E9-4182-9D33-81DE5AE5C4FF}"/>
          <w:text/>
        </w:sdtPr>
        <w:sdtEndPr/>
        <w:sdtContent>
          <w:r w:rsidR="003B2C05" w:rsidRPr="00524CBF">
            <w:t>Naudotojo instrukcija</w:t>
          </w:r>
        </w:sdtContent>
      </w:sdt>
    </w:p>
    <w:p w14:paraId="330FDFBE" w14:textId="77777777" w:rsidR="00877717" w:rsidRPr="00524CBF" w:rsidRDefault="00877717" w:rsidP="00877717"/>
    <w:sdt>
      <w:sdtPr>
        <w:alias w:val="Title"/>
        <w:tag w:val=""/>
        <w:id w:val="1396780149"/>
        <w:placeholder>
          <w:docPart w:val="C0021D08DD164391A821FAC78E8D6E76"/>
        </w:placeholder>
        <w:dataBinding w:prefixMappings="xmlns:ns0='http://purl.org/dc/elements/1.1/' xmlns:ns1='http://schemas.openxmlformats.org/package/2006/metadata/core-properties' " w:xpath="/ns1:coreProperties[1]/ns0:title[1]" w:storeItemID="{6C3C8BC8-F283-45AE-878A-BAB7291924A1}"/>
        <w:text/>
      </w:sdtPr>
      <w:sdtEndPr/>
      <w:sdtContent>
        <w:p w14:paraId="03075A4A" w14:textId="5C0001B8" w:rsidR="00877717" w:rsidRPr="00524CBF" w:rsidRDefault="003B2C05" w:rsidP="00877717">
          <w:pPr>
            <w:pStyle w:val="Dokumentotipas"/>
          </w:pPr>
          <w:r w:rsidRPr="00524CBF">
            <w:t>DMS</w:t>
          </w:r>
        </w:p>
      </w:sdtContent>
    </w:sdt>
    <w:p w14:paraId="4C1F6954" w14:textId="77777777" w:rsidR="00877717" w:rsidRPr="00524CBF" w:rsidRDefault="00877717" w:rsidP="00877717"/>
    <w:p w14:paraId="6C1887F1" w14:textId="77777777" w:rsidR="00877717" w:rsidRPr="00524CBF" w:rsidRDefault="00877717" w:rsidP="00877717"/>
    <w:p w14:paraId="042423E3" w14:textId="02A1D34C" w:rsidR="00877717" w:rsidRPr="00524CBF" w:rsidRDefault="00877717" w:rsidP="00877717">
      <w:pPr>
        <w:pStyle w:val="Dokumentofaze"/>
        <w:jc w:val="left"/>
      </w:pPr>
    </w:p>
    <w:p w14:paraId="79816E57" w14:textId="77777777" w:rsidR="00877717" w:rsidRPr="00524CBF" w:rsidRDefault="00877717" w:rsidP="00877717"/>
    <w:p w14:paraId="7572E641" w14:textId="77777777" w:rsidR="00877717" w:rsidRPr="00524CBF" w:rsidRDefault="00877717" w:rsidP="00877717"/>
    <w:p w14:paraId="53F8461F" w14:textId="77777777" w:rsidR="00877717" w:rsidRPr="00524CBF" w:rsidRDefault="00877717" w:rsidP="00877717"/>
    <w:p w14:paraId="76A6EC80" w14:textId="77777777" w:rsidR="00877717" w:rsidRPr="00524CBF" w:rsidRDefault="00877717" w:rsidP="00877717"/>
    <w:p w14:paraId="7CCBD126" w14:textId="77777777" w:rsidR="00877717" w:rsidRPr="00524CBF" w:rsidRDefault="00877717" w:rsidP="00877717"/>
    <w:p w14:paraId="32239950" w14:textId="77777777" w:rsidR="00877717" w:rsidRPr="00524CBF" w:rsidRDefault="00877717" w:rsidP="00877717"/>
    <w:p w14:paraId="1ABD6B4E" w14:textId="77777777" w:rsidR="00877717" w:rsidRPr="00524CBF" w:rsidRDefault="00877717" w:rsidP="00877717"/>
    <w:p w14:paraId="6FCA4F9F" w14:textId="77777777" w:rsidR="00877717" w:rsidRPr="00524CBF" w:rsidRDefault="00877717" w:rsidP="00877717"/>
    <w:p w14:paraId="3F5D811F" w14:textId="77777777" w:rsidR="00877717" w:rsidRPr="00524CBF" w:rsidRDefault="00877717" w:rsidP="00877717"/>
    <w:p w14:paraId="012F4D92" w14:textId="77777777" w:rsidR="00877717" w:rsidRPr="00524CBF" w:rsidRDefault="00877717" w:rsidP="00877717"/>
    <w:p w14:paraId="0EBF7C36" w14:textId="0D6D771E" w:rsidR="00877717" w:rsidRPr="00524CBF" w:rsidRDefault="00877717" w:rsidP="00877717">
      <w:pPr>
        <w:pStyle w:val="Dokumentoatributai"/>
        <w:jc w:val="left"/>
      </w:pPr>
      <w:r w:rsidRPr="00524CBF">
        <w:t xml:space="preserve">Versija: </w:t>
      </w:r>
      <w:r w:rsidRPr="00524CBF">
        <w:tab/>
      </w:r>
      <w:r w:rsidRPr="00524CBF">
        <w:tab/>
      </w:r>
      <w:r w:rsidRPr="00524CBF">
        <w:tab/>
        <w:t xml:space="preserve"> </w:t>
      </w:r>
      <w:sdt>
        <w:sdtPr>
          <w:alias w:val="Dok. versija"/>
          <w:tag w:val="Dok_x002e__x0020_versija"/>
          <w:id w:val="1740893249"/>
          <w:placeholder>
            <w:docPart w:val="129F5B03F6604DDCB342EAE5902A5273"/>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Dok._x0020_versija[1]" w:storeItemID="{7CFFA19A-79E9-4182-9D33-81DE5AE5C4FF}"/>
          <w:text/>
        </w:sdtPr>
        <w:sdtEndPr/>
        <w:sdtContent>
          <w:r w:rsidR="00E14D6D">
            <w:t>1.00</w:t>
          </w:r>
        </w:sdtContent>
      </w:sdt>
    </w:p>
    <w:p w14:paraId="630CD080" w14:textId="2B999837" w:rsidR="00877717" w:rsidRPr="00524CBF" w:rsidRDefault="00877717" w:rsidP="00877717">
      <w:pPr>
        <w:pStyle w:val="Dokumentoatributai"/>
        <w:jc w:val="left"/>
      </w:pPr>
      <w:r w:rsidRPr="00524CBF">
        <w:t>Data:</w:t>
      </w:r>
      <w:r w:rsidRPr="00524CBF">
        <w:tab/>
      </w:r>
      <w:r w:rsidRPr="00524CBF">
        <w:tab/>
      </w:r>
      <w:r w:rsidRPr="00524CBF">
        <w:tab/>
      </w:r>
      <w:r w:rsidRPr="00524CBF">
        <w:tab/>
        <w:t xml:space="preserve"> </w:t>
      </w:r>
      <w:sdt>
        <w:sdtPr>
          <w:alias w:val="Dok. data"/>
          <w:tag w:val="Dok_x002e__x0020_data"/>
          <w:id w:val="-892265543"/>
          <w:placeholder>
            <w:docPart w:val="3A5D489761E34CBB9DA87F2B3354B492"/>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Dok._x0020_data[1]" w:storeItemID="{7CFFA19A-79E9-4182-9D33-81DE5AE5C4FF}"/>
          <w:date w:fullDate="2017-01-05T00:00:00Z">
            <w:dateFormat w:val="yyyy-MM-dd"/>
            <w:lid w:val="lt-LT"/>
            <w:storeMappedDataAs w:val="dateTime"/>
            <w:calendar w:val="gregorian"/>
          </w:date>
        </w:sdtPr>
        <w:sdtEndPr/>
        <w:sdtContent>
          <w:r w:rsidR="00E14D6D">
            <w:t>2017-01-05</w:t>
          </w:r>
        </w:sdtContent>
      </w:sdt>
    </w:p>
    <w:p w14:paraId="7DA79C45" w14:textId="2503917C" w:rsidR="00877717" w:rsidRPr="00524CBF" w:rsidRDefault="00877717" w:rsidP="00877717">
      <w:pPr>
        <w:pStyle w:val="Dokumentoatributai"/>
        <w:jc w:val="left"/>
      </w:pPr>
      <w:r w:rsidRPr="00524CBF">
        <w:t>Dokumento ID:</w:t>
      </w:r>
      <w:r w:rsidRPr="00524CBF">
        <w:tab/>
        <w:t xml:space="preserve"> </w:t>
      </w:r>
      <w:sdt>
        <w:sdtPr>
          <w:alias w:val="Projekto kodas"/>
          <w:tag w:val="Projekto_x0020_kodas"/>
          <w:id w:val="1267967466"/>
          <w:placeholder>
            <w:docPart w:val="D850BE5CEC6F49FC9714559872B9713E"/>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Projekto_x0020_kodas[1]" w:storeItemID="{7CFFA19A-79E9-4182-9D33-81DE5AE5C4FF}"/>
          <w:text/>
        </w:sdtPr>
        <w:sdtEndPr/>
        <w:sdtContent>
          <w:r w:rsidRPr="00524CBF">
            <w:t>SFMIS2014</w:t>
          </w:r>
        </w:sdtContent>
      </w:sdt>
      <w:r w:rsidRPr="00524CBF">
        <w:t>_</w:t>
      </w:r>
      <w:sdt>
        <w:sdtPr>
          <w:alias w:val="Dok. etapas"/>
          <w:tag w:val="Dok_x002e__x0020_etapas"/>
          <w:id w:val="-1899512341"/>
          <w:placeholder>
            <w:docPart w:val="C57E63ACF2E145AB8C8FDAC846179D4A"/>
          </w:placeholder>
          <w:dataBinding w:prefixMappings="xmlns:ns0='http://schemas.microsoft.com/office/2006/metadata/properties' xmlns:ns1='http://www.w3.org/2001/XMLSchema-instance' xmlns:ns2='http://schemas.microsoft.com/office/infopath/2007/PartnerControls' xmlns:ns3='69f8a36b-4c2d-4c41-872c-d93a436fa188' xmlns:ns4='7b0e8b14-2145-4c75-840a-a1f7bacb125b' " w:xpath="/ns0:properties[1]/documentManagement[1]/ns4:Dok._x0020_etapas[1]" w:storeItemID="{7CFFA19A-79E9-4182-9D33-81DE5AE5C4FF}"/>
          <w:text/>
        </w:sdtPr>
        <w:sdtEndPr/>
        <w:sdtContent>
          <w:r w:rsidR="00242A9F">
            <w:t>E11</w:t>
          </w:r>
        </w:sdtContent>
      </w:sdt>
      <w:r w:rsidRPr="00524CBF">
        <w:t>_</w:t>
      </w:r>
      <w:sdt>
        <w:sdtPr>
          <w:alias w:val="Santrumpa"/>
          <w:tag w:val="Santrumpa"/>
          <w:id w:val="-1795279201"/>
          <w:placeholder>
            <w:docPart w:val="AD13391242EB4C52A824AB2A0C8FD2A9"/>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Santrumpa[1]" w:storeItemID="{7CFFA19A-79E9-4182-9D33-81DE5AE5C4FF}"/>
          <w:text/>
        </w:sdtPr>
        <w:sdtEndPr/>
        <w:sdtContent>
          <w:r w:rsidR="003B2C05" w:rsidRPr="00524CBF">
            <w:t>N</w:t>
          </w:r>
          <w:r w:rsidR="00703BA6" w:rsidRPr="00524CBF">
            <w:t>I_DMS</w:t>
          </w:r>
        </w:sdtContent>
      </w:sdt>
      <w:r w:rsidRPr="00524CBF">
        <w:t>[</w:t>
      </w:r>
      <w:sdt>
        <w:sdtPr>
          <w:alias w:val="Dok. versija"/>
          <w:tag w:val="Dok_x002e__x0020_versija"/>
          <w:id w:val="-757050374"/>
          <w:placeholder>
            <w:docPart w:val="C7049FD4227D4521A1889653F75A1B5D"/>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Dok._x0020_versija[1]" w:storeItemID="{7CFFA19A-79E9-4182-9D33-81DE5AE5C4FF}"/>
          <w:text/>
        </w:sdtPr>
        <w:sdtEndPr/>
        <w:sdtContent>
          <w:r w:rsidR="00E14D6D">
            <w:t>1.00</w:t>
          </w:r>
        </w:sdtContent>
      </w:sdt>
      <w:r w:rsidRPr="00524CBF">
        <w:t>]</w:t>
      </w:r>
    </w:p>
    <w:p w14:paraId="2222FC74" w14:textId="77777777" w:rsidR="00877717" w:rsidRPr="00524CBF" w:rsidRDefault="00877717" w:rsidP="00877717">
      <w:pPr>
        <w:pStyle w:val="Dokumentoatributai"/>
        <w:jc w:val="left"/>
      </w:pPr>
      <w:r w:rsidRPr="00524CBF">
        <w:t xml:space="preserve">Sutartis: </w:t>
      </w:r>
      <w:r w:rsidRPr="00524CBF">
        <w:tab/>
      </w:r>
      <w:r w:rsidRPr="00524CBF">
        <w:tab/>
        <w:t xml:space="preserve"> </w:t>
      </w:r>
      <w:sdt>
        <w:sdtPr>
          <w:alias w:val="Sutartis"/>
          <w:tag w:val="Sutartis"/>
          <w:id w:val="-387102510"/>
          <w:placeholder>
            <w:docPart w:val="AE0611A5843C40C380E4A1E9291BF18B"/>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Sutartis[1]" w:storeItemID="{7CFFA19A-79E9-4182-9D33-81DE5AE5C4FF}"/>
          <w:text/>
        </w:sdtPr>
        <w:sdtEndPr/>
        <w:sdtContent>
          <w:r w:rsidRPr="00524CBF">
            <w:t>2014 m. liepos 22 d. sutartis Nr. 14P-50</w:t>
          </w:r>
        </w:sdtContent>
      </w:sdt>
    </w:p>
    <w:p w14:paraId="333BAB82" w14:textId="4E7A4A8F" w:rsidR="00877717" w:rsidRPr="00524CBF" w:rsidRDefault="00A602AE" w:rsidP="00877717">
      <w:pPr>
        <w:sectPr w:rsidR="00877717" w:rsidRPr="00524CBF" w:rsidSect="00FF0B50">
          <w:headerReference w:type="default" r:id="rId12"/>
          <w:footerReference w:type="default" r:id="rId13"/>
          <w:headerReference w:type="first" r:id="rId14"/>
          <w:footerReference w:type="first" r:id="rId15"/>
          <w:type w:val="continuous"/>
          <w:pgSz w:w="11909" w:h="16834" w:code="9"/>
          <w:pgMar w:top="1701" w:right="1134" w:bottom="1418" w:left="1134" w:header="737" w:footer="794" w:gutter="0"/>
          <w:cols w:space="1296"/>
          <w:titlePg/>
          <w:docGrid w:linePitch="360"/>
        </w:sectPr>
      </w:pPr>
      <w:r>
        <w:object w:dxaOrig="1440" w:dyaOrig="1440" w14:anchorId="5C5D1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429.15pt;margin-top:649.75pt;width:46.3pt;height:88.85pt;z-index:251661312;mso-position-horizontal-relative:text;mso-position-vertical-relative:text" fillcolor="window">
            <v:imagedata r:id="rId16" o:title=""/>
          </v:shape>
          <o:OLEObject Type="Embed" ProgID="Word.Picture.8" ShapeID="_x0000_s1046" DrawAspect="Content" ObjectID="_1552906552" r:id="rId17"/>
        </w:object>
      </w:r>
      <w:r w:rsidR="00877717" w:rsidRPr="00524CBF">
        <w:rPr>
          <w:noProof/>
        </w:rPr>
        <mc:AlternateContent>
          <mc:Choice Requires="wps">
            <w:drawing>
              <wp:anchor distT="0" distB="0" distL="114300" distR="114300" simplePos="0" relativeHeight="251660288" behindDoc="0" locked="0" layoutInCell="1" allowOverlap="1" wp14:anchorId="477400E4" wp14:editId="10D6B145">
                <wp:simplePos x="0" y="0"/>
                <wp:positionH relativeFrom="column">
                  <wp:posOffset>207010</wp:posOffset>
                </wp:positionH>
                <wp:positionV relativeFrom="paragraph">
                  <wp:posOffset>7715885</wp:posOffset>
                </wp:positionV>
                <wp:extent cx="1362075" cy="1089660"/>
                <wp:effectExtent l="0" t="635" r="2540" b="0"/>
                <wp:wrapNone/>
                <wp:docPr id="5"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362075" cy="108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53D58" w14:textId="77777777" w:rsidR="00093671" w:rsidRDefault="00093671" w:rsidP="00877717">
                            <w:r>
                              <w:t>UAB “ELSIS PRO”</w:t>
                            </w:r>
                          </w:p>
                          <w:p w14:paraId="4CCF58DF" w14:textId="77777777" w:rsidR="00093671" w:rsidRDefault="00093671" w:rsidP="00877717">
                            <w:r>
                              <w:t xml:space="preserve">Taikos 106b, LT-3000, </w:t>
                            </w:r>
                          </w:p>
                          <w:p w14:paraId="49913F40" w14:textId="77777777" w:rsidR="00093671" w:rsidRDefault="00093671" w:rsidP="00877717">
                            <w:r>
                              <w:t>Kaunas, Lietuva</w:t>
                            </w:r>
                          </w:p>
                          <w:p w14:paraId="643444BA" w14:textId="77777777" w:rsidR="00093671" w:rsidRDefault="00093671" w:rsidP="00877717">
                            <w:r>
                              <w:t>Fax:+370-37-473815</w:t>
                            </w:r>
                          </w:p>
                          <w:p w14:paraId="443D828A" w14:textId="77777777" w:rsidR="00093671" w:rsidRDefault="00093671" w:rsidP="00877717">
                            <w:r>
                              <w:t>Tel:+370-37-474015</w:t>
                            </w:r>
                          </w:p>
                          <w:p w14:paraId="06C5C25A" w14:textId="77777777" w:rsidR="00093671" w:rsidRDefault="00A602AE" w:rsidP="00877717">
                            <w:hyperlink r:id="rId18" w:history="1">
                              <w:r w:rsidR="00093671">
                                <w:t>elsispro@elsis.lt</w:t>
                              </w:r>
                            </w:hyperlink>
                          </w:p>
                          <w:p w14:paraId="6BBD9E7B" w14:textId="77777777" w:rsidR="00093671" w:rsidRDefault="00A602AE" w:rsidP="00877717">
                            <w:hyperlink r:id="rId19" w:history="1">
                              <w:r w:rsidR="00093671">
                                <w:t>www.elsis.lt</w:t>
                              </w:r>
                            </w:hyperlink>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7400E4" id="_x0000_t202" coordsize="21600,21600" o:spt="202" path="m,l,21600r21600,l21600,xe">
                <v:stroke joinstyle="miter"/>
                <v:path gradientshapeok="t" o:connecttype="rect"/>
              </v:shapetype>
              <v:shape id="Text Box 7" o:spid="_x0000_s1026" type="#_x0000_t202" style="position:absolute;margin-left:16.3pt;margin-top:607.55pt;width:107.25pt;height:8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" filled="f" stroked="f">
                <o:lock v:ext="edit" aspectratio="t"/>
                <v:textbox inset="1mm,1mm,1mm,1mm">
                  <w:txbxContent>
                    <w:p w14:paraId="7FC53D58" w14:textId="77777777" w:rsidR="00093671" w:rsidRDefault="00093671" w:rsidP="00877717">
                      <w:r>
                        <w:t>UAB “ELSIS PRO”</w:t>
                      </w:r>
                    </w:p>
                    <w:p w14:paraId="4CCF58DF" w14:textId="77777777" w:rsidR="00093671" w:rsidRDefault="00093671" w:rsidP="00877717">
                      <w:r>
                        <w:t xml:space="preserve">Taikos 106b, LT-3000, </w:t>
                      </w:r>
                    </w:p>
                    <w:p w14:paraId="49913F40" w14:textId="77777777" w:rsidR="00093671" w:rsidRDefault="00093671" w:rsidP="00877717">
                      <w:r>
                        <w:t>Kaunas, Lietuva</w:t>
                      </w:r>
                    </w:p>
                    <w:p w14:paraId="643444BA" w14:textId="77777777" w:rsidR="00093671" w:rsidRDefault="00093671" w:rsidP="00877717">
                      <w:r>
                        <w:t>Fax:+370-37-473815</w:t>
                      </w:r>
                    </w:p>
                    <w:p w14:paraId="443D828A" w14:textId="77777777" w:rsidR="00093671" w:rsidRDefault="00093671" w:rsidP="00877717">
                      <w:r>
                        <w:t>Tel:+370-37-474015</w:t>
                      </w:r>
                    </w:p>
                    <w:p w14:paraId="06C5C25A" w14:textId="77777777" w:rsidR="00093671" w:rsidRDefault="00A602AE" w:rsidP="00877717">
                      <w:hyperlink r:id="rId20" w:history="1">
                        <w:r w:rsidR="00093671">
                          <w:t>elsispro@elsis.lt</w:t>
                        </w:r>
                      </w:hyperlink>
                    </w:p>
                    <w:p w14:paraId="6BBD9E7B" w14:textId="77777777" w:rsidR="00093671" w:rsidRDefault="00A602AE" w:rsidP="00877717">
                      <w:hyperlink r:id="rId21" w:history="1">
                        <w:r w:rsidR="00093671">
                          <w:t>www.elsis.lt</w:t>
                        </w:r>
                      </w:hyperlink>
                    </w:p>
                  </w:txbxContent>
                </v:textbox>
              </v:shape>
            </w:pict>
          </mc:Fallback>
        </mc:AlternateContent>
      </w:r>
      <w:r w:rsidR="00877717" w:rsidRPr="00524CBF">
        <w:rPr>
          <w:noProof/>
        </w:rPr>
        <mc:AlternateContent>
          <mc:Choice Requires="wps">
            <w:drawing>
              <wp:anchor distT="0" distB="0" distL="114300" distR="114300" simplePos="0" relativeHeight="251659264" behindDoc="0" locked="0" layoutInCell="1" allowOverlap="1" wp14:anchorId="36484A60" wp14:editId="21603E16">
                <wp:simplePos x="0" y="0"/>
                <wp:positionH relativeFrom="column">
                  <wp:posOffset>1769745</wp:posOffset>
                </wp:positionH>
                <wp:positionV relativeFrom="paragraph">
                  <wp:posOffset>5452110</wp:posOffset>
                </wp:positionV>
                <wp:extent cx="4144010" cy="875030"/>
                <wp:effectExtent l="0" t="3810" r="127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4010" cy="875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5BFD4" w14:textId="77777777" w:rsidR="00093671" w:rsidRDefault="00093671" w:rsidP="00877717">
                            <w:r>
                              <w:t xml:space="preserve">Versija: </w:t>
                            </w:r>
                            <w:r w:rsidRPr="00C07B12">
                              <w:fldChar w:fldCharType="begin"/>
                            </w:r>
                            <w:r>
                              <w:instrText xml:space="preserve"> DOCPROPERTY "Versija"  \* MERGEFORMAT </w:instrText>
                            </w:r>
                            <w:r w:rsidRPr="00C07B12">
                              <w:fldChar w:fldCharType="separate"/>
                            </w:r>
                            <w:r>
                              <w:rPr>
                                <w:b/>
                                <w:bCs/>
                                <w:lang w:val="en-US"/>
                              </w:rPr>
                              <w:t>Error! Unknown document property name.</w:t>
                            </w:r>
                            <w:r w:rsidRPr="00C07B12">
                              <w:fldChar w:fldCharType="end"/>
                            </w:r>
                          </w:p>
                          <w:p w14:paraId="144D1EA1" w14:textId="77777777" w:rsidR="00093671" w:rsidRDefault="00093671" w:rsidP="00877717">
                            <w:r w:rsidRPr="00C07B12">
                              <w:fldChar w:fldCharType="begin"/>
                            </w:r>
                            <w:r>
                              <w:instrText xml:space="preserve"> DOCPROPERTY "Data"  \* MERGEFORMAT </w:instrText>
                            </w:r>
                            <w:r w:rsidRPr="00C07B12">
                              <w:fldChar w:fldCharType="separate"/>
                            </w:r>
                            <w:r>
                              <w:rPr>
                                <w:b/>
                                <w:bCs/>
                                <w:lang w:val="en-US"/>
                              </w:rPr>
                              <w:t>Error! Unknown document property name.</w:t>
                            </w:r>
                            <w:r w:rsidRPr="00C07B12">
                              <w:fldChar w:fldCharType="end"/>
                            </w:r>
                          </w:p>
                          <w:p w14:paraId="6D9CCE91" w14:textId="77777777" w:rsidR="00093671" w:rsidRDefault="00F0295B" w:rsidP="00877717">
                            <w:fldSimple w:instr=" DOCPROPERTY &quot;Projekto kodas&quot;  \* MERGEFORMAT ">
                              <w:r w:rsidR="00093671">
                                <w:t>&lt;Projekto kodas&gt;</w:t>
                              </w:r>
                            </w:fldSimple>
                            <w:r w:rsidR="00093671">
                              <w:t>_</w:t>
                            </w:r>
                            <w:fldSimple w:instr=" DOCPROPERTY &quot;Santrumpa&quot;  \* MERGEFORMAT ">
                              <w:r w:rsidR="00093671">
                                <w:t>&lt;Santrumpa&gt;</w:t>
                              </w:r>
                            </w:fldSimple>
                            <w:r w:rsidR="00093671">
                              <w:t>[</w:t>
                            </w:r>
                            <w:r w:rsidR="00093671" w:rsidRPr="00C07B12">
                              <w:fldChar w:fldCharType="begin"/>
                            </w:r>
                            <w:r w:rsidR="00093671">
                              <w:instrText xml:space="preserve"> DOCPROPERTY "Versija"  \* MERGEFORMAT </w:instrText>
                            </w:r>
                            <w:r w:rsidR="00093671" w:rsidRPr="00C07B12">
                              <w:fldChar w:fldCharType="separate"/>
                            </w:r>
                            <w:r w:rsidR="00093671">
                              <w:rPr>
                                <w:b/>
                                <w:bCs/>
                                <w:lang w:val="en-US"/>
                              </w:rPr>
                              <w:t>Error! Unknown document property name.</w:t>
                            </w:r>
                            <w:r w:rsidR="00093671" w:rsidRPr="00C07B12">
                              <w:fldChar w:fldCharType="end"/>
                            </w:r>
                            <w:r w:rsidR="00093671">
                              <w:t>]</w:t>
                            </w:r>
                          </w:p>
                          <w:p w14:paraId="33AD86D7" w14:textId="77777777" w:rsidR="00093671" w:rsidRDefault="00093671" w:rsidP="00877717">
                            <w:r>
                              <w:t>2003 balandžio 4 d. Sutartis</w:t>
                            </w:r>
                          </w:p>
                          <w:p w14:paraId="231AAAD1" w14:textId="77777777" w:rsidR="00093671" w:rsidRDefault="00093671" w:rsidP="00877717">
                            <w:r>
                              <w:t>Nr. 02/11(02-17)-22-30</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84A60" id="Text Box 6" o:spid="_x0000_s1027" type="#_x0000_t202" style="position:absolute;margin-left:139.35pt;margin-top:429.3pt;width:326.3pt;height:6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" filled="f" stroked="f">
                <v:textbox inset="1mm,1mm,1mm,1mm">
                  <w:txbxContent>
                    <w:p w14:paraId="6475BFD4" w14:textId="77777777" w:rsidR="00093671" w:rsidRDefault="00093671" w:rsidP="00877717">
                      <w:r>
                        <w:t xml:space="preserve">Versija: </w:t>
                      </w:r>
                      <w:r w:rsidRPr="00C07B12">
                        <w:fldChar w:fldCharType="begin"/>
                      </w:r>
                      <w:r>
                        <w:instrText xml:space="preserve"> DOCPROPERTY "Versija"  \* MERGEFORMAT </w:instrText>
                      </w:r>
                      <w:r w:rsidRPr="00C07B12">
                        <w:fldChar w:fldCharType="separate"/>
                      </w:r>
                      <w:r>
                        <w:rPr>
                          <w:b/>
                          <w:bCs/>
                          <w:lang w:val="en-US"/>
                        </w:rPr>
                        <w:t>Error! Unknown document property name.</w:t>
                      </w:r>
                      <w:r w:rsidRPr="00C07B12">
                        <w:fldChar w:fldCharType="end"/>
                      </w:r>
                    </w:p>
                    <w:p w14:paraId="144D1EA1" w14:textId="77777777" w:rsidR="00093671" w:rsidRDefault="00093671" w:rsidP="00877717">
                      <w:r w:rsidRPr="00C07B12">
                        <w:fldChar w:fldCharType="begin"/>
                      </w:r>
                      <w:r>
                        <w:instrText xml:space="preserve"> DOCPROPERTY "Data"  \* MERGEFORMAT </w:instrText>
                      </w:r>
                      <w:r w:rsidRPr="00C07B12">
                        <w:fldChar w:fldCharType="separate"/>
                      </w:r>
                      <w:r>
                        <w:rPr>
                          <w:b/>
                          <w:bCs/>
                          <w:lang w:val="en-US"/>
                        </w:rPr>
                        <w:t>Error! Unknown document property name.</w:t>
                      </w:r>
                      <w:r w:rsidRPr="00C07B12">
                        <w:fldChar w:fldCharType="end"/>
                      </w:r>
                    </w:p>
                    <w:p w14:paraId="6D9CCE91" w14:textId="77777777" w:rsidR="00093671" w:rsidRDefault="00F0295B" w:rsidP="00877717">
                      <w:fldSimple w:instr=" DOCPROPERTY &quot;Projekto kodas&quot;  \* MERGEFORMAT ">
                        <w:r w:rsidR="00093671">
                          <w:t>&lt;Projekto kodas&gt;</w:t>
                        </w:r>
                      </w:fldSimple>
                      <w:r w:rsidR="00093671">
                        <w:t>_</w:t>
                      </w:r>
                      <w:fldSimple w:instr=" DOCPROPERTY &quot;Santrumpa&quot;  \* MERGEFORMAT ">
                        <w:r w:rsidR="00093671">
                          <w:t>&lt;Santrumpa&gt;</w:t>
                        </w:r>
                      </w:fldSimple>
                      <w:r w:rsidR="00093671">
                        <w:t>[</w:t>
                      </w:r>
                      <w:r w:rsidR="00093671" w:rsidRPr="00C07B12">
                        <w:fldChar w:fldCharType="begin"/>
                      </w:r>
                      <w:r w:rsidR="00093671">
                        <w:instrText xml:space="preserve"> DOCPROPERTY "Versija"  \* MERGEFORMAT </w:instrText>
                      </w:r>
                      <w:r w:rsidR="00093671" w:rsidRPr="00C07B12">
                        <w:fldChar w:fldCharType="separate"/>
                      </w:r>
                      <w:r w:rsidR="00093671">
                        <w:rPr>
                          <w:b/>
                          <w:bCs/>
                          <w:lang w:val="en-US"/>
                        </w:rPr>
                        <w:t>Error! Unknown document property name.</w:t>
                      </w:r>
                      <w:r w:rsidR="00093671" w:rsidRPr="00C07B12">
                        <w:fldChar w:fldCharType="end"/>
                      </w:r>
                      <w:r w:rsidR="00093671">
                        <w:t>]</w:t>
                      </w:r>
                    </w:p>
                    <w:p w14:paraId="33AD86D7" w14:textId="77777777" w:rsidR="00093671" w:rsidRDefault="00093671" w:rsidP="00877717">
                      <w:r>
                        <w:t>2003 balandžio 4 d. Sutartis</w:t>
                      </w:r>
                    </w:p>
                    <w:p w14:paraId="231AAAD1" w14:textId="77777777" w:rsidR="00093671" w:rsidRDefault="00093671" w:rsidP="00877717">
                      <w:r>
                        <w:t>Nr. 02/11(02-17)-22-30</w:t>
                      </w:r>
                    </w:p>
                  </w:txbxContent>
                </v:textbox>
              </v:shape>
            </w:pict>
          </mc:Fallback>
        </mc:AlternateContent>
      </w:r>
    </w:p>
    <w:p w14:paraId="132F6B01" w14:textId="77777777" w:rsidR="00877717" w:rsidRPr="00524CBF" w:rsidRDefault="00877717" w:rsidP="00877717">
      <w:pPr>
        <w:pStyle w:val="Elsisantraste"/>
      </w:pPr>
      <w:bookmarkStart w:id="1" w:name="_Toc426390051"/>
      <w:bookmarkStart w:id="2" w:name="_Toc444741439"/>
      <w:bookmarkStart w:id="3" w:name="_Toc464122274"/>
      <w:bookmarkStart w:id="4" w:name="_Toc464649411"/>
      <w:bookmarkStart w:id="5" w:name="_Toc471743925"/>
      <w:r w:rsidRPr="00524CBF">
        <w:lastRenderedPageBreak/>
        <w:t>Pakeitimai</w:t>
      </w:r>
      <w:bookmarkEnd w:id="1"/>
      <w:bookmarkEnd w:id="2"/>
      <w:bookmarkEnd w:id="3"/>
      <w:bookmarkEnd w:id="4"/>
      <w:bookmarkEnd w:id="5"/>
    </w:p>
    <w:tbl>
      <w:tblPr>
        <w:tblStyle w:val="Elsislentele"/>
        <w:tblW w:w="9639" w:type="dxa"/>
        <w:tblLayout w:type="fixed"/>
        <w:tblLook w:val="04A0" w:firstRow="1" w:lastRow="0" w:firstColumn="1" w:lastColumn="0" w:noHBand="0" w:noVBand="1"/>
      </w:tblPr>
      <w:tblGrid>
        <w:gridCol w:w="993"/>
        <w:gridCol w:w="1417"/>
        <w:gridCol w:w="4961"/>
        <w:gridCol w:w="2268"/>
      </w:tblGrid>
      <w:tr w:rsidR="00877717" w:rsidRPr="00524CBF" w14:paraId="75BF4510" w14:textId="77777777" w:rsidTr="00AE28AE">
        <w:trPr>
          <w:cnfStyle w:val="100000000000" w:firstRow="1" w:lastRow="0" w:firstColumn="0" w:lastColumn="0" w:oddVBand="0" w:evenVBand="0" w:oddHBand="0" w:evenHBand="0" w:firstRowFirstColumn="0" w:firstRowLastColumn="0" w:lastRowFirstColumn="0" w:lastRowLastColumn="0"/>
        </w:trPr>
        <w:tc>
          <w:tcPr>
            <w:tcW w:w="993" w:type="dxa"/>
          </w:tcPr>
          <w:p w14:paraId="1D28B180" w14:textId="77777777" w:rsidR="00877717" w:rsidRPr="00524CBF" w:rsidRDefault="00877717" w:rsidP="00C06146">
            <w:pPr>
              <w:pStyle w:val="Elsislentelesantraste"/>
              <w:rPr>
                <w:b/>
              </w:rPr>
            </w:pPr>
            <w:r w:rsidRPr="00524CBF">
              <w:rPr>
                <w:b/>
              </w:rPr>
              <w:t>Versija</w:t>
            </w:r>
          </w:p>
        </w:tc>
        <w:tc>
          <w:tcPr>
            <w:tcW w:w="1417" w:type="dxa"/>
          </w:tcPr>
          <w:p w14:paraId="3D2E2E74" w14:textId="77777777" w:rsidR="00877717" w:rsidRPr="00524CBF" w:rsidRDefault="00877717" w:rsidP="00C06146">
            <w:pPr>
              <w:pStyle w:val="Elsislentelesantraste"/>
              <w:rPr>
                <w:b/>
              </w:rPr>
            </w:pPr>
            <w:r w:rsidRPr="00524CBF">
              <w:rPr>
                <w:b/>
              </w:rPr>
              <w:t>Data</w:t>
            </w:r>
          </w:p>
        </w:tc>
        <w:tc>
          <w:tcPr>
            <w:tcW w:w="4961" w:type="dxa"/>
          </w:tcPr>
          <w:p w14:paraId="2FB8DF66" w14:textId="77777777" w:rsidR="00877717" w:rsidRPr="00524CBF" w:rsidRDefault="00877717" w:rsidP="00C06146">
            <w:pPr>
              <w:pStyle w:val="Elsislentelesantraste"/>
              <w:rPr>
                <w:b/>
              </w:rPr>
            </w:pPr>
            <w:r w:rsidRPr="00524CBF">
              <w:rPr>
                <w:b/>
              </w:rPr>
              <w:t>Aprašas</w:t>
            </w:r>
          </w:p>
        </w:tc>
        <w:tc>
          <w:tcPr>
            <w:tcW w:w="2268" w:type="dxa"/>
          </w:tcPr>
          <w:p w14:paraId="625F1BED" w14:textId="77777777" w:rsidR="00877717" w:rsidRPr="00524CBF" w:rsidRDefault="00877717" w:rsidP="00C06146">
            <w:pPr>
              <w:pStyle w:val="Elsislentelesantraste"/>
              <w:rPr>
                <w:b/>
              </w:rPr>
            </w:pPr>
            <w:r w:rsidRPr="00524CBF">
              <w:rPr>
                <w:b/>
              </w:rPr>
              <w:t>Autorius</w:t>
            </w:r>
          </w:p>
        </w:tc>
      </w:tr>
      <w:tr w:rsidR="00877717" w:rsidRPr="00524CBF" w14:paraId="5018F724" w14:textId="77777777" w:rsidTr="00AE28AE">
        <w:tc>
          <w:tcPr>
            <w:tcW w:w="993" w:type="dxa"/>
          </w:tcPr>
          <w:p w14:paraId="45C95B37" w14:textId="2771DBC5" w:rsidR="00877717" w:rsidRPr="00524CBF" w:rsidRDefault="003B607D" w:rsidP="00AB0467">
            <w:pPr>
              <w:pStyle w:val="Elsislentelestekstas"/>
            </w:pPr>
            <w:r w:rsidRPr="00524CBF">
              <w:t>0.</w:t>
            </w:r>
            <w:r w:rsidR="00D77ECC" w:rsidRPr="00524CBF">
              <w:t>0</w:t>
            </w:r>
            <w:r w:rsidRPr="00524CBF">
              <w:t>1</w:t>
            </w:r>
          </w:p>
        </w:tc>
        <w:tc>
          <w:tcPr>
            <w:tcW w:w="1417" w:type="dxa"/>
          </w:tcPr>
          <w:p w14:paraId="58BD361B" w14:textId="1947F6C6" w:rsidR="00877717" w:rsidRPr="00524CBF" w:rsidRDefault="003A2CC6" w:rsidP="00242A9F">
            <w:r w:rsidRPr="00524CBF">
              <w:t>2016-</w:t>
            </w:r>
            <w:r w:rsidR="00242A9F">
              <w:t>12-16</w:t>
            </w:r>
          </w:p>
        </w:tc>
        <w:tc>
          <w:tcPr>
            <w:tcW w:w="4961" w:type="dxa"/>
          </w:tcPr>
          <w:p w14:paraId="6DD17D93" w14:textId="77777777" w:rsidR="00877717" w:rsidRPr="00524CBF" w:rsidRDefault="00877717" w:rsidP="00AB0467">
            <w:r w:rsidRPr="00524CBF">
              <w:t>Paruošta pradinė versija</w:t>
            </w:r>
          </w:p>
        </w:tc>
        <w:tc>
          <w:tcPr>
            <w:tcW w:w="2268" w:type="dxa"/>
          </w:tcPr>
          <w:p w14:paraId="18CB7374" w14:textId="7B047E96" w:rsidR="00877717" w:rsidRPr="00524CBF" w:rsidRDefault="00242A9F" w:rsidP="00AB0467">
            <w:r w:rsidRPr="00242A9F">
              <w:t>Rasa Paškevičiūtė</w:t>
            </w:r>
          </w:p>
        </w:tc>
      </w:tr>
      <w:tr w:rsidR="00877717" w:rsidRPr="00524CBF" w14:paraId="7530C028" w14:textId="77777777" w:rsidTr="00AE28AE">
        <w:tc>
          <w:tcPr>
            <w:tcW w:w="993" w:type="dxa"/>
          </w:tcPr>
          <w:p w14:paraId="68CDFD49" w14:textId="317AB223" w:rsidR="00877717" w:rsidRPr="00524CBF" w:rsidRDefault="00877717" w:rsidP="00AB0467">
            <w:pPr>
              <w:pStyle w:val="Elsislentelestekstas"/>
            </w:pPr>
          </w:p>
        </w:tc>
        <w:tc>
          <w:tcPr>
            <w:tcW w:w="1417" w:type="dxa"/>
          </w:tcPr>
          <w:p w14:paraId="417AD839" w14:textId="11F6507E" w:rsidR="00877717" w:rsidRPr="00524CBF" w:rsidRDefault="00877717" w:rsidP="00AB0467">
            <w:pPr>
              <w:pStyle w:val="Elsislentelestekstas"/>
            </w:pPr>
          </w:p>
        </w:tc>
        <w:tc>
          <w:tcPr>
            <w:tcW w:w="4961" w:type="dxa"/>
          </w:tcPr>
          <w:p w14:paraId="20C5E278" w14:textId="0BCB5130" w:rsidR="00877717" w:rsidRPr="00524CBF" w:rsidRDefault="00877717" w:rsidP="00AB0467">
            <w:pPr>
              <w:pStyle w:val="Elsislentelestekstas"/>
            </w:pPr>
          </w:p>
        </w:tc>
        <w:tc>
          <w:tcPr>
            <w:tcW w:w="2268" w:type="dxa"/>
          </w:tcPr>
          <w:p w14:paraId="628DCE50" w14:textId="1C65E33D" w:rsidR="00877717" w:rsidRPr="00524CBF" w:rsidRDefault="00877717" w:rsidP="00AB0467">
            <w:pPr>
              <w:pStyle w:val="Elsislentelestekstas"/>
            </w:pPr>
          </w:p>
        </w:tc>
      </w:tr>
      <w:tr w:rsidR="00877717" w:rsidRPr="00524CBF" w14:paraId="785D317B" w14:textId="77777777" w:rsidTr="00AE28AE">
        <w:tc>
          <w:tcPr>
            <w:tcW w:w="993" w:type="dxa"/>
          </w:tcPr>
          <w:p w14:paraId="6A48AA5A" w14:textId="1A02AB6B" w:rsidR="00877717" w:rsidRPr="00524CBF" w:rsidRDefault="00877717" w:rsidP="00AB0467">
            <w:pPr>
              <w:pStyle w:val="Elsislentelestekstas"/>
            </w:pPr>
          </w:p>
        </w:tc>
        <w:tc>
          <w:tcPr>
            <w:tcW w:w="1417" w:type="dxa"/>
          </w:tcPr>
          <w:p w14:paraId="00BC2739" w14:textId="09B258BB" w:rsidR="00877717" w:rsidRPr="00524CBF" w:rsidRDefault="00877717" w:rsidP="00AB0467">
            <w:pPr>
              <w:pStyle w:val="Elsislentelestekstas"/>
            </w:pPr>
          </w:p>
        </w:tc>
        <w:tc>
          <w:tcPr>
            <w:tcW w:w="4961" w:type="dxa"/>
          </w:tcPr>
          <w:p w14:paraId="4D397818" w14:textId="5D2FB151" w:rsidR="00877717" w:rsidRPr="00524CBF" w:rsidRDefault="00877717" w:rsidP="00AB0467">
            <w:pPr>
              <w:pStyle w:val="Elsislentelestekstas"/>
            </w:pPr>
          </w:p>
        </w:tc>
        <w:tc>
          <w:tcPr>
            <w:tcW w:w="2268" w:type="dxa"/>
          </w:tcPr>
          <w:p w14:paraId="30C10803" w14:textId="4B10C3AD" w:rsidR="00877717" w:rsidRPr="00524CBF" w:rsidRDefault="00877717" w:rsidP="00AB0467">
            <w:pPr>
              <w:pStyle w:val="Elsislentelestekstas"/>
            </w:pPr>
          </w:p>
        </w:tc>
      </w:tr>
      <w:tr w:rsidR="00877717" w:rsidRPr="00524CBF" w14:paraId="23EE7763" w14:textId="77777777" w:rsidTr="00AE28AE">
        <w:tc>
          <w:tcPr>
            <w:tcW w:w="993" w:type="dxa"/>
          </w:tcPr>
          <w:p w14:paraId="2A402615" w14:textId="77777777" w:rsidR="00877717" w:rsidRPr="00524CBF" w:rsidRDefault="00877717" w:rsidP="00AB0467">
            <w:pPr>
              <w:pStyle w:val="Elsislentelestekstas"/>
            </w:pPr>
          </w:p>
        </w:tc>
        <w:tc>
          <w:tcPr>
            <w:tcW w:w="1417" w:type="dxa"/>
          </w:tcPr>
          <w:p w14:paraId="7A01CAC4" w14:textId="77777777" w:rsidR="00877717" w:rsidRPr="00524CBF" w:rsidRDefault="00877717" w:rsidP="00AB0467">
            <w:pPr>
              <w:pStyle w:val="Elsislentelestekstas"/>
            </w:pPr>
          </w:p>
        </w:tc>
        <w:tc>
          <w:tcPr>
            <w:tcW w:w="4961" w:type="dxa"/>
          </w:tcPr>
          <w:p w14:paraId="31CCCAEC" w14:textId="77777777" w:rsidR="00877717" w:rsidRPr="00524CBF" w:rsidRDefault="00877717" w:rsidP="00AB0467">
            <w:pPr>
              <w:pStyle w:val="Elsislentelestekstas"/>
            </w:pPr>
          </w:p>
        </w:tc>
        <w:tc>
          <w:tcPr>
            <w:tcW w:w="2268" w:type="dxa"/>
          </w:tcPr>
          <w:p w14:paraId="1891942E" w14:textId="77777777" w:rsidR="00877717" w:rsidRPr="00524CBF" w:rsidRDefault="00877717" w:rsidP="00AB0467">
            <w:pPr>
              <w:pStyle w:val="Elsislentelestekstas"/>
            </w:pPr>
          </w:p>
        </w:tc>
      </w:tr>
      <w:tr w:rsidR="00877717" w:rsidRPr="00524CBF" w14:paraId="2E5B6C7B" w14:textId="77777777" w:rsidTr="00AE28AE">
        <w:tc>
          <w:tcPr>
            <w:tcW w:w="993" w:type="dxa"/>
          </w:tcPr>
          <w:p w14:paraId="0E66E02B" w14:textId="77777777" w:rsidR="00877717" w:rsidRPr="00524CBF" w:rsidRDefault="00877717" w:rsidP="00AB0467">
            <w:pPr>
              <w:pStyle w:val="Elsislentelestekstas"/>
            </w:pPr>
          </w:p>
        </w:tc>
        <w:tc>
          <w:tcPr>
            <w:tcW w:w="1417" w:type="dxa"/>
          </w:tcPr>
          <w:p w14:paraId="1BB284E0" w14:textId="77777777" w:rsidR="00877717" w:rsidRPr="00524CBF" w:rsidRDefault="00877717" w:rsidP="00AB0467">
            <w:pPr>
              <w:pStyle w:val="Elsislentelestekstas"/>
            </w:pPr>
          </w:p>
        </w:tc>
        <w:tc>
          <w:tcPr>
            <w:tcW w:w="4961" w:type="dxa"/>
          </w:tcPr>
          <w:p w14:paraId="2AA04225" w14:textId="77777777" w:rsidR="00877717" w:rsidRPr="00524CBF" w:rsidRDefault="00877717" w:rsidP="00AB0467">
            <w:pPr>
              <w:pStyle w:val="Elsislentelestekstas"/>
            </w:pPr>
          </w:p>
        </w:tc>
        <w:tc>
          <w:tcPr>
            <w:tcW w:w="2268" w:type="dxa"/>
          </w:tcPr>
          <w:p w14:paraId="611644D4" w14:textId="77777777" w:rsidR="00877717" w:rsidRPr="00524CBF" w:rsidRDefault="00877717" w:rsidP="00AB0467">
            <w:pPr>
              <w:pStyle w:val="Elsislentelestekstas"/>
            </w:pPr>
          </w:p>
        </w:tc>
      </w:tr>
      <w:tr w:rsidR="00877717" w:rsidRPr="00524CBF" w14:paraId="7D37DFC0" w14:textId="77777777" w:rsidTr="00AE28AE">
        <w:tc>
          <w:tcPr>
            <w:tcW w:w="993" w:type="dxa"/>
          </w:tcPr>
          <w:p w14:paraId="045D8101" w14:textId="77777777" w:rsidR="00877717" w:rsidRPr="00524CBF" w:rsidRDefault="00877717" w:rsidP="00AB0467">
            <w:pPr>
              <w:pStyle w:val="Elsislentelestekstas"/>
            </w:pPr>
          </w:p>
        </w:tc>
        <w:tc>
          <w:tcPr>
            <w:tcW w:w="1417" w:type="dxa"/>
          </w:tcPr>
          <w:p w14:paraId="122AC06F" w14:textId="77777777" w:rsidR="00877717" w:rsidRPr="00524CBF" w:rsidRDefault="00877717" w:rsidP="00AB0467">
            <w:pPr>
              <w:pStyle w:val="Elsislentelestekstas"/>
            </w:pPr>
          </w:p>
        </w:tc>
        <w:tc>
          <w:tcPr>
            <w:tcW w:w="4961" w:type="dxa"/>
          </w:tcPr>
          <w:p w14:paraId="0D25173A" w14:textId="77777777" w:rsidR="00877717" w:rsidRPr="00524CBF" w:rsidRDefault="00877717" w:rsidP="00AB0467">
            <w:pPr>
              <w:pStyle w:val="Elsislentelestekstas"/>
            </w:pPr>
          </w:p>
        </w:tc>
        <w:tc>
          <w:tcPr>
            <w:tcW w:w="2268" w:type="dxa"/>
          </w:tcPr>
          <w:p w14:paraId="62F8C8AF" w14:textId="77777777" w:rsidR="00877717" w:rsidRPr="00524CBF" w:rsidRDefault="00877717" w:rsidP="00AB0467">
            <w:pPr>
              <w:pStyle w:val="Elsislentelestekstas"/>
            </w:pPr>
          </w:p>
        </w:tc>
      </w:tr>
    </w:tbl>
    <w:p w14:paraId="2991E0F5" w14:textId="77777777" w:rsidR="002222F1" w:rsidRDefault="00877717">
      <w:pPr>
        <w:pStyle w:val="TOC1"/>
        <w:tabs>
          <w:tab w:val="right" w:leader="dot" w:pos="9631"/>
        </w:tabs>
        <w:rPr>
          <w:rFonts w:ascii="Arial" w:hAnsi="Arial" w:cs="Arial"/>
          <w:color w:val="016365"/>
          <w:kern w:val="32"/>
          <w:sz w:val="32"/>
          <w:szCs w:val="32"/>
        </w:rPr>
      </w:pPr>
      <w:r w:rsidRPr="00524CBF">
        <w:br w:type="page"/>
      </w:r>
      <w:bookmarkStart w:id="6" w:name="_Toc343776806"/>
      <w:bookmarkStart w:id="7" w:name="_Toc316392908"/>
      <w:bookmarkStart w:id="8" w:name="_Toc317866111"/>
      <w:bookmarkStart w:id="9" w:name="_Toc314978535"/>
      <w:bookmarkStart w:id="10" w:name="_Toc9213085"/>
      <w:bookmarkStart w:id="11" w:name="_Toc40002007"/>
      <w:bookmarkStart w:id="12" w:name="_Toc40164128"/>
      <w:r w:rsidR="00866343" w:rsidRPr="00FF0B50">
        <w:rPr>
          <w:rFonts w:ascii="Arial" w:hAnsi="Arial" w:cs="Arial"/>
          <w:color w:val="016365"/>
          <w:kern w:val="32"/>
          <w:sz w:val="32"/>
          <w:szCs w:val="32"/>
        </w:rPr>
        <w:t>Turinys</w:t>
      </w:r>
    </w:p>
    <w:p w14:paraId="1704E358" w14:textId="77777777" w:rsidR="00E14D6D" w:rsidRDefault="00877717">
      <w:pPr>
        <w:pStyle w:val="TOC1"/>
        <w:tabs>
          <w:tab w:val="right" w:leader="dot" w:pos="9631"/>
        </w:tabs>
        <w:rPr>
          <w:rFonts w:asciiTheme="minorHAnsi" w:eastAsiaTheme="minorEastAsia" w:hAnsiTheme="minorHAnsi" w:cstheme="minorBidi"/>
          <w:b w:val="0"/>
          <w:bCs w:val="0"/>
          <w:caps w:val="0"/>
          <w:noProof/>
          <w:sz w:val="22"/>
          <w:szCs w:val="22"/>
          <w:lang w:val="en-US" w:eastAsia="en-US"/>
        </w:rPr>
      </w:pPr>
      <w:r w:rsidRPr="00524CBF">
        <w:rPr>
          <w:rFonts w:cs="Arial"/>
          <w:lang w:eastAsia="ja-JP"/>
        </w:rPr>
        <w:fldChar w:fldCharType="begin"/>
      </w:r>
      <w:r w:rsidRPr="00524CBF">
        <w:rPr>
          <w:rFonts w:cs="Arial"/>
          <w:lang w:eastAsia="ja-JP"/>
        </w:rPr>
        <w:instrText xml:space="preserve"> TOC \o \h \z \u </w:instrText>
      </w:r>
      <w:r w:rsidRPr="00524CBF">
        <w:rPr>
          <w:rFonts w:cs="Arial"/>
          <w:lang w:eastAsia="ja-JP"/>
        </w:rPr>
        <w:fldChar w:fldCharType="separate"/>
      </w:r>
      <w:hyperlink w:anchor="_Toc471743925" w:history="1">
        <w:r w:rsidR="00E14D6D" w:rsidRPr="00D57052">
          <w:rPr>
            <w:rStyle w:val="Hyperlink"/>
            <w:noProof/>
          </w:rPr>
          <w:t>Pakeitimai</w:t>
        </w:r>
        <w:r w:rsidR="00E14D6D">
          <w:rPr>
            <w:noProof/>
            <w:webHidden/>
          </w:rPr>
          <w:tab/>
        </w:r>
        <w:r w:rsidR="00E14D6D">
          <w:rPr>
            <w:noProof/>
            <w:webHidden/>
          </w:rPr>
          <w:fldChar w:fldCharType="begin"/>
        </w:r>
        <w:r w:rsidR="00E14D6D">
          <w:rPr>
            <w:noProof/>
            <w:webHidden/>
          </w:rPr>
          <w:instrText xml:space="preserve"> PAGEREF _Toc471743925 \h </w:instrText>
        </w:r>
        <w:r w:rsidR="00E14D6D">
          <w:rPr>
            <w:noProof/>
            <w:webHidden/>
          </w:rPr>
        </w:r>
        <w:r w:rsidR="00E14D6D">
          <w:rPr>
            <w:noProof/>
            <w:webHidden/>
          </w:rPr>
          <w:fldChar w:fldCharType="separate"/>
        </w:r>
        <w:r w:rsidR="00E14D6D">
          <w:rPr>
            <w:noProof/>
            <w:webHidden/>
          </w:rPr>
          <w:t>2</w:t>
        </w:r>
        <w:r w:rsidR="00E14D6D">
          <w:rPr>
            <w:noProof/>
            <w:webHidden/>
          </w:rPr>
          <w:fldChar w:fldCharType="end"/>
        </w:r>
      </w:hyperlink>
    </w:p>
    <w:p w14:paraId="31925547" w14:textId="77777777" w:rsidR="00E14D6D" w:rsidRDefault="00A602AE">
      <w:pPr>
        <w:pStyle w:val="TOC1"/>
        <w:tabs>
          <w:tab w:val="left" w:pos="400"/>
          <w:tab w:val="right" w:leader="dot" w:pos="9631"/>
        </w:tabs>
        <w:rPr>
          <w:rFonts w:asciiTheme="minorHAnsi" w:eastAsiaTheme="minorEastAsia" w:hAnsiTheme="minorHAnsi" w:cstheme="minorBidi"/>
          <w:b w:val="0"/>
          <w:bCs w:val="0"/>
          <w:caps w:val="0"/>
          <w:noProof/>
          <w:sz w:val="22"/>
          <w:szCs w:val="22"/>
          <w:lang w:val="en-US" w:eastAsia="en-US"/>
        </w:rPr>
      </w:pPr>
      <w:hyperlink w:anchor="_Toc471743926" w:history="1">
        <w:r w:rsidR="00E14D6D" w:rsidRPr="00D57052">
          <w:rPr>
            <w:rStyle w:val="Hyperlink"/>
            <w:noProof/>
          </w:rPr>
          <w:t>1.</w:t>
        </w:r>
        <w:r w:rsidR="00E14D6D">
          <w:rPr>
            <w:rFonts w:asciiTheme="minorHAnsi" w:eastAsiaTheme="minorEastAsia" w:hAnsiTheme="minorHAnsi" w:cstheme="minorBidi"/>
            <w:b w:val="0"/>
            <w:bCs w:val="0"/>
            <w:caps w:val="0"/>
            <w:noProof/>
            <w:sz w:val="22"/>
            <w:szCs w:val="22"/>
            <w:lang w:val="en-US" w:eastAsia="en-US"/>
          </w:rPr>
          <w:tab/>
        </w:r>
        <w:r w:rsidR="00E14D6D" w:rsidRPr="00D57052">
          <w:rPr>
            <w:rStyle w:val="Hyperlink"/>
            <w:noProof/>
          </w:rPr>
          <w:t>Įvadas</w:t>
        </w:r>
        <w:r w:rsidR="00E14D6D">
          <w:rPr>
            <w:noProof/>
            <w:webHidden/>
          </w:rPr>
          <w:tab/>
        </w:r>
        <w:r w:rsidR="00E14D6D">
          <w:rPr>
            <w:noProof/>
            <w:webHidden/>
          </w:rPr>
          <w:fldChar w:fldCharType="begin"/>
        </w:r>
        <w:r w:rsidR="00E14D6D">
          <w:rPr>
            <w:noProof/>
            <w:webHidden/>
          </w:rPr>
          <w:instrText xml:space="preserve"> PAGEREF _Toc471743926 \h </w:instrText>
        </w:r>
        <w:r w:rsidR="00E14D6D">
          <w:rPr>
            <w:noProof/>
            <w:webHidden/>
          </w:rPr>
        </w:r>
        <w:r w:rsidR="00E14D6D">
          <w:rPr>
            <w:noProof/>
            <w:webHidden/>
          </w:rPr>
          <w:fldChar w:fldCharType="separate"/>
        </w:r>
        <w:r w:rsidR="00E14D6D">
          <w:rPr>
            <w:noProof/>
            <w:webHidden/>
          </w:rPr>
          <w:t>6</w:t>
        </w:r>
        <w:r w:rsidR="00E14D6D">
          <w:rPr>
            <w:noProof/>
            <w:webHidden/>
          </w:rPr>
          <w:fldChar w:fldCharType="end"/>
        </w:r>
      </w:hyperlink>
    </w:p>
    <w:p w14:paraId="55DE4202" w14:textId="77777777" w:rsidR="00E14D6D" w:rsidRDefault="00A602AE">
      <w:pPr>
        <w:pStyle w:val="TOC2"/>
        <w:tabs>
          <w:tab w:val="left" w:pos="600"/>
          <w:tab w:val="right" w:leader="dot" w:pos="9631"/>
        </w:tabs>
        <w:rPr>
          <w:rFonts w:eastAsiaTheme="minorEastAsia" w:cstheme="minorBidi"/>
          <w:b w:val="0"/>
          <w:bCs w:val="0"/>
          <w:noProof/>
          <w:sz w:val="22"/>
          <w:szCs w:val="22"/>
          <w:lang w:val="en-US" w:eastAsia="en-US"/>
        </w:rPr>
      </w:pPr>
      <w:hyperlink w:anchor="_Toc471743927" w:history="1">
        <w:r w:rsidR="00E14D6D" w:rsidRPr="00D57052">
          <w:rPr>
            <w:rStyle w:val="Hyperlink"/>
            <w:noProof/>
          </w:rPr>
          <w:t>1.1.</w:t>
        </w:r>
        <w:r w:rsidR="00E14D6D">
          <w:rPr>
            <w:rFonts w:eastAsiaTheme="minorEastAsia" w:cstheme="minorBidi"/>
            <w:b w:val="0"/>
            <w:bCs w:val="0"/>
            <w:noProof/>
            <w:sz w:val="22"/>
            <w:szCs w:val="22"/>
            <w:lang w:val="en-US" w:eastAsia="en-US"/>
          </w:rPr>
          <w:tab/>
        </w:r>
        <w:r w:rsidR="00E14D6D" w:rsidRPr="00D57052">
          <w:rPr>
            <w:rStyle w:val="Hyperlink"/>
            <w:noProof/>
          </w:rPr>
          <w:t>Pagrindas</w:t>
        </w:r>
        <w:r w:rsidR="00E14D6D">
          <w:rPr>
            <w:noProof/>
            <w:webHidden/>
          </w:rPr>
          <w:tab/>
        </w:r>
        <w:r w:rsidR="00E14D6D">
          <w:rPr>
            <w:noProof/>
            <w:webHidden/>
          </w:rPr>
          <w:fldChar w:fldCharType="begin"/>
        </w:r>
        <w:r w:rsidR="00E14D6D">
          <w:rPr>
            <w:noProof/>
            <w:webHidden/>
          </w:rPr>
          <w:instrText xml:space="preserve"> PAGEREF _Toc471743927 \h </w:instrText>
        </w:r>
        <w:r w:rsidR="00E14D6D">
          <w:rPr>
            <w:noProof/>
            <w:webHidden/>
          </w:rPr>
        </w:r>
        <w:r w:rsidR="00E14D6D">
          <w:rPr>
            <w:noProof/>
            <w:webHidden/>
          </w:rPr>
          <w:fldChar w:fldCharType="separate"/>
        </w:r>
        <w:r w:rsidR="00E14D6D">
          <w:rPr>
            <w:noProof/>
            <w:webHidden/>
          </w:rPr>
          <w:t>6</w:t>
        </w:r>
        <w:r w:rsidR="00E14D6D">
          <w:rPr>
            <w:noProof/>
            <w:webHidden/>
          </w:rPr>
          <w:fldChar w:fldCharType="end"/>
        </w:r>
      </w:hyperlink>
    </w:p>
    <w:p w14:paraId="4A972FED" w14:textId="77777777" w:rsidR="00E14D6D" w:rsidRDefault="00A602AE">
      <w:pPr>
        <w:pStyle w:val="TOC2"/>
        <w:tabs>
          <w:tab w:val="left" w:pos="600"/>
          <w:tab w:val="right" w:leader="dot" w:pos="9631"/>
        </w:tabs>
        <w:rPr>
          <w:rFonts w:eastAsiaTheme="minorEastAsia" w:cstheme="minorBidi"/>
          <w:b w:val="0"/>
          <w:bCs w:val="0"/>
          <w:noProof/>
          <w:sz w:val="22"/>
          <w:szCs w:val="22"/>
          <w:lang w:val="en-US" w:eastAsia="en-US"/>
        </w:rPr>
      </w:pPr>
      <w:hyperlink w:anchor="_Toc471743928" w:history="1">
        <w:r w:rsidR="00E14D6D" w:rsidRPr="00D57052">
          <w:rPr>
            <w:rStyle w:val="Hyperlink"/>
            <w:noProof/>
          </w:rPr>
          <w:t>1.2.</w:t>
        </w:r>
        <w:r w:rsidR="00E14D6D">
          <w:rPr>
            <w:rFonts w:eastAsiaTheme="minorEastAsia" w:cstheme="minorBidi"/>
            <w:b w:val="0"/>
            <w:bCs w:val="0"/>
            <w:noProof/>
            <w:sz w:val="22"/>
            <w:szCs w:val="22"/>
            <w:lang w:val="en-US" w:eastAsia="en-US"/>
          </w:rPr>
          <w:tab/>
        </w:r>
        <w:r w:rsidR="00E14D6D" w:rsidRPr="00D57052">
          <w:rPr>
            <w:rStyle w:val="Hyperlink"/>
            <w:noProof/>
          </w:rPr>
          <w:t>Apibrėžimai, akronimai ir santrumpos</w:t>
        </w:r>
        <w:r w:rsidR="00E14D6D">
          <w:rPr>
            <w:noProof/>
            <w:webHidden/>
          </w:rPr>
          <w:tab/>
        </w:r>
        <w:r w:rsidR="00E14D6D">
          <w:rPr>
            <w:noProof/>
            <w:webHidden/>
          </w:rPr>
          <w:fldChar w:fldCharType="begin"/>
        </w:r>
        <w:r w:rsidR="00E14D6D">
          <w:rPr>
            <w:noProof/>
            <w:webHidden/>
          </w:rPr>
          <w:instrText xml:space="preserve"> PAGEREF _Toc471743928 \h </w:instrText>
        </w:r>
        <w:r w:rsidR="00E14D6D">
          <w:rPr>
            <w:noProof/>
            <w:webHidden/>
          </w:rPr>
        </w:r>
        <w:r w:rsidR="00E14D6D">
          <w:rPr>
            <w:noProof/>
            <w:webHidden/>
          </w:rPr>
          <w:fldChar w:fldCharType="separate"/>
        </w:r>
        <w:r w:rsidR="00E14D6D">
          <w:rPr>
            <w:noProof/>
            <w:webHidden/>
          </w:rPr>
          <w:t>6</w:t>
        </w:r>
        <w:r w:rsidR="00E14D6D">
          <w:rPr>
            <w:noProof/>
            <w:webHidden/>
          </w:rPr>
          <w:fldChar w:fldCharType="end"/>
        </w:r>
      </w:hyperlink>
    </w:p>
    <w:p w14:paraId="251671D6" w14:textId="77777777" w:rsidR="00E14D6D" w:rsidRDefault="00A602AE">
      <w:pPr>
        <w:pStyle w:val="TOC2"/>
        <w:tabs>
          <w:tab w:val="left" w:pos="600"/>
          <w:tab w:val="right" w:leader="dot" w:pos="9631"/>
        </w:tabs>
        <w:rPr>
          <w:rFonts w:eastAsiaTheme="minorEastAsia" w:cstheme="minorBidi"/>
          <w:b w:val="0"/>
          <w:bCs w:val="0"/>
          <w:noProof/>
          <w:sz w:val="22"/>
          <w:szCs w:val="22"/>
          <w:lang w:val="en-US" w:eastAsia="en-US"/>
        </w:rPr>
      </w:pPr>
      <w:hyperlink w:anchor="_Toc471743929" w:history="1">
        <w:r w:rsidR="00E14D6D" w:rsidRPr="00D57052">
          <w:rPr>
            <w:rStyle w:val="Hyperlink"/>
            <w:noProof/>
          </w:rPr>
          <w:t>1.3.</w:t>
        </w:r>
        <w:r w:rsidR="00E14D6D">
          <w:rPr>
            <w:rFonts w:eastAsiaTheme="minorEastAsia" w:cstheme="minorBidi"/>
            <w:b w:val="0"/>
            <w:bCs w:val="0"/>
            <w:noProof/>
            <w:sz w:val="22"/>
            <w:szCs w:val="22"/>
            <w:lang w:val="en-US" w:eastAsia="en-US"/>
          </w:rPr>
          <w:tab/>
        </w:r>
        <w:r w:rsidR="00E14D6D" w:rsidRPr="00D57052">
          <w:rPr>
            <w:rStyle w:val="Hyperlink"/>
            <w:noProof/>
          </w:rPr>
          <w:t>Nuorodos</w:t>
        </w:r>
        <w:r w:rsidR="00E14D6D">
          <w:rPr>
            <w:noProof/>
            <w:webHidden/>
          </w:rPr>
          <w:tab/>
        </w:r>
        <w:r w:rsidR="00E14D6D">
          <w:rPr>
            <w:noProof/>
            <w:webHidden/>
          </w:rPr>
          <w:fldChar w:fldCharType="begin"/>
        </w:r>
        <w:r w:rsidR="00E14D6D">
          <w:rPr>
            <w:noProof/>
            <w:webHidden/>
          </w:rPr>
          <w:instrText xml:space="preserve"> PAGEREF _Toc471743929 \h </w:instrText>
        </w:r>
        <w:r w:rsidR="00E14D6D">
          <w:rPr>
            <w:noProof/>
            <w:webHidden/>
          </w:rPr>
        </w:r>
        <w:r w:rsidR="00E14D6D">
          <w:rPr>
            <w:noProof/>
            <w:webHidden/>
          </w:rPr>
          <w:fldChar w:fldCharType="separate"/>
        </w:r>
        <w:r w:rsidR="00E14D6D">
          <w:rPr>
            <w:noProof/>
            <w:webHidden/>
          </w:rPr>
          <w:t>6</w:t>
        </w:r>
        <w:r w:rsidR="00E14D6D">
          <w:rPr>
            <w:noProof/>
            <w:webHidden/>
          </w:rPr>
          <w:fldChar w:fldCharType="end"/>
        </w:r>
      </w:hyperlink>
    </w:p>
    <w:p w14:paraId="6919F74E" w14:textId="77777777" w:rsidR="00E14D6D" w:rsidRDefault="00A602AE">
      <w:pPr>
        <w:pStyle w:val="TOC1"/>
        <w:tabs>
          <w:tab w:val="left" w:pos="400"/>
          <w:tab w:val="right" w:leader="dot" w:pos="9631"/>
        </w:tabs>
        <w:rPr>
          <w:rFonts w:asciiTheme="minorHAnsi" w:eastAsiaTheme="minorEastAsia" w:hAnsiTheme="minorHAnsi" w:cstheme="minorBidi"/>
          <w:b w:val="0"/>
          <w:bCs w:val="0"/>
          <w:caps w:val="0"/>
          <w:noProof/>
          <w:sz w:val="22"/>
          <w:szCs w:val="22"/>
          <w:lang w:val="en-US" w:eastAsia="en-US"/>
        </w:rPr>
      </w:pPr>
      <w:hyperlink w:anchor="_Toc471743930" w:history="1">
        <w:r w:rsidR="00E14D6D" w:rsidRPr="00D57052">
          <w:rPr>
            <w:rStyle w:val="Hyperlink"/>
            <w:noProof/>
          </w:rPr>
          <w:t>2.</w:t>
        </w:r>
        <w:r w:rsidR="00E14D6D">
          <w:rPr>
            <w:rFonts w:asciiTheme="minorHAnsi" w:eastAsiaTheme="minorEastAsia" w:hAnsiTheme="minorHAnsi" w:cstheme="minorBidi"/>
            <w:b w:val="0"/>
            <w:bCs w:val="0"/>
            <w:caps w:val="0"/>
            <w:noProof/>
            <w:sz w:val="22"/>
            <w:szCs w:val="22"/>
            <w:lang w:val="en-US" w:eastAsia="en-US"/>
          </w:rPr>
          <w:tab/>
        </w:r>
        <w:r w:rsidR="00E14D6D" w:rsidRPr="00D57052">
          <w:rPr>
            <w:rStyle w:val="Hyperlink"/>
            <w:noProof/>
          </w:rPr>
          <w:t>DMS veiklos scenarijai</w:t>
        </w:r>
        <w:r w:rsidR="00E14D6D">
          <w:rPr>
            <w:noProof/>
            <w:webHidden/>
          </w:rPr>
          <w:tab/>
        </w:r>
        <w:r w:rsidR="00E14D6D">
          <w:rPr>
            <w:noProof/>
            <w:webHidden/>
          </w:rPr>
          <w:fldChar w:fldCharType="begin"/>
        </w:r>
        <w:r w:rsidR="00E14D6D">
          <w:rPr>
            <w:noProof/>
            <w:webHidden/>
          </w:rPr>
          <w:instrText xml:space="preserve"> PAGEREF _Toc471743930 \h </w:instrText>
        </w:r>
        <w:r w:rsidR="00E14D6D">
          <w:rPr>
            <w:noProof/>
            <w:webHidden/>
          </w:rPr>
        </w:r>
        <w:r w:rsidR="00E14D6D">
          <w:rPr>
            <w:noProof/>
            <w:webHidden/>
          </w:rPr>
          <w:fldChar w:fldCharType="separate"/>
        </w:r>
        <w:r w:rsidR="00E14D6D">
          <w:rPr>
            <w:noProof/>
            <w:webHidden/>
          </w:rPr>
          <w:t>7</w:t>
        </w:r>
        <w:r w:rsidR="00E14D6D">
          <w:rPr>
            <w:noProof/>
            <w:webHidden/>
          </w:rPr>
          <w:fldChar w:fldCharType="end"/>
        </w:r>
      </w:hyperlink>
    </w:p>
    <w:p w14:paraId="24316000" w14:textId="77777777" w:rsidR="00E14D6D" w:rsidRDefault="00A602AE">
      <w:pPr>
        <w:pStyle w:val="TOC2"/>
        <w:tabs>
          <w:tab w:val="left" w:pos="600"/>
          <w:tab w:val="right" w:leader="dot" w:pos="9631"/>
        </w:tabs>
        <w:rPr>
          <w:rFonts w:eastAsiaTheme="minorEastAsia" w:cstheme="minorBidi"/>
          <w:b w:val="0"/>
          <w:bCs w:val="0"/>
          <w:noProof/>
          <w:sz w:val="22"/>
          <w:szCs w:val="22"/>
          <w:lang w:val="en-US" w:eastAsia="en-US"/>
        </w:rPr>
      </w:pPr>
      <w:hyperlink w:anchor="_Toc471743931" w:history="1">
        <w:r w:rsidR="00E14D6D" w:rsidRPr="00D57052">
          <w:rPr>
            <w:rStyle w:val="Hyperlink"/>
            <w:noProof/>
          </w:rPr>
          <w:t>2.1.</w:t>
        </w:r>
        <w:r w:rsidR="00E14D6D">
          <w:rPr>
            <w:rFonts w:eastAsiaTheme="minorEastAsia" w:cstheme="minorBidi"/>
            <w:b w:val="0"/>
            <w:bCs w:val="0"/>
            <w:noProof/>
            <w:sz w:val="22"/>
            <w:szCs w:val="22"/>
            <w:lang w:val="en-US" w:eastAsia="en-US"/>
          </w:rPr>
          <w:tab/>
        </w:r>
        <w:r w:rsidR="00E14D6D" w:rsidRPr="00D57052">
          <w:rPr>
            <w:rStyle w:val="Hyperlink"/>
            <w:noProof/>
          </w:rPr>
          <w:t>RQ:14021 - Pirkimų faktinių duomenų teikimas</w:t>
        </w:r>
        <w:r w:rsidR="00E14D6D">
          <w:rPr>
            <w:noProof/>
            <w:webHidden/>
          </w:rPr>
          <w:tab/>
        </w:r>
        <w:r w:rsidR="00E14D6D">
          <w:rPr>
            <w:noProof/>
            <w:webHidden/>
          </w:rPr>
          <w:fldChar w:fldCharType="begin"/>
        </w:r>
        <w:r w:rsidR="00E14D6D">
          <w:rPr>
            <w:noProof/>
            <w:webHidden/>
          </w:rPr>
          <w:instrText xml:space="preserve"> PAGEREF _Toc471743931 \h </w:instrText>
        </w:r>
        <w:r w:rsidR="00E14D6D">
          <w:rPr>
            <w:noProof/>
            <w:webHidden/>
          </w:rPr>
        </w:r>
        <w:r w:rsidR="00E14D6D">
          <w:rPr>
            <w:noProof/>
            <w:webHidden/>
          </w:rPr>
          <w:fldChar w:fldCharType="separate"/>
        </w:r>
        <w:r w:rsidR="00E14D6D">
          <w:rPr>
            <w:noProof/>
            <w:webHidden/>
          </w:rPr>
          <w:t>7</w:t>
        </w:r>
        <w:r w:rsidR="00E14D6D">
          <w:rPr>
            <w:noProof/>
            <w:webHidden/>
          </w:rPr>
          <w:fldChar w:fldCharType="end"/>
        </w:r>
      </w:hyperlink>
    </w:p>
    <w:p w14:paraId="153CB2B9" w14:textId="77777777" w:rsidR="00E14D6D" w:rsidRDefault="00A602AE">
      <w:pPr>
        <w:pStyle w:val="TOC3"/>
        <w:tabs>
          <w:tab w:val="left" w:pos="1000"/>
          <w:tab w:val="right" w:leader="dot" w:pos="9631"/>
        </w:tabs>
        <w:rPr>
          <w:rFonts w:eastAsiaTheme="minorEastAsia" w:cstheme="minorBidi"/>
          <w:noProof/>
          <w:sz w:val="22"/>
          <w:szCs w:val="22"/>
          <w:lang w:val="en-US" w:eastAsia="en-US"/>
        </w:rPr>
      </w:pPr>
      <w:hyperlink w:anchor="_Toc471743932" w:history="1">
        <w:r w:rsidR="00E14D6D" w:rsidRPr="00D57052">
          <w:rPr>
            <w:rStyle w:val="Hyperlink"/>
            <w:noProof/>
          </w:rPr>
          <w:t>2.1.1.</w:t>
        </w:r>
        <w:r w:rsidR="00E14D6D">
          <w:rPr>
            <w:rFonts w:eastAsiaTheme="minorEastAsia" w:cstheme="minorBidi"/>
            <w:noProof/>
            <w:sz w:val="22"/>
            <w:szCs w:val="22"/>
            <w:lang w:val="en-US" w:eastAsia="en-US"/>
          </w:rPr>
          <w:tab/>
        </w:r>
        <w:r w:rsidR="00E14D6D" w:rsidRPr="00D57052">
          <w:rPr>
            <w:rStyle w:val="Hyperlink"/>
            <w:noProof/>
          </w:rPr>
          <w:t>RQ:14024 - Pirkimų faktinių duomenų teikimo paslaugos pildymas ir teikimas į SFMIS2014</w:t>
        </w:r>
        <w:r w:rsidR="00E14D6D">
          <w:rPr>
            <w:noProof/>
            <w:webHidden/>
          </w:rPr>
          <w:tab/>
        </w:r>
        <w:r w:rsidR="00E14D6D">
          <w:rPr>
            <w:noProof/>
            <w:webHidden/>
          </w:rPr>
          <w:fldChar w:fldCharType="begin"/>
        </w:r>
        <w:r w:rsidR="00E14D6D">
          <w:rPr>
            <w:noProof/>
            <w:webHidden/>
          </w:rPr>
          <w:instrText xml:space="preserve"> PAGEREF _Toc471743932 \h </w:instrText>
        </w:r>
        <w:r w:rsidR="00E14D6D">
          <w:rPr>
            <w:noProof/>
            <w:webHidden/>
          </w:rPr>
        </w:r>
        <w:r w:rsidR="00E14D6D">
          <w:rPr>
            <w:noProof/>
            <w:webHidden/>
          </w:rPr>
          <w:fldChar w:fldCharType="separate"/>
        </w:r>
        <w:r w:rsidR="00E14D6D">
          <w:rPr>
            <w:noProof/>
            <w:webHidden/>
          </w:rPr>
          <w:t>7</w:t>
        </w:r>
        <w:r w:rsidR="00E14D6D">
          <w:rPr>
            <w:noProof/>
            <w:webHidden/>
          </w:rPr>
          <w:fldChar w:fldCharType="end"/>
        </w:r>
      </w:hyperlink>
    </w:p>
    <w:p w14:paraId="54A12B10" w14:textId="77777777" w:rsidR="00E14D6D" w:rsidRDefault="00A602AE">
      <w:pPr>
        <w:pStyle w:val="TOC2"/>
        <w:tabs>
          <w:tab w:val="left" w:pos="600"/>
          <w:tab w:val="right" w:leader="dot" w:pos="9631"/>
        </w:tabs>
        <w:rPr>
          <w:rFonts w:eastAsiaTheme="minorEastAsia" w:cstheme="minorBidi"/>
          <w:b w:val="0"/>
          <w:bCs w:val="0"/>
          <w:noProof/>
          <w:sz w:val="22"/>
          <w:szCs w:val="22"/>
          <w:lang w:val="en-US" w:eastAsia="en-US"/>
        </w:rPr>
      </w:pPr>
      <w:hyperlink w:anchor="_Toc471743933" w:history="1">
        <w:r w:rsidR="00E14D6D" w:rsidRPr="00D57052">
          <w:rPr>
            <w:rStyle w:val="Hyperlink"/>
            <w:noProof/>
          </w:rPr>
          <w:t>2.2.</w:t>
        </w:r>
        <w:r w:rsidR="00E14D6D">
          <w:rPr>
            <w:rFonts w:eastAsiaTheme="minorEastAsia" w:cstheme="minorBidi"/>
            <w:b w:val="0"/>
            <w:bCs w:val="0"/>
            <w:noProof/>
            <w:sz w:val="22"/>
            <w:szCs w:val="22"/>
            <w:lang w:val="en-US" w:eastAsia="en-US"/>
          </w:rPr>
          <w:tab/>
        </w:r>
        <w:r w:rsidR="00E14D6D" w:rsidRPr="00D57052">
          <w:rPr>
            <w:rStyle w:val="Hyperlink"/>
            <w:noProof/>
          </w:rPr>
          <w:t>RQ:14022 - Dalyvių duomenų teikimas</w:t>
        </w:r>
        <w:r w:rsidR="00E14D6D">
          <w:rPr>
            <w:noProof/>
            <w:webHidden/>
          </w:rPr>
          <w:tab/>
        </w:r>
        <w:r w:rsidR="00E14D6D">
          <w:rPr>
            <w:noProof/>
            <w:webHidden/>
          </w:rPr>
          <w:fldChar w:fldCharType="begin"/>
        </w:r>
        <w:r w:rsidR="00E14D6D">
          <w:rPr>
            <w:noProof/>
            <w:webHidden/>
          </w:rPr>
          <w:instrText xml:space="preserve"> PAGEREF _Toc471743933 \h </w:instrText>
        </w:r>
        <w:r w:rsidR="00E14D6D">
          <w:rPr>
            <w:noProof/>
            <w:webHidden/>
          </w:rPr>
        </w:r>
        <w:r w:rsidR="00E14D6D">
          <w:rPr>
            <w:noProof/>
            <w:webHidden/>
          </w:rPr>
          <w:fldChar w:fldCharType="separate"/>
        </w:r>
        <w:r w:rsidR="00E14D6D">
          <w:rPr>
            <w:noProof/>
            <w:webHidden/>
          </w:rPr>
          <w:t>9</w:t>
        </w:r>
        <w:r w:rsidR="00E14D6D">
          <w:rPr>
            <w:noProof/>
            <w:webHidden/>
          </w:rPr>
          <w:fldChar w:fldCharType="end"/>
        </w:r>
      </w:hyperlink>
    </w:p>
    <w:p w14:paraId="45FDE612" w14:textId="77777777" w:rsidR="00E14D6D" w:rsidRDefault="00A602AE">
      <w:pPr>
        <w:pStyle w:val="TOC3"/>
        <w:tabs>
          <w:tab w:val="left" w:pos="1000"/>
          <w:tab w:val="right" w:leader="dot" w:pos="9631"/>
        </w:tabs>
        <w:rPr>
          <w:rFonts w:eastAsiaTheme="minorEastAsia" w:cstheme="minorBidi"/>
          <w:noProof/>
          <w:sz w:val="22"/>
          <w:szCs w:val="22"/>
          <w:lang w:val="en-US" w:eastAsia="en-US"/>
        </w:rPr>
      </w:pPr>
      <w:hyperlink w:anchor="_Toc471743934" w:history="1">
        <w:r w:rsidR="00E14D6D" w:rsidRPr="00D57052">
          <w:rPr>
            <w:rStyle w:val="Hyperlink"/>
            <w:noProof/>
          </w:rPr>
          <w:t>2.2.1.</w:t>
        </w:r>
        <w:r w:rsidR="00E14D6D">
          <w:rPr>
            <w:rFonts w:eastAsiaTheme="minorEastAsia" w:cstheme="minorBidi"/>
            <w:noProof/>
            <w:sz w:val="22"/>
            <w:szCs w:val="22"/>
            <w:lang w:val="en-US" w:eastAsia="en-US"/>
          </w:rPr>
          <w:tab/>
        </w:r>
        <w:r w:rsidR="00E14D6D" w:rsidRPr="00D57052">
          <w:rPr>
            <w:rStyle w:val="Hyperlink"/>
            <w:noProof/>
          </w:rPr>
          <w:t>RQ:14025 - Dalyvių anketinių duomenų teikimas į SFMIS2014</w:t>
        </w:r>
        <w:r w:rsidR="00E14D6D">
          <w:rPr>
            <w:noProof/>
            <w:webHidden/>
          </w:rPr>
          <w:tab/>
        </w:r>
        <w:r w:rsidR="00E14D6D">
          <w:rPr>
            <w:noProof/>
            <w:webHidden/>
          </w:rPr>
          <w:fldChar w:fldCharType="begin"/>
        </w:r>
        <w:r w:rsidR="00E14D6D">
          <w:rPr>
            <w:noProof/>
            <w:webHidden/>
          </w:rPr>
          <w:instrText xml:space="preserve"> PAGEREF _Toc471743934 \h </w:instrText>
        </w:r>
        <w:r w:rsidR="00E14D6D">
          <w:rPr>
            <w:noProof/>
            <w:webHidden/>
          </w:rPr>
        </w:r>
        <w:r w:rsidR="00E14D6D">
          <w:rPr>
            <w:noProof/>
            <w:webHidden/>
          </w:rPr>
          <w:fldChar w:fldCharType="separate"/>
        </w:r>
        <w:r w:rsidR="00E14D6D">
          <w:rPr>
            <w:noProof/>
            <w:webHidden/>
          </w:rPr>
          <w:t>9</w:t>
        </w:r>
        <w:r w:rsidR="00E14D6D">
          <w:rPr>
            <w:noProof/>
            <w:webHidden/>
          </w:rPr>
          <w:fldChar w:fldCharType="end"/>
        </w:r>
      </w:hyperlink>
    </w:p>
    <w:p w14:paraId="3870118A" w14:textId="77777777" w:rsidR="00E14D6D" w:rsidRDefault="00A602AE">
      <w:pPr>
        <w:pStyle w:val="TOC3"/>
        <w:tabs>
          <w:tab w:val="left" w:pos="1000"/>
          <w:tab w:val="right" w:leader="dot" w:pos="9631"/>
        </w:tabs>
        <w:rPr>
          <w:rFonts w:eastAsiaTheme="minorEastAsia" w:cstheme="minorBidi"/>
          <w:noProof/>
          <w:sz w:val="22"/>
          <w:szCs w:val="22"/>
          <w:lang w:val="en-US" w:eastAsia="en-US"/>
        </w:rPr>
      </w:pPr>
      <w:hyperlink w:anchor="_Toc471743935" w:history="1">
        <w:r w:rsidR="00E14D6D" w:rsidRPr="00D57052">
          <w:rPr>
            <w:rStyle w:val="Hyperlink"/>
            <w:noProof/>
          </w:rPr>
          <w:t>2.2.2.</w:t>
        </w:r>
        <w:r w:rsidR="00E14D6D">
          <w:rPr>
            <w:rFonts w:eastAsiaTheme="minorEastAsia" w:cstheme="minorBidi"/>
            <w:noProof/>
            <w:sz w:val="22"/>
            <w:szCs w:val="22"/>
            <w:lang w:val="en-US" w:eastAsia="en-US"/>
          </w:rPr>
          <w:tab/>
        </w:r>
        <w:r w:rsidR="00E14D6D" w:rsidRPr="00D57052">
          <w:rPr>
            <w:rStyle w:val="Hyperlink"/>
            <w:noProof/>
          </w:rPr>
          <w:t>RQ:14041 - Dalyvių rezultatų duomenų teikimas į SFMIS2014</w:t>
        </w:r>
        <w:r w:rsidR="00E14D6D">
          <w:rPr>
            <w:noProof/>
            <w:webHidden/>
          </w:rPr>
          <w:tab/>
        </w:r>
        <w:r w:rsidR="00E14D6D">
          <w:rPr>
            <w:noProof/>
            <w:webHidden/>
          </w:rPr>
          <w:fldChar w:fldCharType="begin"/>
        </w:r>
        <w:r w:rsidR="00E14D6D">
          <w:rPr>
            <w:noProof/>
            <w:webHidden/>
          </w:rPr>
          <w:instrText xml:space="preserve"> PAGEREF _Toc471743935 \h </w:instrText>
        </w:r>
        <w:r w:rsidR="00E14D6D">
          <w:rPr>
            <w:noProof/>
            <w:webHidden/>
          </w:rPr>
        </w:r>
        <w:r w:rsidR="00E14D6D">
          <w:rPr>
            <w:noProof/>
            <w:webHidden/>
          </w:rPr>
          <w:fldChar w:fldCharType="separate"/>
        </w:r>
        <w:r w:rsidR="00E14D6D">
          <w:rPr>
            <w:noProof/>
            <w:webHidden/>
          </w:rPr>
          <w:t>10</w:t>
        </w:r>
        <w:r w:rsidR="00E14D6D">
          <w:rPr>
            <w:noProof/>
            <w:webHidden/>
          </w:rPr>
          <w:fldChar w:fldCharType="end"/>
        </w:r>
      </w:hyperlink>
    </w:p>
    <w:p w14:paraId="3E5D9C2C" w14:textId="77777777" w:rsidR="00E14D6D" w:rsidRDefault="00A602AE">
      <w:pPr>
        <w:pStyle w:val="TOC3"/>
        <w:tabs>
          <w:tab w:val="left" w:pos="1000"/>
          <w:tab w:val="right" w:leader="dot" w:pos="9631"/>
        </w:tabs>
        <w:rPr>
          <w:rFonts w:eastAsiaTheme="minorEastAsia" w:cstheme="minorBidi"/>
          <w:noProof/>
          <w:sz w:val="22"/>
          <w:szCs w:val="22"/>
          <w:lang w:val="en-US" w:eastAsia="en-US"/>
        </w:rPr>
      </w:pPr>
      <w:hyperlink w:anchor="_Toc471743936" w:history="1">
        <w:r w:rsidR="00E14D6D" w:rsidRPr="00D57052">
          <w:rPr>
            <w:rStyle w:val="Hyperlink"/>
            <w:noProof/>
          </w:rPr>
          <w:t>2.2.3.</w:t>
        </w:r>
        <w:r w:rsidR="00E14D6D">
          <w:rPr>
            <w:rFonts w:eastAsiaTheme="minorEastAsia" w:cstheme="minorBidi"/>
            <w:noProof/>
            <w:sz w:val="22"/>
            <w:szCs w:val="22"/>
            <w:lang w:val="en-US" w:eastAsia="en-US"/>
          </w:rPr>
          <w:tab/>
        </w:r>
        <w:r w:rsidR="00E14D6D" w:rsidRPr="00D57052">
          <w:rPr>
            <w:rStyle w:val="Hyperlink"/>
            <w:noProof/>
          </w:rPr>
          <w:t>RQ:14042 - Mokymų grafiko teikimas į SFMIS2014</w:t>
        </w:r>
        <w:r w:rsidR="00E14D6D">
          <w:rPr>
            <w:noProof/>
            <w:webHidden/>
          </w:rPr>
          <w:tab/>
        </w:r>
        <w:r w:rsidR="00E14D6D">
          <w:rPr>
            <w:noProof/>
            <w:webHidden/>
          </w:rPr>
          <w:fldChar w:fldCharType="begin"/>
        </w:r>
        <w:r w:rsidR="00E14D6D">
          <w:rPr>
            <w:noProof/>
            <w:webHidden/>
          </w:rPr>
          <w:instrText xml:space="preserve"> PAGEREF _Toc471743936 \h </w:instrText>
        </w:r>
        <w:r w:rsidR="00E14D6D">
          <w:rPr>
            <w:noProof/>
            <w:webHidden/>
          </w:rPr>
        </w:r>
        <w:r w:rsidR="00E14D6D">
          <w:rPr>
            <w:noProof/>
            <w:webHidden/>
          </w:rPr>
          <w:fldChar w:fldCharType="separate"/>
        </w:r>
        <w:r w:rsidR="00E14D6D">
          <w:rPr>
            <w:noProof/>
            <w:webHidden/>
          </w:rPr>
          <w:t>12</w:t>
        </w:r>
        <w:r w:rsidR="00E14D6D">
          <w:rPr>
            <w:noProof/>
            <w:webHidden/>
          </w:rPr>
          <w:fldChar w:fldCharType="end"/>
        </w:r>
      </w:hyperlink>
    </w:p>
    <w:p w14:paraId="283D10F0" w14:textId="77777777" w:rsidR="00E14D6D" w:rsidRDefault="00A602AE">
      <w:pPr>
        <w:pStyle w:val="TOC3"/>
        <w:tabs>
          <w:tab w:val="left" w:pos="1000"/>
          <w:tab w:val="right" w:leader="dot" w:pos="9631"/>
        </w:tabs>
        <w:rPr>
          <w:rFonts w:eastAsiaTheme="minorEastAsia" w:cstheme="minorBidi"/>
          <w:noProof/>
          <w:sz w:val="22"/>
          <w:szCs w:val="22"/>
          <w:lang w:val="en-US" w:eastAsia="en-US"/>
        </w:rPr>
      </w:pPr>
      <w:hyperlink w:anchor="_Toc471743937" w:history="1">
        <w:r w:rsidR="00E14D6D" w:rsidRPr="00D57052">
          <w:rPr>
            <w:rStyle w:val="Hyperlink"/>
            <w:noProof/>
          </w:rPr>
          <w:t>2.2.4.</w:t>
        </w:r>
        <w:r w:rsidR="00E14D6D">
          <w:rPr>
            <w:rFonts w:eastAsiaTheme="minorEastAsia" w:cstheme="minorBidi"/>
            <w:noProof/>
            <w:sz w:val="22"/>
            <w:szCs w:val="22"/>
            <w:lang w:val="en-US" w:eastAsia="en-US"/>
          </w:rPr>
          <w:tab/>
        </w:r>
        <w:r w:rsidR="00E14D6D" w:rsidRPr="00D57052">
          <w:rPr>
            <w:rStyle w:val="Hyperlink"/>
            <w:noProof/>
          </w:rPr>
          <w:t>RQ:14023 - Lankomumo suvestinės teikimas į SFMIS2014</w:t>
        </w:r>
        <w:r w:rsidR="00E14D6D">
          <w:rPr>
            <w:noProof/>
            <w:webHidden/>
          </w:rPr>
          <w:tab/>
        </w:r>
        <w:r w:rsidR="00E14D6D">
          <w:rPr>
            <w:noProof/>
            <w:webHidden/>
          </w:rPr>
          <w:fldChar w:fldCharType="begin"/>
        </w:r>
        <w:r w:rsidR="00E14D6D">
          <w:rPr>
            <w:noProof/>
            <w:webHidden/>
          </w:rPr>
          <w:instrText xml:space="preserve"> PAGEREF _Toc471743937 \h </w:instrText>
        </w:r>
        <w:r w:rsidR="00E14D6D">
          <w:rPr>
            <w:noProof/>
            <w:webHidden/>
          </w:rPr>
        </w:r>
        <w:r w:rsidR="00E14D6D">
          <w:rPr>
            <w:noProof/>
            <w:webHidden/>
          </w:rPr>
          <w:fldChar w:fldCharType="separate"/>
        </w:r>
        <w:r w:rsidR="00E14D6D">
          <w:rPr>
            <w:noProof/>
            <w:webHidden/>
          </w:rPr>
          <w:t>13</w:t>
        </w:r>
        <w:r w:rsidR="00E14D6D">
          <w:rPr>
            <w:noProof/>
            <w:webHidden/>
          </w:rPr>
          <w:fldChar w:fldCharType="end"/>
        </w:r>
      </w:hyperlink>
    </w:p>
    <w:p w14:paraId="49BF8F91" w14:textId="77777777" w:rsidR="00E14D6D" w:rsidRDefault="00A602AE">
      <w:pPr>
        <w:pStyle w:val="TOC1"/>
        <w:tabs>
          <w:tab w:val="left" w:pos="400"/>
          <w:tab w:val="right" w:leader="dot" w:pos="9631"/>
        </w:tabs>
        <w:rPr>
          <w:rFonts w:asciiTheme="minorHAnsi" w:eastAsiaTheme="minorEastAsia" w:hAnsiTheme="minorHAnsi" w:cstheme="minorBidi"/>
          <w:b w:val="0"/>
          <w:bCs w:val="0"/>
          <w:caps w:val="0"/>
          <w:noProof/>
          <w:sz w:val="22"/>
          <w:szCs w:val="22"/>
          <w:lang w:val="en-US" w:eastAsia="en-US"/>
        </w:rPr>
      </w:pPr>
      <w:hyperlink w:anchor="_Toc471743938" w:history="1">
        <w:r w:rsidR="00E14D6D" w:rsidRPr="00D57052">
          <w:rPr>
            <w:rStyle w:val="Hyperlink"/>
            <w:noProof/>
          </w:rPr>
          <w:t>3.</w:t>
        </w:r>
        <w:r w:rsidR="00E14D6D">
          <w:rPr>
            <w:rFonts w:asciiTheme="minorHAnsi" w:eastAsiaTheme="minorEastAsia" w:hAnsiTheme="minorHAnsi" w:cstheme="minorBidi"/>
            <w:b w:val="0"/>
            <w:bCs w:val="0"/>
            <w:caps w:val="0"/>
            <w:noProof/>
            <w:sz w:val="22"/>
            <w:szCs w:val="22"/>
            <w:lang w:val="en-US" w:eastAsia="en-US"/>
          </w:rPr>
          <w:tab/>
        </w:r>
        <w:r w:rsidR="00E14D6D" w:rsidRPr="00D57052">
          <w:rPr>
            <w:rStyle w:val="Hyperlink"/>
            <w:noProof/>
          </w:rPr>
          <w:t>DMS grafinė vartotojo sąsaja</w:t>
        </w:r>
        <w:r w:rsidR="00E14D6D">
          <w:rPr>
            <w:noProof/>
            <w:webHidden/>
          </w:rPr>
          <w:tab/>
        </w:r>
        <w:r w:rsidR="00E14D6D">
          <w:rPr>
            <w:noProof/>
            <w:webHidden/>
          </w:rPr>
          <w:fldChar w:fldCharType="begin"/>
        </w:r>
        <w:r w:rsidR="00E14D6D">
          <w:rPr>
            <w:noProof/>
            <w:webHidden/>
          </w:rPr>
          <w:instrText xml:space="preserve"> PAGEREF _Toc471743938 \h </w:instrText>
        </w:r>
        <w:r w:rsidR="00E14D6D">
          <w:rPr>
            <w:noProof/>
            <w:webHidden/>
          </w:rPr>
        </w:r>
        <w:r w:rsidR="00E14D6D">
          <w:rPr>
            <w:noProof/>
            <w:webHidden/>
          </w:rPr>
          <w:fldChar w:fldCharType="separate"/>
        </w:r>
        <w:r w:rsidR="00E14D6D">
          <w:rPr>
            <w:noProof/>
            <w:webHidden/>
          </w:rPr>
          <w:t>16</w:t>
        </w:r>
        <w:r w:rsidR="00E14D6D">
          <w:rPr>
            <w:noProof/>
            <w:webHidden/>
          </w:rPr>
          <w:fldChar w:fldCharType="end"/>
        </w:r>
      </w:hyperlink>
    </w:p>
    <w:p w14:paraId="54F39959" w14:textId="77777777" w:rsidR="00E14D6D" w:rsidRDefault="00A602AE">
      <w:pPr>
        <w:pStyle w:val="TOC2"/>
        <w:tabs>
          <w:tab w:val="left" w:pos="600"/>
          <w:tab w:val="right" w:leader="dot" w:pos="9631"/>
        </w:tabs>
        <w:rPr>
          <w:rFonts w:eastAsiaTheme="minorEastAsia" w:cstheme="minorBidi"/>
          <w:b w:val="0"/>
          <w:bCs w:val="0"/>
          <w:noProof/>
          <w:sz w:val="22"/>
          <w:szCs w:val="22"/>
          <w:lang w:val="en-US" w:eastAsia="en-US"/>
        </w:rPr>
      </w:pPr>
      <w:hyperlink w:anchor="_Toc471743939" w:history="1">
        <w:r w:rsidR="00E14D6D" w:rsidRPr="00D57052">
          <w:rPr>
            <w:rStyle w:val="Hyperlink"/>
            <w:noProof/>
          </w:rPr>
          <w:t>3.1.</w:t>
        </w:r>
        <w:r w:rsidR="00E14D6D">
          <w:rPr>
            <w:rFonts w:eastAsiaTheme="minorEastAsia" w:cstheme="minorBidi"/>
            <w:b w:val="0"/>
            <w:bCs w:val="0"/>
            <w:noProof/>
            <w:sz w:val="22"/>
            <w:szCs w:val="22"/>
            <w:lang w:val="en-US" w:eastAsia="en-US"/>
          </w:rPr>
          <w:tab/>
        </w:r>
        <w:r w:rsidR="00E14D6D" w:rsidRPr="00D57052">
          <w:rPr>
            <w:rStyle w:val="Hyperlink"/>
            <w:noProof/>
          </w:rPr>
          <w:t>Prisijungimas prie DMS</w:t>
        </w:r>
        <w:r w:rsidR="00E14D6D">
          <w:rPr>
            <w:noProof/>
            <w:webHidden/>
          </w:rPr>
          <w:tab/>
        </w:r>
        <w:r w:rsidR="00E14D6D">
          <w:rPr>
            <w:noProof/>
            <w:webHidden/>
          </w:rPr>
          <w:fldChar w:fldCharType="begin"/>
        </w:r>
        <w:r w:rsidR="00E14D6D">
          <w:rPr>
            <w:noProof/>
            <w:webHidden/>
          </w:rPr>
          <w:instrText xml:space="preserve"> PAGEREF _Toc471743939 \h </w:instrText>
        </w:r>
        <w:r w:rsidR="00E14D6D">
          <w:rPr>
            <w:noProof/>
            <w:webHidden/>
          </w:rPr>
        </w:r>
        <w:r w:rsidR="00E14D6D">
          <w:rPr>
            <w:noProof/>
            <w:webHidden/>
          </w:rPr>
          <w:fldChar w:fldCharType="separate"/>
        </w:r>
        <w:r w:rsidR="00E14D6D">
          <w:rPr>
            <w:noProof/>
            <w:webHidden/>
          </w:rPr>
          <w:t>16</w:t>
        </w:r>
        <w:r w:rsidR="00E14D6D">
          <w:rPr>
            <w:noProof/>
            <w:webHidden/>
          </w:rPr>
          <w:fldChar w:fldCharType="end"/>
        </w:r>
      </w:hyperlink>
    </w:p>
    <w:p w14:paraId="204EC5D9" w14:textId="77777777" w:rsidR="00E14D6D" w:rsidRDefault="00A602AE">
      <w:pPr>
        <w:pStyle w:val="TOC2"/>
        <w:tabs>
          <w:tab w:val="left" w:pos="600"/>
          <w:tab w:val="right" w:leader="dot" w:pos="9631"/>
        </w:tabs>
        <w:rPr>
          <w:rFonts w:eastAsiaTheme="minorEastAsia" w:cstheme="minorBidi"/>
          <w:b w:val="0"/>
          <w:bCs w:val="0"/>
          <w:noProof/>
          <w:sz w:val="22"/>
          <w:szCs w:val="22"/>
          <w:lang w:val="en-US" w:eastAsia="en-US"/>
        </w:rPr>
      </w:pPr>
      <w:hyperlink w:anchor="_Toc471743940" w:history="1">
        <w:r w:rsidR="00E14D6D" w:rsidRPr="00D57052">
          <w:rPr>
            <w:rStyle w:val="Hyperlink"/>
            <w:noProof/>
          </w:rPr>
          <w:t>3.2.</w:t>
        </w:r>
        <w:r w:rsidR="00E14D6D">
          <w:rPr>
            <w:rFonts w:eastAsiaTheme="minorEastAsia" w:cstheme="minorBidi"/>
            <w:b w:val="0"/>
            <w:bCs w:val="0"/>
            <w:noProof/>
            <w:sz w:val="22"/>
            <w:szCs w:val="22"/>
            <w:lang w:val="en-US" w:eastAsia="en-US"/>
          </w:rPr>
          <w:tab/>
        </w:r>
        <w:r w:rsidR="00E14D6D" w:rsidRPr="00D57052">
          <w:rPr>
            <w:rStyle w:val="Hyperlink"/>
            <w:noProof/>
          </w:rPr>
          <w:t>Projektų sąrašas</w:t>
        </w:r>
        <w:r w:rsidR="00E14D6D">
          <w:rPr>
            <w:noProof/>
            <w:webHidden/>
          </w:rPr>
          <w:tab/>
        </w:r>
        <w:r w:rsidR="00E14D6D">
          <w:rPr>
            <w:noProof/>
            <w:webHidden/>
          </w:rPr>
          <w:fldChar w:fldCharType="begin"/>
        </w:r>
        <w:r w:rsidR="00E14D6D">
          <w:rPr>
            <w:noProof/>
            <w:webHidden/>
          </w:rPr>
          <w:instrText xml:space="preserve"> PAGEREF _Toc471743940 \h </w:instrText>
        </w:r>
        <w:r w:rsidR="00E14D6D">
          <w:rPr>
            <w:noProof/>
            <w:webHidden/>
          </w:rPr>
        </w:r>
        <w:r w:rsidR="00E14D6D">
          <w:rPr>
            <w:noProof/>
            <w:webHidden/>
          </w:rPr>
          <w:fldChar w:fldCharType="separate"/>
        </w:r>
        <w:r w:rsidR="00E14D6D">
          <w:rPr>
            <w:noProof/>
            <w:webHidden/>
          </w:rPr>
          <w:t>18</w:t>
        </w:r>
        <w:r w:rsidR="00E14D6D">
          <w:rPr>
            <w:noProof/>
            <w:webHidden/>
          </w:rPr>
          <w:fldChar w:fldCharType="end"/>
        </w:r>
      </w:hyperlink>
    </w:p>
    <w:p w14:paraId="0908D97F" w14:textId="77777777" w:rsidR="00E14D6D" w:rsidRDefault="00A602AE">
      <w:pPr>
        <w:pStyle w:val="TOC2"/>
        <w:tabs>
          <w:tab w:val="left" w:pos="600"/>
          <w:tab w:val="right" w:leader="dot" w:pos="9631"/>
        </w:tabs>
        <w:rPr>
          <w:rFonts w:eastAsiaTheme="minorEastAsia" w:cstheme="minorBidi"/>
          <w:b w:val="0"/>
          <w:bCs w:val="0"/>
          <w:noProof/>
          <w:sz w:val="22"/>
          <w:szCs w:val="22"/>
          <w:lang w:val="en-US" w:eastAsia="en-US"/>
        </w:rPr>
      </w:pPr>
      <w:hyperlink w:anchor="_Toc471743941" w:history="1">
        <w:r w:rsidR="00E14D6D" w:rsidRPr="00D57052">
          <w:rPr>
            <w:rStyle w:val="Hyperlink"/>
            <w:noProof/>
          </w:rPr>
          <w:t>3.3.</w:t>
        </w:r>
        <w:r w:rsidR="00E14D6D">
          <w:rPr>
            <w:rFonts w:eastAsiaTheme="minorEastAsia" w:cstheme="minorBidi"/>
            <w:b w:val="0"/>
            <w:bCs w:val="0"/>
            <w:noProof/>
            <w:sz w:val="22"/>
            <w:szCs w:val="22"/>
            <w:lang w:val="en-US" w:eastAsia="en-US"/>
          </w:rPr>
          <w:tab/>
        </w:r>
        <w:r w:rsidR="00E14D6D" w:rsidRPr="00D57052">
          <w:rPr>
            <w:rStyle w:val="Hyperlink"/>
            <w:noProof/>
          </w:rPr>
          <w:t>Projekto administravimas</w:t>
        </w:r>
        <w:r w:rsidR="00E14D6D">
          <w:rPr>
            <w:noProof/>
            <w:webHidden/>
          </w:rPr>
          <w:tab/>
        </w:r>
        <w:r w:rsidR="00E14D6D">
          <w:rPr>
            <w:noProof/>
            <w:webHidden/>
          </w:rPr>
          <w:fldChar w:fldCharType="begin"/>
        </w:r>
        <w:r w:rsidR="00E14D6D">
          <w:rPr>
            <w:noProof/>
            <w:webHidden/>
          </w:rPr>
          <w:instrText xml:space="preserve"> PAGEREF _Toc471743941 \h </w:instrText>
        </w:r>
        <w:r w:rsidR="00E14D6D">
          <w:rPr>
            <w:noProof/>
            <w:webHidden/>
          </w:rPr>
        </w:r>
        <w:r w:rsidR="00E14D6D">
          <w:rPr>
            <w:noProof/>
            <w:webHidden/>
          </w:rPr>
          <w:fldChar w:fldCharType="separate"/>
        </w:r>
        <w:r w:rsidR="00E14D6D">
          <w:rPr>
            <w:noProof/>
            <w:webHidden/>
          </w:rPr>
          <w:t>19</w:t>
        </w:r>
        <w:r w:rsidR="00E14D6D">
          <w:rPr>
            <w:noProof/>
            <w:webHidden/>
          </w:rPr>
          <w:fldChar w:fldCharType="end"/>
        </w:r>
      </w:hyperlink>
    </w:p>
    <w:p w14:paraId="338C9170" w14:textId="77777777" w:rsidR="00E14D6D" w:rsidRDefault="00A602AE">
      <w:pPr>
        <w:pStyle w:val="TOC3"/>
        <w:tabs>
          <w:tab w:val="left" w:pos="1000"/>
          <w:tab w:val="right" w:leader="dot" w:pos="9631"/>
        </w:tabs>
        <w:rPr>
          <w:rFonts w:eastAsiaTheme="minorEastAsia" w:cstheme="minorBidi"/>
          <w:noProof/>
          <w:sz w:val="22"/>
          <w:szCs w:val="22"/>
          <w:lang w:val="en-US" w:eastAsia="en-US"/>
        </w:rPr>
      </w:pPr>
      <w:hyperlink w:anchor="_Toc471743942" w:history="1">
        <w:r w:rsidR="00E14D6D" w:rsidRPr="00D57052">
          <w:rPr>
            <w:rStyle w:val="Hyperlink"/>
            <w:noProof/>
          </w:rPr>
          <w:t>3.3.1.</w:t>
        </w:r>
        <w:r w:rsidR="00E14D6D">
          <w:rPr>
            <w:rFonts w:eastAsiaTheme="minorEastAsia" w:cstheme="minorBidi"/>
            <w:noProof/>
            <w:sz w:val="22"/>
            <w:szCs w:val="22"/>
            <w:lang w:val="en-US" w:eastAsia="en-US"/>
          </w:rPr>
          <w:tab/>
        </w:r>
        <w:r w:rsidR="00E14D6D" w:rsidRPr="00D57052">
          <w:rPr>
            <w:rStyle w:val="Hyperlink"/>
            <w:noProof/>
          </w:rPr>
          <w:t>Viršutinė juosta, projekto bendroji informacija ir projekto meniu</w:t>
        </w:r>
        <w:r w:rsidR="00E14D6D">
          <w:rPr>
            <w:noProof/>
            <w:webHidden/>
          </w:rPr>
          <w:tab/>
        </w:r>
        <w:r w:rsidR="00E14D6D">
          <w:rPr>
            <w:noProof/>
            <w:webHidden/>
          </w:rPr>
          <w:fldChar w:fldCharType="begin"/>
        </w:r>
        <w:r w:rsidR="00E14D6D">
          <w:rPr>
            <w:noProof/>
            <w:webHidden/>
          </w:rPr>
          <w:instrText xml:space="preserve"> PAGEREF _Toc471743942 \h </w:instrText>
        </w:r>
        <w:r w:rsidR="00E14D6D">
          <w:rPr>
            <w:noProof/>
            <w:webHidden/>
          </w:rPr>
        </w:r>
        <w:r w:rsidR="00E14D6D">
          <w:rPr>
            <w:noProof/>
            <w:webHidden/>
          </w:rPr>
          <w:fldChar w:fldCharType="separate"/>
        </w:r>
        <w:r w:rsidR="00E14D6D">
          <w:rPr>
            <w:noProof/>
            <w:webHidden/>
          </w:rPr>
          <w:t>20</w:t>
        </w:r>
        <w:r w:rsidR="00E14D6D">
          <w:rPr>
            <w:noProof/>
            <w:webHidden/>
          </w:rPr>
          <w:fldChar w:fldCharType="end"/>
        </w:r>
      </w:hyperlink>
    </w:p>
    <w:p w14:paraId="32B44749" w14:textId="77777777" w:rsidR="00E14D6D" w:rsidRDefault="00A602AE">
      <w:pPr>
        <w:pStyle w:val="TOC3"/>
        <w:tabs>
          <w:tab w:val="left" w:pos="1000"/>
          <w:tab w:val="right" w:leader="dot" w:pos="9631"/>
        </w:tabs>
        <w:rPr>
          <w:rFonts w:eastAsiaTheme="minorEastAsia" w:cstheme="minorBidi"/>
          <w:noProof/>
          <w:sz w:val="22"/>
          <w:szCs w:val="22"/>
          <w:lang w:val="en-US" w:eastAsia="en-US"/>
        </w:rPr>
      </w:pPr>
      <w:hyperlink w:anchor="_Toc471743943" w:history="1">
        <w:r w:rsidR="00E14D6D" w:rsidRPr="00D57052">
          <w:rPr>
            <w:rStyle w:val="Hyperlink"/>
            <w:noProof/>
          </w:rPr>
          <w:t>3.3.2.</w:t>
        </w:r>
        <w:r w:rsidR="00E14D6D">
          <w:rPr>
            <w:rFonts w:eastAsiaTheme="minorEastAsia" w:cstheme="minorBidi"/>
            <w:noProof/>
            <w:sz w:val="22"/>
            <w:szCs w:val="22"/>
            <w:lang w:val="en-US" w:eastAsia="en-US"/>
          </w:rPr>
          <w:tab/>
        </w:r>
        <w:r w:rsidR="00E14D6D" w:rsidRPr="00D57052">
          <w:rPr>
            <w:rStyle w:val="Hyperlink"/>
            <w:noProof/>
          </w:rPr>
          <w:t>Projekto titulinis puslapis</w:t>
        </w:r>
        <w:r w:rsidR="00E14D6D">
          <w:rPr>
            <w:noProof/>
            <w:webHidden/>
          </w:rPr>
          <w:tab/>
        </w:r>
        <w:r w:rsidR="00E14D6D">
          <w:rPr>
            <w:noProof/>
            <w:webHidden/>
          </w:rPr>
          <w:fldChar w:fldCharType="begin"/>
        </w:r>
        <w:r w:rsidR="00E14D6D">
          <w:rPr>
            <w:noProof/>
            <w:webHidden/>
          </w:rPr>
          <w:instrText xml:space="preserve"> PAGEREF _Toc471743943 \h </w:instrText>
        </w:r>
        <w:r w:rsidR="00E14D6D">
          <w:rPr>
            <w:noProof/>
            <w:webHidden/>
          </w:rPr>
        </w:r>
        <w:r w:rsidR="00E14D6D">
          <w:rPr>
            <w:noProof/>
            <w:webHidden/>
          </w:rPr>
          <w:fldChar w:fldCharType="separate"/>
        </w:r>
        <w:r w:rsidR="00E14D6D">
          <w:rPr>
            <w:noProof/>
            <w:webHidden/>
          </w:rPr>
          <w:t>21</w:t>
        </w:r>
        <w:r w:rsidR="00E14D6D">
          <w:rPr>
            <w:noProof/>
            <w:webHidden/>
          </w:rPr>
          <w:fldChar w:fldCharType="end"/>
        </w:r>
      </w:hyperlink>
    </w:p>
    <w:p w14:paraId="491F8DF1" w14:textId="77777777" w:rsidR="00E14D6D" w:rsidRDefault="00A602AE">
      <w:pPr>
        <w:pStyle w:val="TOC3"/>
        <w:tabs>
          <w:tab w:val="left" w:pos="1000"/>
          <w:tab w:val="right" w:leader="dot" w:pos="9631"/>
        </w:tabs>
        <w:rPr>
          <w:rFonts w:eastAsiaTheme="minorEastAsia" w:cstheme="minorBidi"/>
          <w:noProof/>
          <w:sz w:val="22"/>
          <w:szCs w:val="22"/>
          <w:lang w:val="en-US" w:eastAsia="en-US"/>
        </w:rPr>
      </w:pPr>
      <w:hyperlink w:anchor="_Toc471743944" w:history="1">
        <w:r w:rsidR="00E14D6D" w:rsidRPr="00D57052">
          <w:rPr>
            <w:rStyle w:val="Hyperlink"/>
            <w:noProof/>
          </w:rPr>
          <w:t>3.3.3.</w:t>
        </w:r>
        <w:r w:rsidR="00E14D6D">
          <w:rPr>
            <w:rFonts w:eastAsiaTheme="minorEastAsia" w:cstheme="minorBidi"/>
            <w:noProof/>
            <w:sz w:val="22"/>
            <w:szCs w:val="22"/>
            <w:lang w:val="en-US" w:eastAsia="en-US"/>
          </w:rPr>
          <w:tab/>
        </w:r>
        <w:r w:rsidR="00E14D6D" w:rsidRPr="00D57052">
          <w:rPr>
            <w:rStyle w:val="Hyperlink"/>
            <w:noProof/>
          </w:rPr>
          <w:t>Projekto sutarties informacija</w:t>
        </w:r>
        <w:r w:rsidR="00E14D6D">
          <w:rPr>
            <w:noProof/>
            <w:webHidden/>
          </w:rPr>
          <w:tab/>
        </w:r>
        <w:r w:rsidR="00E14D6D">
          <w:rPr>
            <w:noProof/>
            <w:webHidden/>
          </w:rPr>
          <w:fldChar w:fldCharType="begin"/>
        </w:r>
        <w:r w:rsidR="00E14D6D">
          <w:rPr>
            <w:noProof/>
            <w:webHidden/>
          </w:rPr>
          <w:instrText xml:space="preserve"> PAGEREF _Toc471743944 \h </w:instrText>
        </w:r>
        <w:r w:rsidR="00E14D6D">
          <w:rPr>
            <w:noProof/>
            <w:webHidden/>
          </w:rPr>
        </w:r>
        <w:r w:rsidR="00E14D6D">
          <w:rPr>
            <w:noProof/>
            <w:webHidden/>
          </w:rPr>
          <w:fldChar w:fldCharType="separate"/>
        </w:r>
        <w:r w:rsidR="00E14D6D">
          <w:rPr>
            <w:noProof/>
            <w:webHidden/>
          </w:rPr>
          <w:t>23</w:t>
        </w:r>
        <w:r w:rsidR="00E14D6D">
          <w:rPr>
            <w:noProof/>
            <w:webHidden/>
          </w:rPr>
          <w:fldChar w:fldCharType="end"/>
        </w:r>
      </w:hyperlink>
    </w:p>
    <w:p w14:paraId="5A9528E5" w14:textId="77777777" w:rsidR="00E14D6D" w:rsidRDefault="00A602AE">
      <w:pPr>
        <w:pStyle w:val="TOC2"/>
        <w:tabs>
          <w:tab w:val="left" w:pos="600"/>
          <w:tab w:val="right" w:leader="dot" w:pos="9631"/>
        </w:tabs>
        <w:rPr>
          <w:rFonts w:eastAsiaTheme="minorEastAsia" w:cstheme="minorBidi"/>
          <w:b w:val="0"/>
          <w:bCs w:val="0"/>
          <w:noProof/>
          <w:sz w:val="22"/>
          <w:szCs w:val="22"/>
          <w:lang w:val="en-US" w:eastAsia="en-US"/>
        </w:rPr>
      </w:pPr>
      <w:hyperlink w:anchor="_Toc471743945" w:history="1">
        <w:r w:rsidR="00E14D6D" w:rsidRPr="00D57052">
          <w:rPr>
            <w:rStyle w:val="Hyperlink"/>
            <w:noProof/>
          </w:rPr>
          <w:t>3.4.</w:t>
        </w:r>
        <w:r w:rsidR="00E14D6D">
          <w:rPr>
            <w:rFonts w:eastAsiaTheme="minorEastAsia" w:cstheme="minorBidi"/>
            <w:b w:val="0"/>
            <w:bCs w:val="0"/>
            <w:noProof/>
            <w:sz w:val="22"/>
            <w:szCs w:val="22"/>
            <w:lang w:val="en-US" w:eastAsia="en-US"/>
          </w:rPr>
          <w:tab/>
        </w:r>
        <w:r w:rsidR="00E14D6D" w:rsidRPr="00D57052">
          <w:rPr>
            <w:rStyle w:val="Hyperlink"/>
            <w:noProof/>
          </w:rPr>
          <w:t>Naudotojų administravimas</w:t>
        </w:r>
        <w:r w:rsidR="00E14D6D">
          <w:rPr>
            <w:noProof/>
            <w:webHidden/>
          </w:rPr>
          <w:tab/>
        </w:r>
        <w:r w:rsidR="00E14D6D">
          <w:rPr>
            <w:noProof/>
            <w:webHidden/>
          </w:rPr>
          <w:fldChar w:fldCharType="begin"/>
        </w:r>
        <w:r w:rsidR="00E14D6D">
          <w:rPr>
            <w:noProof/>
            <w:webHidden/>
          </w:rPr>
          <w:instrText xml:space="preserve"> PAGEREF _Toc471743945 \h </w:instrText>
        </w:r>
        <w:r w:rsidR="00E14D6D">
          <w:rPr>
            <w:noProof/>
            <w:webHidden/>
          </w:rPr>
        </w:r>
        <w:r w:rsidR="00E14D6D">
          <w:rPr>
            <w:noProof/>
            <w:webHidden/>
          </w:rPr>
          <w:fldChar w:fldCharType="separate"/>
        </w:r>
        <w:r w:rsidR="00E14D6D">
          <w:rPr>
            <w:noProof/>
            <w:webHidden/>
          </w:rPr>
          <w:t>26</w:t>
        </w:r>
        <w:r w:rsidR="00E14D6D">
          <w:rPr>
            <w:noProof/>
            <w:webHidden/>
          </w:rPr>
          <w:fldChar w:fldCharType="end"/>
        </w:r>
      </w:hyperlink>
    </w:p>
    <w:p w14:paraId="274ECAEF" w14:textId="77777777" w:rsidR="00E14D6D" w:rsidRDefault="00A602AE">
      <w:pPr>
        <w:pStyle w:val="TOC3"/>
        <w:tabs>
          <w:tab w:val="left" w:pos="1000"/>
          <w:tab w:val="right" w:leader="dot" w:pos="9631"/>
        </w:tabs>
        <w:rPr>
          <w:rFonts w:eastAsiaTheme="minorEastAsia" w:cstheme="minorBidi"/>
          <w:noProof/>
          <w:sz w:val="22"/>
          <w:szCs w:val="22"/>
          <w:lang w:val="en-US" w:eastAsia="en-US"/>
        </w:rPr>
      </w:pPr>
      <w:hyperlink w:anchor="_Toc471743946" w:history="1">
        <w:r w:rsidR="00E14D6D" w:rsidRPr="00D57052">
          <w:rPr>
            <w:rStyle w:val="Hyperlink"/>
            <w:noProof/>
          </w:rPr>
          <w:t>3.4.1.</w:t>
        </w:r>
        <w:r w:rsidR="00E14D6D">
          <w:rPr>
            <w:rFonts w:eastAsiaTheme="minorEastAsia" w:cstheme="minorBidi"/>
            <w:noProof/>
            <w:sz w:val="22"/>
            <w:szCs w:val="22"/>
            <w:lang w:val="en-US" w:eastAsia="en-US"/>
          </w:rPr>
          <w:tab/>
        </w:r>
        <w:r w:rsidR="00E14D6D" w:rsidRPr="00D57052">
          <w:rPr>
            <w:rStyle w:val="Hyperlink"/>
            <w:noProof/>
          </w:rPr>
          <w:t>Projekto naudotojų sąrašas</w:t>
        </w:r>
        <w:r w:rsidR="00E14D6D">
          <w:rPr>
            <w:noProof/>
            <w:webHidden/>
          </w:rPr>
          <w:tab/>
        </w:r>
        <w:r w:rsidR="00E14D6D">
          <w:rPr>
            <w:noProof/>
            <w:webHidden/>
          </w:rPr>
          <w:fldChar w:fldCharType="begin"/>
        </w:r>
        <w:r w:rsidR="00E14D6D">
          <w:rPr>
            <w:noProof/>
            <w:webHidden/>
          </w:rPr>
          <w:instrText xml:space="preserve"> PAGEREF _Toc471743946 \h </w:instrText>
        </w:r>
        <w:r w:rsidR="00E14D6D">
          <w:rPr>
            <w:noProof/>
            <w:webHidden/>
          </w:rPr>
        </w:r>
        <w:r w:rsidR="00E14D6D">
          <w:rPr>
            <w:noProof/>
            <w:webHidden/>
          </w:rPr>
          <w:fldChar w:fldCharType="separate"/>
        </w:r>
        <w:r w:rsidR="00E14D6D">
          <w:rPr>
            <w:noProof/>
            <w:webHidden/>
          </w:rPr>
          <w:t>26</w:t>
        </w:r>
        <w:r w:rsidR="00E14D6D">
          <w:rPr>
            <w:noProof/>
            <w:webHidden/>
          </w:rPr>
          <w:fldChar w:fldCharType="end"/>
        </w:r>
      </w:hyperlink>
    </w:p>
    <w:p w14:paraId="14CC0253" w14:textId="77777777" w:rsidR="00E14D6D" w:rsidRDefault="00A602AE">
      <w:pPr>
        <w:pStyle w:val="TOC3"/>
        <w:tabs>
          <w:tab w:val="left" w:pos="1000"/>
          <w:tab w:val="right" w:leader="dot" w:pos="9631"/>
        </w:tabs>
        <w:rPr>
          <w:rFonts w:eastAsiaTheme="minorEastAsia" w:cstheme="minorBidi"/>
          <w:noProof/>
          <w:sz w:val="22"/>
          <w:szCs w:val="22"/>
          <w:lang w:val="en-US" w:eastAsia="en-US"/>
        </w:rPr>
      </w:pPr>
      <w:hyperlink w:anchor="_Toc471743947" w:history="1">
        <w:r w:rsidR="00E14D6D" w:rsidRPr="00D57052">
          <w:rPr>
            <w:rStyle w:val="Hyperlink"/>
            <w:noProof/>
          </w:rPr>
          <w:t>3.4.2.</w:t>
        </w:r>
        <w:r w:rsidR="00E14D6D">
          <w:rPr>
            <w:rFonts w:eastAsiaTheme="minorEastAsia" w:cstheme="minorBidi"/>
            <w:noProof/>
            <w:sz w:val="22"/>
            <w:szCs w:val="22"/>
            <w:lang w:val="en-US" w:eastAsia="en-US"/>
          </w:rPr>
          <w:tab/>
        </w:r>
        <w:r w:rsidR="00E14D6D" w:rsidRPr="00D57052">
          <w:rPr>
            <w:rStyle w:val="Hyperlink"/>
            <w:noProof/>
          </w:rPr>
          <w:t>Naujo naudotojo sukūrimas ir redagavimas</w:t>
        </w:r>
        <w:r w:rsidR="00E14D6D">
          <w:rPr>
            <w:noProof/>
            <w:webHidden/>
          </w:rPr>
          <w:tab/>
        </w:r>
        <w:r w:rsidR="00E14D6D">
          <w:rPr>
            <w:noProof/>
            <w:webHidden/>
          </w:rPr>
          <w:fldChar w:fldCharType="begin"/>
        </w:r>
        <w:r w:rsidR="00E14D6D">
          <w:rPr>
            <w:noProof/>
            <w:webHidden/>
          </w:rPr>
          <w:instrText xml:space="preserve"> PAGEREF _Toc471743947 \h </w:instrText>
        </w:r>
        <w:r w:rsidR="00E14D6D">
          <w:rPr>
            <w:noProof/>
            <w:webHidden/>
          </w:rPr>
        </w:r>
        <w:r w:rsidR="00E14D6D">
          <w:rPr>
            <w:noProof/>
            <w:webHidden/>
          </w:rPr>
          <w:fldChar w:fldCharType="separate"/>
        </w:r>
        <w:r w:rsidR="00E14D6D">
          <w:rPr>
            <w:noProof/>
            <w:webHidden/>
          </w:rPr>
          <w:t>26</w:t>
        </w:r>
        <w:r w:rsidR="00E14D6D">
          <w:rPr>
            <w:noProof/>
            <w:webHidden/>
          </w:rPr>
          <w:fldChar w:fldCharType="end"/>
        </w:r>
      </w:hyperlink>
    </w:p>
    <w:p w14:paraId="7181F946" w14:textId="77777777" w:rsidR="00E14D6D" w:rsidRDefault="00A602AE">
      <w:pPr>
        <w:pStyle w:val="TOC3"/>
        <w:tabs>
          <w:tab w:val="left" w:pos="1000"/>
          <w:tab w:val="right" w:leader="dot" w:pos="9631"/>
        </w:tabs>
        <w:rPr>
          <w:rFonts w:eastAsiaTheme="minorEastAsia" w:cstheme="minorBidi"/>
          <w:noProof/>
          <w:sz w:val="22"/>
          <w:szCs w:val="22"/>
          <w:lang w:val="en-US" w:eastAsia="en-US"/>
        </w:rPr>
      </w:pPr>
      <w:hyperlink w:anchor="_Toc471743948" w:history="1">
        <w:r w:rsidR="00E14D6D" w:rsidRPr="00D57052">
          <w:rPr>
            <w:rStyle w:val="Hyperlink"/>
            <w:noProof/>
          </w:rPr>
          <w:t>3.4.3.</w:t>
        </w:r>
        <w:r w:rsidR="00E14D6D">
          <w:rPr>
            <w:rFonts w:eastAsiaTheme="minorEastAsia" w:cstheme="minorBidi"/>
            <w:noProof/>
            <w:sz w:val="22"/>
            <w:szCs w:val="22"/>
            <w:lang w:val="en-US" w:eastAsia="en-US"/>
          </w:rPr>
          <w:tab/>
        </w:r>
        <w:r w:rsidR="00E14D6D" w:rsidRPr="00D57052">
          <w:rPr>
            <w:rStyle w:val="Hyperlink"/>
            <w:noProof/>
          </w:rPr>
          <w:t>Teisių priskyrimas ir jų redagavimas</w:t>
        </w:r>
        <w:r w:rsidR="00E14D6D">
          <w:rPr>
            <w:noProof/>
            <w:webHidden/>
          </w:rPr>
          <w:tab/>
        </w:r>
        <w:r w:rsidR="00E14D6D">
          <w:rPr>
            <w:noProof/>
            <w:webHidden/>
          </w:rPr>
          <w:fldChar w:fldCharType="begin"/>
        </w:r>
        <w:r w:rsidR="00E14D6D">
          <w:rPr>
            <w:noProof/>
            <w:webHidden/>
          </w:rPr>
          <w:instrText xml:space="preserve"> PAGEREF _Toc471743948 \h </w:instrText>
        </w:r>
        <w:r w:rsidR="00E14D6D">
          <w:rPr>
            <w:noProof/>
            <w:webHidden/>
          </w:rPr>
        </w:r>
        <w:r w:rsidR="00E14D6D">
          <w:rPr>
            <w:noProof/>
            <w:webHidden/>
          </w:rPr>
          <w:fldChar w:fldCharType="separate"/>
        </w:r>
        <w:r w:rsidR="00E14D6D">
          <w:rPr>
            <w:noProof/>
            <w:webHidden/>
          </w:rPr>
          <w:t>28</w:t>
        </w:r>
        <w:r w:rsidR="00E14D6D">
          <w:rPr>
            <w:noProof/>
            <w:webHidden/>
          </w:rPr>
          <w:fldChar w:fldCharType="end"/>
        </w:r>
      </w:hyperlink>
    </w:p>
    <w:p w14:paraId="2244EB71"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3949" w:history="1">
        <w:r w:rsidR="00E14D6D" w:rsidRPr="00D57052">
          <w:rPr>
            <w:rStyle w:val="Hyperlink"/>
            <w:noProof/>
          </w:rPr>
          <w:t>3.4.3.1.</w:t>
        </w:r>
        <w:r w:rsidR="00E14D6D">
          <w:rPr>
            <w:rFonts w:eastAsiaTheme="minorEastAsia" w:cstheme="minorBidi"/>
            <w:noProof/>
            <w:sz w:val="22"/>
            <w:szCs w:val="22"/>
            <w:lang w:val="en-US" w:eastAsia="en-US"/>
          </w:rPr>
          <w:tab/>
        </w:r>
        <w:r w:rsidR="00E14D6D" w:rsidRPr="00D57052">
          <w:rPr>
            <w:rStyle w:val="Hyperlink"/>
            <w:noProof/>
          </w:rPr>
          <w:t>Įgaliojimo įkėlimas</w:t>
        </w:r>
        <w:r w:rsidR="00E14D6D">
          <w:rPr>
            <w:noProof/>
            <w:webHidden/>
          </w:rPr>
          <w:tab/>
        </w:r>
        <w:r w:rsidR="00E14D6D">
          <w:rPr>
            <w:noProof/>
            <w:webHidden/>
          </w:rPr>
          <w:fldChar w:fldCharType="begin"/>
        </w:r>
        <w:r w:rsidR="00E14D6D">
          <w:rPr>
            <w:noProof/>
            <w:webHidden/>
          </w:rPr>
          <w:instrText xml:space="preserve"> PAGEREF _Toc471743949 \h </w:instrText>
        </w:r>
        <w:r w:rsidR="00E14D6D">
          <w:rPr>
            <w:noProof/>
            <w:webHidden/>
          </w:rPr>
        </w:r>
        <w:r w:rsidR="00E14D6D">
          <w:rPr>
            <w:noProof/>
            <w:webHidden/>
          </w:rPr>
          <w:fldChar w:fldCharType="separate"/>
        </w:r>
        <w:r w:rsidR="00E14D6D">
          <w:rPr>
            <w:noProof/>
            <w:webHidden/>
          </w:rPr>
          <w:t>31</w:t>
        </w:r>
        <w:r w:rsidR="00E14D6D">
          <w:rPr>
            <w:noProof/>
            <w:webHidden/>
          </w:rPr>
          <w:fldChar w:fldCharType="end"/>
        </w:r>
      </w:hyperlink>
    </w:p>
    <w:p w14:paraId="49090F03" w14:textId="77777777" w:rsidR="00E14D6D" w:rsidRDefault="00A602AE">
      <w:pPr>
        <w:pStyle w:val="TOC3"/>
        <w:tabs>
          <w:tab w:val="left" w:pos="1000"/>
          <w:tab w:val="right" w:leader="dot" w:pos="9631"/>
        </w:tabs>
        <w:rPr>
          <w:rFonts w:eastAsiaTheme="minorEastAsia" w:cstheme="minorBidi"/>
          <w:noProof/>
          <w:sz w:val="22"/>
          <w:szCs w:val="22"/>
          <w:lang w:val="en-US" w:eastAsia="en-US"/>
        </w:rPr>
      </w:pPr>
      <w:hyperlink w:anchor="_Toc471743950" w:history="1">
        <w:r w:rsidR="00E14D6D" w:rsidRPr="00D57052">
          <w:rPr>
            <w:rStyle w:val="Hyperlink"/>
            <w:noProof/>
          </w:rPr>
          <w:t>3.4.4.</w:t>
        </w:r>
        <w:r w:rsidR="00E14D6D">
          <w:rPr>
            <w:rFonts w:eastAsiaTheme="minorEastAsia" w:cstheme="minorBidi"/>
            <w:noProof/>
            <w:sz w:val="22"/>
            <w:szCs w:val="22"/>
            <w:lang w:val="en-US" w:eastAsia="en-US"/>
          </w:rPr>
          <w:tab/>
        </w:r>
        <w:r w:rsidR="00E14D6D" w:rsidRPr="00D57052">
          <w:rPr>
            <w:rStyle w:val="Hyperlink"/>
            <w:noProof/>
          </w:rPr>
          <w:t>Naudotojo profilio redagavimas</w:t>
        </w:r>
        <w:r w:rsidR="00E14D6D">
          <w:rPr>
            <w:noProof/>
            <w:webHidden/>
          </w:rPr>
          <w:tab/>
        </w:r>
        <w:r w:rsidR="00E14D6D">
          <w:rPr>
            <w:noProof/>
            <w:webHidden/>
          </w:rPr>
          <w:fldChar w:fldCharType="begin"/>
        </w:r>
        <w:r w:rsidR="00E14D6D">
          <w:rPr>
            <w:noProof/>
            <w:webHidden/>
          </w:rPr>
          <w:instrText xml:space="preserve"> PAGEREF _Toc471743950 \h </w:instrText>
        </w:r>
        <w:r w:rsidR="00E14D6D">
          <w:rPr>
            <w:noProof/>
            <w:webHidden/>
          </w:rPr>
        </w:r>
        <w:r w:rsidR="00E14D6D">
          <w:rPr>
            <w:noProof/>
            <w:webHidden/>
          </w:rPr>
          <w:fldChar w:fldCharType="separate"/>
        </w:r>
        <w:r w:rsidR="00E14D6D">
          <w:rPr>
            <w:noProof/>
            <w:webHidden/>
          </w:rPr>
          <w:t>32</w:t>
        </w:r>
        <w:r w:rsidR="00E14D6D">
          <w:rPr>
            <w:noProof/>
            <w:webHidden/>
          </w:rPr>
          <w:fldChar w:fldCharType="end"/>
        </w:r>
      </w:hyperlink>
    </w:p>
    <w:p w14:paraId="7B91D26F" w14:textId="77777777" w:rsidR="00E14D6D" w:rsidRDefault="00A602AE">
      <w:pPr>
        <w:pStyle w:val="TOC2"/>
        <w:tabs>
          <w:tab w:val="left" w:pos="600"/>
          <w:tab w:val="right" w:leader="dot" w:pos="9631"/>
        </w:tabs>
        <w:rPr>
          <w:rFonts w:eastAsiaTheme="minorEastAsia" w:cstheme="minorBidi"/>
          <w:b w:val="0"/>
          <w:bCs w:val="0"/>
          <w:noProof/>
          <w:sz w:val="22"/>
          <w:szCs w:val="22"/>
          <w:lang w:val="en-US" w:eastAsia="en-US"/>
        </w:rPr>
      </w:pPr>
      <w:hyperlink w:anchor="_Toc471743951" w:history="1">
        <w:r w:rsidR="00E14D6D" w:rsidRPr="00D57052">
          <w:rPr>
            <w:rStyle w:val="Hyperlink"/>
            <w:noProof/>
          </w:rPr>
          <w:t>3.5.</w:t>
        </w:r>
        <w:r w:rsidR="00E14D6D">
          <w:rPr>
            <w:rFonts w:eastAsiaTheme="minorEastAsia" w:cstheme="minorBidi"/>
            <w:b w:val="0"/>
            <w:bCs w:val="0"/>
            <w:noProof/>
            <w:sz w:val="22"/>
            <w:szCs w:val="22"/>
            <w:lang w:val="en-US" w:eastAsia="en-US"/>
          </w:rPr>
          <w:tab/>
        </w:r>
        <w:r w:rsidR="00E14D6D" w:rsidRPr="00D57052">
          <w:rPr>
            <w:rStyle w:val="Hyperlink"/>
            <w:noProof/>
          </w:rPr>
          <w:t>Pranešimai (abipusis komunikavimas)</w:t>
        </w:r>
        <w:r w:rsidR="00E14D6D">
          <w:rPr>
            <w:noProof/>
            <w:webHidden/>
          </w:rPr>
          <w:tab/>
        </w:r>
        <w:r w:rsidR="00E14D6D">
          <w:rPr>
            <w:noProof/>
            <w:webHidden/>
          </w:rPr>
          <w:fldChar w:fldCharType="begin"/>
        </w:r>
        <w:r w:rsidR="00E14D6D">
          <w:rPr>
            <w:noProof/>
            <w:webHidden/>
          </w:rPr>
          <w:instrText xml:space="preserve"> PAGEREF _Toc471743951 \h </w:instrText>
        </w:r>
        <w:r w:rsidR="00E14D6D">
          <w:rPr>
            <w:noProof/>
            <w:webHidden/>
          </w:rPr>
        </w:r>
        <w:r w:rsidR="00E14D6D">
          <w:rPr>
            <w:noProof/>
            <w:webHidden/>
          </w:rPr>
          <w:fldChar w:fldCharType="separate"/>
        </w:r>
        <w:r w:rsidR="00E14D6D">
          <w:rPr>
            <w:noProof/>
            <w:webHidden/>
          </w:rPr>
          <w:t>33</w:t>
        </w:r>
        <w:r w:rsidR="00E14D6D">
          <w:rPr>
            <w:noProof/>
            <w:webHidden/>
          </w:rPr>
          <w:fldChar w:fldCharType="end"/>
        </w:r>
      </w:hyperlink>
    </w:p>
    <w:p w14:paraId="2442DF31" w14:textId="77777777" w:rsidR="00E14D6D" w:rsidRDefault="00A602AE">
      <w:pPr>
        <w:pStyle w:val="TOC3"/>
        <w:tabs>
          <w:tab w:val="left" w:pos="1000"/>
          <w:tab w:val="right" w:leader="dot" w:pos="9631"/>
        </w:tabs>
        <w:rPr>
          <w:rFonts w:eastAsiaTheme="minorEastAsia" w:cstheme="minorBidi"/>
          <w:noProof/>
          <w:sz w:val="22"/>
          <w:szCs w:val="22"/>
          <w:lang w:val="en-US" w:eastAsia="en-US"/>
        </w:rPr>
      </w:pPr>
      <w:hyperlink w:anchor="_Toc471743952" w:history="1">
        <w:r w:rsidR="00E14D6D" w:rsidRPr="00D57052">
          <w:rPr>
            <w:rStyle w:val="Hyperlink"/>
            <w:noProof/>
          </w:rPr>
          <w:t>3.5.1.</w:t>
        </w:r>
        <w:r w:rsidR="00E14D6D">
          <w:rPr>
            <w:rFonts w:eastAsiaTheme="minorEastAsia" w:cstheme="minorBidi"/>
            <w:noProof/>
            <w:sz w:val="22"/>
            <w:szCs w:val="22"/>
            <w:lang w:val="en-US" w:eastAsia="en-US"/>
          </w:rPr>
          <w:tab/>
        </w:r>
        <w:r w:rsidR="00E14D6D" w:rsidRPr="00D57052">
          <w:rPr>
            <w:rStyle w:val="Hyperlink"/>
            <w:noProof/>
          </w:rPr>
          <w:t>Gautų pranešimų sąrašas</w:t>
        </w:r>
        <w:r w:rsidR="00E14D6D">
          <w:rPr>
            <w:noProof/>
            <w:webHidden/>
          </w:rPr>
          <w:tab/>
        </w:r>
        <w:r w:rsidR="00E14D6D">
          <w:rPr>
            <w:noProof/>
            <w:webHidden/>
          </w:rPr>
          <w:fldChar w:fldCharType="begin"/>
        </w:r>
        <w:r w:rsidR="00E14D6D">
          <w:rPr>
            <w:noProof/>
            <w:webHidden/>
          </w:rPr>
          <w:instrText xml:space="preserve"> PAGEREF _Toc471743952 \h </w:instrText>
        </w:r>
        <w:r w:rsidR="00E14D6D">
          <w:rPr>
            <w:noProof/>
            <w:webHidden/>
          </w:rPr>
        </w:r>
        <w:r w:rsidR="00E14D6D">
          <w:rPr>
            <w:noProof/>
            <w:webHidden/>
          </w:rPr>
          <w:fldChar w:fldCharType="separate"/>
        </w:r>
        <w:r w:rsidR="00E14D6D">
          <w:rPr>
            <w:noProof/>
            <w:webHidden/>
          </w:rPr>
          <w:t>33</w:t>
        </w:r>
        <w:r w:rsidR="00E14D6D">
          <w:rPr>
            <w:noProof/>
            <w:webHidden/>
          </w:rPr>
          <w:fldChar w:fldCharType="end"/>
        </w:r>
      </w:hyperlink>
    </w:p>
    <w:p w14:paraId="34791FD0" w14:textId="77777777" w:rsidR="00E14D6D" w:rsidRDefault="00A602AE">
      <w:pPr>
        <w:pStyle w:val="TOC3"/>
        <w:tabs>
          <w:tab w:val="left" w:pos="1000"/>
          <w:tab w:val="right" w:leader="dot" w:pos="9631"/>
        </w:tabs>
        <w:rPr>
          <w:rFonts w:eastAsiaTheme="minorEastAsia" w:cstheme="minorBidi"/>
          <w:noProof/>
          <w:sz w:val="22"/>
          <w:szCs w:val="22"/>
          <w:lang w:val="en-US" w:eastAsia="en-US"/>
        </w:rPr>
      </w:pPr>
      <w:hyperlink w:anchor="_Toc471743953" w:history="1">
        <w:r w:rsidR="00E14D6D" w:rsidRPr="00D57052">
          <w:rPr>
            <w:rStyle w:val="Hyperlink"/>
            <w:noProof/>
          </w:rPr>
          <w:t>3.5.2.</w:t>
        </w:r>
        <w:r w:rsidR="00E14D6D">
          <w:rPr>
            <w:rFonts w:eastAsiaTheme="minorEastAsia" w:cstheme="minorBidi"/>
            <w:noProof/>
            <w:sz w:val="22"/>
            <w:szCs w:val="22"/>
            <w:lang w:val="en-US" w:eastAsia="en-US"/>
          </w:rPr>
          <w:tab/>
        </w:r>
        <w:r w:rsidR="00E14D6D" w:rsidRPr="00D57052">
          <w:rPr>
            <w:rStyle w:val="Hyperlink"/>
            <w:noProof/>
          </w:rPr>
          <w:t>Išsiųstų pranešimų sąrašas</w:t>
        </w:r>
        <w:r w:rsidR="00E14D6D">
          <w:rPr>
            <w:noProof/>
            <w:webHidden/>
          </w:rPr>
          <w:tab/>
        </w:r>
        <w:r w:rsidR="00E14D6D">
          <w:rPr>
            <w:noProof/>
            <w:webHidden/>
          </w:rPr>
          <w:fldChar w:fldCharType="begin"/>
        </w:r>
        <w:r w:rsidR="00E14D6D">
          <w:rPr>
            <w:noProof/>
            <w:webHidden/>
          </w:rPr>
          <w:instrText xml:space="preserve"> PAGEREF _Toc471743953 \h </w:instrText>
        </w:r>
        <w:r w:rsidR="00E14D6D">
          <w:rPr>
            <w:noProof/>
            <w:webHidden/>
          </w:rPr>
        </w:r>
        <w:r w:rsidR="00E14D6D">
          <w:rPr>
            <w:noProof/>
            <w:webHidden/>
          </w:rPr>
          <w:fldChar w:fldCharType="separate"/>
        </w:r>
        <w:r w:rsidR="00E14D6D">
          <w:rPr>
            <w:noProof/>
            <w:webHidden/>
          </w:rPr>
          <w:t>34</w:t>
        </w:r>
        <w:r w:rsidR="00E14D6D">
          <w:rPr>
            <w:noProof/>
            <w:webHidden/>
          </w:rPr>
          <w:fldChar w:fldCharType="end"/>
        </w:r>
      </w:hyperlink>
    </w:p>
    <w:p w14:paraId="25C62D34" w14:textId="77777777" w:rsidR="00E14D6D" w:rsidRDefault="00A602AE">
      <w:pPr>
        <w:pStyle w:val="TOC3"/>
        <w:tabs>
          <w:tab w:val="left" w:pos="1000"/>
          <w:tab w:val="right" w:leader="dot" w:pos="9631"/>
        </w:tabs>
        <w:rPr>
          <w:rFonts w:eastAsiaTheme="minorEastAsia" w:cstheme="minorBidi"/>
          <w:noProof/>
          <w:sz w:val="22"/>
          <w:szCs w:val="22"/>
          <w:lang w:val="en-US" w:eastAsia="en-US"/>
        </w:rPr>
      </w:pPr>
      <w:hyperlink w:anchor="_Toc471743954" w:history="1">
        <w:r w:rsidR="00E14D6D" w:rsidRPr="00D57052">
          <w:rPr>
            <w:rStyle w:val="Hyperlink"/>
            <w:noProof/>
          </w:rPr>
          <w:t>3.5.3.</w:t>
        </w:r>
        <w:r w:rsidR="00E14D6D">
          <w:rPr>
            <w:rFonts w:eastAsiaTheme="minorEastAsia" w:cstheme="minorBidi"/>
            <w:noProof/>
            <w:sz w:val="22"/>
            <w:szCs w:val="22"/>
            <w:lang w:val="en-US" w:eastAsia="en-US"/>
          </w:rPr>
          <w:tab/>
        </w:r>
        <w:r w:rsidR="00E14D6D" w:rsidRPr="00D57052">
          <w:rPr>
            <w:rStyle w:val="Hyperlink"/>
            <w:noProof/>
          </w:rPr>
          <w:t>Rengiamų pranešimų (ruošinių) sąrašas</w:t>
        </w:r>
        <w:r w:rsidR="00E14D6D">
          <w:rPr>
            <w:noProof/>
            <w:webHidden/>
          </w:rPr>
          <w:tab/>
        </w:r>
        <w:r w:rsidR="00E14D6D">
          <w:rPr>
            <w:noProof/>
            <w:webHidden/>
          </w:rPr>
          <w:fldChar w:fldCharType="begin"/>
        </w:r>
        <w:r w:rsidR="00E14D6D">
          <w:rPr>
            <w:noProof/>
            <w:webHidden/>
          </w:rPr>
          <w:instrText xml:space="preserve"> PAGEREF _Toc471743954 \h </w:instrText>
        </w:r>
        <w:r w:rsidR="00E14D6D">
          <w:rPr>
            <w:noProof/>
            <w:webHidden/>
          </w:rPr>
        </w:r>
        <w:r w:rsidR="00E14D6D">
          <w:rPr>
            <w:noProof/>
            <w:webHidden/>
          </w:rPr>
          <w:fldChar w:fldCharType="separate"/>
        </w:r>
        <w:r w:rsidR="00E14D6D">
          <w:rPr>
            <w:noProof/>
            <w:webHidden/>
          </w:rPr>
          <w:t>35</w:t>
        </w:r>
        <w:r w:rsidR="00E14D6D">
          <w:rPr>
            <w:noProof/>
            <w:webHidden/>
          </w:rPr>
          <w:fldChar w:fldCharType="end"/>
        </w:r>
      </w:hyperlink>
    </w:p>
    <w:p w14:paraId="3EC0F809" w14:textId="77777777" w:rsidR="00E14D6D" w:rsidRDefault="00A602AE">
      <w:pPr>
        <w:pStyle w:val="TOC3"/>
        <w:tabs>
          <w:tab w:val="left" w:pos="1000"/>
          <w:tab w:val="right" w:leader="dot" w:pos="9631"/>
        </w:tabs>
        <w:rPr>
          <w:rFonts w:eastAsiaTheme="minorEastAsia" w:cstheme="minorBidi"/>
          <w:noProof/>
          <w:sz w:val="22"/>
          <w:szCs w:val="22"/>
          <w:lang w:val="en-US" w:eastAsia="en-US"/>
        </w:rPr>
      </w:pPr>
      <w:hyperlink w:anchor="_Toc471743955" w:history="1">
        <w:r w:rsidR="00E14D6D" w:rsidRPr="00D57052">
          <w:rPr>
            <w:rStyle w:val="Hyperlink"/>
            <w:noProof/>
          </w:rPr>
          <w:t>3.5.4.</w:t>
        </w:r>
        <w:r w:rsidR="00E14D6D">
          <w:rPr>
            <w:rFonts w:eastAsiaTheme="minorEastAsia" w:cstheme="minorBidi"/>
            <w:noProof/>
            <w:sz w:val="22"/>
            <w:szCs w:val="22"/>
            <w:lang w:val="en-US" w:eastAsia="en-US"/>
          </w:rPr>
          <w:tab/>
        </w:r>
        <w:r w:rsidR="00E14D6D" w:rsidRPr="00D57052">
          <w:rPr>
            <w:rStyle w:val="Hyperlink"/>
            <w:noProof/>
          </w:rPr>
          <w:t>Naujo pranešimo rengimas, redagavimas ir išsiuntimas</w:t>
        </w:r>
        <w:r w:rsidR="00E14D6D">
          <w:rPr>
            <w:noProof/>
            <w:webHidden/>
          </w:rPr>
          <w:tab/>
        </w:r>
        <w:r w:rsidR="00E14D6D">
          <w:rPr>
            <w:noProof/>
            <w:webHidden/>
          </w:rPr>
          <w:fldChar w:fldCharType="begin"/>
        </w:r>
        <w:r w:rsidR="00E14D6D">
          <w:rPr>
            <w:noProof/>
            <w:webHidden/>
          </w:rPr>
          <w:instrText xml:space="preserve"> PAGEREF _Toc471743955 \h </w:instrText>
        </w:r>
        <w:r w:rsidR="00E14D6D">
          <w:rPr>
            <w:noProof/>
            <w:webHidden/>
          </w:rPr>
        </w:r>
        <w:r w:rsidR="00E14D6D">
          <w:rPr>
            <w:noProof/>
            <w:webHidden/>
          </w:rPr>
          <w:fldChar w:fldCharType="separate"/>
        </w:r>
        <w:r w:rsidR="00E14D6D">
          <w:rPr>
            <w:noProof/>
            <w:webHidden/>
          </w:rPr>
          <w:t>36</w:t>
        </w:r>
        <w:r w:rsidR="00E14D6D">
          <w:rPr>
            <w:noProof/>
            <w:webHidden/>
          </w:rPr>
          <w:fldChar w:fldCharType="end"/>
        </w:r>
      </w:hyperlink>
    </w:p>
    <w:p w14:paraId="0BF84A70" w14:textId="77777777" w:rsidR="00E14D6D" w:rsidRDefault="00A602AE">
      <w:pPr>
        <w:pStyle w:val="TOC3"/>
        <w:tabs>
          <w:tab w:val="left" w:pos="1000"/>
          <w:tab w:val="right" w:leader="dot" w:pos="9631"/>
        </w:tabs>
        <w:rPr>
          <w:rFonts w:eastAsiaTheme="minorEastAsia" w:cstheme="minorBidi"/>
          <w:noProof/>
          <w:sz w:val="22"/>
          <w:szCs w:val="22"/>
          <w:lang w:val="en-US" w:eastAsia="en-US"/>
        </w:rPr>
      </w:pPr>
      <w:hyperlink w:anchor="_Toc471743956" w:history="1">
        <w:r w:rsidR="00E14D6D" w:rsidRPr="00D57052">
          <w:rPr>
            <w:rStyle w:val="Hyperlink"/>
            <w:noProof/>
          </w:rPr>
          <w:t>3.5.5.</w:t>
        </w:r>
        <w:r w:rsidR="00E14D6D">
          <w:rPr>
            <w:rFonts w:eastAsiaTheme="minorEastAsia" w:cstheme="minorBidi"/>
            <w:noProof/>
            <w:sz w:val="22"/>
            <w:szCs w:val="22"/>
            <w:lang w:val="en-US" w:eastAsia="en-US"/>
          </w:rPr>
          <w:tab/>
        </w:r>
        <w:r w:rsidR="00E14D6D" w:rsidRPr="00D57052">
          <w:rPr>
            <w:rStyle w:val="Hyperlink"/>
            <w:noProof/>
          </w:rPr>
          <w:t>Pranešimo atsakymo rengimas</w:t>
        </w:r>
        <w:r w:rsidR="00E14D6D">
          <w:rPr>
            <w:noProof/>
            <w:webHidden/>
          </w:rPr>
          <w:tab/>
        </w:r>
        <w:r w:rsidR="00E14D6D">
          <w:rPr>
            <w:noProof/>
            <w:webHidden/>
          </w:rPr>
          <w:fldChar w:fldCharType="begin"/>
        </w:r>
        <w:r w:rsidR="00E14D6D">
          <w:rPr>
            <w:noProof/>
            <w:webHidden/>
          </w:rPr>
          <w:instrText xml:space="preserve"> PAGEREF _Toc471743956 \h </w:instrText>
        </w:r>
        <w:r w:rsidR="00E14D6D">
          <w:rPr>
            <w:noProof/>
            <w:webHidden/>
          </w:rPr>
        </w:r>
        <w:r w:rsidR="00E14D6D">
          <w:rPr>
            <w:noProof/>
            <w:webHidden/>
          </w:rPr>
          <w:fldChar w:fldCharType="separate"/>
        </w:r>
        <w:r w:rsidR="00E14D6D">
          <w:rPr>
            <w:noProof/>
            <w:webHidden/>
          </w:rPr>
          <w:t>39</w:t>
        </w:r>
        <w:r w:rsidR="00E14D6D">
          <w:rPr>
            <w:noProof/>
            <w:webHidden/>
          </w:rPr>
          <w:fldChar w:fldCharType="end"/>
        </w:r>
      </w:hyperlink>
    </w:p>
    <w:p w14:paraId="4F4C6402" w14:textId="77777777" w:rsidR="00E14D6D" w:rsidRDefault="00A602AE">
      <w:pPr>
        <w:pStyle w:val="TOC2"/>
        <w:tabs>
          <w:tab w:val="left" w:pos="600"/>
          <w:tab w:val="right" w:leader="dot" w:pos="9631"/>
        </w:tabs>
        <w:rPr>
          <w:rFonts w:eastAsiaTheme="minorEastAsia" w:cstheme="minorBidi"/>
          <w:b w:val="0"/>
          <w:bCs w:val="0"/>
          <w:noProof/>
          <w:sz w:val="22"/>
          <w:szCs w:val="22"/>
          <w:lang w:val="en-US" w:eastAsia="en-US"/>
        </w:rPr>
      </w:pPr>
      <w:hyperlink w:anchor="_Toc471743957" w:history="1">
        <w:r w:rsidR="00E14D6D" w:rsidRPr="00D57052">
          <w:rPr>
            <w:rStyle w:val="Hyperlink"/>
            <w:noProof/>
          </w:rPr>
          <w:t>3.6.</w:t>
        </w:r>
        <w:r w:rsidR="00E14D6D">
          <w:rPr>
            <w:rFonts w:eastAsiaTheme="minorEastAsia" w:cstheme="minorBidi"/>
            <w:b w:val="0"/>
            <w:bCs w:val="0"/>
            <w:noProof/>
            <w:sz w:val="22"/>
            <w:szCs w:val="22"/>
            <w:lang w:val="en-US" w:eastAsia="en-US"/>
          </w:rPr>
          <w:tab/>
        </w:r>
        <w:r w:rsidR="00E14D6D" w:rsidRPr="00D57052">
          <w:rPr>
            <w:rStyle w:val="Hyperlink"/>
            <w:noProof/>
          </w:rPr>
          <w:t>Projekto pirkimų plano teikimo paslauga</w:t>
        </w:r>
        <w:r w:rsidR="00E14D6D">
          <w:rPr>
            <w:noProof/>
            <w:webHidden/>
          </w:rPr>
          <w:tab/>
        </w:r>
        <w:r w:rsidR="00E14D6D">
          <w:rPr>
            <w:noProof/>
            <w:webHidden/>
          </w:rPr>
          <w:fldChar w:fldCharType="begin"/>
        </w:r>
        <w:r w:rsidR="00E14D6D">
          <w:rPr>
            <w:noProof/>
            <w:webHidden/>
          </w:rPr>
          <w:instrText xml:space="preserve"> PAGEREF _Toc471743957 \h </w:instrText>
        </w:r>
        <w:r w:rsidR="00E14D6D">
          <w:rPr>
            <w:noProof/>
            <w:webHidden/>
          </w:rPr>
        </w:r>
        <w:r w:rsidR="00E14D6D">
          <w:rPr>
            <w:noProof/>
            <w:webHidden/>
          </w:rPr>
          <w:fldChar w:fldCharType="separate"/>
        </w:r>
        <w:r w:rsidR="00E14D6D">
          <w:rPr>
            <w:noProof/>
            <w:webHidden/>
          </w:rPr>
          <w:t>41</w:t>
        </w:r>
        <w:r w:rsidR="00E14D6D">
          <w:rPr>
            <w:noProof/>
            <w:webHidden/>
          </w:rPr>
          <w:fldChar w:fldCharType="end"/>
        </w:r>
      </w:hyperlink>
    </w:p>
    <w:p w14:paraId="40A578D8" w14:textId="77777777" w:rsidR="00E14D6D" w:rsidRDefault="00A602AE">
      <w:pPr>
        <w:pStyle w:val="TOC3"/>
        <w:tabs>
          <w:tab w:val="left" w:pos="1000"/>
          <w:tab w:val="right" w:leader="dot" w:pos="9631"/>
        </w:tabs>
        <w:rPr>
          <w:rFonts w:eastAsiaTheme="minorEastAsia" w:cstheme="minorBidi"/>
          <w:noProof/>
          <w:sz w:val="22"/>
          <w:szCs w:val="22"/>
          <w:lang w:val="en-US" w:eastAsia="en-US"/>
        </w:rPr>
      </w:pPr>
      <w:hyperlink w:anchor="_Toc471743958" w:history="1">
        <w:r w:rsidR="00E14D6D" w:rsidRPr="00D57052">
          <w:rPr>
            <w:rStyle w:val="Hyperlink"/>
            <w:noProof/>
          </w:rPr>
          <w:t>3.6.1.</w:t>
        </w:r>
        <w:r w:rsidR="00E14D6D">
          <w:rPr>
            <w:rFonts w:eastAsiaTheme="minorEastAsia" w:cstheme="minorBidi"/>
            <w:noProof/>
            <w:sz w:val="22"/>
            <w:szCs w:val="22"/>
            <w:lang w:val="en-US" w:eastAsia="en-US"/>
          </w:rPr>
          <w:tab/>
        </w:r>
        <w:r w:rsidR="00E14D6D" w:rsidRPr="00D57052">
          <w:rPr>
            <w:rStyle w:val="Hyperlink"/>
            <w:noProof/>
          </w:rPr>
          <w:t>Projekto pirkimų planų sąrašas ir šiame lange atliekami veiksmai</w:t>
        </w:r>
        <w:r w:rsidR="00E14D6D">
          <w:rPr>
            <w:noProof/>
            <w:webHidden/>
          </w:rPr>
          <w:tab/>
        </w:r>
        <w:r w:rsidR="00E14D6D">
          <w:rPr>
            <w:noProof/>
            <w:webHidden/>
          </w:rPr>
          <w:fldChar w:fldCharType="begin"/>
        </w:r>
        <w:r w:rsidR="00E14D6D">
          <w:rPr>
            <w:noProof/>
            <w:webHidden/>
          </w:rPr>
          <w:instrText xml:space="preserve"> PAGEREF _Toc471743958 \h </w:instrText>
        </w:r>
        <w:r w:rsidR="00E14D6D">
          <w:rPr>
            <w:noProof/>
            <w:webHidden/>
          </w:rPr>
        </w:r>
        <w:r w:rsidR="00E14D6D">
          <w:rPr>
            <w:noProof/>
            <w:webHidden/>
          </w:rPr>
          <w:fldChar w:fldCharType="separate"/>
        </w:r>
        <w:r w:rsidR="00E14D6D">
          <w:rPr>
            <w:noProof/>
            <w:webHidden/>
          </w:rPr>
          <w:t>41</w:t>
        </w:r>
        <w:r w:rsidR="00E14D6D">
          <w:rPr>
            <w:noProof/>
            <w:webHidden/>
          </w:rPr>
          <w:fldChar w:fldCharType="end"/>
        </w:r>
      </w:hyperlink>
    </w:p>
    <w:p w14:paraId="2719C153" w14:textId="77777777" w:rsidR="00E14D6D" w:rsidRDefault="00A602AE">
      <w:pPr>
        <w:pStyle w:val="TOC3"/>
        <w:tabs>
          <w:tab w:val="left" w:pos="1000"/>
          <w:tab w:val="right" w:leader="dot" w:pos="9631"/>
        </w:tabs>
        <w:rPr>
          <w:rFonts w:eastAsiaTheme="minorEastAsia" w:cstheme="minorBidi"/>
          <w:noProof/>
          <w:sz w:val="22"/>
          <w:szCs w:val="22"/>
          <w:lang w:val="en-US" w:eastAsia="en-US"/>
        </w:rPr>
      </w:pPr>
      <w:hyperlink w:anchor="_Toc471743959" w:history="1">
        <w:r w:rsidR="00E14D6D" w:rsidRPr="00D57052">
          <w:rPr>
            <w:rStyle w:val="Hyperlink"/>
            <w:noProof/>
          </w:rPr>
          <w:t>3.6.2.</w:t>
        </w:r>
        <w:r w:rsidR="00E14D6D">
          <w:rPr>
            <w:rFonts w:eastAsiaTheme="minorEastAsia" w:cstheme="minorBidi"/>
            <w:noProof/>
            <w:sz w:val="22"/>
            <w:szCs w:val="22"/>
            <w:lang w:val="en-US" w:eastAsia="en-US"/>
          </w:rPr>
          <w:tab/>
        </w:r>
        <w:r w:rsidR="00E14D6D" w:rsidRPr="00D57052">
          <w:rPr>
            <w:rStyle w:val="Hyperlink"/>
            <w:noProof/>
          </w:rPr>
          <w:t>Projekto pirkimų plano rengimas ir redagavimas</w:t>
        </w:r>
        <w:r w:rsidR="00E14D6D">
          <w:rPr>
            <w:noProof/>
            <w:webHidden/>
          </w:rPr>
          <w:tab/>
        </w:r>
        <w:r w:rsidR="00E14D6D">
          <w:rPr>
            <w:noProof/>
            <w:webHidden/>
          </w:rPr>
          <w:fldChar w:fldCharType="begin"/>
        </w:r>
        <w:r w:rsidR="00E14D6D">
          <w:rPr>
            <w:noProof/>
            <w:webHidden/>
          </w:rPr>
          <w:instrText xml:space="preserve"> PAGEREF _Toc471743959 \h </w:instrText>
        </w:r>
        <w:r w:rsidR="00E14D6D">
          <w:rPr>
            <w:noProof/>
            <w:webHidden/>
          </w:rPr>
        </w:r>
        <w:r w:rsidR="00E14D6D">
          <w:rPr>
            <w:noProof/>
            <w:webHidden/>
          </w:rPr>
          <w:fldChar w:fldCharType="separate"/>
        </w:r>
        <w:r w:rsidR="00E14D6D">
          <w:rPr>
            <w:noProof/>
            <w:webHidden/>
          </w:rPr>
          <w:t>44</w:t>
        </w:r>
        <w:r w:rsidR="00E14D6D">
          <w:rPr>
            <w:noProof/>
            <w:webHidden/>
          </w:rPr>
          <w:fldChar w:fldCharType="end"/>
        </w:r>
      </w:hyperlink>
    </w:p>
    <w:p w14:paraId="221A523D" w14:textId="77777777" w:rsidR="00E14D6D" w:rsidRDefault="00A602AE">
      <w:pPr>
        <w:pStyle w:val="TOC3"/>
        <w:tabs>
          <w:tab w:val="left" w:pos="1000"/>
          <w:tab w:val="right" w:leader="dot" w:pos="9631"/>
        </w:tabs>
        <w:rPr>
          <w:rFonts w:eastAsiaTheme="minorEastAsia" w:cstheme="minorBidi"/>
          <w:noProof/>
          <w:sz w:val="22"/>
          <w:szCs w:val="22"/>
          <w:lang w:val="en-US" w:eastAsia="en-US"/>
        </w:rPr>
      </w:pPr>
      <w:hyperlink w:anchor="_Toc471743960" w:history="1">
        <w:r w:rsidR="00E14D6D" w:rsidRPr="00D57052">
          <w:rPr>
            <w:rStyle w:val="Hyperlink"/>
            <w:noProof/>
          </w:rPr>
          <w:t>3.6.3.</w:t>
        </w:r>
        <w:r w:rsidR="00E14D6D">
          <w:rPr>
            <w:rFonts w:eastAsiaTheme="minorEastAsia" w:cstheme="minorBidi"/>
            <w:noProof/>
            <w:sz w:val="22"/>
            <w:szCs w:val="22"/>
            <w:lang w:val="en-US" w:eastAsia="en-US"/>
          </w:rPr>
          <w:tab/>
        </w:r>
        <w:r w:rsidR="00E14D6D" w:rsidRPr="00D57052">
          <w:rPr>
            <w:rStyle w:val="Hyperlink"/>
            <w:noProof/>
          </w:rPr>
          <w:t>Projekto pirkimų plano tikrinimas ir rastų klaidų peržiūra</w:t>
        </w:r>
        <w:r w:rsidR="00E14D6D">
          <w:rPr>
            <w:noProof/>
            <w:webHidden/>
          </w:rPr>
          <w:tab/>
        </w:r>
        <w:r w:rsidR="00E14D6D">
          <w:rPr>
            <w:noProof/>
            <w:webHidden/>
          </w:rPr>
          <w:fldChar w:fldCharType="begin"/>
        </w:r>
        <w:r w:rsidR="00E14D6D">
          <w:rPr>
            <w:noProof/>
            <w:webHidden/>
          </w:rPr>
          <w:instrText xml:space="preserve"> PAGEREF _Toc471743960 \h </w:instrText>
        </w:r>
        <w:r w:rsidR="00E14D6D">
          <w:rPr>
            <w:noProof/>
            <w:webHidden/>
          </w:rPr>
        </w:r>
        <w:r w:rsidR="00E14D6D">
          <w:rPr>
            <w:noProof/>
            <w:webHidden/>
          </w:rPr>
          <w:fldChar w:fldCharType="separate"/>
        </w:r>
        <w:r w:rsidR="00E14D6D">
          <w:rPr>
            <w:noProof/>
            <w:webHidden/>
          </w:rPr>
          <w:t>46</w:t>
        </w:r>
        <w:r w:rsidR="00E14D6D">
          <w:rPr>
            <w:noProof/>
            <w:webHidden/>
          </w:rPr>
          <w:fldChar w:fldCharType="end"/>
        </w:r>
      </w:hyperlink>
    </w:p>
    <w:p w14:paraId="66D1B3C4" w14:textId="77777777" w:rsidR="00E14D6D" w:rsidRDefault="00A602AE">
      <w:pPr>
        <w:pStyle w:val="TOC3"/>
        <w:tabs>
          <w:tab w:val="left" w:pos="1000"/>
          <w:tab w:val="right" w:leader="dot" w:pos="9631"/>
        </w:tabs>
        <w:rPr>
          <w:rFonts w:eastAsiaTheme="minorEastAsia" w:cstheme="minorBidi"/>
          <w:noProof/>
          <w:sz w:val="22"/>
          <w:szCs w:val="22"/>
          <w:lang w:val="en-US" w:eastAsia="en-US"/>
        </w:rPr>
      </w:pPr>
      <w:hyperlink w:anchor="_Toc471743961" w:history="1">
        <w:r w:rsidR="00E14D6D" w:rsidRPr="00D57052">
          <w:rPr>
            <w:rStyle w:val="Hyperlink"/>
            <w:noProof/>
          </w:rPr>
          <w:t>3.6.4.</w:t>
        </w:r>
        <w:r w:rsidR="00E14D6D">
          <w:rPr>
            <w:rFonts w:eastAsiaTheme="minorEastAsia" w:cstheme="minorBidi"/>
            <w:noProof/>
            <w:sz w:val="22"/>
            <w:szCs w:val="22"/>
            <w:lang w:val="en-US" w:eastAsia="en-US"/>
          </w:rPr>
          <w:tab/>
        </w:r>
        <w:r w:rsidR="00E14D6D" w:rsidRPr="00D57052">
          <w:rPr>
            <w:rStyle w:val="Hyperlink"/>
            <w:noProof/>
          </w:rPr>
          <w:t>Projekto pirkimų plano teikimas ir pasirašymas</w:t>
        </w:r>
        <w:r w:rsidR="00E14D6D">
          <w:rPr>
            <w:noProof/>
            <w:webHidden/>
          </w:rPr>
          <w:tab/>
        </w:r>
        <w:r w:rsidR="00E14D6D">
          <w:rPr>
            <w:noProof/>
            <w:webHidden/>
          </w:rPr>
          <w:fldChar w:fldCharType="begin"/>
        </w:r>
        <w:r w:rsidR="00E14D6D">
          <w:rPr>
            <w:noProof/>
            <w:webHidden/>
          </w:rPr>
          <w:instrText xml:space="preserve"> PAGEREF _Toc471743961 \h </w:instrText>
        </w:r>
        <w:r w:rsidR="00E14D6D">
          <w:rPr>
            <w:noProof/>
            <w:webHidden/>
          </w:rPr>
        </w:r>
        <w:r w:rsidR="00E14D6D">
          <w:rPr>
            <w:noProof/>
            <w:webHidden/>
          </w:rPr>
          <w:fldChar w:fldCharType="separate"/>
        </w:r>
        <w:r w:rsidR="00E14D6D">
          <w:rPr>
            <w:noProof/>
            <w:webHidden/>
          </w:rPr>
          <w:t>47</w:t>
        </w:r>
        <w:r w:rsidR="00E14D6D">
          <w:rPr>
            <w:noProof/>
            <w:webHidden/>
          </w:rPr>
          <w:fldChar w:fldCharType="end"/>
        </w:r>
      </w:hyperlink>
    </w:p>
    <w:p w14:paraId="15EA5C98" w14:textId="77777777" w:rsidR="00E14D6D" w:rsidRDefault="00A602AE">
      <w:pPr>
        <w:pStyle w:val="TOC3"/>
        <w:tabs>
          <w:tab w:val="left" w:pos="1000"/>
          <w:tab w:val="right" w:leader="dot" w:pos="9631"/>
        </w:tabs>
        <w:rPr>
          <w:rFonts w:eastAsiaTheme="minorEastAsia" w:cstheme="minorBidi"/>
          <w:noProof/>
          <w:sz w:val="22"/>
          <w:szCs w:val="22"/>
          <w:lang w:val="en-US" w:eastAsia="en-US"/>
        </w:rPr>
      </w:pPr>
      <w:hyperlink w:anchor="_Toc471743962" w:history="1">
        <w:r w:rsidR="00E14D6D" w:rsidRPr="00D57052">
          <w:rPr>
            <w:rStyle w:val="Hyperlink"/>
            <w:noProof/>
          </w:rPr>
          <w:t>3.6.5.</w:t>
        </w:r>
        <w:r w:rsidR="00E14D6D">
          <w:rPr>
            <w:rFonts w:eastAsiaTheme="minorEastAsia" w:cstheme="minorBidi"/>
            <w:noProof/>
            <w:sz w:val="22"/>
            <w:szCs w:val="22"/>
            <w:lang w:val="en-US" w:eastAsia="en-US"/>
          </w:rPr>
          <w:tab/>
        </w:r>
        <w:r w:rsidR="00E14D6D" w:rsidRPr="00D57052">
          <w:rPr>
            <w:rStyle w:val="Hyperlink"/>
            <w:noProof/>
          </w:rPr>
          <w:t>Pateikto projekto pirkimų plano peržiūra ir istorija</w:t>
        </w:r>
        <w:r w:rsidR="00E14D6D">
          <w:rPr>
            <w:noProof/>
            <w:webHidden/>
          </w:rPr>
          <w:tab/>
        </w:r>
        <w:r w:rsidR="00E14D6D">
          <w:rPr>
            <w:noProof/>
            <w:webHidden/>
          </w:rPr>
          <w:fldChar w:fldCharType="begin"/>
        </w:r>
        <w:r w:rsidR="00E14D6D">
          <w:rPr>
            <w:noProof/>
            <w:webHidden/>
          </w:rPr>
          <w:instrText xml:space="preserve"> PAGEREF _Toc471743962 \h </w:instrText>
        </w:r>
        <w:r w:rsidR="00E14D6D">
          <w:rPr>
            <w:noProof/>
            <w:webHidden/>
          </w:rPr>
        </w:r>
        <w:r w:rsidR="00E14D6D">
          <w:rPr>
            <w:noProof/>
            <w:webHidden/>
          </w:rPr>
          <w:fldChar w:fldCharType="separate"/>
        </w:r>
        <w:r w:rsidR="00E14D6D">
          <w:rPr>
            <w:noProof/>
            <w:webHidden/>
          </w:rPr>
          <w:t>48</w:t>
        </w:r>
        <w:r w:rsidR="00E14D6D">
          <w:rPr>
            <w:noProof/>
            <w:webHidden/>
          </w:rPr>
          <w:fldChar w:fldCharType="end"/>
        </w:r>
      </w:hyperlink>
    </w:p>
    <w:p w14:paraId="5AEEE665" w14:textId="77777777" w:rsidR="00E14D6D" w:rsidRDefault="00A602AE">
      <w:pPr>
        <w:pStyle w:val="TOC3"/>
        <w:tabs>
          <w:tab w:val="left" w:pos="1000"/>
          <w:tab w:val="right" w:leader="dot" w:pos="9631"/>
        </w:tabs>
        <w:rPr>
          <w:rFonts w:eastAsiaTheme="minorEastAsia" w:cstheme="minorBidi"/>
          <w:noProof/>
          <w:sz w:val="22"/>
          <w:szCs w:val="22"/>
          <w:lang w:val="en-US" w:eastAsia="en-US"/>
        </w:rPr>
      </w:pPr>
      <w:hyperlink w:anchor="_Toc471743963" w:history="1">
        <w:r w:rsidR="00E14D6D" w:rsidRPr="00D57052">
          <w:rPr>
            <w:rStyle w:val="Hyperlink"/>
            <w:noProof/>
          </w:rPr>
          <w:t>3.6.6.</w:t>
        </w:r>
        <w:r w:rsidR="00E14D6D">
          <w:rPr>
            <w:rFonts w:eastAsiaTheme="minorEastAsia" w:cstheme="minorBidi"/>
            <w:noProof/>
            <w:sz w:val="22"/>
            <w:szCs w:val="22"/>
            <w:lang w:val="en-US" w:eastAsia="en-US"/>
          </w:rPr>
          <w:tab/>
        </w:r>
        <w:r w:rsidR="00E14D6D" w:rsidRPr="00D57052">
          <w:rPr>
            <w:rStyle w:val="Hyperlink"/>
            <w:noProof/>
          </w:rPr>
          <w:t>RQ:13744 - RE0168 Faktinių duomenų apie įvykdytą pirkimą on-line registravimas DMS</w:t>
        </w:r>
        <w:r w:rsidR="00E14D6D">
          <w:rPr>
            <w:noProof/>
            <w:webHidden/>
          </w:rPr>
          <w:tab/>
        </w:r>
        <w:r w:rsidR="00E14D6D">
          <w:rPr>
            <w:noProof/>
            <w:webHidden/>
          </w:rPr>
          <w:fldChar w:fldCharType="begin"/>
        </w:r>
        <w:r w:rsidR="00E14D6D">
          <w:rPr>
            <w:noProof/>
            <w:webHidden/>
          </w:rPr>
          <w:instrText xml:space="preserve"> PAGEREF _Toc471743963 \h </w:instrText>
        </w:r>
        <w:r w:rsidR="00E14D6D">
          <w:rPr>
            <w:noProof/>
            <w:webHidden/>
          </w:rPr>
        </w:r>
        <w:r w:rsidR="00E14D6D">
          <w:rPr>
            <w:noProof/>
            <w:webHidden/>
          </w:rPr>
          <w:fldChar w:fldCharType="separate"/>
        </w:r>
        <w:r w:rsidR="00E14D6D">
          <w:rPr>
            <w:noProof/>
            <w:webHidden/>
          </w:rPr>
          <w:t>48</w:t>
        </w:r>
        <w:r w:rsidR="00E14D6D">
          <w:rPr>
            <w:noProof/>
            <w:webHidden/>
          </w:rPr>
          <w:fldChar w:fldCharType="end"/>
        </w:r>
      </w:hyperlink>
    </w:p>
    <w:p w14:paraId="1A098CDB"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3964" w:history="1">
        <w:r w:rsidR="00E14D6D" w:rsidRPr="00D57052">
          <w:rPr>
            <w:rStyle w:val="Hyperlink"/>
            <w:noProof/>
          </w:rPr>
          <w:t>3.6.6.1.</w:t>
        </w:r>
        <w:r w:rsidR="00E14D6D">
          <w:rPr>
            <w:rFonts w:eastAsiaTheme="minorEastAsia" w:cstheme="minorBidi"/>
            <w:noProof/>
            <w:sz w:val="22"/>
            <w:szCs w:val="22"/>
            <w:lang w:val="en-US" w:eastAsia="en-US"/>
          </w:rPr>
          <w:tab/>
        </w:r>
        <w:r w:rsidR="00E14D6D" w:rsidRPr="00D57052">
          <w:rPr>
            <w:rStyle w:val="Hyperlink"/>
            <w:noProof/>
          </w:rPr>
          <w:t>RQ:13724 - FE1628-00 Vykdytojo teikiamų ir pateiktų pirkimų faktinių duomenų teikimo paslaugų sąrašų forma</w:t>
        </w:r>
        <w:r w:rsidR="00E14D6D">
          <w:rPr>
            <w:noProof/>
            <w:webHidden/>
          </w:rPr>
          <w:tab/>
        </w:r>
        <w:r w:rsidR="00E14D6D">
          <w:rPr>
            <w:noProof/>
            <w:webHidden/>
          </w:rPr>
          <w:fldChar w:fldCharType="begin"/>
        </w:r>
        <w:r w:rsidR="00E14D6D">
          <w:rPr>
            <w:noProof/>
            <w:webHidden/>
          </w:rPr>
          <w:instrText xml:space="preserve"> PAGEREF _Toc471743964 \h </w:instrText>
        </w:r>
        <w:r w:rsidR="00E14D6D">
          <w:rPr>
            <w:noProof/>
            <w:webHidden/>
          </w:rPr>
        </w:r>
        <w:r w:rsidR="00E14D6D">
          <w:rPr>
            <w:noProof/>
            <w:webHidden/>
          </w:rPr>
          <w:fldChar w:fldCharType="separate"/>
        </w:r>
        <w:r w:rsidR="00E14D6D">
          <w:rPr>
            <w:noProof/>
            <w:webHidden/>
          </w:rPr>
          <w:t>48</w:t>
        </w:r>
        <w:r w:rsidR="00E14D6D">
          <w:rPr>
            <w:noProof/>
            <w:webHidden/>
          </w:rPr>
          <w:fldChar w:fldCharType="end"/>
        </w:r>
      </w:hyperlink>
    </w:p>
    <w:p w14:paraId="7B6D7111"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3965" w:history="1">
        <w:r w:rsidR="00E14D6D" w:rsidRPr="00D57052">
          <w:rPr>
            <w:rStyle w:val="Hyperlink"/>
            <w:noProof/>
          </w:rPr>
          <w:t>3.6.6.2.</w:t>
        </w:r>
        <w:r w:rsidR="00E14D6D">
          <w:rPr>
            <w:rFonts w:eastAsiaTheme="minorEastAsia" w:cstheme="minorBidi"/>
            <w:noProof/>
            <w:sz w:val="22"/>
            <w:szCs w:val="22"/>
            <w:lang w:val="en-US" w:eastAsia="en-US"/>
          </w:rPr>
          <w:tab/>
        </w:r>
        <w:r w:rsidR="00E14D6D" w:rsidRPr="00D57052">
          <w:rPr>
            <w:rStyle w:val="Hyperlink"/>
            <w:noProof/>
          </w:rPr>
          <w:t>RQ:13727 - FE1631-00 Pirkimų faktinių duomenų teikimo paslaugos bendrųjų duomenų on-line registravimo forma</w:t>
        </w:r>
        <w:r w:rsidR="00E14D6D">
          <w:rPr>
            <w:noProof/>
            <w:webHidden/>
          </w:rPr>
          <w:tab/>
        </w:r>
        <w:r w:rsidR="00E14D6D">
          <w:rPr>
            <w:noProof/>
            <w:webHidden/>
          </w:rPr>
          <w:fldChar w:fldCharType="begin"/>
        </w:r>
        <w:r w:rsidR="00E14D6D">
          <w:rPr>
            <w:noProof/>
            <w:webHidden/>
          </w:rPr>
          <w:instrText xml:space="preserve"> PAGEREF _Toc471743965 \h </w:instrText>
        </w:r>
        <w:r w:rsidR="00E14D6D">
          <w:rPr>
            <w:noProof/>
            <w:webHidden/>
          </w:rPr>
        </w:r>
        <w:r w:rsidR="00E14D6D">
          <w:rPr>
            <w:noProof/>
            <w:webHidden/>
          </w:rPr>
          <w:fldChar w:fldCharType="separate"/>
        </w:r>
        <w:r w:rsidR="00E14D6D">
          <w:rPr>
            <w:noProof/>
            <w:webHidden/>
          </w:rPr>
          <w:t>51</w:t>
        </w:r>
        <w:r w:rsidR="00E14D6D">
          <w:rPr>
            <w:noProof/>
            <w:webHidden/>
          </w:rPr>
          <w:fldChar w:fldCharType="end"/>
        </w:r>
      </w:hyperlink>
    </w:p>
    <w:p w14:paraId="30978C44"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3966" w:history="1">
        <w:r w:rsidR="00E14D6D" w:rsidRPr="00D57052">
          <w:rPr>
            <w:rStyle w:val="Hyperlink"/>
            <w:noProof/>
          </w:rPr>
          <w:t>3.6.6.3.</w:t>
        </w:r>
        <w:r w:rsidR="00E14D6D">
          <w:rPr>
            <w:rFonts w:eastAsiaTheme="minorEastAsia" w:cstheme="minorBidi"/>
            <w:noProof/>
            <w:sz w:val="22"/>
            <w:szCs w:val="22"/>
            <w:lang w:val="en-US" w:eastAsia="en-US"/>
          </w:rPr>
          <w:tab/>
        </w:r>
        <w:r w:rsidR="00E14D6D" w:rsidRPr="00D57052">
          <w:rPr>
            <w:rStyle w:val="Hyperlink"/>
            <w:noProof/>
          </w:rPr>
          <w:t>RQ:13731 - FE1635-00 Pirkimų faktinių duomenų on-line registravimo forma</w:t>
        </w:r>
        <w:r w:rsidR="00E14D6D">
          <w:rPr>
            <w:noProof/>
            <w:webHidden/>
          </w:rPr>
          <w:tab/>
        </w:r>
        <w:r w:rsidR="00E14D6D">
          <w:rPr>
            <w:noProof/>
            <w:webHidden/>
          </w:rPr>
          <w:fldChar w:fldCharType="begin"/>
        </w:r>
        <w:r w:rsidR="00E14D6D">
          <w:rPr>
            <w:noProof/>
            <w:webHidden/>
          </w:rPr>
          <w:instrText xml:space="preserve"> PAGEREF _Toc471743966 \h </w:instrText>
        </w:r>
        <w:r w:rsidR="00E14D6D">
          <w:rPr>
            <w:noProof/>
            <w:webHidden/>
          </w:rPr>
        </w:r>
        <w:r w:rsidR="00E14D6D">
          <w:rPr>
            <w:noProof/>
            <w:webHidden/>
          </w:rPr>
          <w:fldChar w:fldCharType="separate"/>
        </w:r>
        <w:r w:rsidR="00E14D6D">
          <w:rPr>
            <w:noProof/>
            <w:webHidden/>
          </w:rPr>
          <w:t>53</w:t>
        </w:r>
        <w:r w:rsidR="00E14D6D">
          <w:rPr>
            <w:noProof/>
            <w:webHidden/>
          </w:rPr>
          <w:fldChar w:fldCharType="end"/>
        </w:r>
      </w:hyperlink>
    </w:p>
    <w:p w14:paraId="40ECE68B"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3967" w:history="1">
        <w:r w:rsidR="00E14D6D" w:rsidRPr="00D57052">
          <w:rPr>
            <w:rStyle w:val="Hyperlink"/>
            <w:noProof/>
          </w:rPr>
          <w:t>3.6.6.4.</w:t>
        </w:r>
        <w:r w:rsidR="00E14D6D">
          <w:rPr>
            <w:rFonts w:eastAsiaTheme="minorEastAsia" w:cstheme="minorBidi"/>
            <w:noProof/>
            <w:sz w:val="22"/>
            <w:szCs w:val="22"/>
            <w:lang w:val="en-US" w:eastAsia="en-US"/>
          </w:rPr>
          <w:tab/>
        </w:r>
        <w:r w:rsidR="00E14D6D" w:rsidRPr="00D57052">
          <w:rPr>
            <w:rStyle w:val="Hyperlink"/>
            <w:noProof/>
          </w:rPr>
          <w:t>RQ:13745 - FE1639-00 Pirkimo faktinių duomenų elektroninio dokumento pridėjimo forma</w:t>
        </w:r>
        <w:r w:rsidR="00E14D6D">
          <w:rPr>
            <w:noProof/>
            <w:webHidden/>
          </w:rPr>
          <w:tab/>
        </w:r>
        <w:r w:rsidR="00E14D6D">
          <w:rPr>
            <w:noProof/>
            <w:webHidden/>
          </w:rPr>
          <w:fldChar w:fldCharType="begin"/>
        </w:r>
        <w:r w:rsidR="00E14D6D">
          <w:rPr>
            <w:noProof/>
            <w:webHidden/>
          </w:rPr>
          <w:instrText xml:space="preserve"> PAGEREF _Toc471743967 \h </w:instrText>
        </w:r>
        <w:r w:rsidR="00E14D6D">
          <w:rPr>
            <w:noProof/>
            <w:webHidden/>
          </w:rPr>
        </w:r>
        <w:r w:rsidR="00E14D6D">
          <w:rPr>
            <w:noProof/>
            <w:webHidden/>
          </w:rPr>
          <w:fldChar w:fldCharType="separate"/>
        </w:r>
        <w:r w:rsidR="00E14D6D">
          <w:rPr>
            <w:noProof/>
            <w:webHidden/>
          </w:rPr>
          <w:t>56</w:t>
        </w:r>
        <w:r w:rsidR="00E14D6D">
          <w:rPr>
            <w:noProof/>
            <w:webHidden/>
          </w:rPr>
          <w:fldChar w:fldCharType="end"/>
        </w:r>
      </w:hyperlink>
    </w:p>
    <w:p w14:paraId="5B55342B" w14:textId="77777777" w:rsidR="00E14D6D" w:rsidRDefault="00A602AE">
      <w:pPr>
        <w:pStyle w:val="TOC2"/>
        <w:tabs>
          <w:tab w:val="left" w:pos="600"/>
          <w:tab w:val="right" w:leader="dot" w:pos="9631"/>
        </w:tabs>
        <w:rPr>
          <w:rFonts w:eastAsiaTheme="minorEastAsia" w:cstheme="minorBidi"/>
          <w:b w:val="0"/>
          <w:bCs w:val="0"/>
          <w:noProof/>
          <w:sz w:val="22"/>
          <w:szCs w:val="22"/>
          <w:lang w:val="en-US" w:eastAsia="en-US"/>
        </w:rPr>
      </w:pPr>
      <w:hyperlink w:anchor="_Toc471743968" w:history="1">
        <w:r w:rsidR="00E14D6D" w:rsidRPr="00D57052">
          <w:rPr>
            <w:rStyle w:val="Hyperlink"/>
            <w:noProof/>
          </w:rPr>
          <w:t>3.7.</w:t>
        </w:r>
        <w:r w:rsidR="00E14D6D">
          <w:rPr>
            <w:rFonts w:eastAsiaTheme="minorEastAsia" w:cstheme="minorBidi"/>
            <w:b w:val="0"/>
            <w:bCs w:val="0"/>
            <w:noProof/>
            <w:sz w:val="22"/>
            <w:szCs w:val="22"/>
            <w:lang w:val="en-US" w:eastAsia="en-US"/>
          </w:rPr>
          <w:tab/>
        </w:r>
        <w:r w:rsidR="00E14D6D" w:rsidRPr="00D57052">
          <w:rPr>
            <w:rStyle w:val="Hyperlink"/>
            <w:noProof/>
          </w:rPr>
          <w:t>Mokėjimų paslaugos</w:t>
        </w:r>
        <w:r w:rsidR="00E14D6D">
          <w:rPr>
            <w:noProof/>
            <w:webHidden/>
          </w:rPr>
          <w:tab/>
        </w:r>
        <w:r w:rsidR="00E14D6D">
          <w:rPr>
            <w:noProof/>
            <w:webHidden/>
          </w:rPr>
          <w:fldChar w:fldCharType="begin"/>
        </w:r>
        <w:r w:rsidR="00E14D6D">
          <w:rPr>
            <w:noProof/>
            <w:webHidden/>
          </w:rPr>
          <w:instrText xml:space="preserve"> PAGEREF _Toc471743968 \h </w:instrText>
        </w:r>
        <w:r w:rsidR="00E14D6D">
          <w:rPr>
            <w:noProof/>
            <w:webHidden/>
          </w:rPr>
        </w:r>
        <w:r w:rsidR="00E14D6D">
          <w:rPr>
            <w:noProof/>
            <w:webHidden/>
          </w:rPr>
          <w:fldChar w:fldCharType="separate"/>
        </w:r>
        <w:r w:rsidR="00E14D6D">
          <w:rPr>
            <w:noProof/>
            <w:webHidden/>
          </w:rPr>
          <w:t>58</w:t>
        </w:r>
        <w:r w:rsidR="00E14D6D">
          <w:rPr>
            <w:noProof/>
            <w:webHidden/>
          </w:rPr>
          <w:fldChar w:fldCharType="end"/>
        </w:r>
      </w:hyperlink>
    </w:p>
    <w:p w14:paraId="6EBF2F02" w14:textId="77777777" w:rsidR="00E14D6D" w:rsidRDefault="00A602AE">
      <w:pPr>
        <w:pStyle w:val="TOC3"/>
        <w:tabs>
          <w:tab w:val="left" w:pos="1000"/>
          <w:tab w:val="right" w:leader="dot" w:pos="9631"/>
        </w:tabs>
        <w:rPr>
          <w:rFonts w:eastAsiaTheme="minorEastAsia" w:cstheme="minorBidi"/>
          <w:noProof/>
          <w:sz w:val="22"/>
          <w:szCs w:val="22"/>
          <w:lang w:val="en-US" w:eastAsia="en-US"/>
        </w:rPr>
      </w:pPr>
      <w:hyperlink w:anchor="_Toc471743969" w:history="1">
        <w:r w:rsidR="00E14D6D" w:rsidRPr="00D57052">
          <w:rPr>
            <w:rStyle w:val="Hyperlink"/>
            <w:noProof/>
          </w:rPr>
          <w:t>3.7.1.</w:t>
        </w:r>
        <w:r w:rsidR="00E14D6D">
          <w:rPr>
            <w:rFonts w:eastAsiaTheme="minorEastAsia" w:cstheme="minorBidi"/>
            <w:noProof/>
            <w:sz w:val="22"/>
            <w:szCs w:val="22"/>
            <w:lang w:val="en-US" w:eastAsia="en-US"/>
          </w:rPr>
          <w:tab/>
        </w:r>
        <w:r w:rsidR="00E14D6D" w:rsidRPr="00D57052">
          <w:rPr>
            <w:rStyle w:val="Hyperlink"/>
            <w:noProof/>
          </w:rPr>
          <w:t>MP grafiko teikimo paslauga</w:t>
        </w:r>
        <w:r w:rsidR="00E14D6D">
          <w:rPr>
            <w:noProof/>
            <w:webHidden/>
          </w:rPr>
          <w:tab/>
        </w:r>
        <w:r w:rsidR="00E14D6D">
          <w:rPr>
            <w:noProof/>
            <w:webHidden/>
          </w:rPr>
          <w:fldChar w:fldCharType="begin"/>
        </w:r>
        <w:r w:rsidR="00E14D6D">
          <w:rPr>
            <w:noProof/>
            <w:webHidden/>
          </w:rPr>
          <w:instrText xml:space="preserve"> PAGEREF _Toc471743969 \h </w:instrText>
        </w:r>
        <w:r w:rsidR="00E14D6D">
          <w:rPr>
            <w:noProof/>
            <w:webHidden/>
          </w:rPr>
        </w:r>
        <w:r w:rsidR="00E14D6D">
          <w:rPr>
            <w:noProof/>
            <w:webHidden/>
          </w:rPr>
          <w:fldChar w:fldCharType="separate"/>
        </w:r>
        <w:r w:rsidR="00E14D6D">
          <w:rPr>
            <w:noProof/>
            <w:webHidden/>
          </w:rPr>
          <w:t>58</w:t>
        </w:r>
        <w:r w:rsidR="00E14D6D">
          <w:rPr>
            <w:noProof/>
            <w:webHidden/>
          </w:rPr>
          <w:fldChar w:fldCharType="end"/>
        </w:r>
      </w:hyperlink>
    </w:p>
    <w:p w14:paraId="377B5451"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3970" w:history="1">
        <w:r w:rsidR="00E14D6D" w:rsidRPr="00D57052">
          <w:rPr>
            <w:rStyle w:val="Hyperlink"/>
            <w:noProof/>
          </w:rPr>
          <w:t>3.7.1.1.</w:t>
        </w:r>
        <w:r w:rsidR="00E14D6D">
          <w:rPr>
            <w:rFonts w:eastAsiaTheme="minorEastAsia" w:cstheme="minorBidi"/>
            <w:noProof/>
            <w:sz w:val="22"/>
            <w:szCs w:val="22"/>
            <w:lang w:val="en-US" w:eastAsia="en-US"/>
          </w:rPr>
          <w:tab/>
        </w:r>
        <w:r w:rsidR="00E14D6D" w:rsidRPr="00D57052">
          <w:rPr>
            <w:rStyle w:val="Hyperlink"/>
            <w:noProof/>
          </w:rPr>
          <w:t>MP teikimo grafikų sąrašas ir šiame lange atliekami veiksmai</w:t>
        </w:r>
        <w:r w:rsidR="00E14D6D">
          <w:rPr>
            <w:noProof/>
            <w:webHidden/>
          </w:rPr>
          <w:tab/>
        </w:r>
        <w:r w:rsidR="00E14D6D">
          <w:rPr>
            <w:noProof/>
            <w:webHidden/>
          </w:rPr>
          <w:fldChar w:fldCharType="begin"/>
        </w:r>
        <w:r w:rsidR="00E14D6D">
          <w:rPr>
            <w:noProof/>
            <w:webHidden/>
          </w:rPr>
          <w:instrText xml:space="preserve"> PAGEREF _Toc471743970 \h </w:instrText>
        </w:r>
        <w:r w:rsidR="00E14D6D">
          <w:rPr>
            <w:noProof/>
            <w:webHidden/>
          </w:rPr>
        </w:r>
        <w:r w:rsidR="00E14D6D">
          <w:rPr>
            <w:noProof/>
            <w:webHidden/>
          </w:rPr>
          <w:fldChar w:fldCharType="separate"/>
        </w:r>
        <w:r w:rsidR="00E14D6D">
          <w:rPr>
            <w:noProof/>
            <w:webHidden/>
          </w:rPr>
          <w:t>59</w:t>
        </w:r>
        <w:r w:rsidR="00E14D6D">
          <w:rPr>
            <w:noProof/>
            <w:webHidden/>
          </w:rPr>
          <w:fldChar w:fldCharType="end"/>
        </w:r>
      </w:hyperlink>
    </w:p>
    <w:p w14:paraId="115E732E"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3971" w:history="1">
        <w:r w:rsidR="00E14D6D" w:rsidRPr="00D57052">
          <w:rPr>
            <w:rStyle w:val="Hyperlink"/>
            <w:noProof/>
          </w:rPr>
          <w:t>3.7.1.2.</w:t>
        </w:r>
        <w:r w:rsidR="00E14D6D">
          <w:rPr>
            <w:rFonts w:eastAsiaTheme="minorEastAsia" w:cstheme="minorBidi"/>
            <w:noProof/>
            <w:sz w:val="22"/>
            <w:szCs w:val="22"/>
            <w:lang w:val="en-US" w:eastAsia="en-US"/>
          </w:rPr>
          <w:tab/>
        </w:r>
        <w:r w:rsidR="00E14D6D" w:rsidRPr="00D57052">
          <w:rPr>
            <w:rStyle w:val="Hyperlink"/>
            <w:noProof/>
          </w:rPr>
          <w:t>MP teikimo grafiko rengimas ir redagavimas</w:t>
        </w:r>
        <w:r w:rsidR="00E14D6D">
          <w:rPr>
            <w:noProof/>
            <w:webHidden/>
          </w:rPr>
          <w:tab/>
        </w:r>
        <w:r w:rsidR="00E14D6D">
          <w:rPr>
            <w:noProof/>
            <w:webHidden/>
          </w:rPr>
          <w:fldChar w:fldCharType="begin"/>
        </w:r>
        <w:r w:rsidR="00E14D6D">
          <w:rPr>
            <w:noProof/>
            <w:webHidden/>
          </w:rPr>
          <w:instrText xml:space="preserve"> PAGEREF _Toc471743971 \h </w:instrText>
        </w:r>
        <w:r w:rsidR="00E14D6D">
          <w:rPr>
            <w:noProof/>
            <w:webHidden/>
          </w:rPr>
        </w:r>
        <w:r w:rsidR="00E14D6D">
          <w:rPr>
            <w:noProof/>
            <w:webHidden/>
          </w:rPr>
          <w:fldChar w:fldCharType="separate"/>
        </w:r>
        <w:r w:rsidR="00E14D6D">
          <w:rPr>
            <w:noProof/>
            <w:webHidden/>
          </w:rPr>
          <w:t>62</w:t>
        </w:r>
        <w:r w:rsidR="00E14D6D">
          <w:rPr>
            <w:noProof/>
            <w:webHidden/>
          </w:rPr>
          <w:fldChar w:fldCharType="end"/>
        </w:r>
      </w:hyperlink>
    </w:p>
    <w:p w14:paraId="6F7577B0"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3972" w:history="1">
        <w:r w:rsidR="00E14D6D" w:rsidRPr="00D57052">
          <w:rPr>
            <w:rStyle w:val="Hyperlink"/>
            <w:noProof/>
          </w:rPr>
          <w:t>3.7.1.3.</w:t>
        </w:r>
        <w:r w:rsidR="00E14D6D">
          <w:rPr>
            <w:rFonts w:eastAsiaTheme="minorEastAsia" w:cstheme="minorBidi"/>
            <w:noProof/>
            <w:sz w:val="22"/>
            <w:szCs w:val="22"/>
            <w:lang w:val="en-US" w:eastAsia="en-US"/>
          </w:rPr>
          <w:tab/>
        </w:r>
        <w:r w:rsidR="00E14D6D" w:rsidRPr="00D57052">
          <w:rPr>
            <w:rStyle w:val="Hyperlink"/>
            <w:noProof/>
          </w:rPr>
          <w:t>MP teikimo grafiko tikrinimas ir rastų klaidų peržiūra</w:t>
        </w:r>
        <w:r w:rsidR="00E14D6D">
          <w:rPr>
            <w:noProof/>
            <w:webHidden/>
          </w:rPr>
          <w:tab/>
        </w:r>
        <w:r w:rsidR="00E14D6D">
          <w:rPr>
            <w:noProof/>
            <w:webHidden/>
          </w:rPr>
          <w:fldChar w:fldCharType="begin"/>
        </w:r>
        <w:r w:rsidR="00E14D6D">
          <w:rPr>
            <w:noProof/>
            <w:webHidden/>
          </w:rPr>
          <w:instrText xml:space="preserve"> PAGEREF _Toc471743972 \h </w:instrText>
        </w:r>
        <w:r w:rsidR="00E14D6D">
          <w:rPr>
            <w:noProof/>
            <w:webHidden/>
          </w:rPr>
        </w:r>
        <w:r w:rsidR="00E14D6D">
          <w:rPr>
            <w:noProof/>
            <w:webHidden/>
          </w:rPr>
          <w:fldChar w:fldCharType="separate"/>
        </w:r>
        <w:r w:rsidR="00E14D6D">
          <w:rPr>
            <w:noProof/>
            <w:webHidden/>
          </w:rPr>
          <w:t>67</w:t>
        </w:r>
        <w:r w:rsidR="00E14D6D">
          <w:rPr>
            <w:noProof/>
            <w:webHidden/>
          </w:rPr>
          <w:fldChar w:fldCharType="end"/>
        </w:r>
      </w:hyperlink>
    </w:p>
    <w:p w14:paraId="087D7BD3"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3973" w:history="1">
        <w:r w:rsidR="00E14D6D" w:rsidRPr="00D57052">
          <w:rPr>
            <w:rStyle w:val="Hyperlink"/>
            <w:noProof/>
          </w:rPr>
          <w:t>3.7.1.4.</w:t>
        </w:r>
        <w:r w:rsidR="00E14D6D">
          <w:rPr>
            <w:rFonts w:eastAsiaTheme="minorEastAsia" w:cstheme="minorBidi"/>
            <w:noProof/>
            <w:sz w:val="22"/>
            <w:szCs w:val="22"/>
            <w:lang w:val="en-US" w:eastAsia="en-US"/>
          </w:rPr>
          <w:tab/>
        </w:r>
        <w:r w:rsidR="00E14D6D" w:rsidRPr="00D57052">
          <w:rPr>
            <w:rStyle w:val="Hyperlink"/>
            <w:noProof/>
          </w:rPr>
          <w:t>MP teikimo grafiko teikimas ir pasirašymas</w:t>
        </w:r>
        <w:r w:rsidR="00E14D6D">
          <w:rPr>
            <w:noProof/>
            <w:webHidden/>
          </w:rPr>
          <w:tab/>
        </w:r>
        <w:r w:rsidR="00E14D6D">
          <w:rPr>
            <w:noProof/>
            <w:webHidden/>
          </w:rPr>
          <w:fldChar w:fldCharType="begin"/>
        </w:r>
        <w:r w:rsidR="00E14D6D">
          <w:rPr>
            <w:noProof/>
            <w:webHidden/>
          </w:rPr>
          <w:instrText xml:space="preserve"> PAGEREF _Toc471743973 \h </w:instrText>
        </w:r>
        <w:r w:rsidR="00E14D6D">
          <w:rPr>
            <w:noProof/>
            <w:webHidden/>
          </w:rPr>
        </w:r>
        <w:r w:rsidR="00E14D6D">
          <w:rPr>
            <w:noProof/>
            <w:webHidden/>
          </w:rPr>
          <w:fldChar w:fldCharType="separate"/>
        </w:r>
        <w:r w:rsidR="00E14D6D">
          <w:rPr>
            <w:noProof/>
            <w:webHidden/>
          </w:rPr>
          <w:t>70</w:t>
        </w:r>
        <w:r w:rsidR="00E14D6D">
          <w:rPr>
            <w:noProof/>
            <w:webHidden/>
          </w:rPr>
          <w:fldChar w:fldCharType="end"/>
        </w:r>
      </w:hyperlink>
    </w:p>
    <w:p w14:paraId="5103FBE2"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3974" w:history="1">
        <w:r w:rsidR="00E14D6D" w:rsidRPr="00D57052">
          <w:rPr>
            <w:rStyle w:val="Hyperlink"/>
            <w:noProof/>
          </w:rPr>
          <w:t>3.7.1.5.</w:t>
        </w:r>
        <w:r w:rsidR="00E14D6D">
          <w:rPr>
            <w:rFonts w:eastAsiaTheme="minorEastAsia" w:cstheme="minorBidi"/>
            <w:noProof/>
            <w:sz w:val="22"/>
            <w:szCs w:val="22"/>
            <w:lang w:val="en-US" w:eastAsia="en-US"/>
          </w:rPr>
          <w:tab/>
        </w:r>
        <w:r w:rsidR="00E14D6D" w:rsidRPr="00D57052">
          <w:rPr>
            <w:rStyle w:val="Hyperlink"/>
            <w:noProof/>
          </w:rPr>
          <w:t>Pateikto MP teikimo grafiko peržiūra ir istorija</w:t>
        </w:r>
        <w:r w:rsidR="00E14D6D">
          <w:rPr>
            <w:noProof/>
            <w:webHidden/>
          </w:rPr>
          <w:tab/>
        </w:r>
        <w:r w:rsidR="00E14D6D">
          <w:rPr>
            <w:noProof/>
            <w:webHidden/>
          </w:rPr>
          <w:fldChar w:fldCharType="begin"/>
        </w:r>
        <w:r w:rsidR="00E14D6D">
          <w:rPr>
            <w:noProof/>
            <w:webHidden/>
          </w:rPr>
          <w:instrText xml:space="preserve"> PAGEREF _Toc471743974 \h </w:instrText>
        </w:r>
        <w:r w:rsidR="00E14D6D">
          <w:rPr>
            <w:noProof/>
            <w:webHidden/>
          </w:rPr>
        </w:r>
        <w:r w:rsidR="00E14D6D">
          <w:rPr>
            <w:noProof/>
            <w:webHidden/>
          </w:rPr>
          <w:fldChar w:fldCharType="separate"/>
        </w:r>
        <w:r w:rsidR="00E14D6D">
          <w:rPr>
            <w:noProof/>
            <w:webHidden/>
          </w:rPr>
          <w:t>70</w:t>
        </w:r>
        <w:r w:rsidR="00E14D6D">
          <w:rPr>
            <w:noProof/>
            <w:webHidden/>
          </w:rPr>
          <w:fldChar w:fldCharType="end"/>
        </w:r>
      </w:hyperlink>
    </w:p>
    <w:p w14:paraId="20E2E9B7" w14:textId="77777777" w:rsidR="00E14D6D" w:rsidRDefault="00A602AE">
      <w:pPr>
        <w:pStyle w:val="TOC3"/>
        <w:tabs>
          <w:tab w:val="left" w:pos="1000"/>
          <w:tab w:val="right" w:leader="dot" w:pos="9631"/>
        </w:tabs>
        <w:rPr>
          <w:rFonts w:eastAsiaTheme="minorEastAsia" w:cstheme="minorBidi"/>
          <w:noProof/>
          <w:sz w:val="22"/>
          <w:szCs w:val="22"/>
          <w:lang w:val="en-US" w:eastAsia="en-US"/>
        </w:rPr>
      </w:pPr>
      <w:hyperlink w:anchor="_Toc471743975" w:history="1">
        <w:r w:rsidR="00E14D6D" w:rsidRPr="00D57052">
          <w:rPr>
            <w:rStyle w:val="Hyperlink"/>
            <w:noProof/>
          </w:rPr>
          <w:t>3.7.2.</w:t>
        </w:r>
        <w:r w:rsidR="00E14D6D">
          <w:rPr>
            <w:rFonts w:eastAsiaTheme="minorEastAsia" w:cstheme="minorBidi"/>
            <w:noProof/>
            <w:sz w:val="22"/>
            <w:szCs w:val="22"/>
            <w:lang w:val="en-US" w:eastAsia="en-US"/>
          </w:rPr>
          <w:tab/>
        </w:r>
        <w:r w:rsidR="00E14D6D" w:rsidRPr="00D57052">
          <w:rPr>
            <w:rStyle w:val="Hyperlink"/>
            <w:noProof/>
          </w:rPr>
          <w:t>MP teikimo paslauga</w:t>
        </w:r>
        <w:r w:rsidR="00E14D6D">
          <w:rPr>
            <w:noProof/>
            <w:webHidden/>
          </w:rPr>
          <w:tab/>
        </w:r>
        <w:r w:rsidR="00E14D6D">
          <w:rPr>
            <w:noProof/>
            <w:webHidden/>
          </w:rPr>
          <w:fldChar w:fldCharType="begin"/>
        </w:r>
        <w:r w:rsidR="00E14D6D">
          <w:rPr>
            <w:noProof/>
            <w:webHidden/>
          </w:rPr>
          <w:instrText xml:space="preserve"> PAGEREF _Toc471743975 \h </w:instrText>
        </w:r>
        <w:r w:rsidR="00E14D6D">
          <w:rPr>
            <w:noProof/>
            <w:webHidden/>
          </w:rPr>
        </w:r>
        <w:r w:rsidR="00E14D6D">
          <w:rPr>
            <w:noProof/>
            <w:webHidden/>
          </w:rPr>
          <w:fldChar w:fldCharType="separate"/>
        </w:r>
        <w:r w:rsidR="00E14D6D">
          <w:rPr>
            <w:noProof/>
            <w:webHidden/>
          </w:rPr>
          <w:t>71</w:t>
        </w:r>
        <w:r w:rsidR="00E14D6D">
          <w:rPr>
            <w:noProof/>
            <w:webHidden/>
          </w:rPr>
          <w:fldChar w:fldCharType="end"/>
        </w:r>
      </w:hyperlink>
    </w:p>
    <w:p w14:paraId="3C2CD870"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3976" w:history="1">
        <w:r w:rsidR="00E14D6D" w:rsidRPr="00D57052">
          <w:rPr>
            <w:rStyle w:val="Hyperlink"/>
            <w:noProof/>
          </w:rPr>
          <w:t>3.7.2.1.</w:t>
        </w:r>
        <w:r w:rsidR="00E14D6D">
          <w:rPr>
            <w:rFonts w:eastAsiaTheme="minorEastAsia" w:cstheme="minorBidi"/>
            <w:noProof/>
            <w:sz w:val="22"/>
            <w:szCs w:val="22"/>
            <w:lang w:val="en-US" w:eastAsia="en-US"/>
          </w:rPr>
          <w:tab/>
        </w:r>
        <w:r w:rsidR="00E14D6D" w:rsidRPr="00D57052">
          <w:rPr>
            <w:rStyle w:val="Hyperlink"/>
            <w:noProof/>
          </w:rPr>
          <w:t>MP sąrašas ir šiame lange atliekami veiksmai</w:t>
        </w:r>
        <w:r w:rsidR="00E14D6D">
          <w:rPr>
            <w:noProof/>
            <w:webHidden/>
          </w:rPr>
          <w:tab/>
        </w:r>
        <w:r w:rsidR="00E14D6D">
          <w:rPr>
            <w:noProof/>
            <w:webHidden/>
          </w:rPr>
          <w:fldChar w:fldCharType="begin"/>
        </w:r>
        <w:r w:rsidR="00E14D6D">
          <w:rPr>
            <w:noProof/>
            <w:webHidden/>
          </w:rPr>
          <w:instrText xml:space="preserve"> PAGEREF _Toc471743976 \h </w:instrText>
        </w:r>
        <w:r w:rsidR="00E14D6D">
          <w:rPr>
            <w:noProof/>
            <w:webHidden/>
          </w:rPr>
        </w:r>
        <w:r w:rsidR="00E14D6D">
          <w:rPr>
            <w:noProof/>
            <w:webHidden/>
          </w:rPr>
          <w:fldChar w:fldCharType="separate"/>
        </w:r>
        <w:r w:rsidR="00E14D6D">
          <w:rPr>
            <w:noProof/>
            <w:webHidden/>
          </w:rPr>
          <w:t>71</w:t>
        </w:r>
        <w:r w:rsidR="00E14D6D">
          <w:rPr>
            <w:noProof/>
            <w:webHidden/>
          </w:rPr>
          <w:fldChar w:fldCharType="end"/>
        </w:r>
      </w:hyperlink>
    </w:p>
    <w:p w14:paraId="1F781B0E"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3977" w:history="1">
        <w:r w:rsidR="00E14D6D" w:rsidRPr="00D57052">
          <w:rPr>
            <w:rStyle w:val="Hyperlink"/>
            <w:noProof/>
          </w:rPr>
          <w:t>3.7.2.2.</w:t>
        </w:r>
        <w:r w:rsidR="00E14D6D">
          <w:rPr>
            <w:rFonts w:eastAsiaTheme="minorEastAsia" w:cstheme="minorBidi"/>
            <w:noProof/>
            <w:sz w:val="22"/>
            <w:szCs w:val="22"/>
            <w:lang w:val="en-US" w:eastAsia="en-US"/>
          </w:rPr>
          <w:tab/>
        </w:r>
        <w:r w:rsidR="00E14D6D" w:rsidRPr="00D57052">
          <w:rPr>
            <w:rStyle w:val="Hyperlink"/>
            <w:noProof/>
          </w:rPr>
          <w:t>AMP rengimas ir teikimas</w:t>
        </w:r>
        <w:r w:rsidR="00E14D6D">
          <w:rPr>
            <w:noProof/>
            <w:webHidden/>
          </w:rPr>
          <w:tab/>
        </w:r>
        <w:r w:rsidR="00E14D6D">
          <w:rPr>
            <w:noProof/>
            <w:webHidden/>
          </w:rPr>
          <w:fldChar w:fldCharType="begin"/>
        </w:r>
        <w:r w:rsidR="00E14D6D">
          <w:rPr>
            <w:noProof/>
            <w:webHidden/>
          </w:rPr>
          <w:instrText xml:space="preserve"> PAGEREF _Toc471743977 \h </w:instrText>
        </w:r>
        <w:r w:rsidR="00E14D6D">
          <w:rPr>
            <w:noProof/>
            <w:webHidden/>
          </w:rPr>
        </w:r>
        <w:r w:rsidR="00E14D6D">
          <w:rPr>
            <w:noProof/>
            <w:webHidden/>
          </w:rPr>
          <w:fldChar w:fldCharType="separate"/>
        </w:r>
        <w:r w:rsidR="00E14D6D">
          <w:rPr>
            <w:noProof/>
            <w:webHidden/>
          </w:rPr>
          <w:t>75</w:t>
        </w:r>
        <w:r w:rsidR="00E14D6D">
          <w:rPr>
            <w:noProof/>
            <w:webHidden/>
          </w:rPr>
          <w:fldChar w:fldCharType="end"/>
        </w:r>
      </w:hyperlink>
    </w:p>
    <w:p w14:paraId="5DB29DCF" w14:textId="77777777" w:rsidR="00E14D6D" w:rsidRDefault="00A602AE">
      <w:pPr>
        <w:pStyle w:val="TOC5"/>
        <w:tabs>
          <w:tab w:val="left" w:pos="1579"/>
          <w:tab w:val="right" w:leader="dot" w:pos="9631"/>
        </w:tabs>
        <w:rPr>
          <w:rFonts w:eastAsiaTheme="minorEastAsia" w:cstheme="minorBidi"/>
          <w:noProof/>
          <w:sz w:val="22"/>
          <w:szCs w:val="22"/>
          <w:lang w:val="en-US" w:eastAsia="en-US"/>
        </w:rPr>
      </w:pPr>
      <w:hyperlink w:anchor="_Toc471743978" w:history="1">
        <w:r w:rsidR="00E14D6D" w:rsidRPr="00D57052">
          <w:rPr>
            <w:rStyle w:val="Hyperlink"/>
            <w:noProof/>
            <w14:scene3d>
              <w14:camera w14:prst="orthographicFront"/>
              <w14:lightRig w14:rig="threePt" w14:dir="t">
                <w14:rot w14:lat="0" w14:lon="0" w14:rev="0"/>
              </w14:lightRig>
            </w14:scene3d>
          </w:rPr>
          <w:t>3.7.2.2.1.</w:t>
        </w:r>
        <w:r w:rsidR="00E14D6D">
          <w:rPr>
            <w:rFonts w:eastAsiaTheme="minorEastAsia" w:cstheme="minorBidi"/>
            <w:noProof/>
            <w:sz w:val="22"/>
            <w:szCs w:val="22"/>
            <w:lang w:val="en-US" w:eastAsia="en-US"/>
          </w:rPr>
          <w:tab/>
        </w:r>
        <w:r w:rsidR="00E14D6D" w:rsidRPr="00D57052">
          <w:rPr>
            <w:rStyle w:val="Hyperlink"/>
            <w:noProof/>
          </w:rPr>
          <w:t>AMP formos rengimas ir redagavimas</w:t>
        </w:r>
        <w:r w:rsidR="00E14D6D">
          <w:rPr>
            <w:noProof/>
            <w:webHidden/>
          </w:rPr>
          <w:tab/>
        </w:r>
        <w:r w:rsidR="00E14D6D">
          <w:rPr>
            <w:noProof/>
            <w:webHidden/>
          </w:rPr>
          <w:fldChar w:fldCharType="begin"/>
        </w:r>
        <w:r w:rsidR="00E14D6D">
          <w:rPr>
            <w:noProof/>
            <w:webHidden/>
          </w:rPr>
          <w:instrText xml:space="preserve"> PAGEREF _Toc471743978 \h </w:instrText>
        </w:r>
        <w:r w:rsidR="00E14D6D">
          <w:rPr>
            <w:noProof/>
            <w:webHidden/>
          </w:rPr>
        </w:r>
        <w:r w:rsidR="00E14D6D">
          <w:rPr>
            <w:noProof/>
            <w:webHidden/>
          </w:rPr>
          <w:fldChar w:fldCharType="separate"/>
        </w:r>
        <w:r w:rsidR="00E14D6D">
          <w:rPr>
            <w:noProof/>
            <w:webHidden/>
          </w:rPr>
          <w:t>75</w:t>
        </w:r>
        <w:r w:rsidR="00E14D6D">
          <w:rPr>
            <w:noProof/>
            <w:webHidden/>
          </w:rPr>
          <w:fldChar w:fldCharType="end"/>
        </w:r>
      </w:hyperlink>
    </w:p>
    <w:p w14:paraId="285CF11B" w14:textId="77777777" w:rsidR="00E14D6D" w:rsidRDefault="00A602AE">
      <w:pPr>
        <w:pStyle w:val="TOC5"/>
        <w:tabs>
          <w:tab w:val="left" w:pos="1579"/>
          <w:tab w:val="right" w:leader="dot" w:pos="9631"/>
        </w:tabs>
        <w:rPr>
          <w:rFonts w:eastAsiaTheme="minorEastAsia" w:cstheme="minorBidi"/>
          <w:noProof/>
          <w:sz w:val="22"/>
          <w:szCs w:val="22"/>
          <w:lang w:val="en-US" w:eastAsia="en-US"/>
        </w:rPr>
      </w:pPr>
      <w:hyperlink w:anchor="_Toc471743979" w:history="1">
        <w:r w:rsidR="00E14D6D" w:rsidRPr="00D57052">
          <w:rPr>
            <w:rStyle w:val="Hyperlink"/>
            <w:noProof/>
            <w14:scene3d>
              <w14:camera w14:prst="orthographicFront"/>
              <w14:lightRig w14:rig="threePt" w14:dir="t">
                <w14:rot w14:lat="0" w14:lon="0" w14:rev="0"/>
              </w14:lightRig>
            </w14:scene3d>
          </w:rPr>
          <w:t>3.7.2.2.2.</w:t>
        </w:r>
        <w:r w:rsidR="00E14D6D">
          <w:rPr>
            <w:rFonts w:eastAsiaTheme="minorEastAsia" w:cstheme="minorBidi"/>
            <w:noProof/>
            <w:sz w:val="22"/>
            <w:szCs w:val="22"/>
            <w:lang w:val="en-US" w:eastAsia="en-US"/>
          </w:rPr>
          <w:tab/>
        </w:r>
        <w:r w:rsidR="00E14D6D" w:rsidRPr="00D57052">
          <w:rPr>
            <w:rStyle w:val="Hyperlink"/>
            <w:noProof/>
          </w:rPr>
          <w:t>AMP formos tikrinimas ir rastų klaidų peržiūra</w:t>
        </w:r>
        <w:r w:rsidR="00E14D6D">
          <w:rPr>
            <w:noProof/>
            <w:webHidden/>
          </w:rPr>
          <w:tab/>
        </w:r>
        <w:r w:rsidR="00E14D6D">
          <w:rPr>
            <w:noProof/>
            <w:webHidden/>
          </w:rPr>
          <w:fldChar w:fldCharType="begin"/>
        </w:r>
        <w:r w:rsidR="00E14D6D">
          <w:rPr>
            <w:noProof/>
            <w:webHidden/>
          </w:rPr>
          <w:instrText xml:space="preserve"> PAGEREF _Toc471743979 \h </w:instrText>
        </w:r>
        <w:r w:rsidR="00E14D6D">
          <w:rPr>
            <w:noProof/>
            <w:webHidden/>
          </w:rPr>
        </w:r>
        <w:r w:rsidR="00E14D6D">
          <w:rPr>
            <w:noProof/>
            <w:webHidden/>
          </w:rPr>
          <w:fldChar w:fldCharType="separate"/>
        </w:r>
        <w:r w:rsidR="00E14D6D">
          <w:rPr>
            <w:noProof/>
            <w:webHidden/>
          </w:rPr>
          <w:t>78</w:t>
        </w:r>
        <w:r w:rsidR="00E14D6D">
          <w:rPr>
            <w:noProof/>
            <w:webHidden/>
          </w:rPr>
          <w:fldChar w:fldCharType="end"/>
        </w:r>
      </w:hyperlink>
    </w:p>
    <w:p w14:paraId="109A69A9" w14:textId="77777777" w:rsidR="00E14D6D" w:rsidRDefault="00A602AE">
      <w:pPr>
        <w:pStyle w:val="TOC5"/>
        <w:tabs>
          <w:tab w:val="left" w:pos="1579"/>
          <w:tab w:val="right" w:leader="dot" w:pos="9631"/>
        </w:tabs>
        <w:rPr>
          <w:rFonts w:eastAsiaTheme="minorEastAsia" w:cstheme="minorBidi"/>
          <w:noProof/>
          <w:sz w:val="22"/>
          <w:szCs w:val="22"/>
          <w:lang w:val="en-US" w:eastAsia="en-US"/>
        </w:rPr>
      </w:pPr>
      <w:hyperlink w:anchor="_Toc471743980" w:history="1">
        <w:r w:rsidR="00E14D6D" w:rsidRPr="00D57052">
          <w:rPr>
            <w:rStyle w:val="Hyperlink"/>
            <w:noProof/>
            <w14:scene3d>
              <w14:camera w14:prst="orthographicFront"/>
              <w14:lightRig w14:rig="threePt" w14:dir="t">
                <w14:rot w14:lat="0" w14:lon="0" w14:rev="0"/>
              </w14:lightRig>
            </w14:scene3d>
          </w:rPr>
          <w:t>3.7.2.2.3.</w:t>
        </w:r>
        <w:r w:rsidR="00E14D6D">
          <w:rPr>
            <w:rFonts w:eastAsiaTheme="minorEastAsia" w:cstheme="minorBidi"/>
            <w:noProof/>
            <w:sz w:val="22"/>
            <w:szCs w:val="22"/>
            <w:lang w:val="en-US" w:eastAsia="en-US"/>
          </w:rPr>
          <w:tab/>
        </w:r>
        <w:r w:rsidR="00E14D6D" w:rsidRPr="00D57052">
          <w:rPr>
            <w:rStyle w:val="Hyperlink"/>
            <w:noProof/>
          </w:rPr>
          <w:t>AMP formos teikimas ir pasirašymas</w:t>
        </w:r>
        <w:r w:rsidR="00E14D6D">
          <w:rPr>
            <w:noProof/>
            <w:webHidden/>
          </w:rPr>
          <w:tab/>
        </w:r>
        <w:r w:rsidR="00E14D6D">
          <w:rPr>
            <w:noProof/>
            <w:webHidden/>
          </w:rPr>
          <w:fldChar w:fldCharType="begin"/>
        </w:r>
        <w:r w:rsidR="00E14D6D">
          <w:rPr>
            <w:noProof/>
            <w:webHidden/>
          </w:rPr>
          <w:instrText xml:space="preserve"> PAGEREF _Toc471743980 \h </w:instrText>
        </w:r>
        <w:r w:rsidR="00E14D6D">
          <w:rPr>
            <w:noProof/>
            <w:webHidden/>
          </w:rPr>
        </w:r>
        <w:r w:rsidR="00E14D6D">
          <w:rPr>
            <w:noProof/>
            <w:webHidden/>
          </w:rPr>
          <w:fldChar w:fldCharType="separate"/>
        </w:r>
        <w:r w:rsidR="00E14D6D">
          <w:rPr>
            <w:noProof/>
            <w:webHidden/>
          </w:rPr>
          <w:t>80</w:t>
        </w:r>
        <w:r w:rsidR="00E14D6D">
          <w:rPr>
            <w:noProof/>
            <w:webHidden/>
          </w:rPr>
          <w:fldChar w:fldCharType="end"/>
        </w:r>
      </w:hyperlink>
    </w:p>
    <w:p w14:paraId="0ED42B80" w14:textId="77777777" w:rsidR="00E14D6D" w:rsidRDefault="00A602AE">
      <w:pPr>
        <w:pStyle w:val="TOC5"/>
        <w:tabs>
          <w:tab w:val="left" w:pos="1579"/>
          <w:tab w:val="right" w:leader="dot" w:pos="9631"/>
        </w:tabs>
        <w:rPr>
          <w:rFonts w:eastAsiaTheme="minorEastAsia" w:cstheme="minorBidi"/>
          <w:noProof/>
          <w:sz w:val="22"/>
          <w:szCs w:val="22"/>
          <w:lang w:val="en-US" w:eastAsia="en-US"/>
        </w:rPr>
      </w:pPr>
      <w:hyperlink w:anchor="_Toc471743981" w:history="1">
        <w:r w:rsidR="00E14D6D" w:rsidRPr="00D57052">
          <w:rPr>
            <w:rStyle w:val="Hyperlink"/>
            <w:noProof/>
            <w14:scene3d>
              <w14:camera w14:prst="orthographicFront"/>
              <w14:lightRig w14:rig="threePt" w14:dir="t">
                <w14:rot w14:lat="0" w14:lon="0" w14:rev="0"/>
              </w14:lightRig>
            </w14:scene3d>
          </w:rPr>
          <w:t>3.7.2.2.4.</w:t>
        </w:r>
        <w:r w:rsidR="00E14D6D">
          <w:rPr>
            <w:rFonts w:eastAsiaTheme="minorEastAsia" w:cstheme="minorBidi"/>
            <w:noProof/>
            <w:sz w:val="22"/>
            <w:szCs w:val="22"/>
            <w:lang w:val="en-US" w:eastAsia="en-US"/>
          </w:rPr>
          <w:tab/>
        </w:r>
        <w:r w:rsidR="00E14D6D" w:rsidRPr="00D57052">
          <w:rPr>
            <w:rStyle w:val="Hyperlink"/>
            <w:noProof/>
          </w:rPr>
          <w:t>Pateiktos AMP formos peržiūra ir istorija</w:t>
        </w:r>
        <w:r w:rsidR="00E14D6D">
          <w:rPr>
            <w:noProof/>
            <w:webHidden/>
          </w:rPr>
          <w:tab/>
        </w:r>
        <w:r w:rsidR="00E14D6D">
          <w:rPr>
            <w:noProof/>
            <w:webHidden/>
          </w:rPr>
          <w:fldChar w:fldCharType="begin"/>
        </w:r>
        <w:r w:rsidR="00E14D6D">
          <w:rPr>
            <w:noProof/>
            <w:webHidden/>
          </w:rPr>
          <w:instrText xml:space="preserve"> PAGEREF _Toc471743981 \h </w:instrText>
        </w:r>
        <w:r w:rsidR="00E14D6D">
          <w:rPr>
            <w:noProof/>
            <w:webHidden/>
          </w:rPr>
        </w:r>
        <w:r w:rsidR="00E14D6D">
          <w:rPr>
            <w:noProof/>
            <w:webHidden/>
          </w:rPr>
          <w:fldChar w:fldCharType="separate"/>
        </w:r>
        <w:r w:rsidR="00E14D6D">
          <w:rPr>
            <w:noProof/>
            <w:webHidden/>
          </w:rPr>
          <w:t>80</w:t>
        </w:r>
        <w:r w:rsidR="00E14D6D">
          <w:rPr>
            <w:noProof/>
            <w:webHidden/>
          </w:rPr>
          <w:fldChar w:fldCharType="end"/>
        </w:r>
      </w:hyperlink>
    </w:p>
    <w:p w14:paraId="7C957C54"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3982" w:history="1">
        <w:r w:rsidR="00E14D6D" w:rsidRPr="00D57052">
          <w:rPr>
            <w:rStyle w:val="Hyperlink"/>
            <w:noProof/>
          </w:rPr>
          <w:t>3.7.2.3.</w:t>
        </w:r>
        <w:r w:rsidR="00E14D6D">
          <w:rPr>
            <w:rFonts w:eastAsiaTheme="minorEastAsia" w:cstheme="minorBidi"/>
            <w:noProof/>
            <w:sz w:val="22"/>
            <w:szCs w:val="22"/>
            <w:lang w:val="en-US" w:eastAsia="en-US"/>
          </w:rPr>
          <w:tab/>
        </w:r>
        <w:r w:rsidR="00E14D6D" w:rsidRPr="00D57052">
          <w:rPr>
            <w:rStyle w:val="Hyperlink"/>
            <w:noProof/>
          </w:rPr>
          <w:t>TMP/GMP rengimas ir teikimas</w:t>
        </w:r>
        <w:r w:rsidR="00E14D6D">
          <w:rPr>
            <w:noProof/>
            <w:webHidden/>
          </w:rPr>
          <w:tab/>
        </w:r>
        <w:r w:rsidR="00E14D6D">
          <w:rPr>
            <w:noProof/>
            <w:webHidden/>
          </w:rPr>
          <w:fldChar w:fldCharType="begin"/>
        </w:r>
        <w:r w:rsidR="00E14D6D">
          <w:rPr>
            <w:noProof/>
            <w:webHidden/>
          </w:rPr>
          <w:instrText xml:space="preserve"> PAGEREF _Toc471743982 \h </w:instrText>
        </w:r>
        <w:r w:rsidR="00E14D6D">
          <w:rPr>
            <w:noProof/>
            <w:webHidden/>
          </w:rPr>
        </w:r>
        <w:r w:rsidR="00E14D6D">
          <w:rPr>
            <w:noProof/>
            <w:webHidden/>
          </w:rPr>
          <w:fldChar w:fldCharType="separate"/>
        </w:r>
        <w:r w:rsidR="00E14D6D">
          <w:rPr>
            <w:noProof/>
            <w:webHidden/>
          </w:rPr>
          <w:t>81</w:t>
        </w:r>
        <w:r w:rsidR="00E14D6D">
          <w:rPr>
            <w:noProof/>
            <w:webHidden/>
          </w:rPr>
          <w:fldChar w:fldCharType="end"/>
        </w:r>
      </w:hyperlink>
    </w:p>
    <w:p w14:paraId="0DCF9084" w14:textId="77777777" w:rsidR="00E14D6D" w:rsidRDefault="00A602AE">
      <w:pPr>
        <w:pStyle w:val="TOC5"/>
        <w:tabs>
          <w:tab w:val="left" w:pos="1579"/>
          <w:tab w:val="right" w:leader="dot" w:pos="9631"/>
        </w:tabs>
        <w:rPr>
          <w:rFonts w:eastAsiaTheme="minorEastAsia" w:cstheme="minorBidi"/>
          <w:noProof/>
          <w:sz w:val="22"/>
          <w:szCs w:val="22"/>
          <w:lang w:val="en-US" w:eastAsia="en-US"/>
        </w:rPr>
      </w:pPr>
      <w:hyperlink w:anchor="_Toc471743983" w:history="1">
        <w:r w:rsidR="00E14D6D" w:rsidRPr="00D57052">
          <w:rPr>
            <w:rStyle w:val="Hyperlink"/>
            <w:noProof/>
            <w14:scene3d>
              <w14:camera w14:prst="orthographicFront"/>
              <w14:lightRig w14:rig="threePt" w14:dir="t">
                <w14:rot w14:lat="0" w14:lon="0" w14:rev="0"/>
              </w14:lightRig>
            </w14:scene3d>
          </w:rPr>
          <w:t>3.7.2.3.1.</w:t>
        </w:r>
        <w:r w:rsidR="00E14D6D">
          <w:rPr>
            <w:rFonts w:eastAsiaTheme="minorEastAsia" w:cstheme="minorBidi"/>
            <w:noProof/>
            <w:sz w:val="22"/>
            <w:szCs w:val="22"/>
            <w:lang w:val="en-US" w:eastAsia="en-US"/>
          </w:rPr>
          <w:tab/>
        </w:r>
        <w:r w:rsidR="00E14D6D" w:rsidRPr="00D57052">
          <w:rPr>
            <w:rStyle w:val="Hyperlink"/>
            <w:noProof/>
          </w:rPr>
          <w:t>TMP/GMP formos rengimas ir redagavimas</w:t>
        </w:r>
        <w:r w:rsidR="00E14D6D">
          <w:rPr>
            <w:noProof/>
            <w:webHidden/>
          </w:rPr>
          <w:tab/>
        </w:r>
        <w:r w:rsidR="00E14D6D">
          <w:rPr>
            <w:noProof/>
            <w:webHidden/>
          </w:rPr>
          <w:fldChar w:fldCharType="begin"/>
        </w:r>
        <w:r w:rsidR="00E14D6D">
          <w:rPr>
            <w:noProof/>
            <w:webHidden/>
          </w:rPr>
          <w:instrText xml:space="preserve"> PAGEREF _Toc471743983 \h </w:instrText>
        </w:r>
        <w:r w:rsidR="00E14D6D">
          <w:rPr>
            <w:noProof/>
            <w:webHidden/>
          </w:rPr>
        </w:r>
        <w:r w:rsidR="00E14D6D">
          <w:rPr>
            <w:noProof/>
            <w:webHidden/>
          </w:rPr>
          <w:fldChar w:fldCharType="separate"/>
        </w:r>
        <w:r w:rsidR="00E14D6D">
          <w:rPr>
            <w:noProof/>
            <w:webHidden/>
          </w:rPr>
          <w:t>81</w:t>
        </w:r>
        <w:r w:rsidR="00E14D6D">
          <w:rPr>
            <w:noProof/>
            <w:webHidden/>
          </w:rPr>
          <w:fldChar w:fldCharType="end"/>
        </w:r>
      </w:hyperlink>
    </w:p>
    <w:p w14:paraId="6EE7BDF0" w14:textId="77777777" w:rsidR="00E14D6D" w:rsidRDefault="00A602AE">
      <w:pPr>
        <w:pStyle w:val="TOC6"/>
        <w:tabs>
          <w:tab w:val="left" w:pos="1931"/>
          <w:tab w:val="right" w:leader="dot" w:pos="9631"/>
        </w:tabs>
        <w:rPr>
          <w:rFonts w:eastAsiaTheme="minorEastAsia" w:cstheme="minorBidi"/>
          <w:noProof/>
          <w:sz w:val="22"/>
          <w:szCs w:val="22"/>
          <w:lang w:val="en-US" w:eastAsia="en-US"/>
        </w:rPr>
      </w:pPr>
      <w:hyperlink w:anchor="_Toc471743984" w:history="1">
        <w:r w:rsidR="00E14D6D" w:rsidRPr="00D57052">
          <w:rPr>
            <w:rStyle w:val="Hyperlink"/>
            <w:noProof/>
          </w:rPr>
          <w:t>3.7.2.3.1.1.</w:t>
        </w:r>
        <w:r w:rsidR="00E14D6D">
          <w:rPr>
            <w:rFonts w:eastAsiaTheme="minorEastAsia" w:cstheme="minorBidi"/>
            <w:noProof/>
            <w:sz w:val="22"/>
            <w:szCs w:val="22"/>
            <w:lang w:val="en-US" w:eastAsia="en-US"/>
          </w:rPr>
          <w:tab/>
        </w:r>
        <w:r w:rsidR="00E14D6D" w:rsidRPr="00D57052">
          <w:rPr>
            <w:rStyle w:val="Hyperlink"/>
            <w:noProof/>
          </w:rPr>
          <w:t>TMP/GMP bendroji dalis</w:t>
        </w:r>
        <w:r w:rsidR="00E14D6D">
          <w:rPr>
            <w:noProof/>
            <w:webHidden/>
          </w:rPr>
          <w:tab/>
        </w:r>
        <w:r w:rsidR="00E14D6D">
          <w:rPr>
            <w:noProof/>
            <w:webHidden/>
          </w:rPr>
          <w:fldChar w:fldCharType="begin"/>
        </w:r>
        <w:r w:rsidR="00E14D6D">
          <w:rPr>
            <w:noProof/>
            <w:webHidden/>
          </w:rPr>
          <w:instrText xml:space="preserve"> PAGEREF _Toc471743984 \h </w:instrText>
        </w:r>
        <w:r w:rsidR="00E14D6D">
          <w:rPr>
            <w:noProof/>
            <w:webHidden/>
          </w:rPr>
        </w:r>
        <w:r w:rsidR="00E14D6D">
          <w:rPr>
            <w:noProof/>
            <w:webHidden/>
          </w:rPr>
          <w:fldChar w:fldCharType="separate"/>
        </w:r>
        <w:r w:rsidR="00E14D6D">
          <w:rPr>
            <w:noProof/>
            <w:webHidden/>
          </w:rPr>
          <w:t>82</w:t>
        </w:r>
        <w:r w:rsidR="00E14D6D">
          <w:rPr>
            <w:noProof/>
            <w:webHidden/>
          </w:rPr>
          <w:fldChar w:fldCharType="end"/>
        </w:r>
      </w:hyperlink>
    </w:p>
    <w:p w14:paraId="4B6EA3E9" w14:textId="77777777" w:rsidR="00E14D6D" w:rsidRDefault="00A602AE">
      <w:pPr>
        <w:pStyle w:val="TOC6"/>
        <w:tabs>
          <w:tab w:val="left" w:pos="1931"/>
          <w:tab w:val="right" w:leader="dot" w:pos="9631"/>
        </w:tabs>
        <w:rPr>
          <w:rFonts w:eastAsiaTheme="minorEastAsia" w:cstheme="minorBidi"/>
          <w:noProof/>
          <w:sz w:val="22"/>
          <w:szCs w:val="22"/>
          <w:lang w:val="en-US" w:eastAsia="en-US"/>
        </w:rPr>
      </w:pPr>
      <w:hyperlink w:anchor="_Toc471743985" w:history="1">
        <w:r w:rsidR="00E14D6D" w:rsidRPr="00D57052">
          <w:rPr>
            <w:rStyle w:val="Hyperlink"/>
            <w:noProof/>
          </w:rPr>
          <w:t>3.7.2.3.1.2.</w:t>
        </w:r>
        <w:r w:rsidR="00E14D6D">
          <w:rPr>
            <w:rFonts w:eastAsiaTheme="minorEastAsia" w:cstheme="minorBidi"/>
            <w:noProof/>
            <w:sz w:val="22"/>
            <w:szCs w:val="22"/>
            <w:lang w:val="en-US" w:eastAsia="en-US"/>
          </w:rPr>
          <w:tab/>
        </w:r>
        <w:r w:rsidR="00E14D6D" w:rsidRPr="00D57052">
          <w:rPr>
            <w:rStyle w:val="Hyperlink"/>
            <w:noProof/>
          </w:rPr>
          <w:t>MPD1 Veiklos kortelė</w:t>
        </w:r>
        <w:r w:rsidR="00E14D6D">
          <w:rPr>
            <w:noProof/>
            <w:webHidden/>
          </w:rPr>
          <w:tab/>
        </w:r>
        <w:r w:rsidR="00E14D6D">
          <w:rPr>
            <w:noProof/>
            <w:webHidden/>
          </w:rPr>
          <w:fldChar w:fldCharType="begin"/>
        </w:r>
        <w:r w:rsidR="00E14D6D">
          <w:rPr>
            <w:noProof/>
            <w:webHidden/>
          </w:rPr>
          <w:instrText xml:space="preserve"> PAGEREF _Toc471743985 \h </w:instrText>
        </w:r>
        <w:r w:rsidR="00E14D6D">
          <w:rPr>
            <w:noProof/>
            <w:webHidden/>
          </w:rPr>
        </w:r>
        <w:r w:rsidR="00E14D6D">
          <w:rPr>
            <w:noProof/>
            <w:webHidden/>
          </w:rPr>
          <w:fldChar w:fldCharType="separate"/>
        </w:r>
        <w:r w:rsidR="00E14D6D">
          <w:rPr>
            <w:noProof/>
            <w:webHidden/>
          </w:rPr>
          <w:t>84</w:t>
        </w:r>
        <w:r w:rsidR="00E14D6D">
          <w:rPr>
            <w:noProof/>
            <w:webHidden/>
          </w:rPr>
          <w:fldChar w:fldCharType="end"/>
        </w:r>
      </w:hyperlink>
    </w:p>
    <w:p w14:paraId="6E930812" w14:textId="77777777" w:rsidR="00E14D6D" w:rsidRDefault="00A602AE">
      <w:pPr>
        <w:pStyle w:val="TOC6"/>
        <w:tabs>
          <w:tab w:val="left" w:pos="1931"/>
          <w:tab w:val="right" w:leader="dot" w:pos="9631"/>
        </w:tabs>
        <w:rPr>
          <w:rFonts w:eastAsiaTheme="minorEastAsia" w:cstheme="minorBidi"/>
          <w:noProof/>
          <w:sz w:val="22"/>
          <w:szCs w:val="22"/>
          <w:lang w:val="en-US" w:eastAsia="en-US"/>
        </w:rPr>
      </w:pPr>
      <w:hyperlink w:anchor="_Toc471743986" w:history="1">
        <w:r w:rsidR="00E14D6D" w:rsidRPr="00D57052">
          <w:rPr>
            <w:rStyle w:val="Hyperlink"/>
            <w:noProof/>
          </w:rPr>
          <w:t>3.7.2.3.1.3.</w:t>
        </w:r>
        <w:r w:rsidR="00E14D6D">
          <w:rPr>
            <w:rFonts w:eastAsiaTheme="minorEastAsia" w:cstheme="minorBidi"/>
            <w:noProof/>
            <w:sz w:val="22"/>
            <w:szCs w:val="22"/>
            <w:lang w:val="en-US" w:eastAsia="en-US"/>
          </w:rPr>
          <w:tab/>
        </w:r>
        <w:r w:rsidR="00E14D6D" w:rsidRPr="00D57052">
          <w:rPr>
            <w:rStyle w:val="Hyperlink"/>
            <w:noProof/>
          </w:rPr>
          <w:t>MPD1 Rodikliai kortelė</w:t>
        </w:r>
        <w:r w:rsidR="00E14D6D">
          <w:rPr>
            <w:noProof/>
            <w:webHidden/>
          </w:rPr>
          <w:tab/>
        </w:r>
        <w:r w:rsidR="00E14D6D">
          <w:rPr>
            <w:noProof/>
            <w:webHidden/>
          </w:rPr>
          <w:fldChar w:fldCharType="begin"/>
        </w:r>
        <w:r w:rsidR="00E14D6D">
          <w:rPr>
            <w:noProof/>
            <w:webHidden/>
          </w:rPr>
          <w:instrText xml:space="preserve"> PAGEREF _Toc471743986 \h </w:instrText>
        </w:r>
        <w:r w:rsidR="00E14D6D">
          <w:rPr>
            <w:noProof/>
            <w:webHidden/>
          </w:rPr>
        </w:r>
        <w:r w:rsidR="00E14D6D">
          <w:rPr>
            <w:noProof/>
            <w:webHidden/>
          </w:rPr>
          <w:fldChar w:fldCharType="separate"/>
        </w:r>
        <w:r w:rsidR="00E14D6D">
          <w:rPr>
            <w:noProof/>
            <w:webHidden/>
          </w:rPr>
          <w:t>87</w:t>
        </w:r>
        <w:r w:rsidR="00E14D6D">
          <w:rPr>
            <w:noProof/>
            <w:webHidden/>
          </w:rPr>
          <w:fldChar w:fldCharType="end"/>
        </w:r>
      </w:hyperlink>
    </w:p>
    <w:p w14:paraId="19A97FFF" w14:textId="77777777" w:rsidR="00E14D6D" w:rsidRDefault="00A602AE">
      <w:pPr>
        <w:pStyle w:val="TOC6"/>
        <w:tabs>
          <w:tab w:val="left" w:pos="1931"/>
          <w:tab w:val="right" w:leader="dot" w:pos="9631"/>
        </w:tabs>
        <w:rPr>
          <w:rFonts w:eastAsiaTheme="minorEastAsia" w:cstheme="minorBidi"/>
          <w:noProof/>
          <w:sz w:val="22"/>
          <w:szCs w:val="22"/>
          <w:lang w:val="en-US" w:eastAsia="en-US"/>
        </w:rPr>
      </w:pPr>
      <w:hyperlink w:anchor="_Toc471743987" w:history="1">
        <w:r w:rsidR="00E14D6D" w:rsidRPr="00D57052">
          <w:rPr>
            <w:rStyle w:val="Hyperlink"/>
            <w:noProof/>
          </w:rPr>
          <w:t>3.7.2.3.1.4.</w:t>
        </w:r>
        <w:r w:rsidR="00E14D6D">
          <w:rPr>
            <w:rFonts w:eastAsiaTheme="minorEastAsia" w:cstheme="minorBidi"/>
            <w:noProof/>
            <w:sz w:val="22"/>
            <w:szCs w:val="22"/>
            <w:lang w:val="en-US" w:eastAsia="en-US"/>
          </w:rPr>
          <w:tab/>
        </w:r>
        <w:r w:rsidR="00E14D6D" w:rsidRPr="00D57052">
          <w:rPr>
            <w:rStyle w:val="Hyperlink"/>
            <w:noProof/>
          </w:rPr>
          <w:t>MPD2 SA kortelė</w:t>
        </w:r>
        <w:r w:rsidR="00E14D6D">
          <w:rPr>
            <w:noProof/>
            <w:webHidden/>
          </w:rPr>
          <w:tab/>
        </w:r>
        <w:r w:rsidR="00E14D6D">
          <w:rPr>
            <w:noProof/>
            <w:webHidden/>
          </w:rPr>
          <w:fldChar w:fldCharType="begin"/>
        </w:r>
        <w:r w:rsidR="00E14D6D">
          <w:rPr>
            <w:noProof/>
            <w:webHidden/>
          </w:rPr>
          <w:instrText xml:space="preserve"> PAGEREF _Toc471743987 \h </w:instrText>
        </w:r>
        <w:r w:rsidR="00E14D6D">
          <w:rPr>
            <w:noProof/>
            <w:webHidden/>
          </w:rPr>
        </w:r>
        <w:r w:rsidR="00E14D6D">
          <w:rPr>
            <w:noProof/>
            <w:webHidden/>
          </w:rPr>
          <w:fldChar w:fldCharType="separate"/>
        </w:r>
        <w:r w:rsidR="00E14D6D">
          <w:rPr>
            <w:noProof/>
            <w:webHidden/>
          </w:rPr>
          <w:t>88</w:t>
        </w:r>
        <w:r w:rsidR="00E14D6D">
          <w:rPr>
            <w:noProof/>
            <w:webHidden/>
          </w:rPr>
          <w:fldChar w:fldCharType="end"/>
        </w:r>
      </w:hyperlink>
    </w:p>
    <w:p w14:paraId="16A00B04" w14:textId="77777777" w:rsidR="00E14D6D" w:rsidRDefault="00A602AE">
      <w:pPr>
        <w:pStyle w:val="TOC6"/>
        <w:tabs>
          <w:tab w:val="left" w:pos="1931"/>
          <w:tab w:val="right" w:leader="dot" w:pos="9631"/>
        </w:tabs>
        <w:rPr>
          <w:rFonts w:eastAsiaTheme="minorEastAsia" w:cstheme="minorBidi"/>
          <w:noProof/>
          <w:sz w:val="22"/>
          <w:szCs w:val="22"/>
          <w:lang w:val="en-US" w:eastAsia="en-US"/>
        </w:rPr>
      </w:pPr>
      <w:hyperlink w:anchor="_Toc471743988" w:history="1">
        <w:r w:rsidR="00E14D6D" w:rsidRPr="00D57052">
          <w:rPr>
            <w:rStyle w:val="Hyperlink"/>
            <w:noProof/>
          </w:rPr>
          <w:t>3.7.2.3.1.5.</w:t>
        </w:r>
        <w:r w:rsidR="00E14D6D">
          <w:rPr>
            <w:rFonts w:eastAsiaTheme="minorEastAsia" w:cstheme="minorBidi"/>
            <w:noProof/>
            <w:sz w:val="22"/>
            <w:szCs w:val="22"/>
            <w:lang w:val="en-US" w:eastAsia="en-US"/>
          </w:rPr>
          <w:tab/>
        </w:r>
        <w:r w:rsidR="00E14D6D" w:rsidRPr="00D57052">
          <w:rPr>
            <w:rStyle w:val="Hyperlink"/>
            <w:noProof/>
          </w:rPr>
          <w:t>MPD3 IK kortelė</w:t>
        </w:r>
        <w:r w:rsidR="00E14D6D">
          <w:rPr>
            <w:noProof/>
            <w:webHidden/>
          </w:rPr>
          <w:tab/>
        </w:r>
        <w:r w:rsidR="00E14D6D">
          <w:rPr>
            <w:noProof/>
            <w:webHidden/>
          </w:rPr>
          <w:fldChar w:fldCharType="begin"/>
        </w:r>
        <w:r w:rsidR="00E14D6D">
          <w:rPr>
            <w:noProof/>
            <w:webHidden/>
          </w:rPr>
          <w:instrText xml:space="preserve"> PAGEREF _Toc471743988 \h </w:instrText>
        </w:r>
        <w:r w:rsidR="00E14D6D">
          <w:rPr>
            <w:noProof/>
            <w:webHidden/>
          </w:rPr>
        </w:r>
        <w:r w:rsidR="00E14D6D">
          <w:rPr>
            <w:noProof/>
            <w:webHidden/>
          </w:rPr>
          <w:fldChar w:fldCharType="separate"/>
        </w:r>
        <w:r w:rsidR="00E14D6D">
          <w:rPr>
            <w:noProof/>
            <w:webHidden/>
          </w:rPr>
          <w:t>94</w:t>
        </w:r>
        <w:r w:rsidR="00E14D6D">
          <w:rPr>
            <w:noProof/>
            <w:webHidden/>
          </w:rPr>
          <w:fldChar w:fldCharType="end"/>
        </w:r>
      </w:hyperlink>
    </w:p>
    <w:p w14:paraId="14D366D5" w14:textId="77777777" w:rsidR="00E14D6D" w:rsidRDefault="00A602AE">
      <w:pPr>
        <w:pStyle w:val="TOC6"/>
        <w:tabs>
          <w:tab w:val="left" w:pos="1931"/>
          <w:tab w:val="right" w:leader="dot" w:pos="9631"/>
        </w:tabs>
        <w:rPr>
          <w:rFonts w:eastAsiaTheme="minorEastAsia" w:cstheme="minorBidi"/>
          <w:noProof/>
          <w:sz w:val="22"/>
          <w:szCs w:val="22"/>
          <w:lang w:val="en-US" w:eastAsia="en-US"/>
        </w:rPr>
      </w:pPr>
      <w:hyperlink w:anchor="_Toc471743989" w:history="1">
        <w:r w:rsidR="00E14D6D" w:rsidRPr="00D57052">
          <w:rPr>
            <w:rStyle w:val="Hyperlink"/>
            <w:noProof/>
          </w:rPr>
          <w:t>3.7.2.3.1.6.</w:t>
        </w:r>
        <w:r w:rsidR="00E14D6D">
          <w:rPr>
            <w:rFonts w:eastAsiaTheme="minorEastAsia" w:cstheme="minorBidi"/>
            <w:noProof/>
            <w:sz w:val="22"/>
            <w:szCs w:val="22"/>
            <w:lang w:val="en-US" w:eastAsia="en-US"/>
          </w:rPr>
          <w:tab/>
        </w:r>
        <w:r w:rsidR="00E14D6D" w:rsidRPr="00D57052">
          <w:rPr>
            <w:rStyle w:val="Hyperlink"/>
            <w:noProof/>
          </w:rPr>
          <w:t>MPD4 GPĮI kortelė</w:t>
        </w:r>
        <w:r w:rsidR="00E14D6D">
          <w:rPr>
            <w:noProof/>
            <w:webHidden/>
          </w:rPr>
          <w:tab/>
        </w:r>
        <w:r w:rsidR="00E14D6D">
          <w:rPr>
            <w:noProof/>
            <w:webHidden/>
          </w:rPr>
          <w:fldChar w:fldCharType="begin"/>
        </w:r>
        <w:r w:rsidR="00E14D6D">
          <w:rPr>
            <w:noProof/>
            <w:webHidden/>
          </w:rPr>
          <w:instrText xml:space="preserve"> PAGEREF _Toc471743989 \h </w:instrText>
        </w:r>
        <w:r w:rsidR="00E14D6D">
          <w:rPr>
            <w:noProof/>
            <w:webHidden/>
          </w:rPr>
        </w:r>
        <w:r w:rsidR="00E14D6D">
          <w:rPr>
            <w:noProof/>
            <w:webHidden/>
          </w:rPr>
          <w:fldChar w:fldCharType="separate"/>
        </w:r>
        <w:r w:rsidR="00E14D6D">
          <w:rPr>
            <w:noProof/>
            <w:webHidden/>
          </w:rPr>
          <w:t>102</w:t>
        </w:r>
        <w:r w:rsidR="00E14D6D">
          <w:rPr>
            <w:noProof/>
            <w:webHidden/>
          </w:rPr>
          <w:fldChar w:fldCharType="end"/>
        </w:r>
      </w:hyperlink>
    </w:p>
    <w:p w14:paraId="0D1CACB5" w14:textId="77777777" w:rsidR="00E14D6D" w:rsidRDefault="00A602AE">
      <w:pPr>
        <w:pStyle w:val="TOC5"/>
        <w:tabs>
          <w:tab w:val="left" w:pos="1579"/>
          <w:tab w:val="right" w:leader="dot" w:pos="9631"/>
        </w:tabs>
        <w:rPr>
          <w:rFonts w:eastAsiaTheme="minorEastAsia" w:cstheme="minorBidi"/>
          <w:noProof/>
          <w:sz w:val="22"/>
          <w:szCs w:val="22"/>
          <w:lang w:val="en-US" w:eastAsia="en-US"/>
        </w:rPr>
      </w:pPr>
      <w:hyperlink w:anchor="_Toc471743990" w:history="1">
        <w:r w:rsidR="00E14D6D" w:rsidRPr="00D57052">
          <w:rPr>
            <w:rStyle w:val="Hyperlink"/>
            <w:noProof/>
            <w14:scene3d>
              <w14:camera w14:prst="orthographicFront"/>
              <w14:lightRig w14:rig="threePt" w14:dir="t">
                <w14:rot w14:lat="0" w14:lon="0" w14:rev="0"/>
              </w14:lightRig>
            </w14:scene3d>
          </w:rPr>
          <w:t>3.7.2.3.2.</w:t>
        </w:r>
        <w:r w:rsidR="00E14D6D">
          <w:rPr>
            <w:rFonts w:eastAsiaTheme="minorEastAsia" w:cstheme="minorBidi"/>
            <w:noProof/>
            <w:sz w:val="22"/>
            <w:szCs w:val="22"/>
            <w:lang w:val="en-US" w:eastAsia="en-US"/>
          </w:rPr>
          <w:tab/>
        </w:r>
        <w:r w:rsidR="00E14D6D" w:rsidRPr="00D57052">
          <w:rPr>
            <w:rStyle w:val="Hyperlink"/>
            <w:noProof/>
          </w:rPr>
          <w:t>TMP/GMP formos tikrinimas ir rastų klaidų peržiūra</w:t>
        </w:r>
        <w:r w:rsidR="00E14D6D">
          <w:rPr>
            <w:noProof/>
            <w:webHidden/>
          </w:rPr>
          <w:tab/>
        </w:r>
        <w:r w:rsidR="00E14D6D">
          <w:rPr>
            <w:noProof/>
            <w:webHidden/>
          </w:rPr>
          <w:fldChar w:fldCharType="begin"/>
        </w:r>
        <w:r w:rsidR="00E14D6D">
          <w:rPr>
            <w:noProof/>
            <w:webHidden/>
          </w:rPr>
          <w:instrText xml:space="preserve"> PAGEREF _Toc471743990 \h </w:instrText>
        </w:r>
        <w:r w:rsidR="00E14D6D">
          <w:rPr>
            <w:noProof/>
            <w:webHidden/>
          </w:rPr>
        </w:r>
        <w:r w:rsidR="00E14D6D">
          <w:rPr>
            <w:noProof/>
            <w:webHidden/>
          </w:rPr>
          <w:fldChar w:fldCharType="separate"/>
        </w:r>
        <w:r w:rsidR="00E14D6D">
          <w:rPr>
            <w:noProof/>
            <w:webHidden/>
          </w:rPr>
          <w:t>109</w:t>
        </w:r>
        <w:r w:rsidR="00E14D6D">
          <w:rPr>
            <w:noProof/>
            <w:webHidden/>
          </w:rPr>
          <w:fldChar w:fldCharType="end"/>
        </w:r>
      </w:hyperlink>
    </w:p>
    <w:p w14:paraId="201A5F7E" w14:textId="77777777" w:rsidR="00E14D6D" w:rsidRDefault="00A602AE">
      <w:pPr>
        <w:pStyle w:val="TOC5"/>
        <w:tabs>
          <w:tab w:val="left" w:pos="1579"/>
          <w:tab w:val="right" w:leader="dot" w:pos="9631"/>
        </w:tabs>
        <w:rPr>
          <w:rFonts w:eastAsiaTheme="minorEastAsia" w:cstheme="minorBidi"/>
          <w:noProof/>
          <w:sz w:val="22"/>
          <w:szCs w:val="22"/>
          <w:lang w:val="en-US" w:eastAsia="en-US"/>
        </w:rPr>
      </w:pPr>
      <w:hyperlink w:anchor="_Toc471743991" w:history="1">
        <w:r w:rsidR="00E14D6D" w:rsidRPr="00D57052">
          <w:rPr>
            <w:rStyle w:val="Hyperlink"/>
            <w:noProof/>
            <w14:scene3d>
              <w14:camera w14:prst="orthographicFront"/>
              <w14:lightRig w14:rig="threePt" w14:dir="t">
                <w14:rot w14:lat="0" w14:lon="0" w14:rev="0"/>
              </w14:lightRig>
            </w14:scene3d>
          </w:rPr>
          <w:t>3.7.2.3.3.</w:t>
        </w:r>
        <w:r w:rsidR="00E14D6D">
          <w:rPr>
            <w:rFonts w:eastAsiaTheme="minorEastAsia" w:cstheme="minorBidi"/>
            <w:noProof/>
            <w:sz w:val="22"/>
            <w:szCs w:val="22"/>
            <w:lang w:val="en-US" w:eastAsia="en-US"/>
          </w:rPr>
          <w:tab/>
        </w:r>
        <w:r w:rsidR="00E14D6D" w:rsidRPr="00D57052">
          <w:rPr>
            <w:rStyle w:val="Hyperlink"/>
            <w:noProof/>
          </w:rPr>
          <w:t>TMP/GMP formos teikimas ir pasirašymas</w:t>
        </w:r>
        <w:r w:rsidR="00E14D6D">
          <w:rPr>
            <w:noProof/>
            <w:webHidden/>
          </w:rPr>
          <w:tab/>
        </w:r>
        <w:r w:rsidR="00E14D6D">
          <w:rPr>
            <w:noProof/>
            <w:webHidden/>
          </w:rPr>
          <w:fldChar w:fldCharType="begin"/>
        </w:r>
        <w:r w:rsidR="00E14D6D">
          <w:rPr>
            <w:noProof/>
            <w:webHidden/>
          </w:rPr>
          <w:instrText xml:space="preserve"> PAGEREF _Toc471743991 \h </w:instrText>
        </w:r>
        <w:r w:rsidR="00E14D6D">
          <w:rPr>
            <w:noProof/>
            <w:webHidden/>
          </w:rPr>
        </w:r>
        <w:r w:rsidR="00E14D6D">
          <w:rPr>
            <w:noProof/>
            <w:webHidden/>
          </w:rPr>
          <w:fldChar w:fldCharType="separate"/>
        </w:r>
        <w:r w:rsidR="00E14D6D">
          <w:rPr>
            <w:noProof/>
            <w:webHidden/>
          </w:rPr>
          <w:t>110</w:t>
        </w:r>
        <w:r w:rsidR="00E14D6D">
          <w:rPr>
            <w:noProof/>
            <w:webHidden/>
          </w:rPr>
          <w:fldChar w:fldCharType="end"/>
        </w:r>
      </w:hyperlink>
    </w:p>
    <w:p w14:paraId="2ECE200B" w14:textId="77777777" w:rsidR="00E14D6D" w:rsidRDefault="00A602AE">
      <w:pPr>
        <w:pStyle w:val="TOC5"/>
        <w:tabs>
          <w:tab w:val="left" w:pos="1579"/>
          <w:tab w:val="right" w:leader="dot" w:pos="9631"/>
        </w:tabs>
        <w:rPr>
          <w:rFonts w:eastAsiaTheme="minorEastAsia" w:cstheme="minorBidi"/>
          <w:noProof/>
          <w:sz w:val="22"/>
          <w:szCs w:val="22"/>
          <w:lang w:val="en-US" w:eastAsia="en-US"/>
        </w:rPr>
      </w:pPr>
      <w:hyperlink w:anchor="_Toc471743992" w:history="1">
        <w:r w:rsidR="00E14D6D" w:rsidRPr="00D57052">
          <w:rPr>
            <w:rStyle w:val="Hyperlink"/>
            <w:noProof/>
            <w14:scene3d>
              <w14:camera w14:prst="orthographicFront"/>
              <w14:lightRig w14:rig="threePt" w14:dir="t">
                <w14:rot w14:lat="0" w14:lon="0" w14:rev="0"/>
              </w14:lightRig>
            </w14:scene3d>
          </w:rPr>
          <w:t>3.7.2.3.4.</w:t>
        </w:r>
        <w:r w:rsidR="00E14D6D">
          <w:rPr>
            <w:rFonts w:eastAsiaTheme="minorEastAsia" w:cstheme="minorBidi"/>
            <w:noProof/>
            <w:sz w:val="22"/>
            <w:szCs w:val="22"/>
            <w:lang w:val="en-US" w:eastAsia="en-US"/>
          </w:rPr>
          <w:tab/>
        </w:r>
        <w:r w:rsidR="00E14D6D" w:rsidRPr="00D57052">
          <w:rPr>
            <w:rStyle w:val="Hyperlink"/>
            <w:noProof/>
          </w:rPr>
          <w:t>Pateiktos TMP/GMP formos peržiūra ir istorija</w:t>
        </w:r>
        <w:r w:rsidR="00E14D6D">
          <w:rPr>
            <w:noProof/>
            <w:webHidden/>
          </w:rPr>
          <w:tab/>
        </w:r>
        <w:r w:rsidR="00E14D6D">
          <w:rPr>
            <w:noProof/>
            <w:webHidden/>
          </w:rPr>
          <w:fldChar w:fldCharType="begin"/>
        </w:r>
        <w:r w:rsidR="00E14D6D">
          <w:rPr>
            <w:noProof/>
            <w:webHidden/>
          </w:rPr>
          <w:instrText xml:space="preserve"> PAGEREF _Toc471743992 \h </w:instrText>
        </w:r>
        <w:r w:rsidR="00E14D6D">
          <w:rPr>
            <w:noProof/>
            <w:webHidden/>
          </w:rPr>
        </w:r>
        <w:r w:rsidR="00E14D6D">
          <w:rPr>
            <w:noProof/>
            <w:webHidden/>
          </w:rPr>
          <w:fldChar w:fldCharType="separate"/>
        </w:r>
        <w:r w:rsidR="00E14D6D">
          <w:rPr>
            <w:noProof/>
            <w:webHidden/>
          </w:rPr>
          <w:t>110</w:t>
        </w:r>
        <w:r w:rsidR="00E14D6D">
          <w:rPr>
            <w:noProof/>
            <w:webHidden/>
          </w:rPr>
          <w:fldChar w:fldCharType="end"/>
        </w:r>
      </w:hyperlink>
    </w:p>
    <w:p w14:paraId="34B01379" w14:textId="77777777" w:rsidR="00E14D6D" w:rsidRDefault="00A602AE">
      <w:pPr>
        <w:pStyle w:val="TOC3"/>
        <w:tabs>
          <w:tab w:val="left" w:pos="1000"/>
          <w:tab w:val="right" w:leader="dot" w:pos="9631"/>
        </w:tabs>
        <w:rPr>
          <w:rFonts w:eastAsiaTheme="minorEastAsia" w:cstheme="minorBidi"/>
          <w:noProof/>
          <w:sz w:val="22"/>
          <w:szCs w:val="22"/>
          <w:lang w:val="en-US" w:eastAsia="en-US"/>
        </w:rPr>
      </w:pPr>
      <w:hyperlink w:anchor="_Toc471743993" w:history="1">
        <w:r w:rsidR="00E14D6D" w:rsidRPr="00D57052">
          <w:rPr>
            <w:rStyle w:val="Hyperlink"/>
            <w:noProof/>
          </w:rPr>
          <w:t>3.7.3.</w:t>
        </w:r>
        <w:r w:rsidR="00E14D6D">
          <w:rPr>
            <w:rFonts w:eastAsiaTheme="minorEastAsia" w:cstheme="minorBidi"/>
            <w:noProof/>
            <w:sz w:val="22"/>
            <w:szCs w:val="22"/>
            <w:lang w:val="en-US" w:eastAsia="en-US"/>
          </w:rPr>
          <w:tab/>
        </w:r>
        <w:r w:rsidR="00E14D6D" w:rsidRPr="00D57052">
          <w:rPr>
            <w:rStyle w:val="Hyperlink"/>
            <w:noProof/>
          </w:rPr>
          <w:t>SA pranešimo teikimo paslauga</w:t>
        </w:r>
        <w:r w:rsidR="00E14D6D">
          <w:rPr>
            <w:noProof/>
            <w:webHidden/>
          </w:rPr>
          <w:tab/>
        </w:r>
        <w:r w:rsidR="00E14D6D">
          <w:rPr>
            <w:noProof/>
            <w:webHidden/>
          </w:rPr>
          <w:fldChar w:fldCharType="begin"/>
        </w:r>
        <w:r w:rsidR="00E14D6D">
          <w:rPr>
            <w:noProof/>
            <w:webHidden/>
          </w:rPr>
          <w:instrText xml:space="preserve"> PAGEREF _Toc471743993 \h </w:instrText>
        </w:r>
        <w:r w:rsidR="00E14D6D">
          <w:rPr>
            <w:noProof/>
            <w:webHidden/>
          </w:rPr>
        </w:r>
        <w:r w:rsidR="00E14D6D">
          <w:rPr>
            <w:noProof/>
            <w:webHidden/>
          </w:rPr>
          <w:fldChar w:fldCharType="separate"/>
        </w:r>
        <w:r w:rsidR="00E14D6D">
          <w:rPr>
            <w:noProof/>
            <w:webHidden/>
          </w:rPr>
          <w:t>111</w:t>
        </w:r>
        <w:r w:rsidR="00E14D6D">
          <w:rPr>
            <w:noProof/>
            <w:webHidden/>
          </w:rPr>
          <w:fldChar w:fldCharType="end"/>
        </w:r>
      </w:hyperlink>
    </w:p>
    <w:p w14:paraId="61E7DBC0"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3994" w:history="1">
        <w:r w:rsidR="00E14D6D" w:rsidRPr="00D57052">
          <w:rPr>
            <w:rStyle w:val="Hyperlink"/>
            <w:noProof/>
          </w:rPr>
          <w:t>3.7.3.1.</w:t>
        </w:r>
        <w:r w:rsidR="00E14D6D">
          <w:rPr>
            <w:rFonts w:eastAsiaTheme="minorEastAsia" w:cstheme="minorBidi"/>
            <w:noProof/>
            <w:sz w:val="22"/>
            <w:szCs w:val="22"/>
            <w:lang w:val="en-US" w:eastAsia="en-US"/>
          </w:rPr>
          <w:tab/>
        </w:r>
        <w:r w:rsidR="00E14D6D" w:rsidRPr="00D57052">
          <w:rPr>
            <w:rStyle w:val="Hyperlink"/>
            <w:noProof/>
          </w:rPr>
          <w:t>SA pranešimų sąrašas ir šiame lange atliekami veiksmai</w:t>
        </w:r>
        <w:r w:rsidR="00E14D6D">
          <w:rPr>
            <w:noProof/>
            <w:webHidden/>
          </w:rPr>
          <w:tab/>
        </w:r>
        <w:r w:rsidR="00E14D6D">
          <w:rPr>
            <w:noProof/>
            <w:webHidden/>
          </w:rPr>
          <w:fldChar w:fldCharType="begin"/>
        </w:r>
        <w:r w:rsidR="00E14D6D">
          <w:rPr>
            <w:noProof/>
            <w:webHidden/>
          </w:rPr>
          <w:instrText xml:space="preserve"> PAGEREF _Toc471743994 \h </w:instrText>
        </w:r>
        <w:r w:rsidR="00E14D6D">
          <w:rPr>
            <w:noProof/>
            <w:webHidden/>
          </w:rPr>
        </w:r>
        <w:r w:rsidR="00E14D6D">
          <w:rPr>
            <w:noProof/>
            <w:webHidden/>
          </w:rPr>
          <w:fldChar w:fldCharType="separate"/>
        </w:r>
        <w:r w:rsidR="00E14D6D">
          <w:rPr>
            <w:noProof/>
            <w:webHidden/>
          </w:rPr>
          <w:t>111</w:t>
        </w:r>
        <w:r w:rsidR="00E14D6D">
          <w:rPr>
            <w:noProof/>
            <w:webHidden/>
          </w:rPr>
          <w:fldChar w:fldCharType="end"/>
        </w:r>
      </w:hyperlink>
    </w:p>
    <w:p w14:paraId="16E649F1"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3995" w:history="1">
        <w:r w:rsidR="00E14D6D" w:rsidRPr="00D57052">
          <w:rPr>
            <w:rStyle w:val="Hyperlink"/>
            <w:noProof/>
          </w:rPr>
          <w:t>3.7.3.2.</w:t>
        </w:r>
        <w:r w:rsidR="00E14D6D">
          <w:rPr>
            <w:rFonts w:eastAsiaTheme="minorEastAsia" w:cstheme="minorBidi"/>
            <w:noProof/>
            <w:sz w:val="22"/>
            <w:szCs w:val="22"/>
            <w:lang w:val="en-US" w:eastAsia="en-US"/>
          </w:rPr>
          <w:tab/>
        </w:r>
        <w:r w:rsidR="00E14D6D" w:rsidRPr="00D57052">
          <w:rPr>
            <w:rStyle w:val="Hyperlink"/>
            <w:noProof/>
          </w:rPr>
          <w:t>SA pranešimo duomenų užsakymas pateiktai MP formai</w:t>
        </w:r>
        <w:r w:rsidR="00E14D6D">
          <w:rPr>
            <w:noProof/>
            <w:webHidden/>
          </w:rPr>
          <w:tab/>
        </w:r>
        <w:r w:rsidR="00E14D6D">
          <w:rPr>
            <w:noProof/>
            <w:webHidden/>
          </w:rPr>
          <w:fldChar w:fldCharType="begin"/>
        </w:r>
        <w:r w:rsidR="00E14D6D">
          <w:rPr>
            <w:noProof/>
            <w:webHidden/>
          </w:rPr>
          <w:instrText xml:space="preserve"> PAGEREF _Toc471743995 \h </w:instrText>
        </w:r>
        <w:r w:rsidR="00E14D6D">
          <w:rPr>
            <w:noProof/>
            <w:webHidden/>
          </w:rPr>
        </w:r>
        <w:r w:rsidR="00E14D6D">
          <w:rPr>
            <w:noProof/>
            <w:webHidden/>
          </w:rPr>
          <w:fldChar w:fldCharType="separate"/>
        </w:r>
        <w:r w:rsidR="00E14D6D">
          <w:rPr>
            <w:noProof/>
            <w:webHidden/>
          </w:rPr>
          <w:t>115</w:t>
        </w:r>
        <w:r w:rsidR="00E14D6D">
          <w:rPr>
            <w:noProof/>
            <w:webHidden/>
          </w:rPr>
          <w:fldChar w:fldCharType="end"/>
        </w:r>
      </w:hyperlink>
    </w:p>
    <w:p w14:paraId="1BAF5953"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3996" w:history="1">
        <w:r w:rsidR="00E14D6D" w:rsidRPr="00D57052">
          <w:rPr>
            <w:rStyle w:val="Hyperlink"/>
            <w:noProof/>
          </w:rPr>
          <w:t>3.7.3.3.</w:t>
        </w:r>
        <w:r w:rsidR="00E14D6D">
          <w:rPr>
            <w:rFonts w:eastAsiaTheme="minorEastAsia" w:cstheme="minorBidi"/>
            <w:noProof/>
            <w:sz w:val="22"/>
            <w:szCs w:val="22"/>
            <w:lang w:val="en-US" w:eastAsia="en-US"/>
          </w:rPr>
          <w:tab/>
        </w:r>
        <w:r w:rsidR="00E14D6D" w:rsidRPr="00D57052">
          <w:rPr>
            <w:rStyle w:val="Hyperlink"/>
            <w:noProof/>
          </w:rPr>
          <w:t>SA pranešimo rengimas ir redagavimas</w:t>
        </w:r>
        <w:r w:rsidR="00E14D6D">
          <w:rPr>
            <w:noProof/>
            <w:webHidden/>
          </w:rPr>
          <w:tab/>
        </w:r>
        <w:r w:rsidR="00E14D6D">
          <w:rPr>
            <w:noProof/>
            <w:webHidden/>
          </w:rPr>
          <w:fldChar w:fldCharType="begin"/>
        </w:r>
        <w:r w:rsidR="00E14D6D">
          <w:rPr>
            <w:noProof/>
            <w:webHidden/>
          </w:rPr>
          <w:instrText xml:space="preserve"> PAGEREF _Toc471743996 \h </w:instrText>
        </w:r>
        <w:r w:rsidR="00E14D6D">
          <w:rPr>
            <w:noProof/>
            <w:webHidden/>
          </w:rPr>
        </w:r>
        <w:r w:rsidR="00E14D6D">
          <w:rPr>
            <w:noProof/>
            <w:webHidden/>
          </w:rPr>
          <w:fldChar w:fldCharType="separate"/>
        </w:r>
        <w:r w:rsidR="00E14D6D">
          <w:rPr>
            <w:noProof/>
            <w:webHidden/>
          </w:rPr>
          <w:t>116</w:t>
        </w:r>
        <w:r w:rsidR="00E14D6D">
          <w:rPr>
            <w:noProof/>
            <w:webHidden/>
          </w:rPr>
          <w:fldChar w:fldCharType="end"/>
        </w:r>
      </w:hyperlink>
    </w:p>
    <w:p w14:paraId="31029687"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3997" w:history="1">
        <w:r w:rsidR="00E14D6D" w:rsidRPr="00D57052">
          <w:rPr>
            <w:rStyle w:val="Hyperlink"/>
            <w:noProof/>
          </w:rPr>
          <w:t>3.7.3.4.</w:t>
        </w:r>
        <w:r w:rsidR="00E14D6D">
          <w:rPr>
            <w:rFonts w:eastAsiaTheme="minorEastAsia" w:cstheme="minorBidi"/>
            <w:noProof/>
            <w:sz w:val="22"/>
            <w:szCs w:val="22"/>
            <w:lang w:val="en-US" w:eastAsia="en-US"/>
          </w:rPr>
          <w:tab/>
        </w:r>
        <w:r w:rsidR="00E14D6D" w:rsidRPr="00D57052">
          <w:rPr>
            <w:rStyle w:val="Hyperlink"/>
            <w:noProof/>
          </w:rPr>
          <w:t>SA pranešimo tikrinimas ir rastų klaidų peržiūra</w:t>
        </w:r>
        <w:r w:rsidR="00E14D6D">
          <w:rPr>
            <w:noProof/>
            <w:webHidden/>
          </w:rPr>
          <w:tab/>
        </w:r>
        <w:r w:rsidR="00E14D6D">
          <w:rPr>
            <w:noProof/>
            <w:webHidden/>
          </w:rPr>
          <w:fldChar w:fldCharType="begin"/>
        </w:r>
        <w:r w:rsidR="00E14D6D">
          <w:rPr>
            <w:noProof/>
            <w:webHidden/>
          </w:rPr>
          <w:instrText xml:space="preserve"> PAGEREF _Toc471743997 \h </w:instrText>
        </w:r>
        <w:r w:rsidR="00E14D6D">
          <w:rPr>
            <w:noProof/>
            <w:webHidden/>
          </w:rPr>
        </w:r>
        <w:r w:rsidR="00E14D6D">
          <w:rPr>
            <w:noProof/>
            <w:webHidden/>
          </w:rPr>
          <w:fldChar w:fldCharType="separate"/>
        </w:r>
        <w:r w:rsidR="00E14D6D">
          <w:rPr>
            <w:noProof/>
            <w:webHidden/>
          </w:rPr>
          <w:t>120</w:t>
        </w:r>
        <w:r w:rsidR="00E14D6D">
          <w:rPr>
            <w:noProof/>
            <w:webHidden/>
          </w:rPr>
          <w:fldChar w:fldCharType="end"/>
        </w:r>
      </w:hyperlink>
    </w:p>
    <w:p w14:paraId="4B55768F"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3998" w:history="1">
        <w:r w:rsidR="00E14D6D" w:rsidRPr="00D57052">
          <w:rPr>
            <w:rStyle w:val="Hyperlink"/>
            <w:noProof/>
          </w:rPr>
          <w:t>3.7.3.5.</w:t>
        </w:r>
        <w:r w:rsidR="00E14D6D">
          <w:rPr>
            <w:rFonts w:eastAsiaTheme="minorEastAsia" w:cstheme="minorBidi"/>
            <w:noProof/>
            <w:sz w:val="22"/>
            <w:szCs w:val="22"/>
            <w:lang w:val="en-US" w:eastAsia="en-US"/>
          </w:rPr>
          <w:tab/>
        </w:r>
        <w:r w:rsidR="00E14D6D" w:rsidRPr="00D57052">
          <w:rPr>
            <w:rStyle w:val="Hyperlink"/>
            <w:noProof/>
          </w:rPr>
          <w:t>SA pranešimo teikimas ir pasirašymas</w:t>
        </w:r>
        <w:r w:rsidR="00E14D6D">
          <w:rPr>
            <w:noProof/>
            <w:webHidden/>
          </w:rPr>
          <w:tab/>
        </w:r>
        <w:r w:rsidR="00E14D6D">
          <w:rPr>
            <w:noProof/>
            <w:webHidden/>
          </w:rPr>
          <w:fldChar w:fldCharType="begin"/>
        </w:r>
        <w:r w:rsidR="00E14D6D">
          <w:rPr>
            <w:noProof/>
            <w:webHidden/>
          </w:rPr>
          <w:instrText xml:space="preserve"> PAGEREF _Toc471743998 \h </w:instrText>
        </w:r>
        <w:r w:rsidR="00E14D6D">
          <w:rPr>
            <w:noProof/>
            <w:webHidden/>
          </w:rPr>
        </w:r>
        <w:r w:rsidR="00E14D6D">
          <w:rPr>
            <w:noProof/>
            <w:webHidden/>
          </w:rPr>
          <w:fldChar w:fldCharType="separate"/>
        </w:r>
        <w:r w:rsidR="00E14D6D">
          <w:rPr>
            <w:noProof/>
            <w:webHidden/>
          </w:rPr>
          <w:t>121</w:t>
        </w:r>
        <w:r w:rsidR="00E14D6D">
          <w:rPr>
            <w:noProof/>
            <w:webHidden/>
          </w:rPr>
          <w:fldChar w:fldCharType="end"/>
        </w:r>
      </w:hyperlink>
    </w:p>
    <w:p w14:paraId="28B22AA9"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3999" w:history="1">
        <w:r w:rsidR="00E14D6D" w:rsidRPr="00D57052">
          <w:rPr>
            <w:rStyle w:val="Hyperlink"/>
            <w:noProof/>
          </w:rPr>
          <w:t>3.7.3.6.</w:t>
        </w:r>
        <w:r w:rsidR="00E14D6D">
          <w:rPr>
            <w:rFonts w:eastAsiaTheme="minorEastAsia" w:cstheme="minorBidi"/>
            <w:noProof/>
            <w:sz w:val="22"/>
            <w:szCs w:val="22"/>
            <w:lang w:val="en-US" w:eastAsia="en-US"/>
          </w:rPr>
          <w:tab/>
        </w:r>
        <w:r w:rsidR="00E14D6D" w:rsidRPr="00D57052">
          <w:rPr>
            <w:rStyle w:val="Hyperlink"/>
            <w:noProof/>
          </w:rPr>
          <w:t>Pateikto SA pranešimo peržiūra</w:t>
        </w:r>
        <w:r w:rsidR="00E14D6D">
          <w:rPr>
            <w:noProof/>
            <w:webHidden/>
          </w:rPr>
          <w:tab/>
        </w:r>
        <w:r w:rsidR="00E14D6D">
          <w:rPr>
            <w:noProof/>
            <w:webHidden/>
          </w:rPr>
          <w:fldChar w:fldCharType="begin"/>
        </w:r>
        <w:r w:rsidR="00E14D6D">
          <w:rPr>
            <w:noProof/>
            <w:webHidden/>
          </w:rPr>
          <w:instrText xml:space="preserve"> PAGEREF _Toc471743999 \h </w:instrText>
        </w:r>
        <w:r w:rsidR="00E14D6D">
          <w:rPr>
            <w:noProof/>
            <w:webHidden/>
          </w:rPr>
        </w:r>
        <w:r w:rsidR="00E14D6D">
          <w:rPr>
            <w:noProof/>
            <w:webHidden/>
          </w:rPr>
          <w:fldChar w:fldCharType="separate"/>
        </w:r>
        <w:r w:rsidR="00E14D6D">
          <w:rPr>
            <w:noProof/>
            <w:webHidden/>
          </w:rPr>
          <w:t>121</w:t>
        </w:r>
        <w:r w:rsidR="00E14D6D">
          <w:rPr>
            <w:noProof/>
            <w:webHidden/>
          </w:rPr>
          <w:fldChar w:fldCharType="end"/>
        </w:r>
      </w:hyperlink>
    </w:p>
    <w:p w14:paraId="561B5FA6" w14:textId="77777777" w:rsidR="00E14D6D" w:rsidRDefault="00A602AE">
      <w:pPr>
        <w:pStyle w:val="TOC2"/>
        <w:tabs>
          <w:tab w:val="left" w:pos="600"/>
          <w:tab w:val="right" w:leader="dot" w:pos="9631"/>
        </w:tabs>
        <w:rPr>
          <w:rFonts w:eastAsiaTheme="minorEastAsia" w:cstheme="minorBidi"/>
          <w:b w:val="0"/>
          <w:bCs w:val="0"/>
          <w:noProof/>
          <w:sz w:val="22"/>
          <w:szCs w:val="22"/>
          <w:lang w:val="en-US" w:eastAsia="en-US"/>
        </w:rPr>
      </w:pPr>
      <w:hyperlink w:anchor="_Toc471744000" w:history="1">
        <w:r w:rsidR="00E14D6D" w:rsidRPr="00D57052">
          <w:rPr>
            <w:rStyle w:val="Hyperlink"/>
            <w:noProof/>
          </w:rPr>
          <w:t>3.8.</w:t>
        </w:r>
        <w:r w:rsidR="00E14D6D">
          <w:rPr>
            <w:rFonts w:eastAsiaTheme="minorEastAsia" w:cstheme="minorBidi"/>
            <w:b w:val="0"/>
            <w:bCs w:val="0"/>
            <w:noProof/>
            <w:sz w:val="22"/>
            <w:szCs w:val="22"/>
            <w:lang w:val="en-US" w:eastAsia="en-US"/>
          </w:rPr>
          <w:tab/>
        </w:r>
        <w:r w:rsidR="00E14D6D" w:rsidRPr="00D57052">
          <w:rPr>
            <w:rStyle w:val="Hyperlink"/>
            <w:noProof/>
          </w:rPr>
          <w:t>DALYVIŲ PASLAUGOS</w:t>
        </w:r>
        <w:r w:rsidR="00E14D6D">
          <w:rPr>
            <w:noProof/>
            <w:webHidden/>
          </w:rPr>
          <w:tab/>
        </w:r>
        <w:r w:rsidR="00E14D6D">
          <w:rPr>
            <w:noProof/>
            <w:webHidden/>
          </w:rPr>
          <w:fldChar w:fldCharType="begin"/>
        </w:r>
        <w:r w:rsidR="00E14D6D">
          <w:rPr>
            <w:noProof/>
            <w:webHidden/>
          </w:rPr>
          <w:instrText xml:space="preserve"> PAGEREF _Toc471744000 \h </w:instrText>
        </w:r>
        <w:r w:rsidR="00E14D6D">
          <w:rPr>
            <w:noProof/>
            <w:webHidden/>
          </w:rPr>
        </w:r>
        <w:r w:rsidR="00E14D6D">
          <w:rPr>
            <w:noProof/>
            <w:webHidden/>
          </w:rPr>
          <w:fldChar w:fldCharType="separate"/>
        </w:r>
        <w:r w:rsidR="00E14D6D">
          <w:rPr>
            <w:noProof/>
            <w:webHidden/>
          </w:rPr>
          <w:t>122</w:t>
        </w:r>
        <w:r w:rsidR="00E14D6D">
          <w:rPr>
            <w:noProof/>
            <w:webHidden/>
          </w:rPr>
          <w:fldChar w:fldCharType="end"/>
        </w:r>
      </w:hyperlink>
    </w:p>
    <w:p w14:paraId="73313D5E" w14:textId="77777777" w:rsidR="00E14D6D" w:rsidRDefault="00A602AE">
      <w:pPr>
        <w:pStyle w:val="TOC3"/>
        <w:tabs>
          <w:tab w:val="left" w:pos="1000"/>
          <w:tab w:val="right" w:leader="dot" w:pos="9631"/>
        </w:tabs>
        <w:rPr>
          <w:rFonts w:eastAsiaTheme="minorEastAsia" w:cstheme="minorBidi"/>
          <w:noProof/>
          <w:sz w:val="22"/>
          <w:szCs w:val="22"/>
          <w:lang w:val="en-US" w:eastAsia="en-US"/>
        </w:rPr>
      </w:pPr>
      <w:hyperlink w:anchor="_Toc471744001" w:history="1">
        <w:r w:rsidR="00E14D6D" w:rsidRPr="00D57052">
          <w:rPr>
            <w:rStyle w:val="Hyperlink"/>
            <w:noProof/>
          </w:rPr>
          <w:t>3.8.1.</w:t>
        </w:r>
        <w:r w:rsidR="00E14D6D">
          <w:rPr>
            <w:rFonts w:eastAsiaTheme="minorEastAsia" w:cstheme="minorBidi"/>
            <w:noProof/>
            <w:sz w:val="22"/>
            <w:szCs w:val="22"/>
            <w:lang w:val="en-US" w:eastAsia="en-US"/>
          </w:rPr>
          <w:tab/>
        </w:r>
        <w:r w:rsidR="00E14D6D" w:rsidRPr="00D57052">
          <w:rPr>
            <w:rStyle w:val="Hyperlink"/>
            <w:noProof/>
          </w:rPr>
          <w:t>RQ:13909 - RE0171 Projekto dalyvių anketinių duomenų importavimas DMS</w:t>
        </w:r>
        <w:r w:rsidR="00E14D6D">
          <w:rPr>
            <w:noProof/>
            <w:webHidden/>
          </w:rPr>
          <w:tab/>
        </w:r>
        <w:r w:rsidR="00E14D6D">
          <w:rPr>
            <w:noProof/>
            <w:webHidden/>
          </w:rPr>
          <w:fldChar w:fldCharType="begin"/>
        </w:r>
        <w:r w:rsidR="00E14D6D">
          <w:rPr>
            <w:noProof/>
            <w:webHidden/>
          </w:rPr>
          <w:instrText xml:space="preserve"> PAGEREF _Toc471744001 \h </w:instrText>
        </w:r>
        <w:r w:rsidR="00E14D6D">
          <w:rPr>
            <w:noProof/>
            <w:webHidden/>
          </w:rPr>
        </w:r>
        <w:r w:rsidR="00E14D6D">
          <w:rPr>
            <w:noProof/>
            <w:webHidden/>
          </w:rPr>
          <w:fldChar w:fldCharType="separate"/>
        </w:r>
        <w:r w:rsidR="00E14D6D">
          <w:rPr>
            <w:noProof/>
            <w:webHidden/>
          </w:rPr>
          <w:t>122</w:t>
        </w:r>
        <w:r w:rsidR="00E14D6D">
          <w:rPr>
            <w:noProof/>
            <w:webHidden/>
          </w:rPr>
          <w:fldChar w:fldCharType="end"/>
        </w:r>
      </w:hyperlink>
    </w:p>
    <w:p w14:paraId="430C25BA"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4002" w:history="1">
        <w:r w:rsidR="00E14D6D" w:rsidRPr="00D57052">
          <w:rPr>
            <w:rStyle w:val="Hyperlink"/>
            <w:noProof/>
          </w:rPr>
          <w:t>3.8.1.1.</w:t>
        </w:r>
        <w:r w:rsidR="00E14D6D">
          <w:rPr>
            <w:rFonts w:eastAsiaTheme="minorEastAsia" w:cstheme="minorBidi"/>
            <w:noProof/>
            <w:sz w:val="22"/>
            <w:szCs w:val="22"/>
            <w:lang w:val="en-US" w:eastAsia="en-US"/>
          </w:rPr>
          <w:tab/>
        </w:r>
        <w:r w:rsidR="00E14D6D" w:rsidRPr="00D57052">
          <w:rPr>
            <w:rStyle w:val="Hyperlink"/>
            <w:noProof/>
          </w:rPr>
          <w:t>RQ:13912 - FE1649-00 Projekto pateiktų ir įkeltų teikimui dalyvių anketinių duomenų el. formų sąrašinė forma</w:t>
        </w:r>
        <w:r w:rsidR="00E14D6D">
          <w:rPr>
            <w:noProof/>
            <w:webHidden/>
          </w:rPr>
          <w:tab/>
        </w:r>
        <w:r w:rsidR="00E14D6D">
          <w:rPr>
            <w:noProof/>
            <w:webHidden/>
          </w:rPr>
          <w:fldChar w:fldCharType="begin"/>
        </w:r>
        <w:r w:rsidR="00E14D6D">
          <w:rPr>
            <w:noProof/>
            <w:webHidden/>
          </w:rPr>
          <w:instrText xml:space="preserve"> PAGEREF _Toc471744002 \h </w:instrText>
        </w:r>
        <w:r w:rsidR="00E14D6D">
          <w:rPr>
            <w:noProof/>
            <w:webHidden/>
          </w:rPr>
        </w:r>
        <w:r w:rsidR="00E14D6D">
          <w:rPr>
            <w:noProof/>
            <w:webHidden/>
          </w:rPr>
          <w:fldChar w:fldCharType="separate"/>
        </w:r>
        <w:r w:rsidR="00E14D6D">
          <w:rPr>
            <w:noProof/>
            <w:webHidden/>
          </w:rPr>
          <w:t>122</w:t>
        </w:r>
        <w:r w:rsidR="00E14D6D">
          <w:rPr>
            <w:noProof/>
            <w:webHidden/>
          </w:rPr>
          <w:fldChar w:fldCharType="end"/>
        </w:r>
      </w:hyperlink>
    </w:p>
    <w:p w14:paraId="44101DAC"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4003" w:history="1">
        <w:r w:rsidR="00E14D6D" w:rsidRPr="00D57052">
          <w:rPr>
            <w:rStyle w:val="Hyperlink"/>
            <w:noProof/>
          </w:rPr>
          <w:t>3.8.1.2.</w:t>
        </w:r>
        <w:r w:rsidR="00E14D6D">
          <w:rPr>
            <w:rFonts w:eastAsiaTheme="minorEastAsia" w:cstheme="minorBidi"/>
            <w:noProof/>
            <w:sz w:val="22"/>
            <w:szCs w:val="22"/>
            <w:lang w:val="en-US" w:eastAsia="en-US"/>
          </w:rPr>
          <w:tab/>
        </w:r>
        <w:r w:rsidR="00E14D6D" w:rsidRPr="00D57052">
          <w:rPr>
            <w:rStyle w:val="Hyperlink"/>
            <w:noProof/>
          </w:rPr>
          <w:t>RQ:13922 - FE1655-00 Dalyvių anketinių duomenų el. formos įkėlimo forma</w:t>
        </w:r>
        <w:r w:rsidR="00E14D6D">
          <w:rPr>
            <w:noProof/>
            <w:webHidden/>
          </w:rPr>
          <w:tab/>
        </w:r>
        <w:r w:rsidR="00E14D6D">
          <w:rPr>
            <w:noProof/>
            <w:webHidden/>
          </w:rPr>
          <w:fldChar w:fldCharType="begin"/>
        </w:r>
        <w:r w:rsidR="00E14D6D">
          <w:rPr>
            <w:noProof/>
            <w:webHidden/>
          </w:rPr>
          <w:instrText xml:space="preserve"> PAGEREF _Toc471744003 \h </w:instrText>
        </w:r>
        <w:r w:rsidR="00E14D6D">
          <w:rPr>
            <w:noProof/>
            <w:webHidden/>
          </w:rPr>
        </w:r>
        <w:r w:rsidR="00E14D6D">
          <w:rPr>
            <w:noProof/>
            <w:webHidden/>
          </w:rPr>
          <w:fldChar w:fldCharType="separate"/>
        </w:r>
        <w:r w:rsidR="00E14D6D">
          <w:rPr>
            <w:noProof/>
            <w:webHidden/>
          </w:rPr>
          <w:t>125</w:t>
        </w:r>
        <w:r w:rsidR="00E14D6D">
          <w:rPr>
            <w:noProof/>
            <w:webHidden/>
          </w:rPr>
          <w:fldChar w:fldCharType="end"/>
        </w:r>
      </w:hyperlink>
    </w:p>
    <w:p w14:paraId="394F25CD"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4004" w:history="1">
        <w:r w:rsidR="00E14D6D" w:rsidRPr="00D57052">
          <w:rPr>
            <w:rStyle w:val="Hyperlink"/>
            <w:noProof/>
          </w:rPr>
          <w:t>3.8.1.3.</w:t>
        </w:r>
        <w:r w:rsidR="00E14D6D">
          <w:rPr>
            <w:rFonts w:eastAsiaTheme="minorEastAsia" w:cstheme="minorBidi"/>
            <w:noProof/>
            <w:sz w:val="22"/>
            <w:szCs w:val="22"/>
            <w:lang w:val="en-US" w:eastAsia="en-US"/>
          </w:rPr>
          <w:tab/>
        </w:r>
        <w:r w:rsidR="00E14D6D" w:rsidRPr="00D57052">
          <w:rPr>
            <w:rStyle w:val="Hyperlink"/>
            <w:noProof/>
          </w:rPr>
          <w:t>RQ:13934 - FE1663-00 Dalyvių anketinių duomenų formos dokumentų istorijos sąrašinė forma</w:t>
        </w:r>
        <w:r w:rsidR="00E14D6D">
          <w:rPr>
            <w:noProof/>
            <w:webHidden/>
          </w:rPr>
          <w:tab/>
        </w:r>
        <w:r w:rsidR="00E14D6D">
          <w:rPr>
            <w:noProof/>
            <w:webHidden/>
          </w:rPr>
          <w:fldChar w:fldCharType="begin"/>
        </w:r>
        <w:r w:rsidR="00E14D6D">
          <w:rPr>
            <w:noProof/>
            <w:webHidden/>
          </w:rPr>
          <w:instrText xml:space="preserve"> PAGEREF _Toc471744004 \h </w:instrText>
        </w:r>
        <w:r w:rsidR="00E14D6D">
          <w:rPr>
            <w:noProof/>
            <w:webHidden/>
          </w:rPr>
        </w:r>
        <w:r w:rsidR="00E14D6D">
          <w:rPr>
            <w:noProof/>
            <w:webHidden/>
          </w:rPr>
          <w:fldChar w:fldCharType="separate"/>
        </w:r>
        <w:r w:rsidR="00E14D6D">
          <w:rPr>
            <w:noProof/>
            <w:webHidden/>
          </w:rPr>
          <w:t>127</w:t>
        </w:r>
        <w:r w:rsidR="00E14D6D">
          <w:rPr>
            <w:noProof/>
            <w:webHidden/>
          </w:rPr>
          <w:fldChar w:fldCharType="end"/>
        </w:r>
      </w:hyperlink>
    </w:p>
    <w:p w14:paraId="2C6A0CE7" w14:textId="77777777" w:rsidR="00E14D6D" w:rsidRDefault="00A602AE">
      <w:pPr>
        <w:pStyle w:val="TOC3"/>
        <w:tabs>
          <w:tab w:val="left" w:pos="1000"/>
          <w:tab w:val="right" w:leader="dot" w:pos="9631"/>
        </w:tabs>
        <w:rPr>
          <w:rFonts w:eastAsiaTheme="minorEastAsia" w:cstheme="minorBidi"/>
          <w:noProof/>
          <w:sz w:val="22"/>
          <w:szCs w:val="22"/>
          <w:lang w:val="en-US" w:eastAsia="en-US"/>
        </w:rPr>
      </w:pPr>
      <w:hyperlink w:anchor="_Toc471744005" w:history="1">
        <w:r w:rsidR="00E14D6D" w:rsidRPr="00D57052">
          <w:rPr>
            <w:rStyle w:val="Hyperlink"/>
            <w:noProof/>
          </w:rPr>
          <w:t>3.8.2.</w:t>
        </w:r>
        <w:r w:rsidR="00E14D6D">
          <w:rPr>
            <w:rFonts w:eastAsiaTheme="minorEastAsia" w:cstheme="minorBidi"/>
            <w:noProof/>
            <w:sz w:val="22"/>
            <w:szCs w:val="22"/>
            <w:lang w:val="en-US" w:eastAsia="en-US"/>
          </w:rPr>
          <w:tab/>
        </w:r>
        <w:r w:rsidR="00E14D6D" w:rsidRPr="00D57052">
          <w:rPr>
            <w:rStyle w:val="Hyperlink"/>
            <w:noProof/>
          </w:rPr>
          <w:t>RQ:13935 - RE0172 Projekto dalyvių rezultatų duomenų importavimas DMS</w:t>
        </w:r>
        <w:r w:rsidR="00E14D6D">
          <w:rPr>
            <w:noProof/>
            <w:webHidden/>
          </w:rPr>
          <w:tab/>
        </w:r>
        <w:r w:rsidR="00E14D6D">
          <w:rPr>
            <w:noProof/>
            <w:webHidden/>
          </w:rPr>
          <w:fldChar w:fldCharType="begin"/>
        </w:r>
        <w:r w:rsidR="00E14D6D">
          <w:rPr>
            <w:noProof/>
            <w:webHidden/>
          </w:rPr>
          <w:instrText xml:space="preserve"> PAGEREF _Toc471744005 \h </w:instrText>
        </w:r>
        <w:r w:rsidR="00E14D6D">
          <w:rPr>
            <w:noProof/>
            <w:webHidden/>
          </w:rPr>
        </w:r>
        <w:r w:rsidR="00E14D6D">
          <w:rPr>
            <w:noProof/>
            <w:webHidden/>
          </w:rPr>
          <w:fldChar w:fldCharType="separate"/>
        </w:r>
        <w:r w:rsidR="00E14D6D">
          <w:rPr>
            <w:noProof/>
            <w:webHidden/>
          </w:rPr>
          <w:t>128</w:t>
        </w:r>
        <w:r w:rsidR="00E14D6D">
          <w:rPr>
            <w:noProof/>
            <w:webHidden/>
          </w:rPr>
          <w:fldChar w:fldCharType="end"/>
        </w:r>
      </w:hyperlink>
    </w:p>
    <w:p w14:paraId="7B7DD52D"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4006" w:history="1">
        <w:r w:rsidR="00E14D6D" w:rsidRPr="00D57052">
          <w:rPr>
            <w:rStyle w:val="Hyperlink"/>
            <w:noProof/>
          </w:rPr>
          <w:t>3.8.2.1.</w:t>
        </w:r>
        <w:r w:rsidR="00E14D6D">
          <w:rPr>
            <w:rFonts w:eastAsiaTheme="minorEastAsia" w:cstheme="minorBidi"/>
            <w:noProof/>
            <w:sz w:val="22"/>
            <w:szCs w:val="22"/>
            <w:lang w:val="en-US" w:eastAsia="en-US"/>
          </w:rPr>
          <w:tab/>
        </w:r>
        <w:r w:rsidR="00E14D6D" w:rsidRPr="00D57052">
          <w:rPr>
            <w:rStyle w:val="Hyperlink"/>
            <w:noProof/>
          </w:rPr>
          <w:t>RQ:13936 - FE1664-00 Projekto pateiktų ir įkeltų teikimui dalyvių rezultatų duomenų el. formų sąrašinė forma</w:t>
        </w:r>
        <w:r w:rsidR="00E14D6D">
          <w:rPr>
            <w:noProof/>
            <w:webHidden/>
          </w:rPr>
          <w:tab/>
        </w:r>
        <w:r w:rsidR="00E14D6D">
          <w:rPr>
            <w:noProof/>
            <w:webHidden/>
          </w:rPr>
          <w:fldChar w:fldCharType="begin"/>
        </w:r>
        <w:r w:rsidR="00E14D6D">
          <w:rPr>
            <w:noProof/>
            <w:webHidden/>
          </w:rPr>
          <w:instrText xml:space="preserve"> PAGEREF _Toc471744006 \h </w:instrText>
        </w:r>
        <w:r w:rsidR="00E14D6D">
          <w:rPr>
            <w:noProof/>
            <w:webHidden/>
          </w:rPr>
        </w:r>
        <w:r w:rsidR="00E14D6D">
          <w:rPr>
            <w:noProof/>
            <w:webHidden/>
          </w:rPr>
          <w:fldChar w:fldCharType="separate"/>
        </w:r>
        <w:r w:rsidR="00E14D6D">
          <w:rPr>
            <w:noProof/>
            <w:webHidden/>
          </w:rPr>
          <w:t>128</w:t>
        </w:r>
        <w:r w:rsidR="00E14D6D">
          <w:rPr>
            <w:noProof/>
            <w:webHidden/>
          </w:rPr>
          <w:fldChar w:fldCharType="end"/>
        </w:r>
      </w:hyperlink>
    </w:p>
    <w:p w14:paraId="256828B1"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4007" w:history="1">
        <w:r w:rsidR="00E14D6D" w:rsidRPr="00D57052">
          <w:rPr>
            <w:rStyle w:val="Hyperlink"/>
            <w:noProof/>
          </w:rPr>
          <w:t>3.8.2.2.</w:t>
        </w:r>
        <w:r w:rsidR="00E14D6D">
          <w:rPr>
            <w:rFonts w:eastAsiaTheme="minorEastAsia" w:cstheme="minorBidi"/>
            <w:noProof/>
            <w:sz w:val="22"/>
            <w:szCs w:val="22"/>
            <w:lang w:val="en-US" w:eastAsia="en-US"/>
          </w:rPr>
          <w:tab/>
        </w:r>
        <w:r w:rsidR="00E14D6D" w:rsidRPr="00D57052">
          <w:rPr>
            <w:rStyle w:val="Hyperlink"/>
            <w:noProof/>
          </w:rPr>
          <w:t>RQ:13942 - FE1670-00 Dalyvių rezultatų duomenų el. formos įkėlimo forma</w:t>
        </w:r>
        <w:r w:rsidR="00E14D6D">
          <w:rPr>
            <w:noProof/>
            <w:webHidden/>
          </w:rPr>
          <w:tab/>
        </w:r>
        <w:r w:rsidR="00E14D6D">
          <w:rPr>
            <w:noProof/>
            <w:webHidden/>
          </w:rPr>
          <w:fldChar w:fldCharType="begin"/>
        </w:r>
        <w:r w:rsidR="00E14D6D">
          <w:rPr>
            <w:noProof/>
            <w:webHidden/>
          </w:rPr>
          <w:instrText xml:space="preserve"> PAGEREF _Toc471744007 \h </w:instrText>
        </w:r>
        <w:r w:rsidR="00E14D6D">
          <w:rPr>
            <w:noProof/>
            <w:webHidden/>
          </w:rPr>
        </w:r>
        <w:r w:rsidR="00E14D6D">
          <w:rPr>
            <w:noProof/>
            <w:webHidden/>
          </w:rPr>
          <w:fldChar w:fldCharType="separate"/>
        </w:r>
        <w:r w:rsidR="00E14D6D">
          <w:rPr>
            <w:noProof/>
            <w:webHidden/>
          </w:rPr>
          <w:t>131</w:t>
        </w:r>
        <w:r w:rsidR="00E14D6D">
          <w:rPr>
            <w:noProof/>
            <w:webHidden/>
          </w:rPr>
          <w:fldChar w:fldCharType="end"/>
        </w:r>
      </w:hyperlink>
    </w:p>
    <w:p w14:paraId="27EDE632"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4008" w:history="1">
        <w:r w:rsidR="00E14D6D" w:rsidRPr="00D57052">
          <w:rPr>
            <w:rStyle w:val="Hyperlink"/>
            <w:noProof/>
          </w:rPr>
          <w:t>3.8.2.3.</w:t>
        </w:r>
        <w:r w:rsidR="00E14D6D">
          <w:rPr>
            <w:rFonts w:eastAsiaTheme="minorEastAsia" w:cstheme="minorBidi"/>
            <w:noProof/>
            <w:sz w:val="22"/>
            <w:szCs w:val="22"/>
            <w:lang w:val="en-US" w:eastAsia="en-US"/>
          </w:rPr>
          <w:tab/>
        </w:r>
        <w:r w:rsidR="00E14D6D" w:rsidRPr="00D57052">
          <w:rPr>
            <w:rStyle w:val="Hyperlink"/>
            <w:noProof/>
          </w:rPr>
          <w:t>RQ:13950 - FE1678-00 Dalyvių rezultatų duomenų formos dokumentų istorijos sąrašinė forma</w:t>
        </w:r>
        <w:r w:rsidR="00E14D6D">
          <w:rPr>
            <w:noProof/>
            <w:webHidden/>
          </w:rPr>
          <w:tab/>
        </w:r>
        <w:r w:rsidR="00E14D6D">
          <w:rPr>
            <w:noProof/>
            <w:webHidden/>
          </w:rPr>
          <w:fldChar w:fldCharType="begin"/>
        </w:r>
        <w:r w:rsidR="00E14D6D">
          <w:rPr>
            <w:noProof/>
            <w:webHidden/>
          </w:rPr>
          <w:instrText xml:space="preserve"> PAGEREF _Toc471744008 \h </w:instrText>
        </w:r>
        <w:r w:rsidR="00E14D6D">
          <w:rPr>
            <w:noProof/>
            <w:webHidden/>
          </w:rPr>
        </w:r>
        <w:r w:rsidR="00E14D6D">
          <w:rPr>
            <w:noProof/>
            <w:webHidden/>
          </w:rPr>
          <w:fldChar w:fldCharType="separate"/>
        </w:r>
        <w:r w:rsidR="00E14D6D">
          <w:rPr>
            <w:noProof/>
            <w:webHidden/>
          </w:rPr>
          <w:t>133</w:t>
        </w:r>
        <w:r w:rsidR="00E14D6D">
          <w:rPr>
            <w:noProof/>
            <w:webHidden/>
          </w:rPr>
          <w:fldChar w:fldCharType="end"/>
        </w:r>
      </w:hyperlink>
    </w:p>
    <w:p w14:paraId="6CA4C21C" w14:textId="77777777" w:rsidR="00E14D6D" w:rsidRDefault="00A602AE">
      <w:pPr>
        <w:pStyle w:val="TOC3"/>
        <w:tabs>
          <w:tab w:val="left" w:pos="1000"/>
          <w:tab w:val="right" w:leader="dot" w:pos="9631"/>
        </w:tabs>
        <w:rPr>
          <w:rFonts w:eastAsiaTheme="minorEastAsia" w:cstheme="minorBidi"/>
          <w:noProof/>
          <w:sz w:val="22"/>
          <w:szCs w:val="22"/>
          <w:lang w:val="en-US" w:eastAsia="en-US"/>
        </w:rPr>
      </w:pPr>
      <w:hyperlink w:anchor="_Toc471744009" w:history="1">
        <w:r w:rsidR="00E14D6D" w:rsidRPr="00D57052">
          <w:rPr>
            <w:rStyle w:val="Hyperlink"/>
            <w:noProof/>
          </w:rPr>
          <w:t>3.8.3.</w:t>
        </w:r>
        <w:r w:rsidR="00E14D6D">
          <w:rPr>
            <w:rFonts w:eastAsiaTheme="minorEastAsia" w:cstheme="minorBidi"/>
            <w:noProof/>
            <w:sz w:val="22"/>
            <w:szCs w:val="22"/>
            <w:lang w:val="en-US" w:eastAsia="en-US"/>
          </w:rPr>
          <w:tab/>
        </w:r>
        <w:r w:rsidR="00E14D6D" w:rsidRPr="00D57052">
          <w:rPr>
            <w:rStyle w:val="Hyperlink"/>
            <w:noProof/>
          </w:rPr>
          <w:t>RQ:13951 - RE0173 Projekto mokymų grafikų el. formos importavimas DMS</w:t>
        </w:r>
        <w:r w:rsidR="00E14D6D">
          <w:rPr>
            <w:noProof/>
            <w:webHidden/>
          </w:rPr>
          <w:tab/>
        </w:r>
        <w:r w:rsidR="00E14D6D">
          <w:rPr>
            <w:noProof/>
            <w:webHidden/>
          </w:rPr>
          <w:fldChar w:fldCharType="begin"/>
        </w:r>
        <w:r w:rsidR="00E14D6D">
          <w:rPr>
            <w:noProof/>
            <w:webHidden/>
          </w:rPr>
          <w:instrText xml:space="preserve"> PAGEREF _Toc471744009 \h </w:instrText>
        </w:r>
        <w:r w:rsidR="00E14D6D">
          <w:rPr>
            <w:noProof/>
            <w:webHidden/>
          </w:rPr>
        </w:r>
        <w:r w:rsidR="00E14D6D">
          <w:rPr>
            <w:noProof/>
            <w:webHidden/>
          </w:rPr>
          <w:fldChar w:fldCharType="separate"/>
        </w:r>
        <w:r w:rsidR="00E14D6D">
          <w:rPr>
            <w:noProof/>
            <w:webHidden/>
          </w:rPr>
          <w:t>134</w:t>
        </w:r>
        <w:r w:rsidR="00E14D6D">
          <w:rPr>
            <w:noProof/>
            <w:webHidden/>
          </w:rPr>
          <w:fldChar w:fldCharType="end"/>
        </w:r>
      </w:hyperlink>
    </w:p>
    <w:p w14:paraId="07B7A3FC"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4010" w:history="1">
        <w:r w:rsidR="00E14D6D" w:rsidRPr="00D57052">
          <w:rPr>
            <w:rStyle w:val="Hyperlink"/>
            <w:noProof/>
          </w:rPr>
          <w:t>3.8.3.1.</w:t>
        </w:r>
        <w:r w:rsidR="00E14D6D">
          <w:rPr>
            <w:rFonts w:eastAsiaTheme="minorEastAsia" w:cstheme="minorBidi"/>
            <w:noProof/>
            <w:sz w:val="22"/>
            <w:szCs w:val="22"/>
            <w:lang w:val="en-US" w:eastAsia="en-US"/>
          </w:rPr>
          <w:tab/>
        </w:r>
        <w:r w:rsidR="00E14D6D" w:rsidRPr="00D57052">
          <w:rPr>
            <w:rStyle w:val="Hyperlink"/>
            <w:noProof/>
          </w:rPr>
          <w:t>RQ:13952 - FE1679-00 Projekto pateiktų ir įkeltų teikimui mokymų grafikų el. formų sąrašinė forma</w:t>
        </w:r>
        <w:r w:rsidR="00E14D6D">
          <w:rPr>
            <w:noProof/>
            <w:webHidden/>
          </w:rPr>
          <w:tab/>
        </w:r>
        <w:r w:rsidR="00E14D6D">
          <w:rPr>
            <w:noProof/>
            <w:webHidden/>
          </w:rPr>
          <w:fldChar w:fldCharType="begin"/>
        </w:r>
        <w:r w:rsidR="00E14D6D">
          <w:rPr>
            <w:noProof/>
            <w:webHidden/>
          </w:rPr>
          <w:instrText xml:space="preserve"> PAGEREF _Toc471744010 \h </w:instrText>
        </w:r>
        <w:r w:rsidR="00E14D6D">
          <w:rPr>
            <w:noProof/>
            <w:webHidden/>
          </w:rPr>
        </w:r>
        <w:r w:rsidR="00E14D6D">
          <w:rPr>
            <w:noProof/>
            <w:webHidden/>
          </w:rPr>
          <w:fldChar w:fldCharType="separate"/>
        </w:r>
        <w:r w:rsidR="00E14D6D">
          <w:rPr>
            <w:noProof/>
            <w:webHidden/>
          </w:rPr>
          <w:t>134</w:t>
        </w:r>
        <w:r w:rsidR="00E14D6D">
          <w:rPr>
            <w:noProof/>
            <w:webHidden/>
          </w:rPr>
          <w:fldChar w:fldCharType="end"/>
        </w:r>
      </w:hyperlink>
    </w:p>
    <w:p w14:paraId="2B1ABF1C"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4011" w:history="1">
        <w:r w:rsidR="00E14D6D" w:rsidRPr="00D57052">
          <w:rPr>
            <w:rStyle w:val="Hyperlink"/>
            <w:noProof/>
          </w:rPr>
          <w:t>3.8.3.2.</w:t>
        </w:r>
        <w:r w:rsidR="00E14D6D">
          <w:rPr>
            <w:rFonts w:eastAsiaTheme="minorEastAsia" w:cstheme="minorBidi"/>
            <w:noProof/>
            <w:sz w:val="22"/>
            <w:szCs w:val="22"/>
            <w:lang w:val="en-US" w:eastAsia="en-US"/>
          </w:rPr>
          <w:tab/>
        </w:r>
        <w:r w:rsidR="00E14D6D" w:rsidRPr="00D57052">
          <w:rPr>
            <w:rStyle w:val="Hyperlink"/>
            <w:noProof/>
          </w:rPr>
          <w:t>RQ:13956 - FE1683-00 Mokymų grafiko el. formos įkėlimo forma</w:t>
        </w:r>
        <w:r w:rsidR="00E14D6D">
          <w:rPr>
            <w:noProof/>
            <w:webHidden/>
          </w:rPr>
          <w:tab/>
        </w:r>
        <w:r w:rsidR="00E14D6D">
          <w:rPr>
            <w:noProof/>
            <w:webHidden/>
          </w:rPr>
          <w:fldChar w:fldCharType="begin"/>
        </w:r>
        <w:r w:rsidR="00E14D6D">
          <w:rPr>
            <w:noProof/>
            <w:webHidden/>
          </w:rPr>
          <w:instrText xml:space="preserve"> PAGEREF _Toc471744011 \h </w:instrText>
        </w:r>
        <w:r w:rsidR="00E14D6D">
          <w:rPr>
            <w:noProof/>
            <w:webHidden/>
          </w:rPr>
        </w:r>
        <w:r w:rsidR="00E14D6D">
          <w:rPr>
            <w:noProof/>
            <w:webHidden/>
          </w:rPr>
          <w:fldChar w:fldCharType="separate"/>
        </w:r>
        <w:r w:rsidR="00E14D6D">
          <w:rPr>
            <w:noProof/>
            <w:webHidden/>
          </w:rPr>
          <w:t>137</w:t>
        </w:r>
        <w:r w:rsidR="00E14D6D">
          <w:rPr>
            <w:noProof/>
            <w:webHidden/>
          </w:rPr>
          <w:fldChar w:fldCharType="end"/>
        </w:r>
      </w:hyperlink>
    </w:p>
    <w:p w14:paraId="3C22505E"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4012" w:history="1">
        <w:r w:rsidR="00E14D6D" w:rsidRPr="00D57052">
          <w:rPr>
            <w:rStyle w:val="Hyperlink"/>
            <w:noProof/>
          </w:rPr>
          <w:t>3.8.3.3.</w:t>
        </w:r>
        <w:r w:rsidR="00E14D6D">
          <w:rPr>
            <w:rFonts w:eastAsiaTheme="minorEastAsia" w:cstheme="minorBidi"/>
            <w:noProof/>
            <w:sz w:val="22"/>
            <w:szCs w:val="22"/>
            <w:lang w:val="en-US" w:eastAsia="en-US"/>
          </w:rPr>
          <w:tab/>
        </w:r>
        <w:r w:rsidR="00E14D6D" w:rsidRPr="00D57052">
          <w:rPr>
            <w:rStyle w:val="Hyperlink"/>
            <w:noProof/>
          </w:rPr>
          <w:t>RQ:13964 - FE1691-00Mokymų grafiko įkeltų el. formų istorijos peržiūros forma</w:t>
        </w:r>
        <w:r w:rsidR="00E14D6D">
          <w:rPr>
            <w:noProof/>
            <w:webHidden/>
          </w:rPr>
          <w:tab/>
        </w:r>
        <w:r w:rsidR="00E14D6D">
          <w:rPr>
            <w:noProof/>
            <w:webHidden/>
          </w:rPr>
          <w:fldChar w:fldCharType="begin"/>
        </w:r>
        <w:r w:rsidR="00E14D6D">
          <w:rPr>
            <w:noProof/>
            <w:webHidden/>
          </w:rPr>
          <w:instrText xml:space="preserve"> PAGEREF _Toc471744012 \h </w:instrText>
        </w:r>
        <w:r w:rsidR="00E14D6D">
          <w:rPr>
            <w:noProof/>
            <w:webHidden/>
          </w:rPr>
        </w:r>
        <w:r w:rsidR="00E14D6D">
          <w:rPr>
            <w:noProof/>
            <w:webHidden/>
          </w:rPr>
          <w:fldChar w:fldCharType="separate"/>
        </w:r>
        <w:r w:rsidR="00E14D6D">
          <w:rPr>
            <w:noProof/>
            <w:webHidden/>
          </w:rPr>
          <w:t>139</w:t>
        </w:r>
        <w:r w:rsidR="00E14D6D">
          <w:rPr>
            <w:noProof/>
            <w:webHidden/>
          </w:rPr>
          <w:fldChar w:fldCharType="end"/>
        </w:r>
      </w:hyperlink>
    </w:p>
    <w:p w14:paraId="0B71ECA9" w14:textId="77777777" w:rsidR="00E14D6D" w:rsidRDefault="00A602AE">
      <w:pPr>
        <w:pStyle w:val="TOC3"/>
        <w:tabs>
          <w:tab w:val="left" w:pos="1000"/>
          <w:tab w:val="right" w:leader="dot" w:pos="9631"/>
        </w:tabs>
        <w:rPr>
          <w:rFonts w:eastAsiaTheme="minorEastAsia" w:cstheme="minorBidi"/>
          <w:noProof/>
          <w:sz w:val="22"/>
          <w:szCs w:val="22"/>
          <w:lang w:val="en-US" w:eastAsia="en-US"/>
        </w:rPr>
      </w:pPr>
      <w:hyperlink w:anchor="_Toc471744013" w:history="1">
        <w:r w:rsidR="00E14D6D" w:rsidRPr="00D57052">
          <w:rPr>
            <w:rStyle w:val="Hyperlink"/>
            <w:noProof/>
          </w:rPr>
          <w:t>3.8.4.</w:t>
        </w:r>
        <w:r w:rsidR="00E14D6D">
          <w:rPr>
            <w:rFonts w:eastAsiaTheme="minorEastAsia" w:cstheme="minorBidi"/>
            <w:noProof/>
            <w:sz w:val="22"/>
            <w:szCs w:val="22"/>
            <w:lang w:val="en-US" w:eastAsia="en-US"/>
          </w:rPr>
          <w:tab/>
        </w:r>
        <w:r w:rsidR="00E14D6D" w:rsidRPr="00D57052">
          <w:rPr>
            <w:rStyle w:val="Hyperlink"/>
            <w:noProof/>
          </w:rPr>
          <w:t>RQ:13965 - RE0174 Projekto lankomumo suvestinės el. formos importavimas DMS</w:t>
        </w:r>
        <w:r w:rsidR="00E14D6D">
          <w:rPr>
            <w:noProof/>
            <w:webHidden/>
          </w:rPr>
          <w:tab/>
        </w:r>
        <w:r w:rsidR="00E14D6D">
          <w:rPr>
            <w:noProof/>
            <w:webHidden/>
          </w:rPr>
          <w:fldChar w:fldCharType="begin"/>
        </w:r>
        <w:r w:rsidR="00E14D6D">
          <w:rPr>
            <w:noProof/>
            <w:webHidden/>
          </w:rPr>
          <w:instrText xml:space="preserve"> PAGEREF _Toc471744013 \h </w:instrText>
        </w:r>
        <w:r w:rsidR="00E14D6D">
          <w:rPr>
            <w:noProof/>
            <w:webHidden/>
          </w:rPr>
        </w:r>
        <w:r w:rsidR="00E14D6D">
          <w:rPr>
            <w:noProof/>
            <w:webHidden/>
          </w:rPr>
          <w:fldChar w:fldCharType="separate"/>
        </w:r>
        <w:r w:rsidR="00E14D6D">
          <w:rPr>
            <w:noProof/>
            <w:webHidden/>
          </w:rPr>
          <w:t>140</w:t>
        </w:r>
        <w:r w:rsidR="00E14D6D">
          <w:rPr>
            <w:noProof/>
            <w:webHidden/>
          </w:rPr>
          <w:fldChar w:fldCharType="end"/>
        </w:r>
      </w:hyperlink>
    </w:p>
    <w:p w14:paraId="2C90BFF3"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4014" w:history="1">
        <w:r w:rsidR="00E14D6D" w:rsidRPr="00D57052">
          <w:rPr>
            <w:rStyle w:val="Hyperlink"/>
            <w:noProof/>
          </w:rPr>
          <w:t>3.8.4.1.</w:t>
        </w:r>
        <w:r w:rsidR="00E14D6D">
          <w:rPr>
            <w:rFonts w:eastAsiaTheme="minorEastAsia" w:cstheme="minorBidi"/>
            <w:noProof/>
            <w:sz w:val="22"/>
            <w:szCs w:val="22"/>
            <w:lang w:val="en-US" w:eastAsia="en-US"/>
          </w:rPr>
          <w:tab/>
        </w:r>
        <w:r w:rsidR="00E14D6D" w:rsidRPr="00D57052">
          <w:rPr>
            <w:rStyle w:val="Hyperlink"/>
            <w:noProof/>
          </w:rPr>
          <w:t>RQ:13966 - FE1692-00 Projekto pateiktų ir įkeltų teikimui lankomumo suvestinės el. formų sąrašinė forma</w:t>
        </w:r>
        <w:r w:rsidR="00E14D6D">
          <w:rPr>
            <w:noProof/>
            <w:webHidden/>
          </w:rPr>
          <w:tab/>
        </w:r>
        <w:r w:rsidR="00E14D6D">
          <w:rPr>
            <w:noProof/>
            <w:webHidden/>
          </w:rPr>
          <w:fldChar w:fldCharType="begin"/>
        </w:r>
        <w:r w:rsidR="00E14D6D">
          <w:rPr>
            <w:noProof/>
            <w:webHidden/>
          </w:rPr>
          <w:instrText xml:space="preserve"> PAGEREF _Toc471744014 \h </w:instrText>
        </w:r>
        <w:r w:rsidR="00E14D6D">
          <w:rPr>
            <w:noProof/>
            <w:webHidden/>
          </w:rPr>
        </w:r>
        <w:r w:rsidR="00E14D6D">
          <w:rPr>
            <w:noProof/>
            <w:webHidden/>
          </w:rPr>
          <w:fldChar w:fldCharType="separate"/>
        </w:r>
        <w:r w:rsidR="00E14D6D">
          <w:rPr>
            <w:noProof/>
            <w:webHidden/>
          </w:rPr>
          <w:t>140</w:t>
        </w:r>
        <w:r w:rsidR="00E14D6D">
          <w:rPr>
            <w:noProof/>
            <w:webHidden/>
          </w:rPr>
          <w:fldChar w:fldCharType="end"/>
        </w:r>
      </w:hyperlink>
    </w:p>
    <w:p w14:paraId="48209BBA"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4015" w:history="1">
        <w:r w:rsidR="00E14D6D" w:rsidRPr="00D57052">
          <w:rPr>
            <w:rStyle w:val="Hyperlink"/>
            <w:noProof/>
          </w:rPr>
          <w:t>3.8.4.2.</w:t>
        </w:r>
        <w:r w:rsidR="00E14D6D">
          <w:rPr>
            <w:rFonts w:eastAsiaTheme="minorEastAsia" w:cstheme="minorBidi"/>
            <w:noProof/>
            <w:sz w:val="22"/>
            <w:szCs w:val="22"/>
            <w:lang w:val="en-US" w:eastAsia="en-US"/>
          </w:rPr>
          <w:tab/>
        </w:r>
        <w:r w:rsidR="00E14D6D" w:rsidRPr="00D57052">
          <w:rPr>
            <w:rStyle w:val="Hyperlink"/>
            <w:noProof/>
          </w:rPr>
          <w:t>RQ:13967 - FE1693-00Projekto pateiktų ir įkeltų teikimui lankomumo suvestinės el. formų sąrašinė formos pritaikymas peržiūrai</w:t>
        </w:r>
        <w:r w:rsidR="00E14D6D">
          <w:rPr>
            <w:noProof/>
            <w:webHidden/>
          </w:rPr>
          <w:tab/>
        </w:r>
        <w:r w:rsidR="00E14D6D">
          <w:rPr>
            <w:noProof/>
            <w:webHidden/>
          </w:rPr>
          <w:fldChar w:fldCharType="begin"/>
        </w:r>
        <w:r w:rsidR="00E14D6D">
          <w:rPr>
            <w:noProof/>
            <w:webHidden/>
          </w:rPr>
          <w:instrText xml:space="preserve"> PAGEREF _Toc471744015 \h </w:instrText>
        </w:r>
        <w:r w:rsidR="00E14D6D">
          <w:rPr>
            <w:noProof/>
            <w:webHidden/>
          </w:rPr>
        </w:r>
        <w:r w:rsidR="00E14D6D">
          <w:rPr>
            <w:noProof/>
            <w:webHidden/>
          </w:rPr>
          <w:fldChar w:fldCharType="separate"/>
        </w:r>
        <w:r w:rsidR="00E14D6D">
          <w:rPr>
            <w:noProof/>
            <w:webHidden/>
          </w:rPr>
          <w:t>143</w:t>
        </w:r>
        <w:r w:rsidR="00E14D6D">
          <w:rPr>
            <w:noProof/>
            <w:webHidden/>
          </w:rPr>
          <w:fldChar w:fldCharType="end"/>
        </w:r>
      </w:hyperlink>
    </w:p>
    <w:p w14:paraId="26030F3B"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4016" w:history="1">
        <w:r w:rsidR="00E14D6D" w:rsidRPr="00D57052">
          <w:rPr>
            <w:rStyle w:val="Hyperlink"/>
            <w:noProof/>
          </w:rPr>
          <w:t>3.8.4.3.</w:t>
        </w:r>
        <w:r w:rsidR="00E14D6D">
          <w:rPr>
            <w:rFonts w:eastAsiaTheme="minorEastAsia" w:cstheme="minorBidi"/>
            <w:noProof/>
            <w:sz w:val="22"/>
            <w:szCs w:val="22"/>
            <w:lang w:val="en-US" w:eastAsia="en-US"/>
          </w:rPr>
          <w:tab/>
        </w:r>
        <w:r w:rsidR="00E14D6D" w:rsidRPr="00D57052">
          <w:rPr>
            <w:rStyle w:val="Hyperlink"/>
            <w:noProof/>
          </w:rPr>
          <w:t>RQ:13972 - FE1698-00 Lankomumo suvestinės el. formos įkėlimo forma</w:t>
        </w:r>
        <w:r w:rsidR="00E14D6D">
          <w:rPr>
            <w:noProof/>
            <w:webHidden/>
          </w:rPr>
          <w:tab/>
        </w:r>
        <w:r w:rsidR="00E14D6D">
          <w:rPr>
            <w:noProof/>
            <w:webHidden/>
          </w:rPr>
          <w:fldChar w:fldCharType="begin"/>
        </w:r>
        <w:r w:rsidR="00E14D6D">
          <w:rPr>
            <w:noProof/>
            <w:webHidden/>
          </w:rPr>
          <w:instrText xml:space="preserve"> PAGEREF _Toc471744016 \h </w:instrText>
        </w:r>
        <w:r w:rsidR="00E14D6D">
          <w:rPr>
            <w:noProof/>
            <w:webHidden/>
          </w:rPr>
        </w:r>
        <w:r w:rsidR="00E14D6D">
          <w:rPr>
            <w:noProof/>
            <w:webHidden/>
          </w:rPr>
          <w:fldChar w:fldCharType="separate"/>
        </w:r>
        <w:r w:rsidR="00E14D6D">
          <w:rPr>
            <w:noProof/>
            <w:webHidden/>
          </w:rPr>
          <w:t>144</w:t>
        </w:r>
        <w:r w:rsidR="00E14D6D">
          <w:rPr>
            <w:noProof/>
            <w:webHidden/>
          </w:rPr>
          <w:fldChar w:fldCharType="end"/>
        </w:r>
      </w:hyperlink>
    </w:p>
    <w:p w14:paraId="5E6C0A0C" w14:textId="77777777" w:rsidR="00E14D6D" w:rsidRDefault="00A602AE">
      <w:pPr>
        <w:pStyle w:val="TOC4"/>
        <w:tabs>
          <w:tab w:val="left" w:pos="1400"/>
          <w:tab w:val="right" w:leader="dot" w:pos="9631"/>
        </w:tabs>
        <w:rPr>
          <w:rFonts w:eastAsiaTheme="minorEastAsia" w:cstheme="minorBidi"/>
          <w:noProof/>
          <w:sz w:val="22"/>
          <w:szCs w:val="22"/>
          <w:lang w:val="en-US" w:eastAsia="en-US"/>
        </w:rPr>
      </w:pPr>
      <w:hyperlink w:anchor="_Toc471744017" w:history="1">
        <w:r w:rsidR="00E14D6D" w:rsidRPr="00D57052">
          <w:rPr>
            <w:rStyle w:val="Hyperlink"/>
            <w:noProof/>
          </w:rPr>
          <w:t>3.8.4.4.</w:t>
        </w:r>
        <w:r w:rsidR="00E14D6D">
          <w:rPr>
            <w:rFonts w:eastAsiaTheme="minorEastAsia" w:cstheme="minorBidi"/>
            <w:noProof/>
            <w:sz w:val="22"/>
            <w:szCs w:val="22"/>
            <w:lang w:val="en-US" w:eastAsia="en-US"/>
          </w:rPr>
          <w:tab/>
        </w:r>
        <w:r w:rsidR="00E14D6D" w:rsidRPr="00D57052">
          <w:rPr>
            <w:rStyle w:val="Hyperlink"/>
            <w:noProof/>
          </w:rPr>
          <w:t>RQ:13980 - FE1706-00 Lankomumo suvestinės įkeltų el. formų istorijos peržiūros forma</w:t>
        </w:r>
        <w:r w:rsidR="00E14D6D">
          <w:rPr>
            <w:noProof/>
            <w:webHidden/>
          </w:rPr>
          <w:tab/>
        </w:r>
        <w:r w:rsidR="00E14D6D">
          <w:rPr>
            <w:noProof/>
            <w:webHidden/>
          </w:rPr>
          <w:fldChar w:fldCharType="begin"/>
        </w:r>
        <w:r w:rsidR="00E14D6D">
          <w:rPr>
            <w:noProof/>
            <w:webHidden/>
          </w:rPr>
          <w:instrText xml:space="preserve"> PAGEREF _Toc471744017 \h </w:instrText>
        </w:r>
        <w:r w:rsidR="00E14D6D">
          <w:rPr>
            <w:noProof/>
            <w:webHidden/>
          </w:rPr>
        </w:r>
        <w:r w:rsidR="00E14D6D">
          <w:rPr>
            <w:noProof/>
            <w:webHidden/>
          </w:rPr>
          <w:fldChar w:fldCharType="separate"/>
        </w:r>
        <w:r w:rsidR="00E14D6D">
          <w:rPr>
            <w:noProof/>
            <w:webHidden/>
          </w:rPr>
          <w:t>146</w:t>
        </w:r>
        <w:r w:rsidR="00E14D6D">
          <w:rPr>
            <w:noProof/>
            <w:webHidden/>
          </w:rPr>
          <w:fldChar w:fldCharType="end"/>
        </w:r>
      </w:hyperlink>
    </w:p>
    <w:p w14:paraId="71CA505D" w14:textId="77777777" w:rsidR="00E14D6D" w:rsidRDefault="00A602AE">
      <w:pPr>
        <w:pStyle w:val="TOC2"/>
        <w:tabs>
          <w:tab w:val="left" w:pos="600"/>
          <w:tab w:val="right" w:leader="dot" w:pos="9631"/>
        </w:tabs>
        <w:rPr>
          <w:rFonts w:eastAsiaTheme="minorEastAsia" w:cstheme="minorBidi"/>
          <w:b w:val="0"/>
          <w:bCs w:val="0"/>
          <w:noProof/>
          <w:sz w:val="22"/>
          <w:szCs w:val="22"/>
          <w:lang w:val="en-US" w:eastAsia="en-US"/>
        </w:rPr>
      </w:pPr>
      <w:hyperlink w:anchor="_Toc471744018" w:history="1">
        <w:r w:rsidR="00E14D6D" w:rsidRPr="00D57052">
          <w:rPr>
            <w:rStyle w:val="Hyperlink"/>
            <w:noProof/>
          </w:rPr>
          <w:t>3.9.</w:t>
        </w:r>
        <w:r w:rsidR="00E14D6D">
          <w:rPr>
            <w:rFonts w:eastAsiaTheme="minorEastAsia" w:cstheme="minorBidi"/>
            <w:b w:val="0"/>
            <w:bCs w:val="0"/>
            <w:noProof/>
            <w:sz w:val="22"/>
            <w:szCs w:val="22"/>
            <w:lang w:val="en-US" w:eastAsia="en-US"/>
          </w:rPr>
          <w:tab/>
        </w:r>
        <w:r w:rsidR="00E14D6D" w:rsidRPr="00D57052">
          <w:rPr>
            <w:rStyle w:val="Hyperlink"/>
            <w:noProof/>
          </w:rPr>
          <w:t>Dokumentų pasirašymas elektroniniu parašu</w:t>
        </w:r>
        <w:r w:rsidR="00E14D6D">
          <w:rPr>
            <w:noProof/>
            <w:webHidden/>
          </w:rPr>
          <w:tab/>
        </w:r>
        <w:r w:rsidR="00E14D6D">
          <w:rPr>
            <w:noProof/>
            <w:webHidden/>
          </w:rPr>
          <w:fldChar w:fldCharType="begin"/>
        </w:r>
        <w:r w:rsidR="00E14D6D">
          <w:rPr>
            <w:noProof/>
            <w:webHidden/>
          </w:rPr>
          <w:instrText xml:space="preserve"> PAGEREF _Toc471744018 \h </w:instrText>
        </w:r>
        <w:r w:rsidR="00E14D6D">
          <w:rPr>
            <w:noProof/>
            <w:webHidden/>
          </w:rPr>
        </w:r>
        <w:r w:rsidR="00E14D6D">
          <w:rPr>
            <w:noProof/>
            <w:webHidden/>
          </w:rPr>
          <w:fldChar w:fldCharType="separate"/>
        </w:r>
        <w:r w:rsidR="00E14D6D">
          <w:rPr>
            <w:noProof/>
            <w:webHidden/>
          </w:rPr>
          <w:t>148</w:t>
        </w:r>
        <w:r w:rsidR="00E14D6D">
          <w:rPr>
            <w:noProof/>
            <w:webHidden/>
          </w:rPr>
          <w:fldChar w:fldCharType="end"/>
        </w:r>
      </w:hyperlink>
    </w:p>
    <w:p w14:paraId="212D5FBA" w14:textId="5FDB8650" w:rsidR="00877717" w:rsidRPr="00524CBF" w:rsidRDefault="00877717" w:rsidP="00877717">
      <w:pPr>
        <w:rPr>
          <w:rFonts w:cs="Arial"/>
          <w:lang w:eastAsia="ja-JP"/>
        </w:rPr>
      </w:pPr>
      <w:r w:rsidRPr="00524CBF">
        <w:rPr>
          <w:rFonts w:cs="Arial"/>
          <w:lang w:eastAsia="ja-JP"/>
        </w:rPr>
        <w:fldChar w:fldCharType="end"/>
      </w:r>
    </w:p>
    <w:p w14:paraId="64BE16B8" w14:textId="77777777" w:rsidR="00877717" w:rsidRPr="00974322" w:rsidRDefault="00877717" w:rsidP="00877717">
      <w:pPr>
        <w:pStyle w:val="Elsistekstas"/>
        <w:rPr>
          <w:rFonts w:cs="Arial"/>
        </w:rPr>
      </w:pPr>
    </w:p>
    <w:p w14:paraId="6B7A7ADD" w14:textId="77777777" w:rsidR="00877717" w:rsidRPr="00974322" w:rsidRDefault="00877717" w:rsidP="00877717">
      <w:pPr>
        <w:pStyle w:val="Elsisantraste"/>
      </w:pPr>
      <w:r w:rsidRPr="00974322">
        <w:br w:type="page"/>
      </w:r>
      <w:bookmarkStart w:id="13" w:name="_Toc343776807"/>
      <w:bookmarkEnd w:id="6"/>
    </w:p>
    <w:p w14:paraId="54C87150" w14:textId="77777777" w:rsidR="00877717" w:rsidRPr="00974322" w:rsidRDefault="00877717" w:rsidP="00DF6D78">
      <w:pPr>
        <w:pStyle w:val="Heading1"/>
      </w:pPr>
      <w:bookmarkStart w:id="14" w:name="_Toc369204019"/>
      <w:bookmarkStart w:id="15" w:name="_Toc426390053"/>
      <w:bookmarkStart w:id="16" w:name="_Toc444741440"/>
      <w:bookmarkStart w:id="17" w:name="_Toc464122275"/>
      <w:bookmarkStart w:id="18" w:name="_Toc471743926"/>
      <w:bookmarkEnd w:id="7"/>
      <w:bookmarkEnd w:id="8"/>
      <w:bookmarkEnd w:id="13"/>
      <w:r w:rsidRPr="00974322">
        <w:t>Įvadas</w:t>
      </w:r>
      <w:bookmarkEnd w:id="14"/>
      <w:bookmarkEnd w:id="15"/>
      <w:bookmarkEnd w:id="16"/>
      <w:bookmarkEnd w:id="17"/>
      <w:bookmarkEnd w:id="18"/>
    </w:p>
    <w:p w14:paraId="28AFDBD0" w14:textId="101B977B" w:rsidR="00877717" w:rsidRPr="00974322" w:rsidRDefault="00877717" w:rsidP="00877717">
      <w:pPr>
        <w:pStyle w:val="Elsistekstas"/>
        <w:jc w:val="left"/>
      </w:pPr>
      <w:r w:rsidRPr="00974322">
        <w:t xml:space="preserve">Šio dokumento tikslas yra aprašyti į SFMIS2014 projekto etapo </w:t>
      </w:r>
      <w:sdt>
        <w:sdtPr>
          <w:alias w:val="Dok. etapas"/>
          <w:tag w:val="Dok_x002e__x0020_etapas"/>
          <w:id w:val="-1713726418"/>
          <w:dataBinding w:prefixMappings="xmlns:ns0='http://schemas.microsoft.com/office/2006/metadata/properties' xmlns:ns1='http://www.w3.org/2001/XMLSchema-instance' xmlns:ns2='http://schemas.microsoft.com/office/infopath/2007/PartnerControls' xmlns:ns3='69f8a36b-4c2d-4c41-872c-d93a436fa188' xmlns:ns4='7b0e8b14-2145-4c75-840a-a1f7bacb125b' " w:xpath="/ns0:properties[1]/documentManagement[1]/ns4:Dok._x0020_etapas[1]" w:storeItemID="{7CFFA19A-79E9-4182-9D33-81DE5AE5C4FF}"/>
          <w:text/>
        </w:sdtPr>
        <w:sdtEndPr/>
        <w:sdtContent>
          <w:r w:rsidR="00242A9F">
            <w:t>E11</w:t>
          </w:r>
        </w:sdtContent>
      </w:sdt>
      <w:r w:rsidRPr="007E1563">
        <w:t xml:space="preserve"> </w:t>
      </w:r>
      <w:r w:rsidR="00D77ECC" w:rsidRPr="007E1563">
        <w:t>naudotojo instrukciją.</w:t>
      </w:r>
    </w:p>
    <w:p w14:paraId="7D90748E" w14:textId="77777777" w:rsidR="00877717" w:rsidRPr="00974322" w:rsidRDefault="00877717" w:rsidP="00DF6D78">
      <w:pPr>
        <w:pStyle w:val="Heading2"/>
      </w:pPr>
      <w:bookmarkStart w:id="19" w:name="_Toc369204020"/>
      <w:bookmarkStart w:id="20" w:name="_Toc400886669"/>
      <w:bookmarkStart w:id="21" w:name="_Toc426390054"/>
      <w:bookmarkStart w:id="22" w:name="_Toc444741441"/>
      <w:bookmarkStart w:id="23" w:name="_Toc464122276"/>
      <w:bookmarkStart w:id="24" w:name="_Toc471743927"/>
      <w:r w:rsidRPr="00974322">
        <w:t>Pagrindas</w:t>
      </w:r>
      <w:bookmarkEnd w:id="19"/>
      <w:bookmarkEnd w:id="20"/>
      <w:bookmarkEnd w:id="21"/>
      <w:bookmarkEnd w:id="22"/>
      <w:bookmarkEnd w:id="23"/>
      <w:bookmarkEnd w:id="24"/>
    </w:p>
    <w:p w14:paraId="29D45C0E" w14:textId="77777777" w:rsidR="00877717" w:rsidRPr="00974322" w:rsidRDefault="00877717" w:rsidP="00877717">
      <w:pPr>
        <w:pStyle w:val="Elsistekstas"/>
        <w:jc w:val="left"/>
      </w:pPr>
      <w:bookmarkStart w:id="25" w:name="_Toc316392912"/>
      <w:bookmarkStart w:id="26" w:name="_Toc317866112"/>
      <w:bookmarkStart w:id="27" w:name="_Toc369204021"/>
      <w:r w:rsidRPr="00974322">
        <w:t>SFMIS2014 projektas vykdomas remiantis 2014 m. liepos 22 dienos sutartimi Nr. 14P-50 tarp Lietuvos Respublikos Finansų ministerijos ir UAB “Elsis PRO”.</w:t>
      </w:r>
    </w:p>
    <w:p w14:paraId="52DC514A" w14:textId="77777777" w:rsidR="00877717" w:rsidRPr="00974322" w:rsidRDefault="00877717" w:rsidP="00DF6D78">
      <w:pPr>
        <w:pStyle w:val="Heading2"/>
      </w:pPr>
      <w:bookmarkStart w:id="28" w:name="_Toc400886670"/>
      <w:bookmarkStart w:id="29" w:name="_Toc426390055"/>
      <w:bookmarkStart w:id="30" w:name="_Toc444741442"/>
      <w:bookmarkStart w:id="31" w:name="_Toc464122277"/>
      <w:bookmarkStart w:id="32" w:name="_Toc471743928"/>
      <w:r w:rsidRPr="00974322">
        <w:t>Apibrėžimai, akronimai ir santrumpos</w:t>
      </w:r>
      <w:bookmarkEnd w:id="25"/>
      <w:bookmarkEnd w:id="26"/>
      <w:bookmarkEnd w:id="27"/>
      <w:bookmarkEnd w:id="28"/>
      <w:bookmarkEnd w:id="29"/>
      <w:bookmarkEnd w:id="30"/>
      <w:bookmarkEnd w:id="31"/>
      <w:bookmarkEnd w:id="32"/>
    </w:p>
    <w:p w14:paraId="6927534E" w14:textId="77777777" w:rsidR="00877717" w:rsidRPr="00974322" w:rsidRDefault="00877717" w:rsidP="00877717">
      <w:pPr>
        <w:pStyle w:val="Elsislentelespavadinimas"/>
      </w:pPr>
      <w:bookmarkStart w:id="33" w:name="_Toc362007143"/>
      <w:r w:rsidRPr="00974322">
        <w:t>Apibrėžimai, akronimai ir santrumpos</w:t>
      </w:r>
      <w:bookmarkEnd w:id="33"/>
    </w:p>
    <w:tbl>
      <w:tblPr>
        <w:tblStyle w:val="Elsislentele"/>
        <w:tblW w:w="9639" w:type="dxa"/>
        <w:tblLayout w:type="fixed"/>
        <w:tblLook w:val="0420" w:firstRow="1" w:lastRow="0" w:firstColumn="0" w:lastColumn="0" w:noHBand="0" w:noVBand="1"/>
      </w:tblPr>
      <w:tblGrid>
        <w:gridCol w:w="2694"/>
        <w:gridCol w:w="6945"/>
      </w:tblGrid>
      <w:tr w:rsidR="00877717" w:rsidRPr="00974322" w14:paraId="46360C07" w14:textId="77777777" w:rsidTr="00AE28AE">
        <w:trPr>
          <w:cnfStyle w:val="100000000000" w:firstRow="1" w:lastRow="0" w:firstColumn="0" w:lastColumn="0" w:oddVBand="0" w:evenVBand="0" w:oddHBand="0" w:evenHBand="0" w:firstRowFirstColumn="0" w:firstRowLastColumn="0" w:lastRowFirstColumn="0" w:lastRowLastColumn="0"/>
        </w:trPr>
        <w:tc>
          <w:tcPr>
            <w:tcW w:w="2694" w:type="dxa"/>
          </w:tcPr>
          <w:p w14:paraId="24B3C5DB" w14:textId="77777777" w:rsidR="00877717" w:rsidRPr="00974322" w:rsidRDefault="00877717" w:rsidP="00C06146">
            <w:pPr>
              <w:pStyle w:val="Elsislentelesantraste"/>
            </w:pPr>
            <w:r w:rsidRPr="00974322">
              <w:t>Sąvoka</w:t>
            </w:r>
          </w:p>
        </w:tc>
        <w:tc>
          <w:tcPr>
            <w:tcW w:w="6945" w:type="dxa"/>
          </w:tcPr>
          <w:p w14:paraId="1FBA3954" w14:textId="77777777" w:rsidR="00877717" w:rsidRPr="00974322" w:rsidRDefault="00877717" w:rsidP="00C06146">
            <w:pPr>
              <w:pStyle w:val="Elsislentelesantraste"/>
            </w:pPr>
            <w:r w:rsidRPr="00974322">
              <w:t>Aprašas</w:t>
            </w:r>
          </w:p>
        </w:tc>
      </w:tr>
      <w:tr w:rsidR="00877717" w:rsidRPr="00974322" w14:paraId="4CE4BDB5" w14:textId="77777777" w:rsidTr="00AE28AE">
        <w:tc>
          <w:tcPr>
            <w:tcW w:w="2694" w:type="dxa"/>
          </w:tcPr>
          <w:p w14:paraId="5C14106B" w14:textId="088C7581" w:rsidR="00877717" w:rsidRPr="00974322" w:rsidRDefault="00877717" w:rsidP="00AB0467">
            <w:pPr>
              <w:pStyle w:val="Elsislentelestekstas"/>
              <w:rPr>
                <w:lang w:eastAsia="zh-CN"/>
              </w:rPr>
            </w:pPr>
            <w:r w:rsidRPr="00974322">
              <w:rPr>
                <w:lang w:eastAsia="zh-CN"/>
              </w:rPr>
              <w:t>DMS</w:t>
            </w:r>
            <w:r w:rsidR="00985410" w:rsidRPr="00974322">
              <w:rPr>
                <w:lang w:eastAsia="zh-CN"/>
              </w:rPr>
              <w:t>, Sistema</w:t>
            </w:r>
          </w:p>
        </w:tc>
        <w:tc>
          <w:tcPr>
            <w:tcW w:w="6945" w:type="dxa"/>
          </w:tcPr>
          <w:p w14:paraId="08C6C79E" w14:textId="77777777" w:rsidR="00877717" w:rsidRPr="00974322" w:rsidRDefault="00877717" w:rsidP="00AB0467">
            <w:pPr>
              <w:pStyle w:val="Elsislentelestekstas"/>
              <w:rPr>
                <w:lang w:eastAsia="zh-CN"/>
              </w:rPr>
            </w:pPr>
            <w:r w:rsidRPr="00974322">
              <w:rPr>
                <w:lang w:eastAsia="zh-CN"/>
              </w:rPr>
              <w:t>2014 m. Duomenų mainų sistema.</w:t>
            </w:r>
          </w:p>
        </w:tc>
      </w:tr>
      <w:tr w:rsidR="00877717" w:rsidRPr="00974322" w14:paraId="377E274F" w14:textId="77777777" w:rsidTr="00AE28AE">
        <w:tc>
          <w:tcPr>
            <w:tcW w:w="2694" w:type="dxa"/>
          </w:tcPr>
          <w:p w14:paraId="7E4EA344" w14:textId="77777777" w:rsidR="00877717" w:rsidRPr="00974322" w:rsidRDefault="00877717" w:rsidP="00AB0467">
            <w:pPr>
              <w:pStyle w:val="Elsislentelestekstas"/>
            </w:pPr>
            <w:r w:rsidRPr="00974322">
              <w:rPr>
                <w:lang w:eastAsia="zh-CN"/>
              </w:rPr>
              <w:t>SFMIS</w:t>
            </w:r>
          </w:p>
        </w:tc>
        <w:tc>
          <w:tcPr>
            <w:tcW w:w="6945" w:type="dxa"/>
          </w:tcPr>
          <w:p w14:paraId="29DA51BA" w14:textId="77777777" w:rsidR="00877717" w:rsidRPr="00974322" w:rsidRDefault="00877717" w:rsidP="00AB0467">
            <w:pPr>
              <w:pStyle w:val="Elsislentelestekstas"/>
            </w:pPr>
            <w:r w:rsidRPr="00974322">
              <w:rPr>
                <w:bCs/>
                <w:szCs w:val="24"/>
                <w:lang w:eastAsia="zh-CN"/>
              </w:rPr>
              <w:t xml:space="preserve">2014–2020 metų </w:t>
            </w:r>
            <w:r w:rsidRPr="00974322">
              <w:rPr>
                <w:szCs w:val="24"/>
                <w:lang w:eastAsia="zh-CN"/>
              </w:rPr>
              <w:t>Europos Sąjungos struktūrinės paramos kompiuterinė informacinė valdymo ir priežiūros sistema.</w:t>
            </w:r>
          </w:p>
        </w:tc>
      </w:tr>
      <w:tr w:rsidR="00942C0F" w:rsidRPr="00974322" w14:paraId="32052787" w14:textId="77777777" w:rsidTr="00AE28AE">
        <w:tc>
          <w:tcPr>
            <w:tcW w:w="2694" w:type="dxa"/>
          </w:tcPr>
          <w:p w14:paraId="108FE02E" w14:textId="27E44756" w:rsidR="00942C0F" w:rsidRPr="00974322" w:rsidRDefault="00942C0F" w:rsidP="00AB0467">
            <w:pPr>
              <w:pStyle w:val="Elsislentelestekstas"/>
              <w:rPr>
                <w:lang w:eastAsia="zh-CN"/>
              </w:rPr>
            </w:pPr>
            <w:r w:rsidRPr="00974322">
              <w:rPr>
                <w:lang w:eastAsia="zh-CN"/>
              </w:rPr>
              <w:t>MP</w:t>
            </w:r>
          </w:p>
        </w:tc>
        <w:tc>
          <w:tcPr>
            <w:tcW w:w="6945" w:type="dxa"/>
          </w:tcPr>
          <w:p w14:paraId="7A97F0FE" w14:textId="3FA6B786" w:rsidR="00942C0F" w:rsidRPr="00974322" w:rsidRDefault="00942C0F" w:rsidP="00AB0467">
            <w:pPr>
              <w:pStyle w:val="Elsislentelestekstas"/>
              <w:rPr>
                <w:lang w:eastAsia="zh-CN"/>
              </w:rPr>
            </w:pPr>
            <w:r w:rsidRPr="00974322">
              <w:rPr>
                <w:lang w:eastAsia="zh-CN"/>
              </w:rPr>
              <w:t>Mokėjimo prašymas.</w:t>
            </w:r>
          </w:p>
        </w:tc>
      </w:tr>
      <w:tr w:rsidR="00942C0F" w:rsidRPr="00974322" w14:paraId="67DB0AEE" w14:textId="77777777" w:rsidTr="00AE28AE">
        <w:tc>
          <w:tcPr>
            <w:tcW w:w="2694" w:type="dxa"/>
          </w:tcPr>
          <w:p w14:paraId="6B0684E9" w14:textId="5BA5F6B0" w:rsidR="00942C0F" w:rsidRPr="00974322" w:rsidRDefault="00942C0F" w:rsidP="00AB0467">
            <w:pPr>
              <w:pStyle w:val="Elsislentelestekstas"/>
              <w:rPr>
                <w:lang w:eastAsia="zh-CN"/>
              </w:rPr>
            </w:pPr>
            <w:r w:rsidRPr="00974322">
              <w:rPr>
                <w:lang w:eastAsia="zh-CN"/>
              </w:rPr>
              <w:t>MP grafikas</w:t>
            </w:r>
          </w:p>
        </w:tc>
        <w:tc>
          <w:tcPr>
            <w:tcW w:w="6945" w:type="dxa"/>
          </w:tcPr>
          <w:p w14:paraId="7425C3F2" w14:textId="23C6BE84" w:rsidR="00942C0F" w:rsidRPr="00974322" w:rsidRDefault="00942C0F" w:rsidP="00AB0467">
            <w:pPr>
              <w:pStyle w:val="Elsislentelestekstas"/>
              <w:rPr>
                <w:lang w:eastAsia="zh-CN"/>
              </w:rPr>
            </w:pPr>
            <w:r w:rsidRPr="00974322">
              <w:rPr>
                <w:lang w:eastAsia="zh-CN"/>
              </w:rPr>
              <w:t>Mokėjimo prašymų teikimo grafikas.</w:t>
            </w:r>
          </w:p>
        </w:tc>
      </w:tr>
      <w:tr w:rsidR="00942C0F" w:rsidRPr="00974322" w14:paraId="34A39FCA" w14:textId="77777777" w:rsidTr="00AE28AE">
        <w:tc>
          <w:tcPr>
            <w:tcW w:w="2694" w:type="dxa"/>
          </w:tcPr>
          <w:p w14:paraId="031527D4" w14:textId="0A3BA546" w:rsidR="00942C0F" w:rsidRPr="00974322" w:rsidRDefault="00942C0F" w:rsidP="00AB0467">
            <w:pPr>
              <w:pStyle w:val="Elsislentelestekstas"/>
              <w:rPr>
                <w:lang w:eastAsia="zh-CN"/>
              </w:rPr>
            </w:pPr>
            <w:r w:rsidRPr="00974322">
              <w:rPr>
                <w:lang w:eastAsia="zh-CN"/>
              </w:rPr>
              <w:t>TMP</w:t>
            </w:r>
          </w:p>
        </w:tc>
        <w:tc>
          <w:tcPr>
            <w:tcW w:w="6945" w:type="dxa"/>
          </w:tcPr>
          <w:p w14:paraId="5DA59720" w14:textId="05C674C5" w:rsidR="00942C0F" w:rsidRPr="00974322" w:rsidRDefault="00942C0F" w:rsidP="00942C0F">
            <w:pPr>
              <w:pStyle w:val="Elsislentelestekstas"/>
              <w:rPr>
                <w:lang w:eastAsia="zh-CN"/>
              </w:rPr>
            </w:pPr>
            <w:r w:rsidRPr="00974322">
              <w:rPr>
                <w:lang w:eastAsia="zh-CN"/>
              </w:rPr>
              <w:t>Tarpinis mokėjimo prašymas.</w:t>
            </w:r>
          </w:p>
        </w:tc>
      </w:tr>
      <w:tr w:rsidR="00942C0F" w:rsidRPr="00974322" w14:paraId="666ECED9" w14:textId="77777777" w:rsidTr="00AE28AE">
        <w:tc>
          <w:tcPr>
            <w:tcW w:w="2694" w:type="dxa"/>
          </w:tcPr>
          <w:p w14:paraId="5767CCF9" w14:textId="5822041C" w:rsidR="00942C0F" w:rsidRPr="00974322" w:rsidRDefault="00942C0F" w:rsidP="00AB0467">
            <w:pPr>
              <w:pStyle w:val="Elsislentelestekstas"/>
              <w:rPr>
                <w:lang w:eastAsia="zh-CN"/>
              </w:rPr>
            </w:pPr>
            <w:r w:rsidRPr="00974322">
              <w:rPr>
                <w:lang w:eastAsia="zh-CN"/>
              </w:rPr>
              <w:t>GMP</w:t>
            </w:r>
          </w:p>
        </w:tc>
        <w:tc>
          <w:tcPr>
            <w:tcW w:w="6945" w:type="dxa"/>
          </w:tcPr>
          <w:p w14:paraId="442F5223" w14:textId="2E8D8CDE" w:rsidR="00942C0F" w:rsidRPr="00974322" w:rsidRDefault="00942C0F" w:rsidP="00942C0F">
            <w:pPr>
              <w:pStyle w:val="Elsislentelestekstas"/>
              <w:rPr>
                <w:lang w:eastAsia="zh-CN"/>
              </w:rPr>
            </w:pPr>
            <w:r w:rsidRPr="00974322">
              <w:rPr>
                <w:lang w:eastAsia="zh-CN"/>
              </w:rPr>
              <w:t>Galutinis mokėjimo prašymas.</w:t>
            </w:r>
          </w:p>
        </w:tc>
      </w:tr>
      <w:tr w:rsidR="00942C0F" w:rsidRPr="00974322" w14:paraId="66CC5905" w14:textId="77777777" w:rsidTr="00AE28AE">
        <w:tc>
          <w:tcPr>
            <w:tcW w:w="2694" w:type="dxa"/>
          </w:tcPr>
          <w:p w14:paraId="584B7A85" w14:textId="04BFC7FC" w:rsidR="00942C0F" w:rsidRPr="00974322" w:rsidRDefault="00942C0F" w:rsidP="00AB0467">
            <w:pPr>
              <w:pStyle w:val="Elsislentelestekstas"/>
              <w:rPr>
                <w:lang w:eastAsia="zh-CN"/>
              </w:rPr>
            </w:pPr>
            <w:r w:rsidRPr="00974322">
              <w:rPr>
                <w:lang w:eastAsia="zh-CN"/>
              </w:rPr>
              <w:t>AMP</w:t>
            </w:r>
          </w:p>
        </w:tc>
        <w:tc>
          <w:tcPr>
            <w:tcW w:w="6945" w:type="dxa"/>
          </w:tcPr>
          <w:p w14:paraId="62A81F79" w14:textId="2C3E43D8" w:rsidR="00942C0F" w:rsidRPr="00974322" w:rsidRDefault="00942C0F" w:rsidP="00AB0467">
            <w:pPr>
              <w:pStyle w:val="Elsislentelestekstas"/>
              <w:rPr>
                <w:lang w:eastAsia="zh-CN"/>
              </w:rPr>
            </w:pPr>
            <w:r w:rsidRPr="00974322">
              <w:rPr>
                <w:lang w:eastAsia="zh-CN"/>
              </w:rPr>
              <w:t>Avansinio mokėjimo prašymas</w:t>
            </w:r>
            <w:r w:rsidR="00176B12" w:rsidRPr="00974322">
              <w:rPr>
                <w:lang w:eastAsia="zh-CN"/>
              </w:rPr>
              <w:t>.</w:t>
            </w:r>
          </w:p>
        </w:tc>
      </w:tr>
      <w:tr w:rsidR="00CF56B9" w:rsidRPr="00974322" w14:paraId="619E23BA" w14:textId="77777777" w:rsidTr="00AE28AE">
        <w:tc>
          <w:tcPr>
            <w:tcW w:w="2694" w:type="dxa"/>
          </w:tcPr>
          <w:p w14:paraId="35FB95EA" w14:textId="638FF5E0" w:rsidR="00CF56B9" w:rsidRPr="00974322" w:rsidRDefault="00CF56B9" w:rsidP="00AB0467">
            <w:pPr>
              <w:pStyle w:val="Elsislentelestekstas"/>
              <w:rPr>
                <w:lang w:eastAsia="zh-CN"/>
              </w:rPr>
            </w:pPr>
            <w:r w:rsidRPr="00974322">
              <w:rPr>
                <w:lang w:eastAsia="zh-CN"/>
              </w:rPr>
              <w:t>PPP</w:t>
            </w:r>
          </w:p>
        </w:tc>
        <w:tc>
          <w:tcPr>
            <w:tcW w:w="6945" w:type="dxa"/>
          </w:tcPr>
          <w:p w14:paraId="0FB3039C" w14:textId="01565026" w:rsidR="00CF56B9" w:rsidRPr="00974322" w:rsidRDefault="00CF56B9" w:rsidP="00AB0467">
            <w:pPr>
              <w:pStyle w:val="Elsislentelestekstas"/>
              <w:rPr>
                <w:lang w:eastAsia="zh-CN"/>
              </w:rPr>
            </w:pPr>
            <w:r w:rsidRPr="00974322">
              <w:rPr>
                <w:lang w:eastAsia="zh-CN"/>
              </w:rPr>
              <w:t>Projekto pirkimų planas</w:t>
            </w:r>
            <w:r w:rsidR="008F765E" w:rsidRPr="00974322">
              <w:rPr>
                <w:lang w:eastAsia="zh-CN"/>
              </w:rPr>
              <w:t>.</w:t>
            </w:r>
          </w:p>
        </w:tc>
      </w:tr>
      <w:tr w:rsidR="008F765E" w:rsidRPr="00974322" w14:paraId="421913CC" w14:textId="77777777" w:rsidTr="00AE28AE">
        <w:tc>
          <w:tcPr>
            <w:tcW w:w="2694" w:type="dxa"/>
          </w:tcPr>
          <w:p w14:paraId="692ECD94" w14:textId="0F3E0ADF" w:rsidR="008F765E" w:rsidRPr="00974322" w:rsidRDefault="008F765E" w:rsidP="00AB0467">
            <w:pPr>
              <w:pStyle w:val="Elsislentelestekstas"/>
              <w:rPr>
                <w:lang w:eastAsia="zh-CN"/>
              </w:rPr>
            </w:pPr>
            <w:r w:rsidRPr="00974322">
              <w:rPr>
                <w:lang w:eastAsia="zh-CN"/>
              </w:rPr>
              <w:t>SA pranešimas</w:t>
            </w:r>
          </w:p>
        </w:tc>
        <w:tc>
          <w:tcPr>
            <w:tcW w:w="6945" w:type="dxa"/>
          </w:tcPr>
          <w:p w14:paraId="43918E9E" w14:textId="318A7AA2" w:rsidR="008F765E" w:rsidRPr="00974322" w:rsidRDefault="008F765E" w:rsidP="00AB0467">
            <w:pPr>
              <w:pStyle w:val="Elsislentelestekstas"/>
              <w:rPr>
                <w:lang w:eastAsia="zh-CN"/>
              </w:rPr>
            </w:pPr>
            <w:r w:rsidRPr="00974322">
              <w:rPr>
                <w:lang w:eastAsia="zh-CN"/>
              </w:rPr>
              <w:t>Pranešimas apie sąskaitų apmokėjimo būdu gautų lėšų pervedimą.</w:t>
            </w:r>
          </w:p>
        </w:tc>
      </w:tr>
      <w:tr w:rsidR="008C3796" w:rsidRPr="00974322" w14:paraId="05AE65D7" w14:textId="77777777" w:rsidTr="00AE28AE">
        <w:tc>
          <w:tcPr>
            <w:tcW w:w="2694" w:type="dxa"/>
          </w:tcPr>
          <w:p w14:paraId="5B20661B" w14:textId="0E85A008" w:rsidR="008C3796" w:rsidRPr="00974322" w:rsidRDefault="008C3796" w:rsidP="00AB0467">
            <w:pPr>
              <w:pStyle w:val="Elsislentelestekstas"/>
              <w:rPr>
                <w:lang w:eastAsia="zh-CN"/>
              </w:rPr>
            </w:pPr>
            <w:r>
              <w:rPr>
                <w:lang w:eastAsia="zh-CN"/>
              </w:rPr>
              <w:t>GPĮI</w:t>
            </w:r>
          </w:p>
        </w:tc>
        <w:tc>
          <w:tcPr>
            <w:tcW w:w="6945" w:type="dxa"/>
          </w:tcPr>
          <w:p w14:paraId="04F9FEBE" w14:textId="37590BDA" w:rsidR="008C3796" w:rsidRPr="00974322" w:rsidRDefault="008C3796" w:rsidP="00AB0467">
            <w:pPr>
              <w:pStyle w:val="Elsislentelestekstas"/>
              <w:rPr>
                <w:lang w:eastAsia="zh-CN"/>
              </w:rPr>
            </w:pPr>
            <w:r>
              <w:rPr>
                <w:lang w:eastAsia="zh-CN"/>
              </w:rPr>
              <w:t>Galutinė projekto įgyvendinimo informacija.</w:t>
            </w:r>
          </w:p>
        </w:tc>
      </w:tr>
      <w:tr w:rsidR="008C3796" w:rsidRPr="00974322" w14:paraId="35C8BDAF" w14:textId="77777777" w:rsidTr="00AE28AE">
        <w:tc>
          <w:tcPr>
            <w:tcW w:w="2694" w:type="dxa"/>
          </w:tcPr>
          <w:p w14:paraId="436FCA77" w14:textId="7121B37E" w:rsidR="008C3796" w:rsidRDefault="008C3796" w:rsidP="00AB0467">
            <w:pPr>
              <w:pStyle w:val="Elsislentelestekstas"/>
              <w:rPr>
                <w:lang w:eastAsia="zh-CN"/>
              </w:rPr>
            </w:pPr>
            <w:r>
              <w:rPr>
                <w:lang w:eastAsia="zh-CN"/>
              </w:rPr>
              <w:t>IK</w:t>
            </w:r>
          </w:p>
        </w:tc>
        <w:tc>
          <w:tcPr>
            <w:tcW w:w="6945" w:type="dxa"/>
          </w:tcPr>
          <w:p w14:paraId="32B71C63" w14:textId="34EFEF92" w:rsidR="008C3796" w:rsidRDefault="008C3796" w:rsidP="00AB0467">
            <w:pPr>
              <w:pStyle w:val="Elsislentelestekstas"/>
              <w:rPr>
                <w:lang w:eastAsia="zh-CN"/>
              </w:rPr>
            </w:pPr>
            <w:r>
              <w:rPr>
                <w:lang w:eastAsia="zh-CN"/>
              </w:rPr>
              <w:t>Išlaidų kompensavimas</w:t>
            </w:r>
          </w:p>
        </w:tc>
      </w:tr>
      <w:tr w:rsidR="008C3796" w:rsidRPr="00974322" w14:paraId="28CEE75E" w14:textId="77777777" w:rsidTr="00AE28AE">
        <w:tc>
          <w:tcPr>
            <w:tcW w:w="2694" w:type="dxa"/>
          </w:tcPr>
          <w:p w14:paraId="1B70145F" w14:textId="248ED991" w:rsidR="008C3796" w:rsidRDefault="008C3796" w:rsidP="00AB0467">
            <w:pPr>
              <w:pStyle w:val="Elsislentelestekstas"/>
              <w:rPr>
                <w:lang w:eastAsia="zh-CN"/>
              </w:rPr>
            </w:pPr>
            <w:r>
              <w:rPr>
                <w:lang w:eastAsia="zh-CN"/>
              </w:rPr>
              <w:t>SA</w:t>
            </w:r>
          </w:p>
        </w:tc>
        <w:tc>
          <w:tcPr>
            <w:tcW w:w="6945" w:type="dxa"/>
          </w:tcPr>
          <w:p w14:paraId="35CA3137" w14:textId="173D500B" w:rsidR="008C3796" w:rsidRDefault="008C3796" w:rsidP="00AB0467">
            <w:pPr>
              <w:pStyle w:val="Elsislentelestekstas"/>
              <w:rPr>
                <w:lang w:eastAsia="zh-CN"/>
              </w:rPr>
            </w:pPr>
            <w:r>
              <w:rPr>
                <w:lang w:eastAsia="zh-CN"/>
              </w:rPr>
              <w:t>Sąskaitų apmokėjimas</w:t>
            </w:r>
          </w:p>
        </w:tc>
      </w:tr>
      <w:tr w:rsidR="008C3796" w:rsidRPr="00974322" w14:paraId="0E9AB805" w14:textId="77777777" w:rsidTr="00AE28AE">
        <w:tc>
          <w:tcPr>
            <w:tcW w:w="2694" w:type="dxa"/>
          </w:tcPr>
          <w:p w14:paraId="0B40E63E" w14:textId="6092619E" w:rsidR="008C3796" w:rsidRDefault="008C3796" w:rsidP="00AB0467">
            <w:pPr>
              <w:pStyle w:val="Elsislentelestekstas"/>
              <w:rPr>
                <w:lang w:eastAsia="zh-CN"/>
              </w:rPr>
            </w:pPr>
            <w:r>
              <w:rPr>
                <w:lang w:eastAsia="zh-CN"/>
              </w:rPr>
              <w:t>MPD</w:t>
            </w:r>
          </w:p>
        </w:tc>
        <w:tc>
          <w:tcPr>
            <w:tcW w:w="6945" w:type="dxa"/>
          </w:tcPr>
          <w:p w14:paraId="53CD8601" w14:textId="6AB7E760" w:rsidR="008C3796" w:rsidRDefault="008C3796" w:rsidP="00AB0467">
            <w:pPr>
              <w:pStyle w:val="Elsislentelestekstas"/>
              <w:rPr>
                <w:lang w:eastAsia="zh-CN"/>
              </w:rPr>
            </w:pPr>
            <w:r>
              <w:rPr>
                <w:lang w:eastAsia="zh-CN"/>
              </w:rPr>
              <w:t>Mokėjimo prašymo dalis</w:t>
            </w:r>
          </w:p>
        </w:tc>
      </w:tr>
    </w:tbl>
    <w:p w14:paraId="373E3AFB" w14:textId="77777777" w:rsidR="00877717" w:rsidRPr="00974322" w:rsidRDefault="00877717" w:rsidP="00DF6D78">
      <w:pPr>
        <w:pStyle w:val="Heading2"/>
      </w:pPr>
      <w:bookmarkStart w:id="34" w:name="_Toc316392913"/>
      <w:bookmarkStart w:id="35" w:name="_Toc317866113"/>
      <w:bookmarkStart w:id="36" w:name="_Toc369204022"/>
      <w:bookmarkStart w:id="37" w:name="_Toc400886671"/>
      <w:bookmarkStart w:id="38" w:name="_Toc426390056"/>
      <w:bookmarkStart w:id="39" w:name="_Toc444741443"/>
      <w:bookmarkStart w:id="40" w:name="_Toc464122278"/>
      <w:bookmarkStart w:id="41" w:name="_Toc471743929"/>
      <w:r w:rsidRPr="00974322">
        <w:t>Nuorodos</w:t>
      </w:r>
      <w:bookmarkEnd w:id="34"/>
      <w:bookmarkEnd w:id="35"/>
      <w:bookmarkEnd w:id="36"/>
      <w:bookmarkEnd w:id="37"/>
      <w:bookmarkEnd w:id="38"/>
      <w:bookmarkEnd w:id="39"/>
      <w:bookmarkEnd w:id="40"/>
      <w:bookmarkEnd w:id="41"/>
    </w:p>
    <w:p w14:paraId="69697D55" w14:textId="77777777" w:rsidR="00877717" w:rsidRDefault="00877717" w:rsidP="00877717">
      <w:pPr>
        <w:pStyle w:val="Elsistekstas"/>
      </w:pPr>
      <w:r w:rsidRPr="00974322">
        <w:t>Nėra</w:t>
      </w:r>
    </w:p>
    <w:p w14:paraId="74FA5454" w14:textId="1416F8DE" w:rsidR="00DF6D78" w:rsidRDefault="00DF6D78" w:rsidP="00DF6D78">
      <w:pPr>
        <w:pStyle w:val="Heading1"/>
      </w:pPr>
      <w:bookmarkStart w:id="42" w:name="_Toc471743930"/>
      <w:r>
        <w:t>DMS veiklos scenarijai</w:t>
      </w:r>
      <w:bookmarkEnd w:id="42"/>
    </w:p>
    <w:p w14:paraId="5228E138" w14:textId="77777777" w:rsidR="00093671" w:rsidRDefault="00093671" w:rsidP="00093671">
      <w:pPr>
        <w:pStyle w:val="Heading2"/>
      </w:pPr>
      <w:bookmarkStart w:id="43" w:name="14021"/>
      <w:bookmarkStart w:id="44" w:name="_Toc471743931"/>
      <w:r>
        <w:t>RQ:14021 - Pirkimų faktinių duomenų teikimas</w:t>
      </w:r>
      <w:bookmarkEnd w:id="43"/>
      <w:bookmarkEnd w:id="44"/>
    </w:p>
    <w:p w14:paraId="0554F20C" w14:textId="77777777" w:rsidR="00093671" w:rsidRPr="005622B6" w:rsidRDefault="00093671" w:rsidP="00093671">
      <w:pPr>
        <w:pStyle w:val="Elsistekstas"/>
      </w:pPr>
    </w:p>
    <w:p w14:paraId="26D65B87" w14:textId="77777777" w:rsidR="00093671" w:rsidRDefault="00093671" w:rsidP="00093671">
      <w:pPr>
        <w:pStyle w:val="Heading3"/>
        <w:tabs>
          <w:tab w:val="clear" w:pos="992"/>
          <w:tab w:val="num" w:pos="360"/>
        </w:tabs>
        <w:ind w:left="709" w:hanging="709"/>
      </w:pPr>
      <w:bookmarkStart w:id="45" w:name="14024"/>
      <w:bookmarkStart w:id="46" w:name="_Toc471743932"/>
      <w:r>
        <w:t>RQ:14024 - Pirkimų faktinių duomenų teikimo paslaugos pildymas ir teikimas į SFMIS2014</w:t>
      </w:r>
      <w:bookmarkEnd w:id="45"/>
      <w:bookmarkEnd w:id="46"/>
    </w:p>
    <w:p w14:paraId="0882011E" w14:textId="77777777" w:rsidR="00093671" w:rsidRPr="00E51C5E" w:rsidRDefault="00093671" w:rsidP="00093671">
      <w:pPr>
        <w:pStyle w:val="Elsistekstas"/>
        <w:rPr>
          <w:rFonts w:eastAsiaTheme="minorEastAsia"/>
          <w:b/>
          <w:i/>
        </w:rPr>
      </w:pPr>
      <w:r w:rsidRPr="00E51C5E">
        <w:rPr>
          <w:b/>
          <w:i/>
        </w:rPr>
        <w:t>Scenarijus yra naudojamas formose</w:t>
      </w:r>
    </w:p>
    <w:p w14:paraId="7E71A2C7" w14:textId="77777777" w:rsidR="00093671" w:rsidRDefault="00A602AE" w:rsidP="00093671">
      <w:pPr>
        <w:pStyle w:val="Elsistekstas"/>
      </w:pPr>
      <w:hyperlink w:anchor="13724" w:history="1">
        <w:r w:rsidR="00093671">
          <w:rPr>
            <w:rStyle w:val="Hyperlink"/>
          </w:rPr>
          <w:t>FE1628-00 Vykdytojo teikiamų ir pateiktų pirkimų faktinių duomenų teikimo paslaugų sąrašų forma</w:t>
        </w:r>
      </w:hyperlink>
    </w:p>
    <w:p w14:paraId="687EA60D" w14:textId="77777777" w:rsidR="00093671" w:rsidRDefault="00A602AE" w:rsidP="00093671">
      <w:pPr>
        <w:pStyle w:val="Elsistekstas"/>
      </w:pPr>
      <w:hyperlink w:anchor="13727" w:history="1">
        <w:r w:rsidR="00093671">
          <w:rPr>
            <w:rStyle w:val="Hyperlink"/>
          </w:rPr>
          <w:t>FE1631-00 Pirkimų faktinių duomenų teikimo paslaugos bendrųjų duomenų on-line registravimo forma</w:t>
        </w:r>
      </w:hyperlink>
    </w:p>
    <w:p w14:paraId="5DB52101" w14:textId="77777777" w:rsidR="00093671" w:rsidRDefault="00A602AE" w:rsidP="00093671">
      <w:pPr>
        <w:pStyle w:val="Elsistekstas"/>
      </w:pPr>
      <w:hyperlink w:anchor="13731" w:history="1">
        <w:r w:rsidR="00093671">
          <w:rPr>
            <w:rStyle w:val="Hyperlink"/>
          </w:rPr>
          <w:t>FE1635-00 Pirkimų faktinių duomenų on-line registravimo forma</w:t>
        </w:r>
      </w:hyperlink>
    </w:p>
    <w:p w14:paraId="08C00CDE" w14:textId="77777777" w:rsidR="00093671" w:rsidRDefault="00093671" w:rsidP="00093671">
      <w:pPr>
        <w:pStyle w:val="Elsistekstas"/>
      </w:pPr>
    </w:p>
    <w:p w14:paraId="4ABA4A88" w14:textId="77777777" w:rsidR="00093671" w:rsidRDefault="00093671" w:rsidP="00093671">
      <w:pPr>
        <w:pStyle w:val="Elsistekstas"/>
        <w:rPr>
          <w:rFonts w:eastAsiaTheme="minorEastAsia"/>
        </w:rPr>
      </w:pPr>
      <w:r>
        <w:t>Vykdytojui pateikus ir institucijai patvirtinus pirkimų planą, vykdytojas gali pildyti pirkimų faktinius duomenis ir teikti į SFMIS2014.</w:t>
      </w:r>
    </w:p>
    <w:p w14:paraId="67CA31D9" w14:textId="77777777" w:rsidR="00093671" w:rsidRDefault="00093671" w:rsidP="00093671">
      <w:pPr>
        <w:pStyle w:val="Elsistekstas"/>
      </w:pPr>
      <w:r>
        <w:t> </w:t>
      </w:r>
    </w:p>
    <w:p w14:paraId="52E747FE" w14:textId="77777777" w:rsidR="00093671" w:rsidRDefault="00093671" w:rsidP="00093671">
      <w:pPr>
        <w:pStyle w:val="Paveikslelis"/>
      </w:pPr>
      <w:r>
        <w:rPr>
          <w:noProof/>
        </w:rPr>
        <w:drawing>
          <wp:inline distT="0" distB="0" distL="0" distR="0" wp14:anchorId="7021AAA9" wp14:editId="569D1BD1">
            <wp:extent cx="6120000" cy="2588865"/>
            <wp:effectExtent l="0" t="0" r="0" b="2540"/>
            <wp:docPr id="86" name="Picture 86" descr="C:\Users\kpp_rasap\Desktop\Dokumentu Generatorius\Installuose\Dokumentu Generatorius\ReportingApp\SpiraReportPics\imag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p_rasap\Desktop\Dokumentu Generatorius\Installuose\Dokumentu Generatorius\ReportingApp\SpiraReportPics\image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000" cy="2588865"/>
                    </a:xfrm>
                    <a:prstGeom prst="rect">
                      <a:avLst/>
                    </a:prstGeom>
                    <a:noFill/>
                    <a:ln>
                      <a:noFill/>
                    </a:ln>
                  </pic:spPr>
                </pic:pic>
              </a:graphicData>
            </a:graphic>
          </wp:inline>
        </w:drawing>
      </w:r>
    </w:p>
    <w:p w14:paraId="0DC1C646" w14:textId="77777777" w:rsidR="00093671" w:rsidRDefault="00093671" w:rsidP="00093671">
      <w:pPr>
        <w:pStyle w:val="Elsistekstas"/>
      </w:pPr>
      <w:r>
        <w:t> </w:t>
      </w:r>
    </w:p>
    <w:p w14:paraId="5DE02D97" w14:textId="77777777" w:rsidR="00093671" w:rsidRPr="00E51C5E" w:rsidRDefault="00093671" w:rsidP="00093671">
      <w:pPr>
        <w:pStyle w:val="Paveiksleliopavadinimas"/>
      </w:pPr>
      <w:r w:rsidRPr="00E51C5E">
        <w:t>Pirkimų faktinių duomenų pildymo ir teikimo į SFMIS2014 veiklos diagrama</w:t>
      </w:r>
    </w:p>
    <w:p w14:paraId="7C41E29A" w14:textId="77777777" w:rsidR="00093671" w:rsidRPr="00E51C5E" w:rsidRDefault="00093671" w:rsidP="00093671">
      <w:pPr>
        <w:pStyle w:val="Elsistekstas"/>
        <w:rPr>
          <w:b/>
          <w:i/>
        </w:rPr>
      </w:pPr>
      <w:r>
        <w:t> </w:t>
      </w:r>
    </w:p>
    <w:p w14:paraId="069F2B9B" w14:textId="77777777" w:rsidR="00093671" w:rsidRDefault="00093671" w:rsidP="00093671">
      <w:pPr>
        <w:pStyle w:val="Elsistekstas"/>
      </w:pPr>
      <w:r w:rsidRPr="00E51C5E">
        <w:rPr>
          <w:rStyle w:val="Emphasis"/>
          <w:b/>
          <w:bCs/>
        </w:rPr>
        <w:t>Išankstinės sąlygos</w:t>
      </w:r>
    </w:p>
    <w:p w14:paraId="23587DF3" w14:textId="77777777" w:rsidR="00093671" w:rsidRDefault="00093671" w:rsidP="00093671">
      <w:pPr>
        <w:pStyle w:val="Elsisbullet1lygis"/>
        <w:tabs>
          <w:tab w:val="clear" w:pos="709"/>
        </w:tabs>
        <w:ind w:left="284" w:firstLine="0"/>
      </w:pPr>
      <w:r>
        <w:t>      Pildyti pirkimų plano pirkimų faktinius duomenis gali naudotojas, kuriam suteikta pirkimų paslaugų pildymo teisė.</w:t>
      </w:r>
    </w:p>
    <w:p w14:paraId="14E4A64D" w14:textId="77777777" w:rsidR="00093671" w:rsidRPr="00E51C5E" w:rsidRDefault="00093671" w:rsidP="00093671">
      <w:pPr>
        <w:pStyle w:val="Elsisbullet1lygis"/>
        <w:tabs>
          <w:tab w:val="clear" w:pos="709"/>
        </w:tabs>
        <w:ind w:left="284" w:firstLine="0"/>
        <w:rPr>
          <w:b/>
          <w:i/>
        </w:rPr>
      </w:pPr>
      <w:r>
        <w:t>      Teikti pirkimų faktinius duomenis gali naudotojas, kuriam suteikta pirkimų paslaugų teikimo teisė.</w:t>
      </w:r>
    </w:p>
    <w:p w14:paraId="22CC9557" w14:textId="77777777" w:rsidR="00093671" w:rsidRDefault="00093671" w:rsidP="00093671">
      <w:pPr>
        <w:pStyle w:val="Elsistekstas"/>
      </w:pPr>
      <w:r w:rsidRPr="00E51C5E">
        <w:rPr>
          <w:rStyle w:val="Emphasis"/>
          <w:b/>
          <w:bCs/>
        </w:rPr>
        <w:t>Veiksmai</w:t>
      </w:r>
    </w:p>
    <w:p w14:paraId="1D89FB61" w14:textId="77777777" w:rsidR="00093671" w:rsidRDefault="00093671" w:rsidP="00093671">
      <w:pPr>
        <w:pStyle w:val="Elsistekstas"/>
      </w:pPr>
      <w:r>
        <w:rPr>
          <w:rStyle w:val="Strong"/>
        </w:rPr>
        <w:t xml:space="preserve">1.   Atidaryti pirkimų faktinių duomenų sąrašo peržiūros formą ir inicijuoti pirkimų faktinių duomenų pildymą. </w:t>
      </w:r>
      <w:r>
        <w:t>DMS -&gt; pasirinkti peržiūrėti projektą -&gt; „Pirkimų planas“ -&gt; „Pirkimų faktiniai duomenys“, paspausti mygtuką [PILDYTI PIRKIMŲ FAKTINIUS DUOMENIS].</w:t>
      </w:r>
    </w:p>
    <w:p w14:paraId="517D8ABC" w14:textId="77777777" w:rsidR="00093671" w:rsidRDefault="00093671" w:rsidP="00093671">
      <w:pPr>
        <w:pStyle w:val="Elsistekstas"/>
      </w:pPr>
      <w:r>
        <w:rPr>
          <w:rStyle w:val="Strong"/>
        </w:rPr>
        <w:t>2.   Registruoti bendruosius pirkimų faktinių duomenų teikimo paslaugos  ir pirkimų faktinius duomenis.</w:t>
      </w:r>
      <w:r>
        <w:t xml:space="preserve"> Pildyti bendruosius pirkimų faktinių duomenų teikimo paslaugos duomenis, pirkimų faktinius duomenis.</w:t>
      </w:r>
    </w:p>
    <w:p w14:paraId="5840279C" w14:textId="77777777" w:rsidR="00093671" w:rsidRDefault="00093671" w:rsidP="00093671">
      <w:pPr>
        <w:pStyle w:val="Elsistekstas"/>
      </w:pPr>
      <w:r>
        <w:rPr>
          <w:rStyle w:val="Strong"/>
        </w:rPr>
        <w:t>3.   Išsaugoti pirkimų faktinių duomenų teikimo paslaugos duomenis.</w:t>
      </w:r>
      <w:r>
        <w:t xml:space="preserve"> Spausti mygtuką [Saugoti]. Saugojimo metu tikrinama, ar užpildyti privalomi laukai ir ar teisingas laukų formatas. Pirmą kartą sėkmingai išsaugojus pirkimo faktinių duomenų teikimo paslaugos bendruosius duomenis, paslaugai suteikiama būsena „Pildoma“.</w:t>
      </w:r>
    </w:p>
    <w:p w14:paraId="303C794B" w14:textId="77777777" w:rsidR="00093671" w:rsidRDefault="00093671" w:rsidP="00093671">
      <w:pPr>
        <w:pStyle w:val="Elsistekstas"/>
      </w:pPr>
      <w:r>
        <w:rPr>
          <w:rStyle w:val="Strong"/>
        </w:rPr>
        <w:t>4.   Tikrinti pirkimų faktinių duomenų teikimo paslaugos duomenis.</w:t>
      </w:r>
      <w:r>
        <w:t xml:space="preserve"> Spausti mygtuką [Tikrinti]. Pirkimų faktinių duomenų teikimo paslaugos duomenys perduodami į SFMIS2014 tikrinimui. Pirkimų faktinių duomenų teikimo paslaugos būsena pakeičiama į „Tikrinama“.</w:t>
      </w:r>
    </w:p>
    <w:p w14:paraId="1B06021F" w14:textId="77777777" w:rsidR="00093671" w:rsidRDefault="00093671" w:rsidP="00093671">
      <w:pPr>
        <w:pStyle w:val="Elsistekstas"/>
      </w:pPr>
      <w:r>
        <w:t>Tikrinama, ar pirkimo, kuriai teikiama pirkimo sutartis, lauko „Pirkimo būsena“ reikšmė yra „planuojamas“, „vykdomas“ arba „nebevykdomas“. Taip pat vykdomi tokie patys tikrinimai, kokie vykdomi tikrinant pirkimo sutartį SFMIS:</w:t>
      </w:r>
    </w:p>
    <w:p w14:paraId="508C2ADD" w14:textId="77777777" w:rsidR="00093671" w:rsidRDefault="00093671" w:rsidP="00093671">
      <w:pPr>
        <w:pStyle w:val="Elsistekstas"/>
      </w:pPr>
      <w:r>
        <w:t>1.Pirkimo sutarčiai neužpildytas laukas „Pateikimo ĮI data“.</w:t>
      </w:r>
    </w:p>
    <w:p w14:paraId="2C5544B1" w14:textId="77777777" w:rsidR="00093671" w:rsidRDefault="00093671" w:rsidP="00093671">
      <w:pPr>
        <w:pStyle w:val="Elsistekstas"/>
      </w:pPr>
      <w:r>
        <w:t>2.Pirkimo sutarčiai neužpildytas laukas „Pirkimo sutarties data“.</w:t>
      </w:r>
    </w:p>
    <w:p w14:paraId="5E38FD0F" w14:textId="77777777" w:rsidR="00093671" w:rsidRDefault="00093671" w:rsidP="00093671">
      <w:pPr>
        <w:pStyle w:val="Elsistekstas"/>
      </w:pPr>
      <w:r>
        <w:t>3.Pirkimo sutarčiai neužpildytas laukas „Pirkimo sutarties Nr.“.</w:t>
      </w:r>
    </w:p>
    <w:p w14:paraId="4B512295" w14:textId="77777777" w:rsidR="00093671" w:rsidRDefault="00093671" w:rsidP="00093671">
      <w:pPr>
        <w:pStyle w:val="Elsistekstas"/>
      </w:pPr>
      <w:r>
        <w:t>4.Pirkimo sutarčiai neužpildytas laukas „Pirkimo sutarties suma, susijusi su projektu“.</w:t>
      </w:r>
    </w:p>
    <w:p w14:paraId="02A88AD2" w14:textId="77777777" w:rsidR="00093671" w:rsidRDefault="00093671" w:rsidP="00093671">
      <w:pPr>
        <w:pStyle w:val="Elsistekstas"/>
      </w:pPr>
      <w:r>
        <w:t>5.Pirkimo sutarčiai neužpildytas laukas „Tinkamų finansuoti išlaidų suma“.</w:t>
      </w:r>
    </w:p>
    <w:p w14:paraId="16E241DB" w14:textId="77777777" w:rsidR="00093671" w:rsidRDefault="00093671" w:rsidP="00093671">
      <w:pPr>
        <w:pStyle w:val="Elsistekstas"/>
      </w:pPr>
      <w:r>
        <w:t>6.Pirkimo sutarčiai neužpildytas laukas „Pirkimo sutarties įvykdymo termino pabaigos data“.</w:t>
      </w:r>
    </w:p>
    <w:p w14:paraId="01051E72" w14:textId="77777777" w:rsidR="00093671" w:rsidRDefault="00093671" w:rsidP="00093671">
      <w:pPr>
        <w:pStyle w:val="Elsistekstas"/>
      </w:pPr>
      <w:r>
        <w:t>7.Pirkimo sutarčiai neužpildytas laukas „Sutarties pratęsimo galimybė“.</w:t>
      </w:r>
    </w:p>
    <w:p w14:paraId="3C6DA227" w14:textId="77777777" w:rsidR="00093671" w:rsidRDefault="00093671" w:rsidP="00093671">
      <w:pPr>
        <w:pStyle w:val="Elsistekstas"/>
      </w:pPr>
      <w:r>
        <w:t>8.Pirkimo sutarčiai neužpildytas laukas „Fizinis/juridinis asmuo“.</w:t>
      </w:r>
    </w:p>
    <w:p w14:paraId="54F2887C" w14:textId="77777777" w:rsidR="00093671" w:rsidRDefault="00093671" w:rsidP="00093671">
      <w:pPr>
        <w:pStyle w:val="Elsistekstas"/>
      </w:pPr>
      <w:r>
        <w:t>9.Pirkimo sutarčiai neužpildytas laukas „Tiekėjo pavadinimas“.</w:t>
      </w:r>
    </w:p>
    <w:p w14:paraId="776AEBF0" w14:textId="77777777" w:rsidR="00093671" w:rsidRDefault="00093671" w:rsidP="00093671">
      <w:pPr>
        <w:pStyle w:val="Elsistekstas"/>
      </w:pPr>
      <w:r>
        <w:t>10.Pirkimo sutarčiai neužpildytas laukas „Tiekėjo gimimo data“, nors lauke „Fizinis/juridinis asmuo“ parinkta reikšmė „fizinis“.</w:t>
      </w:r>
    </w:p>
    <w:p w14:paraId="5BEA4FCB" w14:textId="77777777" w:rsidR="00093671" w:rsidRDefault="00093671" w:rsidP="00093671">
      <w:pPr>
        <w:pStyle w:val="Elsistekstas"/>
      </w:pPr>
      <w:r>
        <w:t>11.Pirkimo sutarčiai neužpildytas laukas „Tiekėjo juridinio asmens kodas“, nors lauke „Fizinis/juridinis asmuo“ parinkta reikšmė „juridinis“.</w:t>
      </w:r>
    </w:p>
    <w:p w14:paraId="47041775" w14:textId="77777777" w:rsidR="00093671" w:rsidRDefault="00093671" w:rsidP="00093671">
      <w:pPr>
        <w:pStyle w:val="Elsistekstas"/>
      </w:pPr>
      <w:r>
        <w:t>12.Lauke „Tinkamų finansuoti išlaidų suma“ nurodyta suma &lt;xxx&gt; negali būti didesnė už pirkimui lauke „Planuojamos pirkimo sutarties vertė, finansuojama projekto lėšomis“ nurodytą sumą &lt;yyy&gt;.</w:t>
      </w:r>
    </w:p>
    <w:p w14:paraId="0304AEE3" w14:textId="77777777" w:rsidR="00093671" w:rsidRDefault="00093671" w:rsidP="00093671">
      <w:pPr>
        <w:pStyle w:val="Elsistekstas"/>
      </w:pPr>
      <w:r>
        <w:t>13.Lauke „Tinkamų finansuoti išlaidų suma“ nurodyta suma &lt;xxx&gt; negali būti didesnė už pirkimui nurodytų fizinių rodiklių projekto biudžete numatytą sumą &lt;yyy&gt;.</w:t>
      </w:r>
    </w:p>
    <w:p w14:paraId="65B5E399" w14:textId="77777777" w:rsidR="00093671" w:rsidRDefault="00093671" w:rsidP="00093671">
      <w:pPr>
        <w:pStyle w:val="Elsistekstas"/>
      </w:pPr>
      <w:r>
        <w:t>14.Lauke „Pateikimo ĮI data“ nurodyta data negali būti vėlesnė už šios dienos datą.</w:t>
      </w:r>
    </w:p>
    <w:p w14:paraId="0DE95A13" w14:textId="77777777" w:rsidR="00093671" w:rsidRDefault="00093671" w:rsidP="00093671">
      <w:pPr>
        <w:pStyle w:val="Elsistekstas"/>
      </w:pPr>
      <w:r>
        <w:t>15.Lauke „Pirkimo sutarties data“ nurodyta data negali būti vėlesnė už šios dienos datą.</w:t>
      </w:r>
    </w:p>
    <w:p w14:paraId="4C314E30" w14:textId="77777777" w:rsidR="00093671" w:rsidRDefault="00093671" w:rsidP="00093671">
      <w:pPr>
        <w:pStyle w:val="Elsistekstas"/>
      </w:pPr>
      <w:r>
        <w:t>16.Lauke „Pirkimo sutarties data“ nurodyta negali būti vėlesnė už lauke „Pateikimo ĮI data“ nurodytą datą.</w:t>
      </w:r>
    </w:p>
    <w:p w14:paraId="1A9165A0" w14:textId="77777777" w:rsidR="00093671" w:rsidRDefault="00093671" w:rsidP="00093671">
      <w:pPr>
        <w:pStyle w:val="Elsistekstas"/>
      </w:pPr>
      <w:r>
        <w:t>17.Lauke „Pirkimo sutarties įvykdymo termino pabaigos data“ nurodyta data negali būti ankstesnė už lauke „Pirkimo sutarties data“ nurodytą datą.</w:t>
      </w:r>
    </w:p>
    <w:p w14:paraId="56F46AF6" w14:textId="77777777" w:rsidR="00093671" w:rsidRDefault="00093671" w:rsidP="00093671">
      <w:pPr>
        <w:pStyle w:val="Elsistekstas"/>
      </w:pPr>
      <w:r>
        <w:t>18.Lauke „Tiekėjo gimimo data“ nurodyta data negali būti vėlesnė arba lygi už šios dienos datą.</w:t>
      </w:r>
    </w:p>
    <w:p w14:paraId="79B85646" w14:textId="77777777" w:rsidR="00093671" w:rsidRDefault="00093671" w:rsidP="00093671">
      <w:pPr>
        <w:pStyle w:val="Elsistekstas"/>
      </w:pPr>
      <w:r>
        <w:t>19.Lauke „Tiekėjo gimimo data“ nurodyta data negali būti vėlesnė už lauke „Pateikimo ĮI data“ nurodytą datą.</w:t>
      </w:r>
    </w:p>
    <w:p w14:paraId="2FD2C5C0" w14:textId="77777777" w:rsidR="00093671" w:rsidRDefault="00093671" w:rsidP="00093671">
      <w:pPr>
        <w:pStyle w:val="Elsistekstas"/>
      </w:pPr>
      <w:r>
        <w:t>20.Lauke „Tiekėjo juridinio asmens kodas“ nurodytas tiekėjo kodas nerastas MMR. Tikrinimas nevykdomas tuo atveju, jei pažymėtas laukas "Tiekėjas yra užsienio subjektas".</w:t>
      </w:r>
    </w:p>
    <w:p w14:paraId="43F91637" w14:textId="77777777" w:rsidR="00093671" w:rsidRDefault="00093671" w:rsidP="00093671">
      <w:pPr>
        <w:pStyle w:val="Elsistekstas"/>
      </w:pPr>
      <w:r>
        <w:t>21.Pirkimo sutarčiai neužpildytas laukas „Fiziniai rodikliai“.</w:t>
      </w:r>
    </w:p>
    <w:p w14:paraId="45D6100D" w14:textId="77777777" w:rsidR="00093671" w:rsidRDefault="00093671" w:rsidP="00093671">
      <w:pPr>
        <w:pStyle w:val="Elsistekstas"/>
      </w:pPr>
      <w:r>
        <w:t>22.Pirkimo sutarčiai fizinis rodiklis &lt;fizinio rodiklio Nr.&gt; gali būti pasirinktas tik vieną kartą.</w:t>
      </w:r>
    </w:p>
    <w:p w14:paraId="403294EB" w14:textId="77777777" w:rsidR="00093671" w:rsidRDefault="00093671" w:rsidP="00093671">
      <w:pPr>
        <w:pStyle w:val="Elsistekstas"/>
      </w:pPr>
      <w:r>
        <w:t>4.1.  Jei randama klaidų, perduodamas į DMS nustatytų klaidų sąrašas ir pirkimų faktinių duomenų teikimo paslaugos būsena pakeičiama į „Patikrinta (turi klaidų)“.</w:t>
      </w:r>
    </w:p>
    <w:p w14:paraId="6F87DF2C" w14:textId="77777777" w:rsidR="00093671" w:rsidRDefault="00093671" w:rsidP="00093671">
      <w:pPr>
        <w:pStyle w:val="Elsistekstas"/>
      </w:pPr>
      <w:r>
        <w:t>4.2.  Jei klaidų nėra, pirkimų faktinių duomenų teikimo paslaugos būsena pakeičiama į „Patikrinta“ .</w:t>
      </w:r>
    </w:p>
    <w:p w14:paraId="4A899917" w14:textId="77777777" w:rsidR="00093671" w:rsidRDefault="00093671" w:rsidP="00093671">
      <w:pPr>
        <w:pStyle w:val="Elsistekstas"/>
      </w:pPr>
      <w:r>
        <w:rPr>
          <w:rStyle w:val="Strong"/>
        </w:rPr>
        <w:t>5.   Teikti pirkimų faktinių duomenų teikimo paslaugos duomenis.</w:t>
      </w:r>
      <w:r>
        <w:t xml:space="preserve"> Spausti mygtuką [Teikti]. Pirkimų faktinių duomenų teikimo paslaugos duomenys perduodami į SFMIS2014 tikrinimui ir pateikimui. Tikrinimo metu vykdomi 4 punkte aprašyti tikrinimai.</w:t>
      </w:r>
    </w:p>
    <w:p w14:paraId="1BC2D5CF" w14:textId="77777777" w:rsidR="00093671" w:rsidRDefault="00093671" w:rsidP="00093671">
      <w:pPr>
        <w:pStyle w:val="Elsistekstas"/>
      </w:pPr>
      <w:r>
        <w:t>5.1.  Jei randama klaidų, perduodamas į DMS nustatytų klaidų sąrašas ir pirkimų faktinių duomenų teikimo paslaugos būsena pakeičiama į „Patikrinta (turi klaidų)“. Pirkimų faktinių duomenų teikimo paslauga nepateikiama SFMIS2014.</w:t>
      </w:r>
    </w:p>
    <w:p w14:paraId="1C91207F" w14:textId="77777777" w:rsidR="00093671" w:rsidRDefault="00093671" w:rsidP="00093671">
      <w:pPr>
        <w:pStyle w:val="Elsistekstas"/>
      </w:pPr>
      <w:r>
        <w:t>5.2.  Jei klaidų nėra, įkeliami pirkimų faktinius duomenis į SFMIS2014, pakeičiama pirkimų faktinių duomenų teikimo paslaugos būsena į „Pateikta“.</w:t>
      </w:r>
    </w:p>
    <w:p w14:paraId="069867C1" w14:textId="77777777" w:rsidR="00093671" w:rsidRDefault="00093671" w:rsidP="00093671">
      <w:pPr>
        <w:pStyle w:val="Elsistekstas"/>
      </w:pPr>
      <w:r>
        <w:t> </w:t>
      </w:r>
    </w:p>
    <w:p w14:paraId="1FD112C2" w14:textId="77777777" w:rsidR="00093671" w:rsidRDefault="00093671" w:rsidP="00093671">
      <w:pPr>
        <w:pStyle w:val="Heading2"/>
      </w:pPr>
      <w:bookmarkStart w:id="47" w:name="14022"/>
      <w:bookmarkStart w:id="48" w:name="_Toc471743933"/>
      <w:r>
        <w:t>RQ:14022 - Dalyvių duomenų teikimas</w:t>
      </w:r>
      <w:bookmarkEnd w:id="47"/>
      <w:bookmarkEnd w:id="48"/>
    </w:p>
    <w:p w14:paraId="32C9666F" w14:textId="77777777" w:rsidR="00093671" w:rsidRPr="005622B6" w:rsidRDefault="00093671" w:rsidP="00093671">
      <w:pPr>
        <w:pStyle w:val="Elsistekstas"/>
      </w:pPr>
    </w:p>
    <w:p w14:paraId="736B6E83" w14:textId="77777777" w:rsidR="00093671" w:rsidRDefault="00093671" w:rsidP="00093671">
      <w:pPr>
        <w:pStyle w:val="Heading3"/>
        <w:tabs>
          <w:tab w:val="clear" w:pos="992"/>
          <w:tab w:val="num" w:pos="360"/>
        </w:tabs>
        <w:ind w:left="709" w:hanging="709"/>
      </w:pPr>
      <w:bookmarkStart w:id="49" w:name="14025"/>
      <w:bookmarkStart w:id="50" w:name="_Toc471743934"/>
      <w:r>
        <w:t>RQ:14025 - Dalyvių anketinių duomenų teikimas į SFMIS2014</w:t>
      </w:r>
      <w:bookmarkEnd w:id="49"/>
      <w:bookmarkEnd w:id="50"/>
    </w:p>
    <w:p w14:paraId="7B7B8EA6" w14:textId="77777777" w:rsidR="00093671" w:rsidRPr="00E51C5E" w:rsidRDefault="00093671" w:rsidP="00093671">
      <w:pPr>
        <w:pStyle w:val="Elsistekstas"/>
        <w:rPr>
          <w:rFonts w:eastAsiaTheme="minorEastAsia"/>
          <w:b/>
          <w:i/>
        </w:rPr>
      </w:pPr>
      <w:r w:rsidRPr="00E51C5E">
        <w:rPr>
          <w:b/>
          <w:i/>
        </w:rPr>
        <w:t>Scenarijus yra naudojamas formose</w:t>
      </w:r>
    </w:p>
    <w:p w14:paraId="4E1C6845" w14:textId="77777777" w:rsidR="00093671" w:rsidRDefault="00A602AE" w:rsidP="00093671">
      <w:pPr>
        <w:pStyle w:val="Elsistekstas"/>
      </w:pPr>
      <w:hyperlink w:anchor="13912" w:history="1">
        <w:r w:rsidR="00093671">
          <w:rPr>
            <w:rStyle w:val="Hyperlink"/>
          </w:rPr>
          <w:t>FE1649-00 Projekto pateiktų ir įkeltų teikimui dalyvių anketinių duomenų el. formų sąrašinė forma</w:t>
        </w:r>
      </w:hyperlink>
    </w:p>
    <w:p w14:paraId="32D9038C" w14:textId="77777777" w:rsidR="00093671" w:rsidRDefault="00A602AE" w:rsidP="00093671">
      <w:pPr>
        <w:pStyle w:val="Elsistekstas"/>
      </w:pPr>
      <w:hyperlink w:anchor="13922" w:history="1">
        <w:r w:rsidR="00093671">
          <w:rPr>
            <w:rStyle w:val="Hyperlink"/>
          </w:rPr>
          <w:t>FE1655-00 Dalyvių anketinių duomenų el. formos įkėlimo forma</w:t>
        </w:r>
      </w:hyperlink>
    </w:p>
    <w:p w14:paraId="4A69DB97" w14:textId="77777777" w:rsidR="00093671" w:rsidRDefault="00093671" w:rsidP="00093671">
      <w:pPr>
        <w:pStyle w:val="Elsistekstas"/>
      </w:pPr>
    </w:p>
    <w:p w14:paraId="5A19FF81" w14:textId="77777777" w:rsidR="00093671" w:rsidRDefault="00093671" w:rsidP="00093671">
      <w:pPr>
        <w:pStyle w:val="Elsistekstas"/>
        <w:rPr>
          <w:rFonts w:eastAsiaTheme="minorEastAsia"/>
        </w:rPr>
      </w:pPr>
      <w:r>
        <w:t>Vykdytojas gali pildyti dalyvių anketinius duomenis ir teikti į SFMIS2014.</w:t>
      </w:r>
    </w:p>
    <w:p w14:paraId="326BD4ED" w14:textId="77777777" w:rsidR="00093671" w:rsidRDefault="00093671" w:rsidP="00093671">
      <w:pPr>
        <w:pStyle w:val="Elsistekstas"/>
      </w:pPr>
      <w:r>
        <w:t> </w:t>
      </w:r>
    </w:p>
    <w:p w14:paraId="6DD45280" w14:textId="77777777" w:rsidR="00093671" w:rsidRDefault="00093671" w:rsidP="00093671">
      <w:pPr>
        <w:pStyle w:val="Paveikslelis"/>
      </w:pPr>
      <w:r>
        <w:rPr>
          <w:noProof/>
        </w:rPr>
        <w:drawing>
          <wp:inline distT="0" distB="0" distL="0" distR="0" wp14:anchorId="6440F5AB" wp14:editId="2B1D8BAC">
            <wp:extent cx="6120000" cy="3108316"/>
            <wp:effectExtent l="0" t="0" r="0" b="0"/>
            <wp:docPr id="87" name="Picture 87" descr="C:\Users\kpp_rasap\Desktop\Dokumentu Generatorius\Installuose\Dokumentu Generatorius\ReportingApp\SpiraReportPics\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pp_rasap\Desktop\Dokumentu Generatorius\Installuose\Dokumentu Generatorius\ReportingApp\SpiraReportPics\image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3108316"/>
                    </a:xfrm>
                    <a:prstGeom prst="rect">
                      <a:avLst/>
                    </a:prstGeom>
                    <a:noFill/>
                    <a:ln>
                      <a:noFill/>
                    </a:ln>
                  </pic:spPr>
                </pic:pic>
              </a:graphicData>
            </a:graphic>
          </wp:inline>
        </w:drawing>
      </w:r>
    </w:p>
    <w:p w14:paraId="056DE081" w14:textId="77777777" w:rsidR="00093671" w:rsidRDefault="00093671" w:rsidP="00093671">
      <w:pPr>
        <w:pStyle w:val="Elsistekstas"/>
      </w:pPr>
      <w:r>
        <w:t> </w:t>
      </w:r>
    </w:p>
    <w:p w14:paraId="634A6CD5" w14:textId="77777777" w:rsidR="00093671" w:rsidRPr="00E51C5E" w:rsidRDefault="00093671" w:rsidP="00093671">
      <w:pPr>
        <w:pStyle w:val="Paveiksleliopavadinimas"/>
      </w:pPr>
      <w:r w:rsidRPr="00E51C5E">
        <w:t>Dalyvių anketinių duomenų teikimo į SFMIS2014 veiklos diagrama</w:t>
      </w:r>
    </w:p>
    <w:p w14:paraId="393E1B85" w14:textId="77777777" w:rsidR="00093671" w:rsidRDefault="00093671" w:rsidP="00093671">
      <w:pPr>
        <w:pStyle w:val="Elsistekstas"/>
      </w:pPr>
      <w:r w:rsidRPr="00E51C5E">
        <w:rPr>
          <w:rStyle w:val="Emphasis"/>
          <w:b/>
          <w:bCs/>
        </w:rPr>
        <w:t>Išankstinės sąlygos</w:t>
      </w:r>
    </w:p>
    <w:p w14:paraId="1EB285A0" w14:textId="77777777" w:rsidR="00093671" w:rsidRDefault="00093671" w:rsidP="00093671">
      <w:pPr>
        <w:pStyle w:val="Elsisbullet1lygis"/>
        <w:tabs>
          <w:tab w:val="clear" w:pos="709"/>
        </w:tabs>
        <w:ind w:left="284" w:firstLine="0"/>
      </w:pPr>
      <w:r>
        <w:t>      Pildyti dalyvių anketinius duomenis gali naudotojas, kuriam suteikta dalyvių duomenų pildymo teisė.</w:t>
      </w:r>
    </w:p>
    <w:p w14:paraId="41BD0977" w14:textId="77777777" w:rsidR="00093671" w:rsidRPr="005622B6" w:rsidRDefault="00093671" w:rsidP="00093671">
      <w:pPr>
        <w:pStyle w:val="Elsisbullet1lygis"/>
        <w:tabs>
          <w:tab w:val="clear" w:pos="709"/>
        </w:tabs>
        <w:ind w:left="284" w:firstLine="0"/>
        <w:rPr>
          <w:b/>
          <w:i/>
        </w:rPr>
      </w:pPr>
      <w:r>
        <w:t>      Teikti dalyvių anketinius duomenis gali naudotojas, kuriam suteikta dalyvių duomenų teikimo teisė.</w:t>
      </w:r>
    </w:p>
    <w:p w14:paraId="0C20F8DE" w14:textId="77777777" w:rsidR="00093671" w:rsidRPr="00E51C5E" w:rsidRDefault="00093671" w:rsidP="00093671">
      <w:pPr>
        <w:pStyle w:val="Elsisbullet1lygis"/>
        <w:numPr>
          <w:ilvl w:val="0"/>
          <w:numId w:val="0"/>
        </w:numPr>
        <w:ind w:left="284"/>
        <w:rPr>
          <w:b/>
          <w:i/>
        </w:rPr>
      </w:pPr>
    </w:p>
    <w:p w14:paraId="67F81FEF" w14:textId="77777777" w:rsidR="00093671" w:rsidRDefault="00093671" w:rsidP="00093671">
      <w:pPr>
        <w:pStyle w:val="Elsistekstas"/>
      </w:pPr>
      <w:r w:rsidRPr="00E51C5E">
        <w:rPr>
          <w:rStyle w:val="Emphasis"/>
          <w:b/>
          <w:bCs/>
        </w:rPr>
        <w:t>Veiksmai</w:t>
      </w:r>
    </w:p>
    <w:p w14:paraId="34EDF203" w14:textId="77777777" w:rsidR="00093671" w:rsidRDefault="00093671" w:rsidP="00093671">
      <w:pPr>
        <w:pStyle w:val="Elsistekstas"/>
      </w:pPr>
      <w:r>
        <w:rPr>
          <w:rStyle w:val="Strong"/>
        </w:rPr>
        <w:t xml:space="preserve">1.   Atidaryti dalyvių anketinių duomenų sąrašo peržiūros formą ir dalyvių anketiniu duomenų pildymą. </w:t>
      </w:r>
      <w:r>
        <w:t>DMS -&gt; pasirinkti peržiūrėti projektą -&gt; „Dalyviai“ -&gt; „Dalyvių anketinių duomenų el. formos“, paspausti mygtuką [ĮKELTI DALYVIŲ ANKETŲ EL. FORMĄ].</w:t>
      </w:r>
    </w:p>
    <w:p w14:paraId="276A1CEE" w14:textId="77777777" w:rsidR="00093671" w:rsidRDefault="00093671" w:rsidP="00093671">
      <w:pPr>
        <w:pStyle w:val="Elsistekstas"/>
      </w:pPr>
      <w:r>
        <w:rPr>
          <w:rStyle w:val="Strong"/>
        </w:rPr>
        <w:t>2.   Įkelti dalyvių anketinius duomenis.</w:t>
      </w:r>
      <w:r>
        <w:t xml:space="preserve"> Įkelti dalyvių anketų el. formą.</w:t>
      </w:r>
    </w:p>
    <w:p w14:paraId="2CE4A703" w14:textId="77777777" w:rsidR="00093671" w:rsidRDefault="00093671" w:rsidP="00093671">
      <w:pPr>
        <w:pStyle w:val="Elsistekstas"/>
      </w:pPr>
      <w:r>
        <w:rPr>
          <w:rStyle w:val="Strong"/>
        </w:rPr>
        <w:t>3.   Išsaugoti dalyvių anketinius duomenis.</w:t>
      </w:r>
      <w:r>
        <w:t xml:space="preserve"> Spausti mygtuką [Saugoti]. Saugojimo metu tikrinama, ar įkeliama korektiška el. forma. Pirmą kartą sėkmingai išsaugojus dalyvių anketinius duomenis, paslaugai suteikiama būsena „Pildoma“.</w:t>
      </w:r>
    </w:p>
    <w:p w14:paraId="5AE7DBAE" w14:textId="77777777" w:rsidR="00093671" w:rsidRDefault="00093671" w:rsidP="00093671">
      <w:pPr>
        <w:pStyle w:val="Elsistekstas"/>
      </w:pPr>
      <w:r>
        <w:rPr>
          <w:rStyle w:val="Strong"/>
        </w:rPr>
        <w:t>4.   Tikrinti dalyvių anketinių duomenų teikimo paslaugos duomenis.</w:t>
      </w:r>
      <w:r>
        <w:t xml:space="preserve"> Spausti mygtuką [Tikrinti]. Dalyvių anketinių duomenų teikimo paslaugos duomenys perduodami į SFMIS2014 tikrinimui. Dalyvių anketinių duomenų teikimo paslaugos būsena pakeičiama į „Tikrinama“.</w:t>
      </w:r>
    </w:p>
    <w:p w14:paraId="0BE387E4" w14:textId="77777777" w:rsidR="00093671" w:rsidRDefault="00093671" w:rsidP="00093671">
      <w:pPr>
        <w:pStyle w:val="Elsistekstas"/>
      </w:pPr>
      <w:r>
        <w:t>Vykdomi tokie patys tikrinimai, kokie vykdomi tikrinant dalyvių duomenis SFMIS:</w:t>
      </w:r>
    </w:p>
    <w:p w14:paraId="32E0FBF6" w14:textId="77777777" w:rsidR="00093671" w:rsidRDefault="00093671" w:rsidP="00093671">
      <w:pPr>
        <w:pStyle w:val="Elsistekstas"/>
      </w:pPr>
      <w:r>
        <w:t>4.1.  Jei randama klaidų, perduodamas į DMS nustatytų klaidų sąrašas ir dalyvių anketinių duomenų teikimo paslaugos būsena pakeičiama į „Patikrinta (turi klaidų)“.</w:t>
      </w:r>
    </w:p>
    <w:p w14:paraId="7C2EE6CD" w14:textId="77777777" w:rsidR="00093671" w:rsidRDefault="00093671" w:rsidP="00093671">
      <w:pPr>
        <w:pStyle w:val="Elsistekstas"/>
      </w:pPr>
      <w:r>
        <w:t>4.2.  Jei klaidų nėra, dalyvių anketinių duomenų teikimo paslaugos būsena pakeičiama į „Patikrinta“ .</w:t>
      </w:r>
    </w:p>
    <w:p w14:paraId="2E594FE4" w14:textId="77777777" w:rsidR="00093671" w:rsidRDefault="00093671" w:rsidP="00093671">
      <w:pPr>
        <w:pStyle w:val="Elsistekstas"/>
      </w:pPr>
      <w:r>
        <w:rPr>
          <w:rStyle w:val="Strong"/>
        </w:rPr>
        <w:t>5.   Teikti dalyvių anketinių duomenų teikimo paslaugos duomenis.</w:t>
      </w:r>
      <w:r>
        <w:t xml:space="preserve"> Spausti mygtuką [Teikti]. Dalyvių anketinių duomenų teikimo paslaugos duomenys perduodami į SFMIS2014 tikrinimui ir pateikimui. Tikrinimo metu vykdomi 4 punkte aprašyti tikrinimai.</w:t>
      </w:r>
    </w:p>
    <w:p w14:paraId="335ABCC3" w14:textId="77777777" w:rsidR="00093671" w:rsidRDefault="00093671" w:rsidP="00093671">
      <w:pPr>
        <w:pStyle w:val="Elsistekstas"/>
      </w:pPr>
      <w:r>
        <w:t>5.1.  Jei randama klaidų, perduodamas į DMS nustatytų klaidų sąrašas ir dalyvių anketinių duomenų teikimo paslaugos būsena pakeičiama į „Patikrinta (turi klaidų)“. Dalyvių anketinių duomenų teikimo paslauga nepateikiama SFMIS2014.</w:t>
      </w:r>
    </w:p>
    <w:p w14:paraId="3B086400" w14:textId="77777777" w:rsidR="00093671" w:rsidRDefault="00093671" w:rsidP="00093671">
      <w:pPr>
        <w:pStyle w:val="Elsistekstas"/>
      </w:pPr>
      <w:r>
        <w:t>5.2.  Jei klaidų nėra, įkeliami dalyvių duomenis į SFMIS2014, pakeičiama dalyvių anketinių duomenų teikimo paslaugos būsena į „Pateikta“.</w:t>
      </w:r>
    </w:p>
    <w:p w14:paraId="4BF121B3" w14:textId="77777777" w:rsidR="00093671" w:rsidRDefault="00093671" w:rsidP="00093671">
      <w:pPr>
        <w:pStyle w:val="Elsistekstas"/>
      </w:pPr>
      <w:r>
        <w:t> </w:t>
      </w:r>
    </w:p>
    <w:p w14:paraId="7CA6B7BA" w14:textId="77777777" w:rsidR="00093671" w:rsidRPr="00E51C5E" w:rsidRDefault="00093671" w:rsidP="00093671">
      <w:pPr>
        <w:pStyle w:val="Elsistekstas"/>
        <w:rPr>
          <w:b/>
        </w:rPr>
      </w:pPr>
      <w:r w:rsidRPr="00E51C5E">
        <w:rPr>
          <w:rStyle w:val="Emphasis"/>
          <w:b/>
          <w:bCs/>
        </w:rPr>
        <w:t xml:space="preserve">Galimi tolimesni veiksmai </w:t>
      </w:r>
    </w:p>
    <w:p w14:paraId="22E34366" w14:textId="77777777" w:rsidR="00093671" w:rsidRDefault="00093671" w:rsidP="00093671">
      <w:pPr>
        <w:pStyle w:val="Elsisbullet1lygis"/>
        <w:tabs>
          <w:tab w:val="clear" w:pos="709"/>
        </w:tabs>
        <w:ind w:left="284" w:firstLine="0"/>
      </w:pPr>
      <w:r>
        <w:t>      Pildyti ir teikti naujos dalyvių anketinių duomenų teikimo paslaugos duomenis.</w:t>
      </w:r>
    </w:p>
    <w:p w14:paraId="039D5808" w14:textId="77777777" w:rsidR="00093671" w:rsidRDefault="00093671" w:rsidP="00093671">
      <w:pPr>
        <w:pStyle w:val="Elsistekstas"/>
      </w:pPr>
      <w:r>
        <w:t> </w:t>
      </w:r>
    </w:p>
    <w:p w14:paraId="4646D252" w14:textId="77777777" w:rsidR="00093671" w:rsidRDefault="00093671" w:rsidP="00093671">
      <w:pPr>
        <w:pStyle w:val="Heading3"/>
        <w:tabs>
          <w:tab w:val="clear" w:pos="992"/>
          <w:tab w:val="num" w:pos="360"/>
        </w:tabs>
        <w:ind w:left="709" w:hanging="709"/>
      </w:pPr>
      <w:bookmarkStart w:id="51" w:name="14041"/>
      <w:bookmarkStart w:id="52" w:name="_Toc471743935"/>
      <w:r>
        <w:t>RQ:14041 - Dalyvių rezultatų duomenų teikimas į SFMIS2014</w:t>
      </w:r>
      <w:bookmarkEnd w:id="51"/>
      <w:bookmarkEnd w:id="52"/>
    </w:p>
    <w:p w14:paraId="25FF5C19" w14:textId="77777777" w:rsidR="00093671" w:rsidRPr="00E51C5E" w:rsidRDefault="00093671" w:rsidP="00093671">
      <w:pPr>
        <w:pStyle w:val="Elsistekstas"/>
        <w:rPr>
          <w:rFonts w:eastAsiaTheme="minorEastAsia"/>
          <w:b/>
          <w:i/>
        </w:rPr>
      </w:pPr>
      <w:r w:rsidRPr="00E51C5E">
        <w:rPr>
          <w:b/>
          <w:i/>
        </w:rPr>
        <w:t>Scenarijus yra naudojamas formose</w:t>
      </w:r>
    </w:p>
    <w:p w14:paraId="507CE96C" w14:textId="77777777" w:rsidR="00093671" w:rsidRDefault="00A602AE" w:rsidP="00093671">
      <w:pPr>
        <w:pStyle w:val="Elsistekstas"/>
      </w:pPr>
      <w:hyperlink w:anchor="13936" w:history="1">
        <w:r w:rsidR="00093671">
          <w:rPr>
            <w:rStyle w:val="Hyperlink"/>
          </w:rPr>
          <w:t>FE1664-00 Projekto pateiktų ir įkeltų teikimui dalyvių rezultatų duomenų el. formų sąrašinė forma</w:t>
        </w:r>
      </w:hyperlink>
    </w:p>
    <w:p w14:paraId="6313B2DE" w14:textId="77777777" w:rsidR="00093671" w:rsidRDefault="00A602AE" w:rsidP="00093671">
      <w:pPr>
        <w:pStyle w:val="Elsistekstas"/>
      </w:pPr>
      <w:hyperlink w:anchor="13942" w:history="1">
        <w:r w:rsidR="00093671">
          <w:rPr>
            <w:rStyle w:val="Hyperlink"/>
          </w:rPr>
          <w:t>FE1670-00 Dalyvių rezultatų duomenų el. formos įkėlimo forma</w:t>
        </w:r>
      </w:hyperlink>
    </w:p>
    <w:p w14:paraId="05C1D84D" w14:textId="77777777" w:rsidR="00093671" w:rsidRDefault="00093671" w:rsidP="00093671">
      <w:pPr>
        <w:pStyle w:val="Elsistekstas"/>
      </w:pPr>
    </w:p>
    <w:p w14:paraId="7893B9CB" w14:textId="77777777" w:rsidR="00093671" w:rsidRDefault="00093671" w:rsidP="00093671">
      <w:pPr>
        <w:pStyle w:val="Elsistekstas"/>
        <w:rPr>
          <w:rFonts w:eastAsiaTheme="minorEastAsia"/>
        </w:rPr>
      </w:pPr>
      <w:r>
        <w:t>Vykdytojas gali pildyti dalyvių rezultatų duomenis ir teikti į SFMIS2014.</w:t>
      </w:r>
    </w:p>
    <w:p w14:paraId="564B86F2" w14:textId="77777777" w:rsidR="00093671" w:rsidRDefault="00093671" w:rsidP="00093671">
      <w:pPr>
        <w:pStyle w:val="Elsistekstas"/>
      </w:pPr>
      <w:r>
        <w:t> </w:t>
      </w:r>
    </w:p>
    <w:p w14:paraId="2A84E8D4" w14:textId="77777777" w:rsidR="00093671" w:rsidRDefault="00093671" w:rsidP="00093671">
      <w:pPr>
        <w:pStyle w:val="Paveikslelis"/>
      </w:pPr>
      <w:r>
        <w:rPr>
          <w:noProof/>
        </w:rPr>
        <w:drawing>
          <wp:inline distT="0" distB="0" distL="0" distR="0" wp14:anchorId="27840434" wp14:editId="0EA1F3A5">
            <wp:extent cx="6120000" cy="2790227"/>
            <wp:effectExtent l="0" t="0" r="0" b="0"/>
            <wp:docPr id="90" name="Picture 90" descr="C:\Users\kpp_rasap\Desktop\Dokumentu Generatorius\Installuose\Dokumentu Generatorius\ReportingApp\SpiraReportPics\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pp_rasap\Desktop\Dokumentu Generatorius\Installuose\Dokumentu Generatorius\ReportingApp\SpiraReportPics\image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000" cy="2790227"/>
                    </a:xfrm>
                    <a:prstGeom prst="rect">
                      <a:avLst/>
                    </a:prstGeom>
                    <a:noFill/>
                    <a:ln>
                      <a:noFill/>
                    </a:ln>
                  </pic:spPr>
                </pic:pic>
              </a:graphicData>
            </a:graphic>
          </wp:inline>
        </w:drawing>
      </w:r>
    </w:p>
    <w:p w14:paraId="47E4CA9B" w14:textId="77777777" w:rsidR="00093671" w:rsidRDefault="00093671" w:rsidP="00093671">
      <w:pPr>
        <w:pStyle w:val="Elsistekstas"/>
      </w:pPr>
      <w:r>
        <w:t> </w:t>
      </w:r>
    </w:p>
    <w:p w14:paraId="2F3D81FD" w14:textId="77777777" w:rsidR="00093671" w:rsidRPr="00E51C5E" w:rsidRDefault="00093671" w:rsidP="00093671">
      <w:pPr>
        <w:pStyle w:val="Paveiksleliopavadinimas"/>
      </w:pPr>
      <w:r w:rsidRPr="00E51C5E">
        <w:t>Dalyvių rezultatų duomenų teikimo į SFMIS2014 veiklos diagrama</w:t>
      </w:r>
    </w:p>
    <w:p w14:paraId="65B08D0B" w14:textId="77777777" w:rsidR="00093671" w:rsidRDefault="00093671" w:rsidP="00093671">
      <w:pPr>
        <w:pStyle w:val="Elsistekstas"/>
      </w:pPr>
      <w:r w:rsidRPr="00E51C5E">
        <w:rPr>
          <w:rStyle w:val="Emphasis"/>
          <w:b/>
          <w:bCs/>
        </w:rPr>
        <w:t>Išankstinės sąlygos</w:t>
      </w:r>
    </w:p>
    <w:p w14:paraId="411FB96F" w14:textId="77777777" w:rsidR="00093671" w:rsidRDefault="00093671" w:rsidP="00093671">
      <w:pPr>
        <w:pStyle w:val="Elsisbullet1lygis"/>
        <w:tabs>
          <w:tab w:val="clear" w:pos="709"/>
        </w:tabs>
        <w:ind w:left="284" w:firstLine="0"/>
      </w:pPr>
      <w:r>
        <w:t>      Pildyti dalyvių rezultatų duomenis gali naudotojas, kuriam suteikta dalyvių duomenų pildymo teisė.</w:t>
      </w:r>
    </w:p>
    <w:p w14:paraId="7919BA60" w14:textId="77777777" w:rsidR="00093671" w:rsidRPr="005622B6" w:rsidRDefault="00093671" w:rsidP="00093671">
      <w:pPr>
        <w:pStyle w:val="Elsisbullet1lygis"/>
        <w:tabs>
          <w:tab w:val="clear" w:pos="709"/>
        </w:tabs>
        <w:ind w:left="284" w:firstLine="0"/>
        <w:rPr>
          <w:b/>
          <w:i/>
        </w:rPr>
      </w:pPr>
      <w:r>
        <w:t>      Teikti dalyvių rezultatų duomenis gali naudotojas, kuriam suteikta dalyvių duomenų teikimo teisė.</w:t>
      </w:r>
    </w:p>
    <w:p w14:paraId="6B0FFA05" w14:textId="77777777" w:rsidR="00093671" w:rsidRPr="00E51C5E" w:rsidRDefault="00093671" w:rsidP="00093671">
      <w:pPr>
        <w:pStyle w:val="Elsisbullet1lygis"/>
        <w:numPr>
          <w:ilvl w:val="0"/>
          <w:numId w:val="0"/>
        </w:numPr>
        <w:ind w:left="284"/>
        <w:rPr>
          <w:b/>
          <w:i/>
        </w:rPr>
      </w:pPr>
    </w:p>
    <w:p w14:paraId="5EF7897A" w14:textId="77777777" w:rsidR="00093671" w:rsidRDefault="00093671" w:rsidP="00093671">
      <w:pPr>
        <w:pStyle w:val="Elsistekstas"/>
      </w:pPr>
      <w:r w:rsidRPr="00E51C5E">
        <w:rPr>
          <w:rStyle w:val="Emphasis"/>
          <w:b/>
          <w:bCs/>
        </w:rPr>
        <w:t>Veiksmai</w:t>
      </w:r>
    </w:p>
    <w:p w14:paraId="5961EA4E" w14:textId="77777777" w:rsidR="00093671" w:rsidRDefault="00093671" w:rsidP="00093671">
      <w:pPr>
        <w:pStyle w:val="Elsistekstas"/>
      </w:pPr>
      <w:r>
        <w:rPr>
          <w:rStyle w:val="Strong"/>
        </w:rPr>
        <w:t xml:space="preserve">1.   Atidaryti dalyvių rezultatų duomenų sąrašo peržiūros formą ir dalyvių rezultatų duomenų pildymą. </w:t>
      </w:r>
      <w:r>
        <w:t>DMS -&gt; pasirinkti peržiūrėti projektą -&gt; „Dalyviai“ -&gt; „Dalyvių rezultatų duomenų el. formos“, paspausti mygtuką [ĮKELTI DALYVIŲ REZULTATŲ EL. FORMĄ].</w:t>
      </w:r>
    </w:p>
    <w:p w14:paraId="1C669C23" w14:textId="77777777" w:rsidR="00093671" w:rsidRDefault="00093671" w:rsidP="00093671">
      <w:pPr>
        <w:pStyle w:val="Elsistekstas"/>
      </w:pPr>
      <w:r>
        <w:rPr>
          <w:rStyle w:val="Strong"/>
        </w:rPr>
        <w:t>2.   Įkelti dalyvių rezultatų duomenis.</w:t>
      </w:r>
      <w:r>
        <w:t xml:space="preserve"> Įkelti dalyvių rezultatų el. formą.</w:t>
      </w:r>
    </w:p>
    <w:p w14:paraId="2780B07A" w14:textId="77777777" w:rsidR="00093671" w:rsidRDefault="00093671" w:rsidP="00093671">
      <w:pPr>
        <w:pStyle w:val="Elsistekstas"/>
      </w:pPr>
      <w:r>
        <w:rPr>
          <w:rStyle w:val="Strong"/>
        </w:rPr>
        <w:t>3.   Išsaugoti dalyvių rezultatų duomenis.</w:t>
      </w:r>
      <w:r>
        <w:t xml:space="preserve"> Spausti mygtuką [Saugoti]. Saugojimo metu tikrinama, ar įkeliama korektiška el. forma. Pirmą kartą sėkmingai išsaugojus dalyvių rezultatų duomenis, paslaugai suteikiama būsena „Pildoma“.</w:t>
      </w:r>
    </w:p>
    <w:p w14:paraId="0EFEEFEC" w14:textId="77777777" w:rsidR="00093671" w:rsidRDefault="00093671" w:rsidP="00093671">
      <w:pPr>
        <w:pStyle w:val="Elsistekstas"/>
      </w:pPr>
      <w:r>
        <w:rPr>
          <w:rStyle w:val="Strong"/>
        </w:rPr>
        <w:t>4.   Tikrinti dalyvių rezultatų duomenų teikimo paslaugos duomenis.</w:t>
      </w:r>
      <w:r>
        <w:t xml:space="preserve"> Spausti mygtuką [Tikrinti]. Dalyvių rezultatų duomenų teikimo paslaugos duomenys perduodami į SFMIS2014 tikrinimui. Dalyvių rezultatų duomenų teikimo paslaugos būsena pakeičiama į „Tikrinama“.</w:t>
      </w:r>
    </w:p>
    <w:p w14:paraId="6546DBAB" w14:textId="77777777" w:rsidR="00093671" w:rsidRDefault="00093671" w:rsidP="00093671">
      <w:pPr>
        <w:pStyle w:val="Elsistekstas"/>
      </w:pPr>
      <w:r>
        <w:t>Vykdomi tokie patys tikrinimai, kokie vykdomi tikrinant dalyvių duomenis SFMIS:</w:t>
      </w:r>
    </w:p>
    <w:p w14:paraId="6A660C08" w14:textId="77777777" w:rsidR="00093671" w:rsidRDefault="00093671" w:rsidP="00093671">
      <w:pPr>
        <w:pStyle w:val="Elsistekstas"/>
      </w:pPr>
      <w:r>
        <w:t> </w:t>
      </w:r>
    </w:p>
    <w:p w14:paraId="67E871BC" w14:textId="77777777" w:rsidR="00093671" w:rsidRDefault="00093671" w:rsidP="00093671">
      <w:pPr>
        <w:pStyle w:val="Elsistekstas"/>
      </w:pPr>
      <w:r>
        <w:t>4.1.  Jei randama klaidų, perduodamas į DMS nustatytų klaidų sąrašas ir dalyvių rezultatų duomenų teikimo paslaugos būsena pakeičiama į „Patikrinta (turi klaidų)“.</w:t>
      </w:r>
    </w:p>
    <w:p w14:paraId="5B60298A" w14:textId="77777777" w:rsidR="00093671" w:rsidRDefault="00093671" w:rsidP="00093671">
      <w:pPr>
        <w:pStyle w:val="Elsistekstas"/>
      </w:pPr>
      <w:r>
        <w:t>4.2.  Jei klaidų nėra, dalyvių rezultatų duomenų teikimo paslaugos būsena pakeičiama į „Patikrinta“ .</w:t>
      </w:r>
    </w:p>
    <w:p w14:paraId="132670B9" w14:textId="77777777" w:rsidR="00093671" w:rsidRDefault="00093671" w:rsidP="00093671">
      <w:pPr>
        <w:pStyle w:val="Elsistekstas"/>
      </w:pPr>
      <w:r>
        <w:rPr>
          <w:rStyle w:val="Strong"/>
        </w:rPr>
        <w:t>5.   Teikti dalyvių rezultatų duomenų teikimo paslaugos duomenis.</w:t>
      </w:r>
      <w:r>
        <w:t xml:space="preserve"> Spausti mygtuką [Teikti]. Dalyvių rezultatų duomenų teikimo paslaugos duomenys perduodami į SFMIS2014 tikrinimui ir pateikimui. Tikrinimo metu vykdomi 4 punkte aprašyti tikrinimai.</w:t>
      </w:r>
    </w:p>
    <w:p w14:paraId="44BF17AA" w14:textId="77777777" w:rsidR="00093671" w:rsidRDefault="00093671" w:rsidP="00093671">
      <w:pPr>
        <w:pStyle w:val="Elsistekstas"/>
      </w:pPr>
      <w:r>
        <w:t>5.1.  Jei randama klaidų, perduodamas į DMS nustatytų klaidų sąrašas ir dalyvių rezultatų duomenų teikimo paslaugos būsena pakeičiama į „Patikrinta (turi klaidų)“. Dalyvių rezultatų duomenų teikimo paslauga nepateikiama SFMIS2014.</w:t>
      </w:r>
    </w:p>
    <w:p w14:paraId="71FB9FE8" w14:textId="77777777" w:rsidR="00093671" w:rsidRDefault="00093671" w:rsidP="00093671">
      <w:pPr>
        <w:pStyle w:val="Elsistekstas"/>
      </w:pPr>
      <w:r>
        <w:t>5.2.  Jei klaidų nėra, įkeliami dalyvių duomenis į SFMIS2014, pakeičiama dalyvių rezultatų duomenų teikimo paslaugos būsena į „Pateikta“.</w:t>
      </w:r>
    </w:p>
    <w:p w14:paraId="5D328E9A" w14:textId="77777777" w:rsidR="00093671" w:rsidRDefault="00093671" w:rsidP="00093671">
      <w:pPr>
        <w:pStyle w:val="Elsistekstas"/>
      </w:pPr>
      <w:r>
        <w:t> </w:t>
      </w:r>
    </w:p>
    <w:p w14:paraId="77958594" w14:textId="77777777" w:rsidR="00093671" w:rsidRPr="00E51C5E" w:rsidRDefault="00093671" w:rsidP="00093671">
      <w:pPr>
        <w:pStyle w:val="Elsistekstas"/>
        <w:rPr>
          <w:b/>
        </w:rPr>
      </w:pPr>
      <w:r w:rsidRPr="00E51C5E">
        <w:rPr>
          <w:rStyle w:val="Emphasis"/>
          <w:b/>
          <w:bCs/>
        </w:rPr>
        <w:t xml:space="preserve">Galimi tolimesni veiksmai </w:t>
      </w:r>
    </w:p>
    <w:p w14:paraId="3E328497" w14:textId="77777777" w:rsidR="00093671" w:rsidRDefault="00093671" w:rsidP="00093671">
      <w:pPr>
        <w:pStyle w:val="Elsisbullet1lygis"/>
        <w:tabs>
          <w:tab w:val="clear" w:pos="709"/>
        </w:tabs>
        <w:ind w:left="284" w:firstLine="0"/>
      </w:pPr>
      <w:r>
        <w:t>      Pildyti ir teikti naujos dalyvių rezultatų duomenų teikimo paslaugos duomenis.</w:t>
      </w:r>
    </w:p>
    <w:p w14:paraId="33155838" w14:textId="77777777" w:rsidR="00093671" w:rsidRDefault="00093671" w:rsidP="00093671">
      <w:pPr>
        <w:pStyle w:val="Elsistekstas"/>
      </w:pPr>
      <w:r>
        <w:t> </w:t>
      </w:r>
    </w:p>
    <w:p w14:paraId="54E61B22" w14:textId="77777777" w:rsidR="00093671" w:rsidRDefault="00093671" w:rsidP="00093671">
      <w:pPr>
        <w:pStyle w:val="Heading3"/>
        <w:tabs>
          <w:tab w:val="clear" w:pos="992"/>
          <w:tab w:val="num" w:pos="360"/>
        </w:tabs>
        <w:ind w:left="709" w:hanging="709"/>
      </w:pPr>
      <w:bookmarkStart w:id="53" w:name="14042"/>
      <w:bookmarkStart w:id="54" w:name="_Toc471743936"/>
      <w:r>
        <w:t>RQ:14042 - Mokymų grafiko teikimas į SFMIS2014</w:t>
      </w:r>
      <w:bookmarkEnd w:id="53"/>
      <w:bookmarkEnd w:id="54"/>
    </w:p>
    <w:p w14:paraId="1AABC96F" w14:textId="77777777" w:rsidR="00093671" w:rsidRPr="00E51C5E" w:rsidRDefault="00093671" w:rsidP="00093671">
      <w:pPr>
        <w:pStyle w:val="Elsistekstas"/>
        <w:rPr>
          <w:rFonts w:eastAsiaTheme="minorEastAsia"/>
          <w:b/>
          <w:i/>
        </w:rPr>
      </w:pPr>
      <w:r w:rsidRPr="00E51C5E">
        <w:rPr>
          <w:b/>
          <w:i/>
        </w:rPr>
        <w:t>Scenarijus yra naudojamas formose</w:t>
      </w:r>
    </w:p>
    <w:p w14:paraId="4B5B783F" w14:textId="77777777" w:rsidR="00093671" w:rsidRDefault="00A602AE" w:rsidP="00093671">
      <w:pPr>
        <w:pStyle w:val="Elsistekstas"/>
      </w:pPr>
      <w:hyperlink w:anchor="13952" w:history="1">
        <w:r w:rsidR="00093671">
          <w:rPr>
            <w:rStyle w:val="Hyperlink"/>
          </w:rPr>
          <w:t>FE1679-00 Projekto pateiktų ir įkeltų teikimui mokymų grafikų el. formų sąrašinė forma</w:t>
        </w:r>
      </w:hyperlink>
    </w:p>
    <w:p w14:paraId="0F20E953" w14:textId="77777777" w:rsidR="00093671" w:rsidRDefault="00A602AE" w:rsidP="00093671">
      <w:pPr>
        <w:pStyle w:val="Elsistekstas"/>
      </w:pPr>
      <w:hyperlink w:anchor="13956" w:history="1">
        <w:r w:rsidR="00093671">
          <w:rPr>
            <w:rStyle w:val="Hyperlink"/>
          </w:rPr>
          <w:t>FE1683-00 Mokymų grafiko el. formos įkėlimo forma</w:t>
        </w:r>
      </w:hyperlink>
    </w:p>
    <w:p w14:paraId="7CA3BFDC" w14:textId="77777777" w:rsidR="00093671" w:rsidRDefault="00093671" w:rsidP="00093671">
      <w:pPr>
        <w:pStyle w:val="Elsistekstas"/>
      </w:pPr>
    </w:p>
    <w:p w14:paraId="3104494B" w14:textId="77777777" w:rsidR="00093671" w:rsidRDefault="00093671" w:rsidP="00093671">
      <w:pPr>
        <w:pStyle w:val="Elsistekstas"/>
        <w:rPr>
          <w:rFonts w:eastAsiaTheme="minorEastAsia"/>
        </w:rPr>
      </w:pPr>
      <w:r>
        <w:t>Vykdytojas gali pildyti mokymų grafiko duomenis ir teikti į SFMIS2014.</w:t>
      </w:r>
    </w:p>
    <w:p w14:paraId="0C7C8B28" w14:textId="77777777" w:rsidR="00093671" w:rsidRDefault="00093671" w:rsidP="00093671">
      <w:pPr>
        <w:pStyle w:val="Elsistekstas"/>
      </w:pPr>
      <w:r>
        <w:t> </w:t>
      </w:r>
    </w:p>
    <w:p w14:paraId="20F326E5" w14:textId="77777777" w:rsidR="00093671" w:rsidRDefault="00093671" w:rsidP="00093671">
      <w:pPr>
        <w:pStyle w:val="Paveikslelis"/>
      </w:pPr>
      <w:r>
        <w:rPr>
          <w:noProof/>
        </w:rPr>
        <w:drawing>
          <wp:inline distT="0" distB="0" distL="0" distR="0" wp14:anchorId="760CAF9E" wp14:editId="5FBA46D1">
            <wp:extent cx="6120000" cy="3224347"/>
            <wp:effectExtent l="0" t="0" r="0" b="0"/>
            <wp:docPr id="91" name="Picture 91" descr="C:\Users\kpp_rasap\Desktop\Dokumentu Generatorius\Installuose\Dokumentu Generatorius\ReportingApp\SpiraReportPics\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pp_rasap\Desktop\Dokumentu Generatorius\Installuose\Dokumentu Generatorius\ReportingApp\SpiraReportPics\image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000" cy="3224347"/>
                    </a:xfrm>
                    <a:prstGeom prst="rect">
                      <a:avLst/>
                    </a:prstGeom>
                    <a:noFill/>
                    <a:ln>
                      <a:noFill/>
                    </a:ln>
                  </pic:spPr>
                </pic:pic>
              </a:graphicData>
            </a:graphic>
          </wp:inline>
        </w:drawing>
      </w:r>
    </w:p>
    <w:p w14:paraId="2B27DCDC" w14:textId="77777777" w:rsidR="00093671" w:rsidRDefault="00093671" w:rsidP="00093671">
      <w:pPr>
        <w:pStyle w:val="Elsistekstas"/>
      </w:pPr>
      <w:r>
        <w:t> </w:t>
      </w:r>
    </w:p>
    <w:p w14:paraId="3350AA35" w14:textId="77777777" w:rsidR="00093671" w:rsidRPr="00E51C5E" w:rsidRDefault="00093671" w:rsidP="00093671">
      <w:pPr>
        <w:pStyle w:val="Paveiksleliopavadinimas"/>
      </w:pPr>
      <w:r w:rsidRPr="00E51C5E">
        <w:t>Mokymų grafiko teikimo į SFMIS2014 veiklos diagrama</w:t>
      </w:r>
    </w:p>
    <w:p w14:paraId="389E7544" w14:textId="77777777" w:rsidR="00093671" w:rsidRDefault="00093671" w:rsidP="00093671">
      <w:pPr>
        <w:pStyle w:val="Elsistekstas"/>
      </w:pPr>
      <w:r w:rsidRPr="00E51C5E">
        <w:rPr>
          <w:rStyle w:val="Emphasis"/>
          <w:b/>
          <w:bCs/>
        </w:rPr>
        <w:t>Išankstinės sąlygos</w:t>
      </w:r>
    </w:p>
    <w:p w14:paraId="32058C84" w14:textId="77777777" w:rsidR="00093671" w:rsidRDefault="00093671" w:rsidP="00093671">
      <w:pPr>
        <w:pStyle w:val="Elsisbullet1lygis"/>
        <w:tabs>
          <w:tab w:val="clear" w:pos="709"/>
        </w:tabs>
        <w:ind w:left="284" w:firstLine="0"/>
      </w:pPr>
      <w:r>
        <w:t>      Pildyti mokymų grafiko duomenis gali naudotojas, kuriam suteikta dalyvių duomenų pildymo teisė.</w:t>
      </w:r>
    </w:p>
    <w:p w14:paraId="19EC837D" w14:textId="77777777" w:rsidR="00093671" w:rsidRPr="00E51C5E" w:rsidRDefault="00093671" w:rsidP="00093671">
      <w:pPr>
        <w:pStyle w:val="Elsisbullet1lygis"/>
        <w:tabs>
          <w:tab w:val="clear" w:pos="709"/>
        </w:tabs>
        <w:ind w:left="284" w:firstLine="0"/>
        <w:rPr>
          <w:b/>
          <w:i/>
        </w:rPr>
      </w:pPr>
      <w:r>
        <w:t>      Teikti mokymų grafiko duomenis gali naudotojas, kuriam suteikta dalyvių duomenų teikimo teisė.</w:t>
      </w:r>
    </w:p>
    <w:p w14:paraId="217D1C97" w14:textId="77777777" w:rsidR="00093671" w:rsidRDefault="00093671" w:rsidP="00093671">
      <w:pPr>
        <w:pStyle w:val="Elsistekstas"/>
      </w:pPr>
      <w:r w:rsidRPr="00E51C5E">
        <w:rPr>
          <w:rStyle w:val="Emphasis"/>
          <w:b/>
          <w:bCs/>
        </w:rPr>
        <w:t>Veiksmai</w:t>
      </w:r>
    </w:p>
    <w:p w14:paraId="57BE9FF3" w14:textId="77777777" w:rsidR="00093671" w:rsidRDefault="00093671" w:rsidP="00093671">
      <w:pPr>
        <w:pStyle w:val="Elsistekstas"/>
      </w:pPr>
      <w:r>
        <w:rPr>
          <w:rStyle w:val="Strong"/>
        </w:rPr>
        <w:t xml:space="preserve">1.   Atidaryti mokymų grafiko sąrašo peržiūros formą ir mokymų grafiko pildymą. </w:t>
      </w:r>
      <w:r>
        <w:t>DMS -&gt; pasirinkti peržiūrėti projektą -&gt; „Dalyviai“ -&gt; „Mokymų grafiko el. formos“, paspausti mygtuką [ĮKELTI MOKYMŲ GRAFIKĄ].</w:t>
      </w:r>
    </w:p>
    <w:p w14:paraId="470B17FA" w14:textId="77777777" w:rsidR="00093671" w:rsidRDefault="00093671" w:rsidP="00093671">
      <w:pPr>
        <w:pStyle w:val="Elsistekstas"/>
      </w:pPr>
      <w:r>
        <w:rPr>
          <w:rStyle w:val="Strong"/>
        </w:rPr>
        <w:t>2.   Įkelti mokymų grafiko duomenis.</w:t>
      </w:r>
      <w:r>
        <w:t xml:space="preserve"> Įkelti mokymų grafiko el. formą.</w:t>
      </w:r>
    </w:p>
    <w:p w14:paraId="0FA39E7A" w14:textId="77777777" w:rsidR="00093671" w:rsidRDefault="00093671" w:rsidP="00093671">
      <w:pPr>
        <w:pStyle w:val="Elsistekstas"/>
      </w:pPr>
      <w:r>
        <w:rPr>
          <w:rStyle w:val="Strong"/>
        </w:rPr>
        <w:t>3.   Išsaugoti mokymų grafiko duomenis.</w:t>
      </w:r>
      <w:r>
        <w:t xml:space="preserve"> Spausti mygtuką [Saugoti]. Saugojimo metu tikrinama, ar įkeliama korektiška el. forma. Pirmą kartą sėkmingai išsaugojus mokymų grafiko duomenis, paslaugai suteikiama būsena „Pildoma“.</w:t>
      </w:r>
    </w:p>
    <w:p w14:paraId="13035AD5" w14:textId="77777777" w:rsidR="00093671" w:rsidRDefault="00093671" w:rsidP="00093671">
      <w:pPr>
        <w:pStyle w:val="Elsistekstas"/>
      </w:pPr>
      <w:r>
        <w:rPr>
          <w:rStyle w:val="Strong"/>
        </w:rPr>
        <w:t>4.   Tikrinti mokymų grafiko teikimo paslaugos duomenis.</w:t>
      </w:r>
      <w:r>
        <w:t xml:space="preserve"> Spausti mygtuką [Tikrinti]. Mokymų grafiko teikimo paslaugos duomenys perduodami į SFMIS2014 tikrinimui. Mokymų grafiko teikimo paslaugos būsena pakeičiama į „Tikrinama“.</w:t>
      </w:r>
    </w:p>
    <w:p w14:paraId="02C04CD0" w14:textId="77777777" w:rsidR="00093671" w:rsidRDefault="00093671" w:rsidP="00093671">
      <w:pPr>
        <w:pStyle w:val="Elsistekstas"/>
      </w:pPr>
      <w:r>
        <w:t>Vykdomi tokie patys tikrinimai, kokie vykdomi tikrinant mokymų grafiką SFMIS:</w:t>
      </w:r>
    </w:p>
    <w:p w14:paraId="264F7A37" w14:textId="77777777" w:rsidR="00093671" w:rsidRDefault="00093671" w:rsidP="00093671">
      <w:pPr>
        <w:pStyle w:val="Elsistekstas"/>
      </w:pPr>
      <w:r>
        <w:t> </w:t>
      </w:r>
    </w:p>
    <w:p w14:paraId="521061BB" w14:textId="77777777" w:rsidR="00093671" w:rsidRDefault="00093671" w:rsidP="00093671">
      <w:pPr>
        <w:pStyle w:val="Elsistekstas"/>
      </w:pPr>
      <w:r>
        <w:t>4.1.  Jei randama klaidų, perduodamas į DMS nustatytų klaidų sąrašas ir mokymų grafiko teikimo paslaugos būsena pakeičiama į „Patikrinta (turi klaidų)“.</w:t>
      </w:r>
    </w:p>
    <w:p w14:paraId="598213EE" w14:textId="77777777" w:rsidR="00093671" w:rsidRDefault="00093671" w:rsidP="00093671">
      <w:pPr>
        <w:pStyle w:val="Elsistekstas"/>
      </w:pPr>
      <w:r>
        <w:t>4.2.  Jei klaidų nėra, mokymų grafiko teikimo paslaugos būsena pakeičiama į „Patikrinta“ .</w:t>
      </w:r>
    </w:p>
    <w:p w14:paraId="6E4378DC" w14:textId="77777777" w:rsidR="00093671" w:rsidRDefault="00093671" w:rsidP="00093671">
      <w:pPr>
        <w:pStyle w:val="Elsistekstas"/>
      </w:pPr>
      <w:r>
        <w:rPr>
          <w:rStyle w:val="Strong"/>
        </w:rPr>
        <w:t>5.   Teikti mokymų grafiko teikimo paslaugos duomenis.</w:t>
      </w:r>
      <w:r>
        <w:t xml:space="preserve"> Spausti mygtuką [Teikti]. Mokymų grafiko teikimo paslaugos duomenys perduodami į SFMIS2014 tikrinimui ir pateikimui. Tikrinimo metu vykdomi 4 punkte aprašyti tikrinimai.</w:t>
      </w:r>
    </w:p>
    <w:p w14:paraId="2D80833D" w14:textId="77777777" w:rsidR="00093671" w:rsidRDefault="00093671" w:rsidP="00093671">
      <w:pPr>
        <w:pStyle w:val="Elsistekstas"/>
      </w:pPr>
      <w:r>
        <w:t>5.1.  Jei randama klaidų, perduodamas į DMS nustatytų klaidų sąrašas ir mokymų grafiko teikimo paslaugos būsena pakeičiama į „Patikrinta (turi klaidų)“. Mokymų grafiko teikimo paslauga nepateikiama SFMIS2014.</w:t>
      </w:r>
    </w:p>
    <w:p w14:paraId="3637839E" w14:textId="77777777" w:rsidR="00093671" w:rsidRDefault="00093671" w:rsidP="00093671">
      <w:pPr>
        <w:pStyle w:val="Elsistekstas"/>
      </w:pPr>
      <w:r>
        <w:t>5.2.  Jei klaidų nėra, įkeliami mokymų grafiko duomenis į SFMIS2014, pakeičiama mokymų grafiko teikimo paslaugos būsena į „Pateikta“.</w:t>
      </w:r>
    </w:p>
    <w:p w14:paraId="0AC110AE" w14:textId="77777777" w:rsidR="00093671" w:rsidRDefault="00093671" w:rsidP="00093671">
      <w:pPr>
        <w:pStyle w:val="Elsistekstas"/>
      </w:pPr>
      <w:r>
        <w:t> </w:t>
      </w:r>
    </w:p>
    <w:p w14:paraId="2BA9933E" w14:textId="77777777" w:rsidR="00093671" w:rsidRPr="00E51C5E" w:rsidRDefault="00093671" w:rsidP="00093671">
      <w:pPr>
        <w:pStyle w:val="Elsistekstas"/>
        <w:rPr>
          <w:b/>
        </w:rPr>
      </w:pPr>
      <w:r w:rsidRPr="00E51C5E">
        <w:rPr>
          <w:rStyle w:val="Emphasis"/>
          <w:b/>
          <w:bCs/>
        </w:rPr>
        <w:t xml:space="preserve">Galimi tolimesni veiksmai </w:t>
      </w:r>
    </w:p>
    <w:p w14:paraId="2382758F" w14:textId="77777777" w:rsidR="00093671" w:rsidRDefault="00093671" w:rsidP="00093671">
      <w:pPr>
        <w:pStyle w:val="Elsisbullet1lygis"/>
        <w:tabs>
          <w:tab w:val="clear" w:pos="709"/>
        </w:tabs>
        <w:ind w:left="284" w:firstLine="0"/>
      </w:pPr>
      <w:r>
        <w:t>      Pildyti ir teikti naujos mokymų grafiko teikimo paslaugos duomenis.</w:t>
      </w:r>
    </w:p>
    <w:p w14:paraId="5EE4C617" w14:textId="77777777" w:rsidR="00093671" w:rsidRDefault="00093671" w:rsidP="00093671">
      <w:pPr>
        <w:pStyle w:val="Elsistekstas"/>
      </w:pPr>
      <w:r>
        <w:t> </w:t>
      </w:r>
    </w:p>
    <w:p w14:paraId="099043B7" w14:textId="77777777" w:rsidR="00093671" w:rsidRDefault="00093671" w:rsidP="00093671">
      <w:pPr>
        <w:pStyle w:val="Heading3"/>
        <w:tabs>
          <w:tab w:val="clear" w:pos="992"/>
          <w:tab w:val="num" w:pos="360"/>
        </w:tabs>
        <w:ind w:left="709" w:hanging="709"/>
      </w:pPr>
      <w:bookmarkStart w:id="55" w:name="14023"/>
      <w:bookmarkStart w:id="56" w:name="_Toc471743937"/>
      <w:r>
        <w:t>RQ:14023 - Lankomumo suvestinės teikimas į SFMIS2014</w:t>
      </w:r>
      <w:bookmarkEnd w:id="55"/>
      <w:bookmarkEnd w:id="56"/>
    </w:p>
    <w:p w14:paraId="7E827168" w14:textId="77777777" w:rsidR="00093671" w:rsidRPr="00E51C5E" w:rsidRDefault="00093671" w:rsidP="00093671">
      <w:pPr>
        <w:pStyle w:val="Elsistekstas"/>
        <w:rPr>
          <w:rFonts w:eastAsiaTheme="minorEastAsia"/>
          <w:b/>
          <w:i/>
        </w:rPr>
      </w:pPr>
      <w:r w:rsidRPr="00E51C5E">
        <w:rPr>
          <w:b/>
          <w:i/>
        </w:rPr>
        <w:t>Scenarijus yra naudojamas formose</w:t>
      </w:r>
    </w:p>
    <w:p w14:paraId="6D45B03E" w14:textId="77777777" w:rsidR="00093671" w:rsidRDefault="00A602AE" w:rsidP="00093671">
      <w:pPr>
        <w:pStyle w:val="Elsistekstas"/>
      </w:pPr>
      <w:hyperlink w:anchor="13966" w:history="1">
        <w:r w:rsidR="00093671">
          <w:rPr>
            <w:rStyle w:val="Hyperlink"/>
          </w:rPr>
          <w:t>FE1692-00 Projekto pateiktų ir įkeltų teikimui lankomumo suvestinės el. formų sąrašinė forma</w:t>
        </w:r>
      </w:hyperlink>
    </w:p>
    <w:p w14:paraId="25873854" w14:textId="77777777" w:rsidR="00093671" w:rsidRDefault="00A602AE" w:rsidP="00093671">
      <w:pPr>
        <w:pStyle w:val="Elsistekstas"/>
      </w:pPr>
      <w:hyperlink w:anchor="13972" w:history="1">
        <w:r w:rsidR="00093671">
          <w:rPr>
            <w:rStyle w:val="Hyperlink"/>
          </w:rPr>
          <w:t>FE1698-00 Lankomumo suvestinės el. formos įkėlimo forma</w:t>
        </w:r>
      </w:hyperlink>
    </w:p>
    <w:p w14:paraId="4F88C774" w14:textId="77777777" w:rsidR="00093671" w:rsidRDefault="00093671" w:rsidP="00093671">
      <w:pPr>
        <w:pStyle w:val="Elsistekstas"/>
      </w:pPr>
    </w:p>
    <w:p w14:paraId="4D589E48" w14:textId="77777777" w:rsidR="00093671" w:rsidRDefault="00093671" w:rsidP="00093671">
      <w:pPr>
        <w:pStyle w:val="Elsistekstas"/>
        <w:rPr>
          <w:rFonts w:eastAsiaTheme="minorEastAsia"/>
        </w:rPr>
      </w:pPr>
      <w:r>
        <w:t>Vykdytojas gali pildyti lankomumo suvestinės duomenis ir teikti į SFMIS2014.</w:t>
      </w:r>
    </w:p>
    <w:p w14:paraId="5BBD14A2" w14:textId="77777777" w:rsidR="00093671" w:rsidRDefault="00093671" w:rsidP="00093671">
      <w:pPr>
        <w:pStyle w:val="Elsistekstas"/>
      </w:pPr>
      <w:r>
        <w:t> </w:t>
      </w:r>
    </w:p>
    <w:p w14:paraId="7FCD7AF1" w14:textId="77777777" w:rsidR="00093671" w:rsidRDefault="00093671" w:rsidP="00093671">
      <w:pPr>
        <w:pStyle w:val="Paveikslelis"/>
      </w:pPr>
      <w:r>
        <w:rPr>
          <w:noProof/>
        </w:rPr>
        <w:drawing>
          <wp:inline distT="0" distB="0" distL="0" distR="0" wp14:anchorId="083BBB09" wp14:editId="76830C74">
            <wp:extent cx="6120000" cy="3341075"/>
            <wp:effectExtent l="0" t="0" r="0" b="0"/>
            <wp:docPr id="92" name="Picture 92" descr="C:\Users\kpp_rasap\Desktop\Dokumentu Generatorius\Installuose\Dokumentu Generatorius\ReportingApp\SpiraReportPics\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pp_rasap\Desktop\Dokumentu Generatorius\Installuose\Dokumentu Generatorius\ReportingApp\SpiraReportPics\image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000" cy="3341075"/>
                    </a:xfrm>
                    <a:prstGeom prst="rect">
                      <a:avLst/>
                    </a:prstGeom>
                    <a:noFill/>
                    <a:ln>
                      <a:noFill/>
                    </a:ln>
                  </pic:spPr>
                </pic:pic>
              </a:graphicData>
            </a:graphic>
          </wp:inline>
        </w:drawing>
      </w:r>
    </w:p>
    <w:p w14:paraId="08F26591" w14:textId="77777777" w:rsidR="00093671" w:rsidRDefault="00093671" w:rsidP="00093671">
      <w:pPr>
        <w:pStyle w:val="Elsistekstas"/>
      </w:pPr>
      <w:r>
        <w:t> </w:t>
      </w:r>
    </w:p>
    <w:p w14:paraId="562F2273" w14:textId="77777777" w:rsidR="00093671" w:rsidRPr="00E51C5E" w:rsidRDefault="00093671" w:rsidP="00093671">
      <w:pPr>
        <w:pStyle w:val="Paveiksleliopavadinimas"/>
      </w:pPr>
      <w:r w:rsidRPr="00E51C5E">
        <w:t>Lankomumo suvestinės teikimo į SFMIS2014 veiklos diagrama</w:t>
      </w:r>
    </w:p>
    <w:p w14:paraId="69496726" w14:textId="77777777" w:rsidR="00093671" w:rsidRDefault="00093671" w:rsidP="00093671">
      <w:pPr>
        <w:pStyle w:val="Elsistekstas"/>
      </w:pPr>
      <w:r w:rsidRPr="00E51C5E">
        <w:rPr>
          <w:rStyle w:val="Emphasis"/>
          <w:b/>
          <w:bCs/>
        </w:rPr>
        <w:t>Išankstinės sąlygos</w:t>
      </w:r>
    </w:p>
    <w:p w14:paraId="400700AF" w14:textId="77777777" w:rsidR="00093671" w:rsidRDefault="00093671" w:rsidP="00093671">
      <w:pPr>
        <w:pStyle w:val="Elsisbullet1lygis"/>
        <w:tabs>
          <w:tab w:val="clear" w:pos="709"/>
        </w:tabs>
        <w:ind w:left="284" w:firstLine="0"/>
      </w:pPr>
      <w:r>
        <w:t>      Pildyti lankomumo suvestinės duomenis gali naudotojas, kuriam suteikta dalyvių duomenų pildymo teisė.</w:t>
      </w:r>
    </w:p>
    <w:p w14:paraId="67B21848" w14:textId="77777777" w:rsidR="00093671" w:rsidRPr="00E51C5E" w:rsidRDefault="00093671" w:rsidP="00093671">
      <w:pPr>
        <w:pStyle w:val="Elsisbullet1lygis"/>
        <w:tabs>
          <w:tab w:val="clear" w:pos="709"/>
        </w:tabs>
        <w:ind w:left="284" w:firstLine="0"/>
        <w:rPr>
          <w:b/>
          <w:i/>
        </w:rPr>
      </w:pPr>
      <w:r>
        <w:t>      Teikti lankomumo suvestinės duomenis gali naudotojas, kuriam suteikta dalyvių duomenų teikimo teisė.</w:t>
      </w:r>
    </w:p>
    <w:p w14:paraId="365A72C6" w14:textId="77777777" w:rsidR="00093671" w:rsidRDefault="00093671" w:rsidP="00093671">
      <w:pPr>
        <w:pStyle w:val="Elsistekstas"/>
      </w:pPr>
      <w:r w:rsidRPr="00E51C5E">
        <w:rPr>
          <w:rStyle w:val="Emphasis"/>
          <w:b/>
          <w:bCs/>
        </w:rPr>
        <w:t>Veiksmai</w:t>
      </w:r>
    </w:p>
    <w:p w14:paraId="46F1EFFE" w14:textId="77777777" w:rsidR="00093671" w:rsidRDefault="00093671" w:rsidP="00093671">
      <w:pPr>
        <w:pStyle w:val="Elsistekstas"/>
      </w:pPr>
      <w:r>
        <w:rPr>
          <w:rStyle w:val="Strong"/>
        </w:rPr>
        <w:t xml:space="preserve">1.   Atidaryti lankomumo suvestinės sąrašo peržiūros formą ir lankomumo suvestinės pildymą. </w:t>
      </w:r>
      <w:r>
        <w:t>DMS -&gt; pasirinkti peržiūrėti projektą -&gt; „Dalyviai“ -&gt; „Lankomumo suvestinės el. formos“, paspausti mygtuką [ĮKELTI LANKOMUMO SUVESTINĘ].</w:t>
      </w:r>
    </w:p>
    <w:p w14:paraId="4A90C9DA" w14:textId="77777777" w:rsidR="00093671" w:rsidRDefault="00093671" w:rsidP="00093671">
      <w:pPr>
        <w:pStyle w:val="Elsistekstas"/>
      </w:pPr>
      <w:r>
        <w:rPr>
          <w:rStyle w:val="Strong"/>
        </w:rPr>
        <w:t>2.   Įkelti lankomumo suvestinės duomenis.</w:t>
      </w:r>
      <w:r>
        <w:t xml:space="preserve"> Įkelti lankomumo suvestinės el. formą.</w:t>
      </w:r>
    </w:p>
    <w:p w14:paraId="2F9C7D39" w14:textId="77777777" w:rsidR="00093671" w:rsidRDefault="00093671" w:rsidP="00093671">
      <w:pPr>
        <w:pStyle w:val="Elsistekstas"/>
      </w:pPr>
      <w:r>
        <w:rPr>
          <w:rStyle w:val="Strong"/>
        </w:rPr>
        <w:t>3.   Išsaugoti lankomumo suvestinės duomenis.</w:t>
      </w:r>
      <w:r>
        <w:t xml:space="preserve"> Spausti mygtuką [Saugoti]. Saugojimo metu tikrinama, ar įkeliama korektiška el. forma. Pirmą kartą sėkmingai išsaugojus lankomumo suvestinės duomenis, paslaugai suteikiama būsena „Pildoma“.</w:t>
      </w:r>
    </w:p>
    <w:p w14:paraId="217CC30F" w14:textId="77777777" w:rsidR="00093671" w:rsidRDefault="00093671" w:rsidP="00093671">
      <w:pPr>
        <w:pStyle w:val="Elsistekstas"/>
      </w:pPr>
      <w:r>
        <w:rPr>
          <w:rStyle w:val="Strong"/>
        </w:rPr>
        <w:t>4.   Tikrinti lankomumo suvestinės teikimo paslaugos duomenis.</w:t>
      </w:r>
      <w:r>
        <w:t xml:space="preserve"> Spausti mygtuką [Tikrinti]. Lankomumo suvestinės teikimo paslaugos duomenys perduodami į SFMIS2014 tikrinimui. Lankomumo suvestinės teikimo paslaugos būsena pakeičiama į „Tikrinama“.</w:t>
      </w:r>
    </w:p>
    <w:p w14:paraId="4A53D7A3" w14:textId="77777777" w:rsidR="00093671" w:rsidRDefault="00093671" w:rsidP="00093671">
      <w:pPr>
        <w:pStyle w:val="Elsistekstas"/>
      </w:pPr>
      <w:r>
        <w:t>Vykdomi tokie patys tikrinimai, kokie vykdomi tikrinant lankomumo suvestinę SFMIS</w:t>
      </w:r>
    </w:p>
    <w:p w14:paraId="0D84631B" w14:textId="77777777" w:rsidR="00093671" w:rsidRDefault="00093671" w:rsidP="00093671">
      <w:pPr>
        <w:pStyle w:val="Elsistekstas"/>
      </w:pPr>
      <w:r>
        <w:t> </w:t>
      </w:r>
    </w:p>
    <w:p w14:paraId="2ADAC2F3" w14:textId="77777777" w:rsidR="00093671" w:rsidRDefault="00093671" w:rsidP="00093671">
      <w:pPr>
        <w:pStyle w:val="Elsistekstas"/>
      </w:pPr>
      <w:r>
        <w:t>4.1.  Jei randama klaidų, perduodamas į DMS nustatytų klaidų sąrašas ir lankomumo suvestinės teikimo paslaugos būsena pakeičiama į „Patikrinta (turi klaidų)“.</w:t>
      </w:r>
    </w:p>
    <w:p w14:paraId="2575AA56" w14:textId="77777777" w:rsidR="00093671" w:rsidRDefault="00093671" w:rsidP="00093671">
      <w:pPr>
        <w:pStyle w:val="Elsistekstas"/>
      </w:pPr>
      <w:r>
        <w:t>4.2.  Jei klaidų nėra, lankomumo suvestinės teikimo paslaugos būsena pakeičiama į „Patikrinta“ .</w:t>
      </w:r>
    </w:p>
    <w:p w14:paraId="2E1478B7" w14:textId="77777777" w:rsidR="00093671" w:rsidRDefault="00093671" w:rsidP="00093671">
      <w:pPr>
        <w:pStyle w:val="Elsistekstas"/>
      </w:pPr>
      <w:r>
        <w:rPr>
          <w:rStyle w:val="Strong"/>
        </w:rPr>
        <w:t>5.   Teikti lankomumo suvestinės teikimo paslaugos duomenis.</w:t>
      </w:r>
      <w:r>
        <w:t xml:space="preserve"> Spausti mygtuką [Teikti]. Lankomumo suvestinės teikimo paslaugos duomenys perduodami į SFMIS2014 tikrinimui ir pateikimui. Tikrinimo metu vykdomi 4 punkte aprašyti tikrinimai.</w:t>
      </w:r>
    </w:p>
    <w:p w14:paraId="6267C54B" w14:textId="77777777" w:rsidR="00093671" w:rsidRDefault="00093671" w:rsidP="00093671">
      <w:pPr>
        <w:pStyle w:val="Elsistekstas"/>
      </w:pPr>
      <w:r>
        <w:t>5.1.  Jei randama klaidų, perduodamas į DMS nustatytų klaidų sąrašas ir lankomumo suvestinės teikimo paslaugos būsena pakeičiama į „Patikrinta (turi klaidų)“. Lankomumo suvestinės teikimo paslauga nepateikiama SFMIS2014.</w:t>
      </w:r>
    </w:p>
    <w:p w14:paraId="4208ACA8" w14:textId="77777777" w:rsidR="00093671" w:rsidRDefault="00093671" w:rsidP="00093671">
      <w:pPr>
        <w:pStyle w:val="Elsistekstas"/>
      </w:pPr>
      <w:r>
        <w:t>5.2.  Jei klaidų nėra, įkeliami lankomumo suvestinės duomenis į SFMIS2014, pakeičiama lankomumo suvestinės teikimo paslaugos būsena į „Pateikta“.</w:t>
      </w:r>
    </w:p>
    <w:p w14:paraId="61D47DC6" w14:textId="77777777" w:rsidR="00093671" w:rsidRDefault="00093671" w:rsidP="00093671">
      <w:pPr>
        <w:pStyle w:val="Elsistekstas"/>
      </w:pPr>
      <w:r>
        <w:t> </w:t>
      </w:r>
    </w:p>
    <w:p w14:paraId="2FE9FF7B" w14:textId="77777777" w:rsidR="00093671" w:rsidRPr="00E51C5E" w:rsidRDefault="00093671" w:rsidP="00093671">
      <w:pPr>
        <w:pStyle w:val="Elsistekstas"/>
        <w:rPr>
          <w:b/>
        </w:rPr>
      </w:pPr>
      <w:r w:rsidRPr="00E51C5E">
        <w:rPr>
          <w:rStyle w:val="Emphasis"/>
          <w:b/>
          <w:bCs/>
        </w:rPr>
        <w:t xml:space="preserve">Galimi tolimesni veiksmai </w:t>
      </w:r>
    </w:p>
    <w:p w14:paraId="3EFAD066" w14:textId="77777777" w:rsidR="00093671" w:rsidRDefault="00093671" w:rsidP="00093671">
      <w:pPr>
        <w:pStyle w:val="Elsisbullet1lygis"/>
        <w:tabs>
          <w:tab w:val="clear" w:pos="709"/>
        </w:tabs>
        <w:ind w:left="284" w:firstLine="0"/>
      </w:pPr>
      <w:r>
        <w:t>                           Pildyti ir teikti naujos lankomumo suvestinės teikimo paslaugos duomenis.</w:t>
      </w:r>
    </w:p>
    <w:p w14:paraId="3719B42B" w14:textId="77777777" w:rsidR="00093671" w:rsidRDefault="00093671" w:rsidP="00093671">
      <w:pPr>
        <w:pStyle w:val="Elsistekstas"/>
      </w:pPr>
      <w:r>
        <w:t> </w:t>
      </w:r>
    </w:p>
    <w:p w14:paraId="3E939C02" w14:textId="55B8C8EC" w:rsidR="00DF6D78" w:rsidRPr="00DF6D78" w:rsidRDefault="00B001D5" w:rsidP="00B001D5">
      <w:pPr>
        <w:pStyle w:val="Heading1"/>
      </w:pPr>
      <w:bookmarkStart w:id="57" w:name="_Toc471743938"/>
      <w:r>
        <w:t>DMS grafinė vartotojo sąsaja</w:t>
      </w:r>
      <w:bookmarkEnd w:id="57"/>
    </w:p>
    <w:p w14:paraId="54C980A7" w14:textId="77777777" w:rsidR="0067680C" w:rsidRPr="00974322" w:rsidRDefault="00877717" w:rsidP="00DF6D78">
      <w:pPr>
        <w:pStyle w:val="Heading2"/>
      </w:pPr>
      <w:bookmarkStart w:id="58" w:name="_Ref439227437"/>
      <w:bookmarkStart w:id="59" w:name="_Ref439227443"/>
      <w:bookmarkStart w:id="60" w:name="_Toc444741444"/>
      <w:bookmarkStart w:id="61" w:name="_Toc464122279"/>
      <w:bookmarkStart w:id="62" w:name="_Toc471743939"/>
      <w:r w:rsidRPr="00974322">
        <w:t xml:space="preserve">Prisijungimas prie </w:t>
      </w:r>
      <w:r w:rsidR="0067680C" w:rsidRPr="00974322">
        <w:t>DMS</w:t>
      </w:r>
      <w:bookmarkEnd w:id="58"/>
      <w:bookmarkEnd w:id="59"/>
      <w:bookmarkEnd w:id="60"/>
      <w:bookmarkEnd w:id="61"/>
      <w:bookmarkEnd w:id="62"/>
    </w:p>
    <w:p w14:paraId="54190CCB" w14:textId="0E3465A4" w:rsidR="0067680C" w:rsidRPr="00974322" w:rsidRDefault="0067680C" w:rsidP="0067680C">
      <w:pPr>
        <w:pStyle w:val="Elsistekstas"/>
      </w:pPr>
      <w:r w:rsidRPr="00974322">
        <w:t>Naudotojas, norėdamas prisijungti prie DMS, DMS prisijungimo lange turi spausti mygtuką „Prisijungti</w:t>
      </w:r>
      <w:r w:rsidR="008904D1" w:rsidRPr="00974322">
        <w:t xml:space="preserve"> prie DMS</w:t>
      </w:r>
      <w:r w:rsidRPr="00974322">
        <w:t>“:</w:t>
      </w:r>
    </w:p>
    <w:p w14:paraId="1010E796" w14:textId="4AFCC0DD" w:rsidR="0067680C" w:rsidRPr="007E1563" w:rsidRDefault="0067680C" w:rsidP="0067680C">
      <w:pPr>
        <w:pStyle w:val="Elsistekstas"/>
      </w:pPr>
      <w:r w:rsidRPr="007E1563">
        <w:rPr>
          <w:noProof/>
        </w:rPr>
        <w:drawing>
          <wp:inline distT="0" distB="0" distL="0" distR="0" wp14:anchorId="5D7FCC21" wp14:editId="1B725236">
            <wp:extent cx="6122035" cy="4349115"/>
            <wp:effectExtent l="19050" t="19050" r="12065" b="133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Titulinis.jpg"/>
                    <pic:cNvPicPr/>
                  </pic:nvPicPr>
                  <pic:blipFill>
                    <a:blip r:embed="rId27" cstate="screen">
                      <a:extLst>
                        <a:ext uri="{28A0092B-C50C-407E-A947-70E740481C1C}">
                          <a14:useLocalDpi xmlns:a14="http://schemas.microsoft.com/office/drawing/2010/main"/>
                        </a:ext>
                      </a:extLst>
                    </a:blip>
                    <a:stretch>
                      <a:fillRect/>
                    </a:stretch>
                  </pic:blipFill>
                  <pic:spPr>
                    <a:xfrm>
                      <a:off x="0" y="0"/>
                      <a:ext cx="6122035" cy="4349115"/>
                    </a:xfrm>
                    <a:prstGeom prst="rect">
                      <a:avLst/>
                    </a:prstGeom>
                    <a:ln>
                      <a:solidFill>
                        <a:schemeClr val="tx1"/>
                      </a:solidFill>
                    </a:ln>
                  </pic:spPr>
                </pic:pic>
              </a:graphicData>
            </a:graphic>
          </wp:inline>
        </w:drawing>
      </w:r>
    </w:p>
    <w:p w14:paraId="662376E7" w14:textId="1B3F6537" w:rsidR="008904D1" w:rsidRPr="00974322" w:rsidRDefault="008904D1" w:rsidP="00D936D1">
      <w:pPr>
        <w:pStyle w:val="Paveiksleliopavadinimas"/>
      </w:pPr>
      <w:r w:rsidRPr="00974322">
        <w:t>Prisijungimas prie DMS</w:t>
      </w:r>
    </w:p>
    <w:p w14:paraId="4E9837F8" w14:textId="1D6FBE23" w:rsidR="008904D1" w:rsidRPr="00974322" w:rsidRDefault="008904D1" w:rsidP="008904D1">
      <w:pPr>
        <w:pStyle w:val="Elsistekstas"/>
      </w:pPr>
      <w:r w:rsidRPr="00974322">
        <w:t>Paspaudus mygtuką „Prisijungti prie DMS“, naudotojas bus nukrei</w:t>
      </w:r>
      <w:r w:rsidR="00176B12" w:rsidRPr="00974322">
        <w:t>ptas</w:t>
      </w:r>
      <w:r w:rsidRPr="00974322">
        <w:t xml:space="preserve"> į Elektroninių valdžios vartų portalą (VIISP), kuriame jis galės pasirinkti</w:t>
      </w:r>
      <w:r w:rsidR="00942C0F" w:rsidRPr="00974322">
        <w:t xml:space="preserve"> prisijungimo būdą</w:t>
      </w:r>
      <w:r w:rsidRPr="00974322">
        <w:t>:</w:t>
      </w:r>
    </w:p>
    <w:p w14:paraId="75430FF9" w14:textId="00AECF7B" w:rsidR="008904D1" w:rsidRPr="00974322" w:rsidRDefault="008904D1" w:rsidP="00B778A2">
      <w:pPr>
        <w:pStyle w:val="Elsistekstas"/>
        <w:numPr>
          <w:ilvl w:val="0"/>
          <w:numId w:val="56"/>
        </w:numPr>
      </w:pPr>
      <w:r w:rsidRPr="00974322">
        <w:t>Mobil</w:t>
      </w:r>
      <w:r w:rsidR="00651AEB" w:rsidRPr="00974322">
        <w:t>i</w:t>
      </w:r>
      <w:r w:rsidRPr="00974322">
        <w:t>u elektroniniu parašu;</w:t>
      </w:r>
    </w:p>
    <w:p w14:paraId="756CAE71" w14:textId="01232E06" w:rsidR="008904D1" w:rsidRPr="00974322" w:rsidRDefault="008904D1" w:rsidP="00B778A2">
      <w:pPr>
        <w:pStyle w:val="Elsistekstas"/>
        <w:numPr>
          <w:ilvl w:val="0"/>
          <w:numId w:val="56"/>
        </w:numPr>
      </w:pPr>
      <w:r w:rsidRPr="00974322">
        <w:t>Elektroniniu parašu;</w:t>
      </w:r>
    </w:p>
    <w:p w14:paraId="564B7169" w14:textId="548681B1" w:rsidR="008904D1" w:rsidRPr="00974322" w:rsidRDefault="00176B12" w:rsidP="00B778A2">
      <w:pPr>
        <w:pStyle w:val="Elsistekstas"/>
        <w:numPr>
          <w:ilvl w:val="0"/>
          <w:numId w:val="56"/>
        </w:numPr>
      </w:pPr>
      <w:r w:rsidRPr="00974322">
        <w:t>Pasinaudojęs e</w:t>
      </w:r>
      <w:r w:rsidR="008904D1" w:rsidRPr="00974322">
        <w:t>lektroni</w:t>
      </w:r>
      <w:r w:rsidR="001370F9" w:rsidRPr="00974322">
        <w:t>nės bankininkystės paslaugomis.</w:t>
      </w:r>
    </w:p>
    <w:p w14:paraId="22F4D0CA" w14:textId="7DC4F5B6" w:rsidR="008904D1" w:rsidRPr="007E1563" w:rsidRDefault="008904D1" w:rsidP="008904D1">
      <w:pPr>
        <w:pStyle w:val="Elsistekstas"/>
        <w:ind w:firstLine="0"/>
      </w:pPr>
      <w:r w:rsidRPr="007E1563">
        <w:rPr>
          <w:noProof/>
        </w:rPr>
        <w:drawing>
          <wp:inline distT="0" distB="0" distL="0" distR="0" wp14:anchorId="081338F0" wp14:editId="34DACA6F">
            <wp:extent cx="5505940" cy="4706976"/>
            <wp:effectExtent l="19050" t="19050" r="19050" b="177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VIISP.png"/>
                    <pic:cNvPicPr/>
                  </pic:nvPicPr>
                  <pic:blipFill>
                    <a:blip r:embed="rId28" cstate="screen">
                      <a:extLst>
                        <a:ext uri="{BEBA8EAE-BF5A-486C-A8C5-ECC9F3942E4B}">
                          <a14:imgProps xmlns:a14="http://schemas.microsoft.com/office/drawing/2010/main">
                            <a14:imgLayer r:embed="rId29">
                              <a14:imgEffect>
                                <a14:sharpenSoften amount="25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5505940" cy="4706976"/>
                    </a:xfrm>
                    <a:prstGeom prst="rect">
                      <a:avLst/>
                    </a:prstGeom>
                    <a:ln>
                      <a:solidFill>
                        <a:schemeClr val="tx1"/>
                      </a:solidFill>
                    </a:ln>
                  </pic:spPr>
                </pic:pic>
              </a:graphicData>
            </a:graphic>
          </wp:inline>
        </w:drawing>
      </w:r>
    </w:p>
    <w:p w14:paraId="6BF5F3AD" w14:textId="6A1AAF91" w:rsidR="008904D1" w:rsidRPr="00974322" w:rsidRDefault="008904D1" w:rsidP="00D936D1">
      <w:pPr>
        <w:pStyle w:val="Paveiksleliopavadinimas"/>
      </w:pPr>
      <w:r w:rsidRPr="00974322">
        <w:t>Elektroninių valdžios vartų portalas</w:t>
      </w:r>
    </w:p>
    <w:p w14:paraId="35606E3D" w14:textId="3C3659E7" w:rsidR="00F30D8A" w:rsidRPr="00974322" w:rsidRDefault="00F30D8A" w:rsidP="00F30D8A">
      <w:pPr>
        <w:pStyle w:val="Elsistekstas"/>
      </w:pPr>
      <w:r w:rsidRPr="00974322">
        <w:t>Sėkmingai atlikus au</w:t>
      </w:r>
      <w:r w:rsidR="007B5584" w:rsidRPr="00974322">
        <w:t>tentifikaciją vienu iš nurodyt</w:t>
      </w:r>
      <w:r w:rsidR="00942C0F" w:rsidRPr="00974322">
        <w:t>ų</w:t>
      </w:r>
      <w:r w:rsidR="007B5584" w:rsidRPr="00974322">
        <w:t xml:space="preserve"> būd</w:t>
      </w:r>
      <w:r w:rsidR="00942C0F" w:rsidRPr="00974322">
        <w:t>ų</w:t>
      </w:r>
      <w:r w:rsidRPr="00974322">
        <w:t xml:space="preserve"> Elektroniniuose valdžios vartuose, </w:t>
      </w:r>
      <w:r w:rsidR="00942C0F" w:rsidRPr="00974322">
        <w:t xml:space="preserve">naudotojas </w:t>
      </w:r>
      <w:r w:rsidRPr="00974322">
        <w:t xml:space="preserve">bus nukreiptas į </w:t>
      </w:r>
      <w:r w:rsidR="007B5584" w:rsidRPr="00974322">
        <w:t>DMS</w:t>
      </w:r>
      <w:r w:rsidR="001370F9" w:rsidRPr="00974322">
        <w:t xml:space="preserve">, skirtą </w:t>
      </w:r>
      <w:r w:rsidR="00176B12" w:rsidRPr="00974322">
        <w:t xml:space="preserve">prisijungusiems </w:t>
      </w:r>
      <w:r w:rsidR="001370F9" w:rsidRPr="00974322">
        <w:t>naudotojams.</w:t>
      </w:r>
    </w:p>
    <w:p w14:paraId="3BBC1FD5" w14:textId="2EE15C3B" w:rsidR="00176B12" w:rsidRPr="00974322" w:rsidRDefault="00176B12" w:rsidP="00F30D8A">
      <w:pPr>
        <w:pStyle w:val="Elsistekstas"/>
      </w:pPr>
      <w:r w:rsidRPr="00974322">
        <w:t>Kai naudotojas DMS neturi priskirtų projektų (t.</w:t>
      </w:r>
      <w:r w:rsidR="003D54E2" w:rsidRPr="00974322">
        <w:t xml:space="preserve"> </w:t>
      </w:r>
      <w:r w:rsidRPr="00974322">
        <w:t xml:space="preserve">y. projektai, kuriuose naudotojas </w:t>
      </w:r>
      <w:r w:rsidR="00F84355" w:rsidRPr="00974322">
        <w:t>ne</w:t>
      </w:r>
      <w:r w:rsidRPr="00974322">
        <w:t>turi suteikt</w:t>
      </w:r>
      <w:r w:rsidR="00F84355" w:rsidRPr="00974322">
        <w:t>ų</w:t>
      </w:r>
      <w:r w:rsidRPr="00974322">
        <w:t xml:space="preserve"> teis</w:t>
      </w:r>
      <w:r w:rsidR="00F84355" w:rsidRPr="00974322">
        <w:t>ių</w:t>
      </w:r>
      <w:r w:rsidRPr="00974322">
        <w:t>), naudotojui pateikiamas informacinis pranešimas apie tai, kad jis neturi priskirtų projektų. Toks naudotojas negali DMS atlikti jokių veiksmų.</w:t>
      </w:r>
    </w:p>
    <w:p w14:paraId="4F71F978" w14:textId="5DC4CE4F" w:rsidR="00F30D8A" w:rsidRPr="00974322" w:rsidRDefault="00985410" w:rsidP="00985410">
      <w:pPr>
        <w:pStyle w:val="Elsistekstas"/>
      </w:pPr>
      <w:r w:rsidRPr="00974322">
        <w:t>Kai naudotojas turi priskirtų projektų, pi</w:t>
      </w:r>
      <w:r w:rsidR="00F30D8A" w:rsidRPr="00974322">
        <w:t xml:space="preserve">rmą kartą jungiantis prie </w:t>
      </w:r>
      <w:r w:rsidR="007B5584" w:rsidRPr="00974322">
        <w:t>DMS</w:t>
      </w:r>
      <w:r w:rsidR="00F30D8A" w:rsidRPr="00974322">
        <w:t xml:space="preserve">, </w:t>
      </w:r>
      <w:r w:rsidRPr="00974322">
        <w:t xml:space="preserve">jis </w:t>
      </w:r>
      <w:r w:rsidR="007B5584" w:rsidRPr="00974322">
        <w:t>turės susipažinti su DMS taisyklėmis</w:t>
      </w:r>
      <w:r w:rsidRPr="00974322">
        <w:t>. Tik</w:t>
      </w:r>
      <w:r w:rsidR="007B5584" w:rsidRPr="00974322">
        <w:t xml:space="preserve"> pažymėjus varnelę „</w:t>
      </w:r>
      <w:r w:rsidR="00D1787F" w:rsidRPr="00192F15">
        <w:t>Susipažinau su Duomenų teikimo per Iš Europos Sąjungos struktūrinių fondų lėšų bendrai finansuojamų projektų duomenų mainų svetainę tvarkos aprašu</w:t>
      </w:r>
      <w:r w:rsidR="007B5584" w:rsidRPr="00974322">
        <w:t>“ bei paspaudus mygtuką „Patvirtinti“</w:t>
      </w:r>
      <w:r w:rsidRPr="00974322">
        <w:t>, DMS naudotojas galės toliau dirbti su Sistema.</w:t>
      </w:r>
    </w:p>
    <w:p w14:paraId="611B3FE0" w14:textId="622B8F61" w:rsidR="007B5584" w:rsidRPr="007E1563" w:rsidRDefault="006C6156" w:rsidP="00192F15">
      <w:pPr>
        <w:pStyle w:val="Elsistekstas"/>
        <w:jc w:val="center"/>
      </w:pPr>
      <w:r>
        <w:rPr>
          <w:noProof/>
        </w:rPr>
        <w:drawing>
          <wp:inline distT="0" distB="0" distL="0" distR="0" wp14:anchorId="4CC3C910" wp14:editId="1207A3D7">
            <wp:extent cx="4974533" cy="5624623"/>
            <wp:effectExtent l="19050" t="19050" r="17145" b="14605"/>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4533" cy="5624623"/>
                    </a:xfrm>
                    <a:prstGeom prst="rect">
                      <a:avLst/>
                    </a:prstGeom>
                    <a:noFill/>
                    <a:ln>
                      <a:solidFill>
                        <a:schemeClr val="tx1"/>
                      </a:solidFill>
                    </a:ln>
                  </pic:spPr>
                </pic:pic>
              </a:graphicData>
            </a:graphic>
          </wp:inline>
        </w:drawing>
      </w:r>
    </w:p>
    <w:p w14:paraId="3E7E327C" w14:textId="5B37A35E" w:rsidR="007B5584" w:rsidRPr="00974322" w:rsidRDefault="007B5584" w:rsidP="00D936D1">
      <w:pPr>
        <w:pStyle w:val="Paveiksleliopavadinimas"/>
      </w:pPr>
      <w:r w:rsidRPr="00974322">
        <w:t xml:space="preserve">Susipažinimas su DMS </w:t>
      </w:r>
      <w:r w:rsidR="00626EE0">
        <w:t>tvarkos aprašu</w:t>
      </w:r>
      <w:r w:rsidRPr="00974322">
        <w:t xml:space="preserve"> ir patvirtinimas</w:t>
      </w:r>
    </w:p>
    <w:p w14:paraId="58905D84" w14:textId="77777777" w:rsidR="00F30D8A" w:rsidRPr="00974322" w:rsidRDefault="00F30D8A" w:rsidP="00F30D8A">
      <w:pPr>
        <w:pStyle w:val="Elsistekstas"/>
      </w:pPr>
    </w:p>
    <w:p w14:paraId="4A7E568E" w14:textId="6482E60E" w:rsidR="0070091E" w:rsidRPr="00974322" w:rsidRDefault="0070091E" w:rsidP="00DF6D78">
      <w:pPr>
        <w:pStyle w:val="Heading2"/>
      </w:pPr>
      <w:bookmarkStart w:id="63" w:name="_Ref439668490"/>
      <w:bookmarkStart w:id="64" w:name="_Ref439668495"/>
      <w:bookmarkStart w:id="65" w:name="_Ref441146446"/>
      <w:bookmarkStart w:id="66" w:name="_Ref441146452"/>
      <w:bookmarkStart w:id="67" w:name="_Toc444741445"/>
      <w:bookmarkStart w:id="68" w:name="_Toc464122280"/>
      <w:bookmarkStart w:id="69" w:name="_Toc471743940"/>
      <w:r w:rsidRPr="00974322">
        <w:t>Projektų sąrašas</w:t>
      </w:r>
      <w:bookmarkEnd w:id="63"/>
      <w:bookmarkEnd w:id="64"/>
      <w:bookmarkEnd w:id="65"/>
      <w:bookmarkEnd w:id="66"/>
      <w:bookmarkEnd w:id="67"/>
      <w:bookmarkEnd w:id="68"/>
      <w:bookmarkEnd w:id="69"/>
    </w:p>
    <w:p w14:paraId="7941C281" w14:textId="0DF44702" w:rsidR="0061478E" w:rsidRPr="00974322" w:rsidRDefault="00D56E70" w:rsidP="0008352E">
      <w:pPr>
        <w:pStyle w:val="Elsistekstas"/>
      </w:pPr>
      <w:r w:rsidRPr="00974322">
        <w:t xml:space="preserve">Prisijungus prie DMS, pateikiamas naudotojui priskirtų projektų sąrašas. </w:t>
      </w:r>
    </w:p>
    <w:p w14:paraId="25E9C3EA" w14:textId="355CC393" w:rsidR="00985410" w:rsidRPr="00974322" w:rsidRDefault="00985410" w:rsidP="00192F15">
      <w:pPr>
        <w:pStyle w:val="Elsistekstas"/>
      </w:pPr>
      <w:r w:rsidRPr="00974322">
        <w:t xml:space="preserve">Projektų sąraše </w:t>
      </w:r>
      <w:r w:rsidR="00D56E70" w:rsidRPr="00974322">
        <w:t>matomi visi projektai, kuriuose naudotojui</w:t>
      </w:r>
      <w:r w:rsidRPr="00974322">
        <w:t xml:space="preserve"> priskirta bent viena teisė. </w:t>
      </w:r>
      <w:r w:rsidR="00301426" w:rsidRPr="00974322">
        <w:t>Projektų sąraše pateikiami projektai, kurių būsena yra „Įgyvendinama sutartis“ arba „Baigtas“.</w:t>
      </w:r>
      <w:r w:rsidR="00301426">
        <w:t xml:space="preserve"> </w:t>
      </w:r>
      <w:r w:rsidRPr="00974322">
        <w:t>Jei naudotojui nei viename projekte nėra priskirtų teisių, pateikiamas informacinis pranešimas „Jūs neturite priskirtų projektų“.</w:t>
      </w:r>
    </w:p>
    <w:p w14:paraId="53ED65E8" w14:textId="538C8D1E" w:rsidR="0061478E" w:rsidRPr="007E1563" w:rsidRDefault="00EC74BC" w:rsidP="00153316">
      <w:pPr>
        <w:pStyle w:val="Elsistekstas"/>
        <w:ind w:firstLine="0"/>
      </w:pPr>
      <w:r w:rsidRPr="007E1563">
        <w:rPr>
          <w:noProof/>
        </w:rPr>
        <w:drawing>
          <wp:inline distT="0" distB="0" distL="0" distR="0" wp14:anchorId="520E8C0B" wp14:editId="0C2E3101">
            <wp:extent cx="6122035" cy="2355850"/>
            <wp:effectExtent l="19050" t="19050" r="12065"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jektų sąrašas.png"/>
                    <pic:cNvPicPr/>
                  </pic:nvPicPr>
                  <pic:blipFill>
                    <a:blip r:embed="rId31" cstate="screen">
                      <a:extLst>
                        <a:ext uri="{28A0092B-C50C-407E-A947-70E740481C1C}">
                          <a14:useLocalDpi xmlns:a14="http://schemas.microsoft.com/office/drawing/2010/main"/>
                        </a:ext>
                      </a:extLst>
                    </a:blip>
                    <a:stretch>
                      <a:fillRect/>
                    </a:stretch>
                  </pic:blipFill>
                  <pic:spPr>
                    <a:xfrm>
                      <a:off x="0" y="0"/>
                      <a:ext cx="6122035" cy="2355850"/>
                    </a:xfrm>
                    <a:prstGeom prst="rect">
                      <a:avLst/>
                    </a:prstGeom>
                    <a:ln>
                      <a:solidFill>
                        <a:schemeClr val="tx1"/>
                      </a:solidFill>
                    </a:ln>
                  </pic:spPr>
                </pic:pic>
              </a:graphicData>
            </a:graphic>
          </wp:inline>
        </w:drawing>
      </w:r>
    </w:p>
    <w:p w14:paraId="49B5862E" w14:textId="00833CCC" w:rsidR="0061478E" w:rsidRPr="00974322" w:rsidRDefault="00651AEB" w:rsidP="00D936D1">
      <w:pPr>
        <w:pStyle w:val="Paveiksleliopavadinimas"/>
      </w:pPr>
      <w:r w:rsidRPr="00974322">
        <w:t xml:space="preserve">Projektų </w:t>
      </w:r>
      <w:r w:rsidR="0061478E" w:rsidRPr="00974322">
        <w:t>sąrašas</w:t>
      </w:r>
    </w:p>
    <w:p w14:paraId="674E11B9" w14:textId="4331AE18" w:rsidR="0061478E" w:rsidRPr="00974322" w:rsidRDefault="00D56E70" w:rsidP="0061478E">
      <w:pPr>
        <w:pStyle w:val="Elsistekstas"/>
      </w:pPr>
      <w:r w:rsidRPr="00974322">
        <w:t>Projektų sąraše pateikiama ši informacija</w:t>
      </w:r>
      <w:r w:rsidR="0061478E" w:rsidRPr="00974322">
        <w:t>:</w:t>
      </w:r>
    </w:p>
    <w:p w14:paraId="447CD924" w14:textId="28FBAA70" w:rsidR="00D56E70" w:rsidRPr="00974322" w:rsidRDefault="00D56E70" w:rsidP="00B778A2">
      <w:pPr>
        <w:pStyle w:val="Elsistekstas"/>
        <w:numPr>
          <w:ilvl w:val="0"/>
          <w:numId w:val="61"/>
        </w:numPr>
      </w:pPr>
      <w:r w:rsidRPr="00974322">
        <w:t>Filtras, kurio pagalba galima surasti reikiamą projektą. Filtruoti galima pagal šios kriterijus:</w:t>
      </w:r>
    </w:p>
    <w:tbl>
      <w:tblPr>
        <w:tblStyle w:val="Elsislentele"/>
        <w:tblW w:w="5000" w:type="pct"/>
        <w:tblLook w:val="04A0" w:firstRow="1" w:lastRow="0" w:firstColumn="1" w:lastColumn="0" w:noHBand="0" w:noVBand="1"/>
      </w:tblPr>
      <w:tblGrid>
        <w:gridCol w:w="988"/>
        <w:gridCol w:w="2552"/>
        <w:gridCol w:w="6095"/>
      </w:tblGrid>
      <w:tr w:rsidR="00D56E70" w:rsidRPr="00974322" w14:paraId="24B9627B"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19218641" w14:textId="77777777" w:rsidR="00D56E70" w:rsidRPr="00974322" w:rsidRDefault="00D56E70" w:rsidP="00C06146">
            <w:pPr>
              <w:pStyle w:val="Elsislentelesantraste"/>
              <w:rPr>
                <w:b/>
              </w:rPr>
            </w:pPr>
            <w:r w:rsidRPr="00974322">
              <w:t>Eil. Nr.</w:t>
            </w:r>
          </w:p>
        </w:tc>
        <w:tc>
          <w:tcPr>
            <w:tcW w:w="2551" w:type="dxa"/>
          </w:tcPr>
          <w:p w14:paraId="36281A72" w14:textId="77777777" w:rsidR="00D56E70" w:rsidRPr="00974322" w:rsidRDefault="00D56E70" w:rsidP="00C06146">
            <w:pPr>
              <w:pStyle w:val="Elsislentelesantraste"/>
              <w:rPr>
                <w:b/>
              </w:rPr>
            </w:pPr>
            <w:r w:rsidRPr="00974322">
              <w:t>Lauko pavadinimas</w:t>
            </w:r>
          </w:p>
        </w:tc>
        <w:tc>
          <w:tcPr>
            <w:tcW w:w="6092" w:type="dxa"/>
          </w:tcPr>
          <w:p w14:paraId="6A644BB6" w14:textId="77777777" w:rsidR="00D56E70" w:rsidRPr="00974322" w:rsidRDefault="00D56E70" w:rsidP="00C06146">
            <w:pPr>
              <w:pStyle w:val="Elsislentelesantraste"/>
              <w:rPr>
                <w:b/>
              </w:rPr>
            </w:pPr>
            <w:r w:rsidRPr="00974322">
              <w:t>Aprašymas</w:t>
            </w:r>
          </w:p>
        </w:tc>
      </w:tr>
      <w:tr w:rsidR="00D56E70" w:rsidRPr="00974322" w14:paraId="0901126D" w14:textId="77777777" w:rsidTr="00AE28AE">
        <w:tc>
          <w:tcPr>
            <w:tcW w:w="988" w:type="dxa"/>
          </w:tcPr>
          <w:p w14:paraId="7703C898" w14:textId="77777777" w:rsidR="00D56E70" w:rsidRPr="00974322" w:rsidRDefault="00D56E70" w:rsidP="00B778A2">
            <w:pPr>
              <w:pStyle w:val="Elsistekstas"/>
              <w:numPr>
                <w:ilvl w:val="0"/>
                <w:numId w:val="57"/>
              </w:numPr>
              <w:jc w:val="left"/>
            </w:pPr>
          </w:p>
        </w:tc>
        <w:tc>
          <w:tcPr>
            <w:tcW w:w="2551" w:type="dxa"/>
          </w:tcPr>
          <w:p w14:paraId="67336D19" w14:textId="77777777" w:rsidR="00D56E70" w:rsidRPr="00974322" w:rsidRDefault="00D56E70" w:rsidP="00FF0B50">
            <w:pPr>
              <w:pStyle w:val="Elsistekstas"/>
              <w:ind w:firstLine="0"/>
            </w:pPr>
            <w:r w:rsidRPr="00974322">
              <w:t>Projekto kodas</w:t>
            </w:r>
          </w:p>
        </w:tc>
        <w:tc>
          <w:tcPr>
            <w:tcW w:w="6092" w:type="dxa"/>
          </w:tcPr>
          <w:p w14:paraId="3986F210" w14:textId="77777777" w:rsidR="00D56E70" w:rsidRPr="00974322" w:rsidRDefault="00D56E70" w:rsidP="00FF0B50">
            <w:pPr>
              <w:pStyle w:val="Elsistekstas"/>
              <w:ind w:firstLine="0"/>
            </w:pPr>
            <w:r w:rsidRPr="00974322">
              <w:t>Nurodomas projekto kodas arba jo fragmentas, pagal kurį atfiltruojami projektai.</w:t>
            </w:r>
          </w:p>
        </w:tc>
      </w:tr>
      <w:tr w:rsidR="00D56E70" w:rsidRPr="00974322" w14:paraId="18B3239E" w14:textId="77777777" w:rsidTr="00AE28AE">
        <w:tc>
          <w:tcPr>
            <w:tcW w:w="988" w:type="dxa"/>
          </w:tcPr>
          <w:p w14:paraId="092CA56F" w14:textId="77777777" w:rsidR="00D56E70" w:rsidRPr="00974322" w:rsidRDefault="00D56E70" w:rsidP="00B778A2">
            <w:pPr>
              <w:pStyle w:val="Elsistekstas"/>
              <w:numPr>
                <w:ilvl w:val="0"/>
                <w:numId w:val="57"/>
              </w:numPr>
              <w:jc w:val="left"/>
            </w:pPr>
          </w:p>
        </w:tc>
        <w:tc>
          <w:tcPr>
            <w:tcW w:w="2551" w:type="dxa"/>
          </w:tcPr>
          <w:p w14:paraId="10D351E4" w14:textId="77777777" w:rsidR="00D56E70" w:rsidRPr="00974322" w:rsidRDefault="00D56E70" w:rsidP="00FF0B50">
            <w:pPr>
              <w:pStyle w:val="Elsistekstas"/>
              <w:ind w:firstLine="0"/>
            </w:pPr>
            <w:r w:rsidRPr="00974322">
              <w:t>Projekto pavadinimas</w:t>
            </w:r>
          </w:p>
        </w:tc>
        <w:tc>
          <w:tcPr>
            <w:tcW w:w="6092" w:type="dxa"/>
          </w:tcPr>
          <w:p w14:paraId="1BA4B4A7" w14:textId="77777777" w:rsidR="00D56E70" w:rsidRPr="00974322" w:rsidRDefault="00D56E70" w:rsidP="00FF0B50">
            <w:pPr>
              <w:pStyle w:val="Elsistekstas"/>
              <w:ind w:firstLine="0"/>
            </w:pPr>
            <w:r w:rsidRPr="00974322">
              <w:t>Nurodomas projekto pavadinimas arba jo fragmentas, pagal kurį atfiltruojami projektai.</w:t>
            </w:r>
          </w:p>
        </w:tc>
      </w:tr>
      <w:tr w:rsidR="00D56E70" w:rsidRPr="00974322" w14:paraId="4CA11D6E" w14:textId="77777777" w:rsidTr="00AE28AE">
        <w:tc>
          <w:tcPr>
            <w:tcW w:w="988" w:type="dxa"/>
          </w:tcPr>
          <w:p w14:paraId="2B6A19AD" w14:textId="77777777" w:rsidR="00D56E70" w:rsidRPr="00974322" w:rsidRDefault="00D56E70" w:rsidP="00B778A2">
            <w:pPr>
              <w:pStyle w:val="Elsistekstas"/>
              <w:numPr>
                <w:ilvl w:val="0"/>
                <w:numId w:val="57"/>
              </w:numPr>
              <w:jc w:val="left"/>
            </w:pPr>
          </w:p>
        </w:tc>
        <w:tc>
          <w:tcPr>
            <w:tcW w:w="2551" w:type="dxa"/>
          </w:tcPr>
          <w:p w14:paraId="2067BAF2" w14:textId="77777777" w:rsidR="00D56E70" w:rsidRPr="00974322" w:rsidRDefault="00D56E70" w:rsidP="00FF0B50">
            <w:pPr>
              <w:pStyle w:val="Elsistekstas"/>
              <w:ind w:firstLine="0"/>
            </w:pPr>
            <w:r w:rsidRPr="00974322">
              <w:t>Vykdytojas</w:t>
            </w:r>
          </w:p>
        </w:tc>
        <w:tc>
          <w:tcPr>
            <w:tcW w:w="6092" w:type="dxa"/>
          </w:tcPr>
          <w:p w14:paraId="0EAE37D8" w14:textId="77777777" w:rsidR="00D56E70" w:rsidRPr="00974322" w:rsidRDefault="00D56E70" w:rsidP="00FF0B50">
            <w:pPr>
              <w:pStyle w:val="Elsistekstas"/>
              <w:ind w:firstLine="0"/>
            </w:pPr>
            <w:r w:rsidRPr="00974322">
              <w:t>Iš sąrašo pasirenkamas projekto vykdytojas. Projektų sąraše pateikiami projektai, kurie vykdomi pasirinkto vykdytojo.</w:t>
            </w:r>
          </w:p>
        </w:tc>
      </w:tr>
      <w:tr w:rsidR="00D56E70" w:rsidRPr="00974322" w14:paraId="0A542877" w14:textId="77777777" w:rsidTr="00AE28AE">
        <w:tc>
          <w:tcPr>
            <w:tcW w:w="988" w:type="dxa"/>
          </w:tcPr>
          <w:p w14:paraId="5BF2D522" w14:textId="77777777" w:rsidR="00D56E70" w:rsidRPr="00974322" w:rsidRDefault="00D56E70" w:rsidP="00B778A2">
            <w:pPr>
              <w:pStyle w:val="Elsistekstas"/>
              <w:numPr>
                <w:ilvl w:val="0"/>
                <w:numId w:val="57"/>
              </w:numPr>
              <w:jc w:val="left"/>
            </w:pPr>
          </w:p>
        </w:tc>
        <w:tc>
          <w:tcPr>
            <w:tcW w:w="2551" w:type="dxa"/>
          </w:tcPr>
          <w:p w14:paraId="0DE760D5" w14:textId="77777777" w:rsidR="00D56E70" w:rsidRPr="00974322" w:rsidRDefault="00D56E70" w:rsidP="00FF0B50">
            <w:pPr>
              <w:pStyle w:val="Elsistekstas"/>
              <w:ind w:firstLine="0"/>
            </w:pPr>
            <w:r w:rsidRPr="00974322">
              <w:t>Būsena</w:t>
            </w:r>
          </w:p>
        </w:tc>
        <w:tc>
          <w:tcPr>
            <w:tcW w:w="6092" w:type="dxa"/>
          </w:tcPr>
          <w:p w14:paraId="757E5372" w14:textId="77777777" w:rsidR="00D56E70" w:rsidRPr="00974322" w:rsidRDefault="00D56E70" w:rsidP="00FF0B50">
            <w:pPr>
              <w:pStyle w:val="Elsistekstas"/>
              <w:ind w:firstLine="0"/>
            </w:pPr>
            <w:r w:rsidRPr="00974322">
              <w:t>Iš sąrašo pasirenkama projekto būsena. Projektų sąraše pateikiami projektai, kurie turi pasirinktą būseną.</w:t>
            </w:r>
          </w:p>
        </w:tc>
      </w:tr>
      <w:tr w:rsidR="00D56E70" w:rsidRPr="00974322" w14:paraId="5FCE9C33" w14:textId="77777777" w:rsidTr="00AE28AE">
        <w:tc>
          <w:tcPr>
            <w:tcW w:w="988" w:type="dxa"/>
          </w:tcPr>
          <w:p w14:paraId="3E19A9B8" w14:textId="0E70FA2D" w:rsidR="00D56E70" w:rsidRPr="00974322" w:rsidRDefault="00D56E70" w:rsidP="003D54E2">
            <w:pPr>
              <w:pStyle w:val="Elsistekstas"/>
              <w:tabs>
                <w:tab w:val="left" w:pos="360"/>
              </w:tabs>
              <w:ind w:firstLine="0"/>
              <w:jc w:val="left"/>
            </w:pPr>
            <w:r w:rsidRPr="00974322">
              <w:t>5.</w:t>
            </w:r>
          </w:p>
        </w:tc>
        <w:tc>
          <w:tcPr>
            <w:tcW w:w="2551" w:type="dxa"/>
          </w:tcPr>
          <w:p w14:paraId="7990CBD6" w14:textId="77777777" w:rsidR="00D56E70" w:rsidRPr="00974322" w:rsidRDefault="00D56E70" w:rsidP="00FF0B50">
            <w:pPr>
              <w:pStyle w:val="Elsistekstas"/>
              <w:ind w:firstLine="0"/>
            </w:pPr>
            <w:r w:rsidRPr="00974322">
              <w:t>Išvalyti</w:t>
            </w:r>
          </w:p>
        </w:tc>
        <w:tc>
          <w:tcPr>
            <w:tcW w:w="6092" w:type="dxa"/>
          </w:tcPr>
          <w:p w14:paraId="76741ECD" w14:textId="77777777" w:rsidR="00D56E70" w:rsidRPr="00974322" w:rsidRDefault="00D56E70" w:rsidP="00FF0B50">
            <w:pPr>
              <w:pStyle w:val="Elsistekstas"/>
              <w:ind w:firstLine="0"/>
            </w:pPr>
            <w:r w:rsidRPr="00974322">
              <w:t xml:space="preserve">Paspaudus išvalomi visi duomenys, nurodyti filtro laukuose. </w:t>
            </w:r>
          </w:p>
        </w:tc>
      </w:tr>
    </w:tbl>
    <w:p w14:paraId="5CB23B84" w14:textId="19ECCADC" w:rsidR="00D56E70" w:rsidRPr="00974322" w:rsidRDefault="00D56E70" w:rsidP="00B778A2">
      <w:pPr>
        <w:pStyle w:val="Elsistekstas"/>
        <w:numPr>
          <w:ilvl w:val="0"/>
          <w:numId w:val="61"/>
        </w:numPr>
      </w:pPr>
      <w:r w:rsidRPr="00974322">
        <w:t>Projektų sąrašas, kuriame pateikiama ši informacija:</w:t>
      </w:r>
    </w:p>
    <w:tbl>
      <w:tblPr>
        <w:tblStyle w:val="Elsislentele"/>
        <w:tblW w:w="5000" w:type="pct"/>
        <w:tblLook w:val="04A0" w:firstRow="1" w:lastRow="0" w:firstColumn="1" w:lastColumn="0" w:noHBand="0" w:noVBand="1"/>
      </w:tblPr>
      <w:tblGrid>
        <w:gridCol w:w="989"/>
        <w:gridCol w:w="2864"/>
        <w:gridCol w:w="5782"/>
      </w:tblGrid>
      <w:tr w:rsidR="00D56E70" w:rsidRPr="00974322" w14:paraId="7E82B114"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4961B774" w14:textId="77777777" w:rsidR="00D56E70" w:rsidRPr="00974322" w:rsidRDefault="00D56E70" w:rsidP="00C06146">
            <w:pPr>
              <w:pStyle w:val="Elsislentelesantraste"/>
              <w:rPr>
                <w:b/>
              </w:rPr>
            </w:pPr>
            <w:r w:rsidRPr="00974322">
              <w:t>Eil. Nr.</w:t>
            </w:r>
          </w:p>
        </w:tc>
        <w:tc>
          <w:tcPr>
            <w:tcW w:w="2863" w:type="dxa"/>
          </w:tcPr>
          <w:p w14:paraId="44C7C6B7" w14:textId="77777777" w:rsidR="00D56E70" w:rsidRPr="00974322" w:rsidRDefault="00D56E70" w:rsidP="00C06146">
            <w:pPr>
              <w:pStyle w:val="Elsislentelesantraste"/>
              <w:rPr>
                <w:b/>
              </w:rPr>
            </w:pPr>
            <w:r w:rsidRPr="00974322">
              <w:t>Lauko pavadinimas</w:t>
            </w:r>
          </w:p>
        </w:tc>
        <w:tc>
          <w:tcPr>
            <w:tcW w:w="5780" w:type="dxa"/>
          </w:tcPr>
          <w:p w14:paraId="2AC263FD" w14:textId="77777777" w:rsidR="00D56E70" w:rsidRPr="00974322" w:rsidRDefault="00D56E70" w:rsidP="00C06146">
            <w:pPr>
              <w:pStyle w:val="Elsislentelesantraste"/>
              <w:rPr>
                <w:b/>
              </w:rPr>
            </w:pPr>
            <w:r w:rsidRPr="00974322">
              <w:t>Aprašymas</w:t>
            </w:r>
          </w:p>
        </w:tc>
      </w:tr>
      <w:tr w:rsidR="00D56E70" w:rsidRPr="00974322" w14:paraId="3E5A6772" w14:textId="77777777" w:rsidTr="00AE28AE">
        <w:tc>
          <w:tcPr>
            <w:tcW w:w="988" w:type="dxa"/>
          </w:tcPr>
          <w:p w14:paraId="4F257694" w14:textId="77777777" w:rsidR="00D56E70" w:rsidRPr="00974322" w:rsidRDefault="00D56E70" w:rsidP="00B778A2">
            <w:pPr>
              <w:pStyle w:val="Elsistekstas"/>
              <w:numPr>
                <w:ilvl w:val="0"/>
                <w:numId w:val="46"/>
              </w:numPr>
              <w:jc w:val="left"/>
            </w:pPr>
          </w:p>
        </w:tc>
        <w:tc>
          <w:tcPr>
            <w:tcW w:w="2863" w:type="dxa"/>
          </w:tcPr>
          <w:p w14:paraId="6B42F45D" w14:textId="497A169D" w:rsidR="00D56E70" w:rsidRPr="00974322" w:rsidRDefault="00D56E70" w:rsidP="00FF0B50">
            <w:pPr>
              <w:pStyle w:val="Elsistekstas"/>
              <w:ind w:firstLine="0"/>
            </w:pPr>
            <w:r w:rsidRPr="00974322">
              <w:t>Projekto kodas</w:t>
            </w:r>
          </w:p>
        </w:tc>
        <w:tc>
          <w:tcPr>
            <w:tcW w:w="5780" w:type="dxa"/>
          </w:tcPr>
          <w:p w14:paraId="22B2BF1C" w14:textId="1A348F42" w:rsidR="00D56E70" w:rsidRPr="00974322" w:rsidRDefault="00D56E70" w:rsidP="00FF0B50">
            <w:pPr>
              <w:pStyle w:val="Elsistekstas"/>
              <w:ind w:firstLine="0"/>
            </w:pPr>
            <w:r w:rsidRPr="00974322">
              <w:t>Pateikiamas projekto kodas.</w:t>
            </w:r>
          </w:p>
        </w:tc>
      </w:tr>
      <w:tr w:rsidR="00D56E70" w:rsidRPr="00974322" w14:paraId="1C12DC98" w14:textId="77777777" w:rsidTr="00AE28AE">
        <w:tc>
          <w:tcPr>
            <w:tcW w:w="988" w:type="dxa"/>
          </w:tcPr>
          <w:p w14:paraId="488B98A4" w14:textId="77777777" w:rsidR="00D56E70" w:rsidRPr="00974322" w:rsidRDefault="00D56E70" w:rsidP="00B778A2">
            <w:pPr>
              <w:pStyle w:val="Elsistekstas"/>
              <w:numPr>
                <w:ilvl w:val="0"/>
                <w:numId w:val="46"/>
              </w:numPr>
              <w:jc w:val="left"/>
            </w:pPr>
          </w:p>
        </w:tc>
        <w:tc>
          <w:tcPr>
            <w:tcW w:w="2863" w:type="dxa"/>
          </w:tcPr>
          <w:p w14:paraId="2E6BB65A" w14:textId="77777777" w:rsidR="00D56E70" w:rsidRPr="00974322" w:rsidRDefault="00D56E70" w:rsidP="00FF0B50">
            <w:pPr>
              <w:pStyle w:val="Elsistekstas"/>
              <w:ind w:firstLine="0"/>
            </w:pPr>
            <w:r w:rsidRPr="00974322">
              <w:t>Projekto pavadinimas</w:t>
            </w:r>
          </w:p>
        </w:tc>
        <w:tc>
          <w:tcPr>
            <w:tcW w:w="5780" w:type="dxa"/>
          </w:tcPr>
          <w:p w14:paraId="1D77E82E" w14:textId="77777777" w:rsidR="00D56E70" w:rsidRPr="00974322" w:rsidRDefault="00D56E70" w:rsidP="00FF0B50">
            <w:pPr>
              <w:pStyle w:val="Elsistekstas"/>
              <w:ind w:firstLine="0"/>
            </w:pPr>
            <w:r w:rsidRPr="00974322">
              <w:t>Pateikiamas projekto pavadinimas.</w:t>
            </w:r>
          </w:p>
        </w:tc>
      </w:tr>
      <w:tr w:rsidR="00D56E70" w:rsidRPr="00974322" w14:paraId="34EC35EF" w14:textId="77777777" w:rsidTr="00AE28AE">
        <w:tc>
          <w:tcPr>
            <w:tcW w:w="988" w:type="dxa"/>
          </w:tcPr>
          <w:p w14:paraId="1AA56952" w14:textId="77777777" w:rsidR="00D56E70" w:rsidRPr="00974322" w:rsidRDefault="00D56E70" w:rsidP="00B778A2">
            <w:pPr>
              <w:pStyle w:val="Elsistekstas"/>
              <w:numPr>
                <w:ilvl w:val="0"/>
                <w:numId w:val="46"/>
              </w:numPr>
              <w:jc w:val="left"/>
            </w:pPr>
          </w:p>
        </w:tc>
        <w:tc>
          <w:tcPr>
            <w:tcW w:w="2863" w:type="dxa"/>
          </w:tcPr>
          <w:p w14:paraId="56C627CF" w14:textId="4D396864" w:rsidR="00D56E70" w:rsidRPr="00974322" w:rsidRDefault="00D56E70" w:rsidP="00FF0B50">
            <w:pPr>
              <w:pStyle w:val="Elsistekstas"/>
              <w:ind w:firstLine="0"/>
            </w:pPr>
            <w:r w:rsidRPr="00974322">
              <w:t>Vykdytojas</w:t>
            </w:r>
          </w:p>
        </w:tc>
        <w:tc>
          <w:tcPr>
            <w:tcW w:w="5780" w:type="dxa"/>
          </w:tcPr>
          <w:p w14:paraId="03C8442D" w14:textId="77777777" w:rsidR="00D56E70" w:rsidRPr="00974322" w:rsidRDefault="00D56E70" w:rsidP="00FF0B50">
            <w:pPr>
              <w:pStyle w:val="Elsistekstas"/>
              <w:ind w:firstLine="0"/>
            </w:pPr>
            <w:r w:rsidRPr="00974322">
              <w:t>Pateikiamas projekto vykdytojo pavadinimas.</w:t>
            </w:r>
          </w:p>
        </w:tc>
      </w:tr>
      <w:tr w:rsidR="00D56E70" w:rsidRPr="00974322" w14:paraId="5E0E1E3A" w14:textId="77777777" w:rsidTr="00AE28AE">
        <w:tc>
          <w:tcPr>
            <w:tcW w:w="988" w:type="dxa"/>
          </w:tcPr>
          <w:p w14:paraId="64DDE584" w14:textId="77777777" w:rsidR="00D56E70" w:rsidRPr="00974322" w:rsidRDefault="00D56E70" w:rsidP="00B778A2">
            <w:pPr>
              <w:pStyle w:val="Elsistekstas"/>
              <w:numPr>
                <w:ilvl w:val="0"/>
                <w:numId w:val="46"/>
              </w:numPr>
              <w:jc w:val="left"/>
            </w:pPr>
          </w:p>
        </w:tc>
        <w:tc>
          <w:tcPr>
            <w:tcW w:w="2863" w:type="dxa"/>
          </w:tcPr>
          <w:p w14:paraId="2FBAF509" w14:textId="0AB1F3EB" w:rsidR="00D56E70" w:rsidRPr="00974322" w:rsidRDefault="00D56E70" w:rsidP="00FF0B50">
            <w:pPr>
              <w:pStyle w:val="Elsistekstas"/>
              <w:ind w:firstLine="0"/>
            </w:pPr>
            <w:r w:rsidRPr="00974322">
              <w:t>Būsena</w:t>
            </w:r>
          </w:p>
        </w:tc>
        <w:tc>
          <w:tcPr>
            <w:tcW w:w="5780" w:type="dxa"/>
          </w:tcPr>
          <w:p w14:paraId="554BF54B" w14:textId="72774F82" w:rsidR="00D56E70" w:rsidRPr="00974322" w:rsidRDefault="00D56E70" w:rsidP="00FF0B50">
            <w:pPr>
              <w:pStyle w:val="Elsistekstas"/>
              <w:ind w:firstLine="0"/>
            </w:pPr>
            <w:r w:rsidRPr="00974322">
              <w:t>Pateikiama projekto būsena.</w:t>
            </w:r>
          </w:p>
        </w:tc>
      </w:tr>
    </w:tbl>
    <w:p w14:paraId="4CEFFDB5" w14:textId="62813323" w:rsidR="00E30778" w:rsidRPr="00974322" w:rsidRDefault="00D56E70" w:rsidP="00E30778">
      <w:pPr>
        <w:pStyle w:val="Elsistekstas"/>
        <w:jc w:val="left"/>
      </w:pPr>
      <w:r w:rsidRPr="00974322">
        <w:t xml:space="preserve">Sąrašą </w:t>
      </w:r>
      <w:r w:rsidR="00E30778" w:rsidRPr="00974322">
        <w:t>gali</w:t>
      </w:r>
      <w:r w:rsidRPr="00974322">
        <w:t>ma</w:t>
      </w:r>
      <w:r w:rsidR="00E30778" w:rsidRPr="00974322">
        <w:t xml:space="preserve"> rūšiuoti pagal visus sąrašo stulpelius</w:t>
      </w:r>
      <w:r w:rsidRPr="00974322">
        <w:t xml:space="preserve">. </w:t>
      </w:r>
      <w:r w:rsidR="00E30778" w:rsidRPr="00974322">
        <w:t xml:space="preserve">Pagal nutylėjimą, sąrašas </w:t>
      </w:r>
      <w:r w:rsidRPr="00974322">
        <w:t xml:space="preserve">yra </w:t>
      </w:r>
      <w:r w:rsidR="00E30778" w:rsidRPr="00974322">
        <w:t xml:space="preserve">išrūšiuotas pagal projekto kodą. </w:t>
      </w:r>
    </w:p>
    <w:p w14:paraId="5C339185" w14:textId="230DA439" w:rsidR="00D56E70" w:rsidRPr="00974322" w:rsidRDefault="00E30778" w:rsidP="003D54E2">
      <w:pPr>
        <w:pStyle w:val="Elsistekstas"/>
        <w:ind w:firstLine="0"/>
        <w:jc w:val="left"/>
        <w:rPr>
          <w:b/>
        </w:rPr>
      </w:pPr>
      <w:r w:rsidRPr="00974322">
        <w:tab/>
      </w:r>
      <w:r w:rsidR="00D56E70" w:rsidRPr="00974322">
        <w:t>Norint pradėti darbą su tam tikru projektu, reikia paspausti piktogramą „Peržiūrėti“ (</w:t>
      </w:r>
      <w:r w:rsidR="00D56E70" w:rsidRPr="007E1563">
        <w:rPr>
          <w:noProof/>
        </w:rPr>
        <w:drawing>
          <wp:inline distT="0" distB="0" distL="0" distR="0" wp14:anchorId="416295D3" wp14:editId="2CB4B9FF">
            <wp:extent cx="146304" cy="118872"/>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6304" cy="118872"/>
                    </a:xfrm>
                    <a:prstGeom prst="rect">
                      <a:avLst/>
                    </a:prstGeom>
                  </pic:spPr>
                </pic:pic>
              </a:graphicData>
            </a:graphic>
          </wp:inline>
        </w:drawing>
      </w:r>
      <w:r w:rsidR="00D56E70" w:rsidRPr="007E1563">
        <w:t xml:space="preserve">) ties pasirinkto projekto eilute. </w:t>
      </w:r>
      <w:r w:rsidR="00D56E70" w:rsidRPr="00974322">
        <w:t>Paspaudus, atidaroma</w:t>
      </w:r>
      <w:r w:rsidR="00EB65C0">
        <w:t>s</w:t>
      </w:r>
      <w:r w:rsidR="00D56E70" w:rsidRPr="00974322">
        <w:t xml:space="preserve"> pasirinkto p</w:t>
      </w:r>
      <w:r w:rsidR="001D473D" w:rsidRPr="00974322">
        <w:t xml:space="preserve">rojekto </w:t>
      </w:r>
      <w:r w:rsidR="00EB65C0">
        <w:t>titulinis lapas</w:t>
      </w:r>
      <w:r w:rsidR="00D56E70" w:rsidRPr="00974322">
        <w:t xml:space="preserve">. </w:t>
      </w:r>
    </w:p>
    <w:p w14:paraId="312A2CB8" w14:textId="4EE901A5" w:rsidR="008F4396" w:rsidRPr="00974322" w:rsidRDefault="0008352E" w:rsidP="00DF6D78">
      <w:pPr>
        <w:pStyle w:val="Heading2"/>
      </w:pPr>
      <w:bookmarkStart w:id="70" w:name="_Toc444741446"/>
      <w:bookmarkStart w:id="71" w:name="_Toc464122281"/>
      <w:bookmarkStart w:id="72" w:name="_Toc471743941"/>
      <w:r w:rsidRPr="00974322">
        <w:t>Projekto administravimas</w:t>
      </w:r>
      <w:bookmarkEnd w:id="70"/>
      <w:bookmarkEnd w:id="71"/>
      <w:bookmarkEnd w:id="72"/>
    </w:p>
    <w:p w14:paraId="5BF0FA25" w14:textId="1ABE3CB5" w:rsidR="003034DB" w:rsidRPr="00974322" w:rsidRDefault="003650B0" w:rsidP="003034DB">
      <w:pPr>
        <w:pStyle w:val="Elsistekstas"/>
      </w:pPr>
      <w:r w:rsidRPr="00974322">
        <w:t>Projekto administravimas atliekamas projekto lygmenyje, t.y. p</w:t>
      </w:r>
      <w:r w:rsidR="003034DB" w:rsidRPr="00974322">
        <w:t xml:space="preserve">rojektų sąraše </w:t>
      </w:r>
      <w:r w:rsidRPr="00974322">
        <w:t>pasirinkus projektą</w:t>
      </w:r>
      <w:r w:rsidR="003215B9" w:rsidRPr="00974322">
        <w:t>.</w:t>
      </w:r>
    </w:p>
    <w:p w14:paraId="55BB6270" w14:textId="77777777" w:rsidR="00FD2102" w:rsidRPr="00974322" w:rsidRDefault="00FD2102" w:rsidP="00DF6D78">
      <w:pPr>
        <w:pStyle w:val="Heading3"/>
      </w:pPr>
      <w:bookmarkStart w:id="73" w:name="_Toc444741447"/>
      <w:bookmarkStart w:id="74" w:name="_Toc464122282"/>
      <w:bookmarkStart w:id="75" w:name="_Toc471743942"/>
      <w:r w:rsidRPr="00974322">
        <w:t>Viršutinė juosta, projekto bendroji informacija ir projekto meniu</w:t>
      </w:r>
      <w:bookmarkEnd w:id="73"/>
      <w:bookmarkEnd w:id="74"/>
      <w:bookmarkEnd w:id="75"/>
    </w:p>
    <w:p w14:paraId="10BC3B08" w14:textId="77777777" w:rsidR="00FD2102" w:rsidRPr="00974322" w:rsidRDefault="00FD2102" w:rsidP="00FD2102">
      <w:pPr>
        <w:pStyle w:val="Elsistekstas"/>
      </w:pPr>
      <w:r w:rsidRPr="00974322">
        <w:t>DMS sistemą sudaro šios pagrindinės navigacijos ir informacijos dalys, kurios matomos vaikštant per DMS sistemą:</w:t>
      </w:r>
    </w:p>
    <w:p w14:paraId="20315B4E" w14:textId="77777777" w:rsidR="00FD2102" w:rsidRPr="00974322" w:rsidRDefault="00FD2102" w:rsidP="00FD2102">
      <w:pPr>
        <w:pStyle w:val="Elsistekstas"/>
        <w:numPr>
          <w:ilvl w:val="0"/>
          <w:numId w:val="23"/>
        </w:numPr>
      </w:pPr>
      <w:r w:rsidRPr="00974322">
        <w:t>Viršutinė meniu juosta, kuri matoma visuose DMS sistemos languose;</w:t>
      </w:r>
    </w:p>
    <w:p w14:paraId="2088780F" w14:textId="0938EC57" w:rsidR="00FD2102" w:rsidRPr="00974322" w:rsidRDefault="00FD2102" w:rsidP="00FD2102">
      <w:pPr>
        <w:pStyle w:val="Elsistekstas"/>
        <w:numPr>
          <w:ilvl w:val="0"/>
          <w:numId w:val="23"/>
        </w:numPr>
      </w:pPr>
      <w:r w:rsidRPr="00974322">
        <w:t>Projekto bendroji informacija, kuri matoma projekto lygmeny</w:t>
      </w:r>
      <w:r w:rsidR="00FA03B6">
        <w:t>je</w:t>
      </w:r>
      <w:r w:rsidRPr="00974322">
        <w:t>;</w:t>
      </w:r>
    </w:p>
    <w:p w14:paraId="2E729E2F" w14:textId="67CF8CC9" w:rsidR="00FD2102" w:rsidRPr="00974322" w:rsidRDefault="00FD2102" w:rsidP="00FD2102">
      <w:pPr>
        <w:pStyle w:val="Elsistekstas"/>
        <w:numPr>
          <w:ilvl w:val="0"/>
          <w:numId w:val="23"/>
        </w:numPr>
      </w:pPr>
      <w:r w:rsidRPr="00974322">
        <w:t>Meniu, kuris matoma projekto lygmeny</w:t>
      </w:r>
      <w:r w:rsidR="00FA03B6">
        <w:t>je</w:t>
      </w:r>
      <w:r w:rsidRPr="00974322">
        <w:t>.</w:t>
      </w:r>
    </w:p>
    <w:p w14:paraId="27E69E7E" w14:textId="77777777" w:rsidR="00FD2102" w:rsidRPr="006E7FF9" w:rsidRDefault="00FD2102" w:rsidP="00FD2102">
      <w:pPr>
        <w:pStyle w:val="Elsistekstas"/>
        <w:rPr>
          <w:b/>
        </w:rPr>
      </w:pPr>
      <w:r w:rsidRPr="001248AC">
        <w:rPr>
          <w:b/>
        </w:rPr>
        <w:t>Viršutinėje juostoje pateikiami langai:</w:t>
      </w:r>
    </w:p>
    <w:p w14:paraId="555B0AC2" w14:textId="1532B1BB" w:rsidR="00FD2102" w:rsidRPr="00725BF4" w:rsidRDefault="00FD2102" w:rsidP="00FD2102">
      <w:pPr>
        <w:pStyle w:val="Elsistekstas"/>
        <w:numPr>
          <w:ilvl w:val="0"/>
          <w:numId w:val="23"/>
        </w:numPr>
      </w:pPr>
      <w:r w:rsidRPr="00E10701">
        <w:t xml:space="preserve">DMS sistemos pavadinimas – </w:t>
      </w:r>
      <w:r w:rsidRPr="00462636">
        <w:rPr>
          <w:i/>
        </w:rPr>
        <w:t>Duomenų Mainų Sve</w:t>
      </w:r>
      <w:r w:rsidRPr="00B837D6">
        <w:rPr>
          <w:i/>
        </w:rPr>
        <w:t>tainė</w:t>
      </w:r>
      <w:r w:rsidRPr="00505299">
        <w:t>. Paspaudus ant šios nuorodos atidaromas projektų sąrašas, kuri</w:t>
      </w:r>
      <w:r w:rsidR="00AC6FC2">
        <w:t>uo</w:t>
      </w:r>
      <w:r w:rsidRPr="00505299">
        <w:t>s</w:t>
      </w:r>
      <w:r w:rsidR="00AC6FC2">
        <w:t>e</w:t>
      </w:r>
      <w:r w:rsidRPr="00505299">
        <w:t xml:space="preserve"> naud</w:t>
      </w:r>
      <w:r w:rsidR="00285EB7" w:rsidRPr="00725BF4">
        <w:t>otojas turi bent vieną teisę;</w:t>
      </w:r>
    </w:p>
    <w:p w14:paraId="20B89D27" w14:textId="77777777" w:rsidR="00FD2102" w:rsidRPr="00473965" w:rsidRDefault="00FD2102" w:rsidP="00FD2102">
      <w:pPr>
        <w:pStyle w:val="Elsistekstas"/>
        <w:numPr>
          <w:ilvl w:val="0"/>
          <w:numId w:val="23"/>
        </w:numPr>
      </w:pPr>
      <w:r w:rsidRPr="00E45599">
        <w:t>Prisijungusio naudotojo vardas ir pavardė, gaunama</w:t>
      </w:r>
      <w:r w:rsidRPr="00473965">
        <w:t>s iš VIISP;</w:t>
      </w:r>
    </w:p>
    <w:p w14:paraId="6571B17D" w14:textId="54D9220F" w:rsidR="00FD2102" w:rsidRPr="007E1563" w:rsidRDefault="00FD2102" w:rsidP="00FD2102">
      <w:pPr>
        <w:pStyle w:val="Elsistekstas"/>
        <w:numPr>
          <w:ilvl w:val="0"/>
          <w:numId w:val="23"/>
        </w:numPr>
      </w:pPr>
      <w:r w:rsidRPr="00473965">
        <w:t xml:space="preserve">Naudotojas, paspaudęs ant piktogramos </w:t>
      </w:r>
      <w:r w:rsidRPr="007E1563">
        <w:rPr>
          <w:noProof/>
        </w:rPr>
        <w:drawing>
          <wp:inline distT="0" distB="0" distL="0" distR="0" wp14:anchorId="067FF8CF" wp14:editId="58FAAFCB">
            <wp:extent cx="257175" cy="1809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7175" cy="180975"/>
                    </a:xfrm>
                    <a:prstGeom prst="rect">
                      <a:avLst/>
                    </a:prstGeom>
                  </pic:spPr>
                </pic:pic>
              </a:graphicData>
            </a:graphic>
          </wp:inline>
        </w:drawing>
      </w:r>
      <w:r w:rsidRPr="007E1563">
        <w:t xml:space="preserve">, gali atsisiųsti DMS </w:t>
      </w:r>
      <w:r w:rsidR="00AC2DB0">
        <w:t>naudotojo instrukciją</w:t>
      </w:r>
      <w:r w:rsidRPr="007E1563">
        <w:t>;</w:t>
      </w:r>
    </w:p>
    <w:p w14:paraId="55B2FDD2" w14:textId="77777777" w:rsidR="00FD2102" w:rsidRPr="006E7FF9" w:rsidRDefault="00FD2102" w:rsidP="00FD2102">
      <w:pPr>
        <w:pStyle w:val="Elsistekstas"/>
        <w:numPr>
          <w:ilvl w:val="0"/>
          <w:numId w:val="23"/>
        </w:numPr>
      </w:pPr>
      <w:r w:rsidRPr="001248AC">
        <w:t xml:space="preserve">Naudotojas, paspaudęs ant mygtuko „Atsijungti“, atjungiamas iš DMS sistemos. </w:t>
      </w:r>
    </w:p>
    <w:p w14:paraId="4EC05354" w14:textId="77777777" w:rsidR="00FD2102" w:rsidRPr="00E10701" w:rsidRDefault="00FD2102" w:rsidP="00FD2102">
      <w:pPr>
        <w:pStyle w:val="Elsistekstas"/>
        <w:ind w:firstLine="0"/>
      </w:pPr>
    </w:p>
    <w:p w14:paraId="4349A8E3" w14:textId="77777777" w:rsidR="00FD2102" w:rsidRPr="00B837D6" w:rsidRDefault="00FD2102" w:rsidP="00FD2102">
      <w:pPr>
        <w:pStyle w:val="Elsistekstas"/>
        <w:rPr>
          <w:b/>
        </w:rPr>
      </w:pPr>
      <w:r w:rsidRPr="00462636">
        <w:rPr>
          <w:b/>
        </w:rPr>
        <w:t>Pateikiama bendroji projekto informacija:</w:t>
      </w:r>
    </w:p>
    <w:tbl>
      <w:tblPr>
        <w:tblStyle w:val="Elsislentele"/>
        <w:tblW w:w="5000" w:type="pct"/>
        <w:tblLook w:val="04A0" w:firstRow="1" w:lastRow="0" w:firstColumn="1" w:lastColumn="0" w:noHBand="0" w:noVBand="1"/>
      </w:tblPr>
      <w:tblGrid>
        <w:gridCol w:w="1250"/>
        <w:gridCol w:w="2691"/>
        <w:gridCol w:w="5916"/>
      </w:tblGrid>
      <w:tr w:rsidR="00FD2102" w:rsidRPr="00524CBF" w14:paraId="5B363948" w14:textId="77777777" w:rsidTr="00AE28AE">
        <w:trPr>
          <w:cnfStyle w:val="100000000000" w:firstRow="1" w:lastRow="0" w:firstColumn="0" w:lastColumn="0" w:oddVBand="0" w:evenVBand="0" w:oddHBand="0" w:evenHBand="0" w:firstRowFirstColumn="0" w:firstRowLastColumn="0" w:lastRowFirstColumn="0" w:lastRowLastColumn="0"/>
        </w:trPr>
        <w:tc>
          <w:tcPr>
            <w:tcW w:w="1250" w:type="dxa"/>
          </w:tcPr>
          <w:p w14:paraId="7BE0F177" w14:textId="77777777" w:rsidR="00FD2102" w:rsidRPr="00725BF4" w:rsidRDefault="00FD2102" w:rsidP="00C06146">
            <w:pPr>
              <w:pStyle w:val="Elsislentelesantraste"/>
              <w:rPr>
                <w:b/>
              </w:rPr>
            </w:pPr>
            <w:r w:rsidRPr="00505299">
              <w:t>Eil. Nr.</w:t>
            </w:r>
          </w:p>
        </w:tc>
        <w:tc>
          <w:tcPr>
            <w:tcW w:w="2691" w:type="dxa"/>
          </w:tcPr>
          <w:p w14:paraId="7F9C5CBC" w14:textId="77777777" w:rsidR="00FD2102" w:rsidRPr="00E45599" w:rsidRDefault="00FD2102" w:rsidP="00C06146">
            <w:pPr>
              <w:pStyle w:val="Elsislentelesantraste"/>
              <w:rPr>
                <w:b/>
              </w:rPr>
            </w:pPr>
            <w:r w:rsidRPr="00725BF4">
              <w:t>Lauko pavadinimas</w:t>
            </w:r>
          </w:p>
        </w:tc>
        <w:tc>
          <w:tcPr>
            <w:tcW w:w="5916" w:type="dxa"/>
          </w:tcPr>
          <w:p w14:paraId="2C9E97E7" w14:textId="77777777" w:rsidR="00FD2102" w:rsidRPr="00473965" w:rsidRDefault="00FD2102" w:rsidP="00C06146">
            <w:pPr>
              <w:pStyle w:val="Elsislentelesantraste"/>
              <w:rPr>
                <w:b/>
              </w:rPr>
            </w:pPr>
            <w:r w:rsidRPr="00473965">
              <w:t>Aprašymas</w:t>
            </w:r>
          </w:p>
        </w:tc>
      </w:tr>
      <w:tr w:rsidR="00A134A7" w:rsidRPr="00524CBF" w14:paraId="7911CE35" w14:textId="77777777" w:rsidTr="00AE28AE">
        <w:tc>
          <w:tcPr>
            <w:tcW w:w="1250" w:type="dxa"/>
          </w:tcPr>
          <w:p w14:paraId="7D4042C1" w14:textId="77777777" w:rsidR="00A134A7" w:rsidRPr="00524CBF" w:rsidRDefault="00A134A7" w:rsidP="00B778A2">
            <w:pPr>
              <w:pStyle w:val="Elsistekstas"/>
              <w:numPr>
                <w:ilvl w:val="0"/>
                <w:numId w:val="47"/>
              </w:numPr>
              <w:jc w:val="left"/>
            </w:pPr>
          </w:p>
        </w:tc>
        <w:tc>
          <w:tcPr>
            <w:tcW w:w="2691" w:type="dxa"/>
          </w:tcPr>
          <w:p w14:paraId="254DDC21" w14:textId="7E156FC7" w:rsidR="00A134A7" w:rsidRPr="00524CBF" w:rsidRDefault="00A134A7" w:rsidP="00FF0B50">
            <w:pPr>
              <w:pStyle w:val="Elsistekstas"/>
              <w:ind w:firstLine="0"/>
            </w:pPr>
            <w:r w:rsidRPr="00524CBF">
              <w:t>Projekto pavadinimas</w:t>
            </w:r>
          </w:p>
        </w:tc>
        <w:tc>
          <w:tcPr>
            <w:tcW w:w="5916" w:type="dxa"/>
          </w:tcPr>
          <w:p w14:paraId="370294C3" w14:textId="176E2280" w:rsidR="00A134A7" w:rsidRPr="00524CBF" w:rsidRDefault="00A134A7" w:rsidP="00FF0B50">
            <w:pPr>
              <w:pStyle w:val="Elsistekstas"/>
              <w:ind w:firstLine="0"/>
            </w:pPr>
            <w:r w:rsidRPr="00524CBF">
              <w:t>Pateikiamas projekto pavadinimas.</w:t>
            </w:r>
          </w:p>
        </w:tc>
      </w:tr>
      <w:tr w:rsidR="00FD2102" w:rsidRPr="00524CBF" w14:paraId="0E9BE3A0" w14:textId="77777777" w:rsidTr="00AE28AE">
        <w:tc>
          <w:tcPr>
            <w:tcW w:w="1250" w:type="dxa"/>
          </w:tcPr>
          <w:p w14:paraId="4A405A1E" w14:textId="77777777" w:rsidR="00FD2102" w:rsidRPr="00524CBF" w:rsidRDefault="00FD2102" w:rsidP="00B778A2">
            <w:pPr>
              <w:pStyle w:val="Elsistekstas"/>
              <w:numPr>
                <w:ilvl w:val="0"/>
                <w:numId w:val="47"/>
              </w:numPr>
              <w:jc w:val="left"/>
            </w:pPr>
          </w:p>
        </w:tc>
        <w:tc>
          <w:tcPr>
            <w:tcW w:w="2691" w:type="dxa"/>
          </w:tcPr>
          <w:p w14:paraId="21CE1E5F" w14:textId="77777777" w:rsidR="00FD2102" w:rsidRPr="00524CBF" w:rsidRDefault="00FD2102" w:rsidP="00FF0B50">
            <w:pPr>
              <w:pStyle w:val="Elsistekstas"/>
              <w:ind w:firstLine="0"/>
            </w:pPr>
            <w:r w:rsidRPr="00524CBF">
              <w:t>Projekto kodas</w:t>
            </w:r>
          </w:p>
        </w:tc>
        <w:tc>
          <w:tcPr>
            <w:tcW w:w="5916" w:type="dxa"/>
          </w:tcPr>
          <w:p w14:paraId="7B6FE472" w14:textId="76CBBBF8" w:rsidR="00FD2102" w:rsidRPr="00524CBF" w:rsidRDefault="00FD2102" w:rsidP="00FF0B50">
            <w:pPr>
              <w:pStyle w:val="Elsistekstas"/>
              <w:ind w:firstLine="0"/>
            </w:pPr>
            <w:r w:rsidRPr="00524CBF">
              <w:t xml:space="preserve">Pateikiamas </w:t>
            </w:r>
            <w:r w:rsidR="007F7103">
              <w:t>į</w:t>
            </w:r>
            <w:r w:rsidRPr="00524CBF">
              <w:t xml:space="preserve">gyvendinančios </w:t>
            </w:r>
            <w:r w:rsidR="007F7103">
              <w:t>i</w:t>
            </w:r>
            <w:r w:rsidRPr="00524CBF">
              <w:t>nstitucijos</w:t>
            </w:r>
            <w:r w:rsidRPr="00524CBF" w:rsidDel="00E836D2">
              <w:t xml:space="preserve"> </w:t>
            </w:r>
            <w:r w:rsidRPr="00524CBF">
              <w:t>suteiktas projekto kodas.</w:t>
            </w:r>
          </w:p>
        </w:tc>
      </w:tr>
      <w:tr w:rsidR="00FD2102" w:rsidRPr="00524CBF" w14:paraId="332BDDE4" w14:textId="77777777" w:rsidTr="00AE28AE">
        <w:tc>
          <w:tcPr>
            <w:tcW w:w="1250" w:type="dxa"/>
          </w:tcPr>
          <w:p w14:paraId="31533322" w14:textId="77777777" w:rsidR="00FD2102" w:rsidRPr="00524CBF" w:rsidRDefault="00FD2102" w:rsidP="00B778A2">
            <w:pPr>
              <w:pStyle w:val="Elsistekstas"/>
              <w:numPr>
                <w:ilvl w:val="0"/>
                <w:numId w:val="47"/>
              </w:numPr>
              <w:jc w:val="left"/>
            </w:pPr>
          </w:p>
        </w:tc>
        <w:tc>
          <w:tcPr>
            <w:tcW w:w="2691" w:type="dxa"/>
          </w:tcPr>
          <w:p w14:paraId="5FDD6F39" w14:textId="77777777" w:rsidR="00FD2102" w:rsidRPr="00524CBF" w:rsidRDefault="00FD2102" w:rsidP="00FF0B50">
            <w:pPr>
              <w:pStyle w:val="Elsistekstas"/>
              <w:ind w:firstLine="0"/>
            </w:pPr>
            <w:r w:rsidRPr="00524CBF">
              <w:t>Projekto vykdytojas</w:t>
            </w:r>
          </w:p>
        </w:tc>
        <w:tc>
          <w:tcPr>
            <w:tcW w:w="5916" w:type="dxa"/>
          </w:tcPr>
          <w:p w14:paraId="4D00CFAC" w14:textId="77777777" w:rsidR="00FD2102" w:rsidRPr="00524CBF" w:rsidRDefault="00FD2102" w:rsidP="00FF0B50">
            <w:pPr>
              <w:pStyle w:val="Elsistekstas"/>
              <w:ind w:firstLine="0"/>
            </w:pPr>
            <w:r w:rsidRPr="00524CBF">
              <w:t>Pateikiamas projekto vykdytojo pavadinimas.</w:t>
            </w:r>
          </w:p>
        </w:tc>
      </w:tr>
      <w:tr w:rsidR="00FD2102" w:rsidRPr="00524CBF" w14:paraId="0B98D97E" w14:textId="77777777" w:rsidTr="00AE28AE">
        <w:tc>
          <w:tcPr>
            <w:tcW w:w="1250" w:type="dxa"/>
          </w:tcPr>
          <w:p w14:paraId="34EC3697" w14:textId="77777777" w:rsidR="00FD2102" w:rsidRPr="00524CBF" w:rsidRDefault="00FD2102" w:rsidP="00B778A2">
            <w:pPr>
              <w:pStyle w:val="Elsistekstas"/>
              <w:numPr>
                <w:ilvl w:val="0"/>
                <w:numId w:val="47"/>
              </w:numPr>
              <w:jc w:val="left"/>
            </w:pPr>
          </w:p>
        </w:tc>
        <w:tc>
          <w:tcPr>
            <w:tcW w:w="2691" w:type="dxa"/>
          </w:tcPr>
          <w:p w14:paraId="64F712A0" w14:textId="77777777" w:rsidR="00FD2102" w:rsidRPr="00524CBF" w:rsidRDefault="00FD2102" w:rsidP="00FF0B50">
            <w:pPr>
              <w:pStyle w:val="Elsistekstas"/>
              <w:ind w:firstLine="0"/>
            </w:pPr>
            <w:r w:rsidRPr="00524CBF">
              <w:t>Projekto vykdytojo kodas</w:t>
            </w:r>
          </w:p>
        </w:tc>
        <w:tc>
          <w:tcPr>
            <w:tcW w:w="5916" w:type="dxa"/>
          </w:tcPr>
          <w:p w14:paraId="759260CF" w14:textId="77777777" w:rsidR="00FD2102" w:rsidRPr="00524CBF" w:rsidRDefault="00FD2102" w:rsidP="00FF0B50">
            <w:pPr>
              <w:pStyle w:val="Elsistekstas"/>
              <w:ind w:firstLine="0"/>
            </w:pPr>
            <w:r w:rsidRPr="00524CBF">
              <w:t>Projekto vykdytojo kodas (įmonės kodas).</w:t>
            </w:r>
          </w:p>
        </w:tc>
      </w:tr>
      <w:tr w:rsidR="00FD2102" w:rsidRPr="00524CBF" w14:paraId="06EE5C20" w14:textId="77777777" w:rsidTr="00AE28AE">
        <w:tc>
          <w:tcPr>
            <w:tcW w:w="1250" w:type="dxa"/>
          </w:tcPr>
          <w:p w14:paraId="01DC66A8" w14:textId="77777777" w:rsidR="00FD2102" w:rsidRPr="00524CBF" w:rsidRDefault="00FD2102" w:rsidP="00B778A2">
            <w:pPr>
              <w:pStyle w:val="Elsistekstas"/>
              <w:numPr>
                <w:ilvl w:val="0"/>
                <w:numId w:val="47"/>
              </w:numPr>
              <w:jc w:val="left"/>
            </w:pPr>
          </w:p>
        </w:tc>
        <w:tc>
          <w:tcPr>
            <w:tcW w:w="2691" w:type="dxa"/>
          </w:tcPr>
          <w:p w14:paraId="7F5AF120" w14:textId="77777777" w:rsidR="00FD2102" w:rsidRPr="00524CBF" w:rsidRDefault="00FD2102" w:rsidP="00FF0B50">
            <w:pPr>
              <w:pStyle w:val="Elsistekstas"/>
              <w:ind w:firstLine="0"/>
            </w:pPr>
            <w:r w:rsidRPr="00524CBF">
              <w:t>Projekto būsena</w:t>
            </w:r>
          </w:p>
        </w:tc>
        <w:tc>
          <w:tcPr>
            <w:tcW w:w="5916" w:type="dxa"/>
          </w:tcPr>
          <w:p w14:paraId="5EE15E5F" w14:textId="77777777" w:rsidR="00FD2102" w:rsidRPr="00524CBF" w:rsidRDefault="00FD2102" w:rsidP="00FF0B50">
            <w:pPr>
              <w:pStyle w:val="Elsistekstas"/>
              <w:ind w:firstLine="0"/>
            </w:pPr>
            <w:r w:rsidRPr="00524CBF">
              <w:t>Pateikiama projekto būsena.</w:t>
            </w:r>
          </w:p>
        </w:tc>
      </w:tr>
    </w:tbl>
    <w:p w14:paraId="0150E38A" w14:textId="77777777" w:rsidR="00FD2102" w:rsidRPr="00524CBF" w:rsidRDefault="00FD2102" w:rsidP="00FD2102">
      <w:pPr>
        <w:pStyle w:val="Elsistekstas"/>
        <w:ind w:firstLine="0"/>
      </w:pPr>
    </w:p>
    <w:p w14:paraId="1735C32F" w14:textId="77777777" w:rsidR="00FD2102" w:rsidRPr="00524CBF" w:rsidRDefault="00FD2102" w:rsidP="00FD2102">
      <w:pPr>
        <w:pStyle w:val="Elsistekstas"/>
        <w:rPr>
          <w:b/>
        </w:rPr>
      </w:pPr>
      <w:r w:rsidRPr="00524CBF">
        <w:rPr>
          <w:b/>
        </w:rPr>
        <w:t>Meniu:</w:t>
      </w:r>
    </w:p>
    <w:p w14:paraId="048D8F56" w14:textId="00F6FE7A" w:rsidR="00FD2102" w:rsidRPr="00954A69" w:rsidRDefault="00FD2102" w:rsidP="00FD2102">
      <w:pPr>
        <w:pStyle w:val="Elsistekstas"/>
        <w:numPr>
          <w:ilvl w:val="0"/>
          <w:numId w:val="23"/>
        </w:numPr>
      </w:pPr>
      <w:r w:rsidRPr="00524CBF">
        <w:t xml:space="preserve">Projekto titulinis puslapis </w:t>
      </w:r>
      <w:r w:rsidR="00954A69">
        <w:rPr>
          <w:noProof/>
        </w:rPr>
        <w:drawing>
          <wp:inline distT="0" distB="0" distL="0" distR="0" wp14:anchorId="000A9D7F" wp14:editId="50E77FA7">
            <wp:extent cx="287020" cy="244475"/>
            <wp:effectExtent l="0" t="0" r="0" b="317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020" cy="244475"/>
                    </a:xfrm>
                    <a:prstGeom prst="rect">
                      <a:avLst/>
                    </a:prstGeom>
                    <a:noFill/>
                    <a:ln>
                      <a:noFill/>
                    </a:ln>
                  </pic:spPr>
                </pic:pic>
              </a:graphicData>
            </a:graphic>
          </wp:inline>
        </w:drawing>
      </w:r>
      <w:r w:rsidRPr="00954A69">
        <w:t xml:space="preserve"> – atidar</w:t>
      </w:r>
      <w:r w:rsidR="00285EB7" w:rsidRPr="00954A69">
        <w:t>omas projekto titulinis puslapis</w:t>
      </w:r>
      <w:r w:rsidRPr="00954A69">
        <w:t>;</w:t>
      </w:r>
    </w:p>
    <w:p w14:paraId="45C08A21" w14:textId="6673137F" w:rsidR="00FD2102" w:rsidRPr="00462636" w:rsidRDefault="00FD2102" w:rsidP="00FD2102">
      <w:pPr>
        <w:pStyle w:val="Elsistekstas"/>
        <w:numPr>
          <w:ilvl w:val="0"/>
          <w:numId w:val="23"/>
        </w:numPr>
      </w:pPr>
      <w:r w:rsidRPr="001248AC">
        <w:t>Sutarties informacija – atidaromas projekto sutarties informacijos</w:t>
      </w:r>
      <w:r w:rsidR="00285EB7" w:rsidRPr="006E7FF9">
        <w:t xml:space="preserve"> langas</w:t>
      </w:r>
      <w:r w:rsidRPr="00E10701">
        <w:t>;</w:t>
      </w:r>
    </w:p>
    <w:p w14:paraId="1F2CC944" w14:textId="3858CD59" w:rsidR="00FD2102" w:rsidRPr="00725BF4" w:rsidRDefault="00FD2102" w:rsidP="00FD2102">
      <w:pPr>
        <w:pStyle w:val="Elsistekstas"/>
        <w:numPr>
          <w:ilvl w:val="0"/>
          <w:numId w:val="23"/>
        </w:numPr>
      </w:pPr>
      <w:r w:rsidRPr="00B837D6">
        <w:t>Pirkimų planas – atidaroma proje</w:t>
      </w:r>
      <w:r w:rsidRPr="00505299">
        <w:t>kto pirkimų planų sąrašinė forma;</w:t>
      </w:r>
    </w:p>
    <w:p w14:paraId="782F1D18" w14:textId="57BB5ABF" w:rsidR="00FD2102" w:rsidRPr="00E45599" w:rsidRDefault="00FD2102" w:rsidP="00FD2102">
      <w:pPr>
        <w:pStyle w:val="Elsistekstas"/>
        <w:numPr>
          <w:ilvl w:val="0"/>
          <w:numId w:val="23"/>
        </w:numPr>
      </w:pPr>
      <w:r w:rsidRPr="00725BF4">
        <w:t>Mokėjimai –</w:t>
      </w:r>
      <w:r w:rsidR="00780552">
        <w:t xml:space="preserve"> </w:t>
      </w:r>
      <w:r w:rsidRPr="00725BF4">
        <w:t>pateikiamas pasirinkimų sąrašas, skirtas mokėjimų paslaugoms:</w:t>
      </w:r>
    </w:p>
    <w:p w14:paraId="3A9EE2F3" w14:textId="5A9A9D0F" w:rsidR="00FD2102" w:rsidRPr="00473965" w:rsidRDefault="00FD2102" w:rsidP="00FD2102">
      <w:pPr>
        <w:pStyle w:val="Elsistekstas"/>
        <w:numPr>
          <w:ilvl w:val="1"/>
          <w:numId w:val="23"/>
        </w:numPr>
      </w:pPr>
      <w:r w:rsidRPr="00473965">
        <w:t>Mokėjimo prašymų grafikai – atidaroma MP teikimo grafikų sąrašinė forma;</w:t>
      </w:r>
    </w:p>
    <w:p w14:paraId="4F4187D8" w14:textId="7ED2707E" w:rsidR="00FD2102" w:rsidRPr="00524CBF" w:rsidRDefault="00FD2102" w:rsidP="00FD2102">
      <w:pPr>
        <w:pStyle w:val="Elsistekstas"/>
        <w:numPr>
          <w:ilvl w:val="1"/>
          <w:numId w:val="23"/>
        </w:numPr>
      </w:pPr>
      <w:r w:rsidRPr="00473965">
        <w:t xml:space="preserve">Mokėjimo prašymai – atidaroma mokėjimo prašymų (AMP, TMP ir GMP) sąrašinė </w:t>
      </w:r>
      <w:r w:rsidRPr="00524CBF">
        <w:t>forma;</w:t>
      </w:r>
    </w:p>
    <w:p w14:paraId="232592F8" w14:textId="1E65A319" w:rsidR="00FD2102" w:rsidRPr="00524CBF" w:rsidRDefault="00FD2102" w:rsidP="00FD2102">
      <w:pPr>
        <w:pStyle w:val="Elsistekstas"/>
        <w:numPr>
          <w:ilvl w:val="1"/>
          <w:numId w:val="23"/>
        </w:numPr>
      </w:pPr>
      <w:r w:rsidRPr="00524CBF">
        <w:t xml:space="preserve">SA pranešimai – atidaroma </w:t>
      </w:r>
      <w:r w:rsidR="00AE662C" w:rsidRPr="00524CBF">
        <w:t>pranešimų apie sąskaitų apmokėjimo būdu gautų lėšų pervedimą sąrašinė forma.</w:t>
      </w:r>
    </w:p>
    <w:p w14:paraId="6688F810" w14:textId="1EEC0FF7" w:rsidR="00F83EF4" w:rsidRPr="001020D4" w:rsidRDefault="00F83EF4" w:rsidP="00F83EF4">
      <w:pPr>
        <w:pStyle w:val="Elsistekstas"/>
        <w:numPr>
          <w:ilvl w:val="0"/>
          <w:numId w:val="23"/>
        </w:numPr>
      </w:pPr>
      <w:r w:rsidRPr="00524CBF">
        <w:t>Pranešimai</w:t>
      </w:r>
      <w:r w:rsidR="001020D4">
        <w:t xml:space="preserve"> – atidarom</w:t>
      </w:r>
      <w:r w:rsidR="00D041CC">
        <w:t>i</w:t>
      </w:r>
      <w:r w:rsidR="001020D4">
        <w:t xml:space="preserve"> projekto gautų / išsiųstų / </w:t>
      </w:r>
      <w:r w:rsidR="00D041CC">
        <w:t xml:space="preserve">rengiamų pranešimų </w:t>
      </w:r>
      <w:r w:rsidR="004250A9">
        <w:t>sąraš</w:t>
      </w:r>
      <w:r w:rsidR="00D041CC">
        <w:t>ai</w:t>
      </w:r>
      <w:r w:rsidRPr="001020D4">
        <w:t>;</w:t>
      </w:r>
    </w:p>
    <w:p w14:paraId="2FA17AB8" w14:textId="5EEDE27A" w:rsidR="00F83EF4" w:rsidRPr="001020D4" w:rsidRDefault="00F83EF4" w:rsidP="00F83EF4">
      <w:pPr>
        <w:pStyle w:val="Elsistekstas"/>
        <w:numPr>
          <w:ilvl w:val="0"/>
          <w:numId w:val="23"/>
        </w:numPr>
      </w:pPr>
      <w:r w:rsidRPr="001248AC">
        <w:t>Naudotojai</w:t>
      </w:r>
      <w:r w:rsidR="001020D4">
        <w:t xml:space="preserve"> – pateikiamas pasirinkimų sąrašas, skirtas naudotojų administravimui</w:t>
      </w:r>
      <w:r w:rsidRPr="001020D4">
        <w:t>:</w:t>
      </w:r>
    </w:p>
    <w:p w14:paraId="1A8B3ED4" w14:textId="6591499E" w:rsidR="00F83EF4" w:rsidRPr="001020D4" w:rsidRDefault="00F83EF4" w:rsidP="00F83EF4">
      <w:pPr>
        <w:pStyle w:val="Elsistekstas"/>
        <w:numPr>
          <w:ilvl w:val="1"/>
          <w:numId w:val="23"/>
        </w:numPr>
      </w:pPr>
      <w:r w:rsidRPr="001020D4">
        <w:t>Projekto naudotojai</w:t>
      </w:r>
      <w:r w:rsidR="001020D4">
        <w:t xml:space="preserve"> – atidaromas projekto naudotojų sąrašas</w:t>
      </w:r>
      <w:r w:rsidRPr="001020D4">
        <w:t>;</w:t>
      </w:r>
    </w:p>
    <w:p w14:paraId="7BBAC7B9" w14:textId="031B0A06" w:rsidR="00F83EF4" w:rsidRPr="001020D4" w:rsidRDefault="00F83EF4" w:rsidP="00F83EF4">
      <w:pPr>
        <w:pStyle w:val="Elsistekstas"/>
        <w:numPr>
          <w:ilvl w:val="1"/>
          <w:numId w:val="23"/>
        </w:numPr>
      </w:pPr>
      <w:r w:rsidRPr="001020D4">
        <w:t>Naudotojo nustatymai</w:t>
      </w:r>
      <w:r w:rsidR="001020D4">
        <w:t xml:space="preserve"> – atidaroma</w:t>
      </w:r>
      <w:r w:rsidR="004250A9">
        <w:t>s</w:t>
      </w:r>
      <w:r w:rsidR="001020D4">
        <w:t xml:space="preserve"> prisijungusio naudotojo </w:t>
      </w:r>
      <w:r w:rsidR="004250A9">
        <w:t>profilio</w:t>
      </w:r>
      <w:r w:rsidR="001020D4">
        <w:t xml:space="preserve"> </w:t>
      </w:r>
      <w:r w:rsidR="004250A9">
        <w:t>langas</w:t>
      </w:r>
      <w:r w:rsidRPr="001020D4">
        <w:t>.</w:t>
      </w:r>
    </w:p>
    <w:p w14:paraId="3F9D11D4" w14:textId="3BDBD9F6" w:rsidR="008F4396" w:rsidRPr="00E10701" w:rsidRDefault="0008352E" w:rsidP="00DF6D78">
      <w:pPr>
        <w:pStyle w:val="Heading3"/>
      </w:pPr>
      <w:bookmarkStart w:id="76" w:name="_Toc444741448"/>
      <w:bookmarkStart w:id="77" w:name="_Toc464122283"/>
      <w:bookmarkStart w:id="78" w:name="_Toc471743943"/>
      <w:r w:rsidRPr="001248AC">
        <w:t xml:space="preserve">Projekto </w:t>
      </w:r>
      <w:r w:rsidR="008122BC" w:rsidRPr="006E7FF9">
        <w:t>titulinis puslapis</w:t>
      </w:r>
      <w:bookmarkEnd w:id="76"/>
      <w:bookmarkEnd w:id="77"/>
      <w:bookmarkEnd w:id="78"/>
    </w:p>
    <w:p w14:paraId="0527DE66" w14:textId="7BEC2D3A" w:rsidR="007A6F78" w:rsidRPr="00725BF4" w:rsidRDefault="007A6F78" w:rsidP="007A6F78">
      <w:pPr>
        <w:pStyle w:val="Elsistekstas"/>
      </w:pPr>
      <w:r w:rsidRPr="00462636">
        <w:t xml:space="preserve">Naudotojui, pasirinkus projektą, su kuriuo nori dirbti, pateikiamas projekto titulinis puslapis. </w:t>
      </w:r>
      <w:r w:rsidR="0075476B" w:rsidRPr="00B837D6">
        <w:t xml:space="preserve">Projekto titulinį </w:t>
      </w:r>
      <w:r w:rsidR="0075476B" w:rsidRPr="00505299">
        <w:t>puslapį sudaro:</w:t>
      </w:r>
    </w:p>
    <w:p w14:paraId="2E9003FB" w14:textId="2AC35090" w:rsidR="0075476B" w:rsidRPr="00E45599" w:rsidRDefault="0075476B" w:rsidP="00B778A2">
      <w:pPr>
        <w:pStyle w:val="Elsistekstas"/>
        <w:numPr>
          <w:ilvl w:val="0"/>
          <w:numId w:val="65"/>
        </w:numPr>
      </w:pPr>
      <w:r w:rsidRPr="00725BF4">
        <w:t xml:space="preserve">Elektroninių paslaugų sąrašas, kuris išskirtas </w:t>
      </w:r>
      <w:r w:rsidR="001B7522">
        <w:t>į</w:t>
      </w:r>
      <w:r w:rsidRPr="00725BF4">
        <w:t xml:space="preserve"> dvi paslaugų grupes: pirkimus ir mokėjimus;</w:t>
      </w:r>
    </w:p>
    <w:p w14:paraId="4F8244DF" w14:textId="21F666E3" w:rsidR="0075476B" w:rsidRPr="00473965" w:rsidRDefault="0075476B" w:rsidP="00B778A2">
      <w:pPr>
        <w:pStyle w:val="Elsistekstas"/>
        <w:numPr>
          <w:ilvl w:val="0"/>
          <w:numId w:val="65"/>
        </w:numPr>
      </w:pPr>
      <w:r w:rsidRPr="00473965">
        <w:t xml:space="preserve">Aktyvių paslaugų sąrašas, kuriame rodomos aktyvios </w:t>
      </w:r>
      <w:r w:rsidR="00A24E1B">
        <w:t>įgyvendinančiajai institucijai</w:t>
      </w:r>
      <w:r w:rsidR="00AE662C" w:rsidRPr="00473965">
        <w:t xml:space="preserve"> pateiktų dokumentų paslaugos;</w:t>
      </w:r>
    </w:p>
    <w:p w14:paraId="4C0873F8" w14:textId="042D051D" w:rsidR="00AE662C" w:rsidRPr="00524CBF" w:rsidRDefault="00751C05" w:rsidP="00B778A2">
      <w:pPr>
        <w:pStyle w:val="Elsistekstas"/>
        <w:numPr>
          <w:ilvl w:val="0"/>
          <w:numId w:val="65"/>
        </w:numPr>
      </w:pPr>
      <w:r>
        <w:t>A</w:t>
      </w:r>
      <w:r w:rsidR="00B60997" w:rsidRPr="00524CBF">
        <w:t xml:space="preserve">bipusio </w:t>
      </w:r>
      <w:r w:rsidR="00AE662C" w:rsidRPr="00524CBF">
        <w:t>komunika</w:t>
      </w:r>
      <w:r w:rsidR="00B60997" w:rsidRPr="00524CBF">
        <w:t>vimo</w:t>
      </w:r>
      <w:r w:rsidR="00AE662C" w:rsidRPr="00524CBF">
        <w:t xml:space="preserve"> paslaugų sąrašas, kuriame rodom</w:t>
      </w:r>
      <w:r w:rsidR="00D64B5D">
        <w:t>i</w:t>
      </w:r>
      <w:r w:rsidR="00AE662C" w:rsidRPr="00524CBF">
        <w:t xml:space="preserve"> </w:t>
      </w:r>
      <w:r w:rsidR="00313F91">
        <w:t>gaut</w:t>
      </w:r>
      <w:r w:rsidR="00D64B5D">
        <w:t>i</w:t>
      </w:r>
      <w:r w:rsidR="00313F91">
        <w:t xml:space="preserve"> atsakyt</w:t>
      </w:r>
      <w:r w:rsidR="00D64B5D">
        <w:t>i</w:t>
      </w:r>
      <w:r w:rsidR="00313F91">
        <w:t xml:space="preserve"> </w:t>
      </w:r>
      <w:r w:rsidR="00D64B5D">
        <w:t>pranešimai</w:t>
      </w:r>
      <w:r w:rsidR="00313F91">
        <w:t xml:space="preserve"> iš įgyvendinančiosios institucijos, </w:t>
      </w:r>
      <w:r w:rsidR="00AE662C" w:rsidRPr="00524CBF">
        <w:t>užsakyt</w:t>
      </w:r>
      <w:r w:rsidR="00D64B5D">
        <w:t>i</w:t>
      </w:r>
      <w:r w:rsidR="00AE662C" w:rsidRPr="00524CBF">
        <w:t xml:space="preserve"> </w:t>
      </w:r>
      <w:r w:rsidR="003C2906">
        <w:t>abipusio</w:t>
      </w:r>
      <w:r w:rsidR="003C2906" w:rsidRPr="00524CBF">
        <w:t xml:space="preserve"> </w:t>
      </w:r>
      <w:r w:rsidR="00AE662C" w:rsidRPr="00524CBF">
        <w:t>komunika</w:t>
      </w:r>
      <w:r w:rsidR="003C2906">
        <w:t>vimo</w:t>
      </w:r>
      <w:r w:rsidR="00AE662C" w:rsidRPr="00524CBF">
        <w:t xml:space="preserve"> pri</w:t>
      </w:r>
      <w:r w:rsidR="00285EB7" w:rsidRPr="00524CBF">
        <w:t>ncipu (per pranešimų formą)</w:t>
      </w:r>
      <w:r w:rsidR="00AE662C" w:rsidRPr="00524CBF">
        <w:t>.</w:t>
      </w:r>
    </w:p>
    <w:p w14:paraId="03C6BBC0" w14:textId="4E29E46E" w:rsidR="007A6F78" w:rsidRPr="00524CBF" w:rsidRDefault="001A16BE" w:rsidP="007A6F78">
      <w:pPr>
        <w:pStyle w:val="Elsistekstas"/>
      </w:pPr>
      <w:r>
        <w:rPr>
          <w:noProof/>
        </w:rPr>
        <w:drawing>
          <wp:inline distT="0" distB="0" distL="0" distR="0" wp14:anchorId="3B90C641" wp14:editId="1214A58C">
            <wp:extent cx="6113780" cy="3763645"/>
            <wp:effectExtent l="19050" t="19050" r="20320" b="27305"/>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3780" cy="3763645"/>
                    </a:xfrm>
                    <a:prstGeom prst="rect">
                      <a:avLst/>
                    </a:prstGeom>
                    <a:noFill/>
                    <a:ln>
                      <a:solidFill>
                        <a:schemeClr val="tx1"/>
                      </a:solidFill>
                    </a:ln>
                  </pic:spPr>
                </pic:pic>
              </a:graphicData>
            </a:graphic>
          </wp:inline>
        </w:drawing>
      </w:r>
    </w:p>
    <w:p w14:paraId="65F8C4FB" w14:textId="45C003F3" w:rsidR="003167D4" w:rsidRPr="00974322" w:rsidRDefault="00AB3DB2" w:rsidP="00D936D1">
      <w:pPr>
        <w:pStyle w:val="Paveiksleliopavadinimas"/>
      </w:pPr>
      <w:r>
        <w:t>Projekto titulinis lapas</w:t>
      </w:r>
    </w:p>
    <w:p w14:paraId="7B82BED2" w14:textId="3727E91A" w:rsidR="0075476B" w:rsidRPr="00E10701" w:rsidRDefault="0075476B" w:rsidP="008C5BB3">
      <w:pPr>
        <w:pStyle w:val="Elsistekstas"/>
        <w:rPr>
          <w:b/>
        </w:rPr>
      </w:pPr>
      <w:r w:rsidRPr="006E7FF9">
        <w:rPr>
          <w:b/>
        </w:rPr>
        <w:t>Elektroninės paslaugos</w:t>
      </w:r>
    </w:p>
    <w:p w14:paraId="52DFDBB2" w14:textId="763572D1" w:rsidR="008C5BB3" w:rsidRPr="00505299" w:rsidRDefault="007A6F78" w:rsidP="008C5BB3">
      <w:pPr>
        <w:pStyle w:val="Elsistekstas"/>
      </w:pPr>
      <w:r w:rsidRPr="00462636">
        <w:t>Projekto tituliniame puslapyje pateikiamos paslaugos, kurias galima atlikti konkrečiam projektui.</w:t>
      </w:r>
      <w:r w:rsidR="008C5BB3" w:rsidRPr="00B837D6">
        <w:t xml:space="preserve"> Galimos šios paslaugos:</w:t>
      </w:r>
    </w:p>
    <w:p w14:paraId="655196E5" w14:textId="2D382269" w:rsidR="008C5BB3" w:rsidRPr="00E45599" w:rsidRDefault="008C5BB3" w:rsidP="00B778A2">
      <w:pPr>
        <w:pStyle w:val="Elsistekstas"/>
        <w:numPr>
          <w:ilvl w:val="0"/>
          <w:numId w:val="62"/>
        </w:numPr>
        <w:jc w:val="left"/>
      </w:pPr>
      <w:r w:rsidRPr="00725BF4">
        <w:t>Pirkimų paslaugos: pirkimų plano teikimas;</w:t>
      </w:r>
    </w:p>
    <w:p w14:paraId="793662F1" w14:textId="6FC90711" w:rsidR="0075476B" w:rsidRPr="00473965" w:rsidRDefault="008C5BB3" w:rsidP="00B778A2">
      <w:pPr>
        <w:pStyle w:val="Elsistekstas"/>
        <w:numPr>
          <w:ilvl w:val="0"/>
          <w:numId w:val="62"/>
        </w:numPr>
        <w:jc w:val="left"/>
      </w:pPr>
      <w:r w:rsidRPr="00473965">
        <w:t>Mokėjimų paslaugos: MP grafiko teikimas, MP teikimas ir SA pranešimo teikimas.</w:t>
      </w:r>
    </w:p>
    <w:p w14:paraId="0E20F7D6" w14:textId="6B0AE0D4" w:rsidR="00396EB2" w:rsidRPr="00524CBF" w:rsidRDefault="00396EB2" w:rsidP="00396EB2">
      <w:pPr>
        <w:pStyle w:val="Elsistekstas"/>
        <w:ind w:left="284" w:firstLine="0"/>
        <w:jc w:val="left"/>
      </w:pPr>
      <w:r w:rsidRPr="00473965">
        <w:t>Rodomų paslaugų sąrašas rodomas nepriklausomai nuo naudotojo turimų teisių.</w:t>
      </w:r>
    </w:p>
    <w:tbl>
      <w:tblPr>
        <w:tblStyle w:val="Elsislentele"/>
        <w:tblW w:w="5166" w:type="pct"/>
        <w:tblLayout w:type="fixed"/>
        <w:tblLook w:val="04A0" w:firstRow="1" w:lastRow="0" w:firstColumn="1" w:lastColumn="0" w:noHBand="0" w:noVBand="1"/>
      </w:tblPr>
      <w:tblGrid>
        <w:gridCol w:w="701"/>
        <w:gridCol w:w="1316"/>
        <w:gridCol w:w="7938"/>
      </w:tblGrid>
      <w:tr w:rsidR="00AE28AE" w:rsidRPr="00524CBF" w14:paraId="32EB7A4E" w14:textId="77777777" w:rsidTr="002D1989">
        <w:trPr>
          <w:cnfStyle w:val="100000000000" w:firstRow="1" w:lastRow="0" w:firstColumn="0" w:lastColumn="0" w:oddVBand="0" w:evenVBand="0" w:oddHBand="0" w:evenHBand="0" w:firstRowFirstColumn="0" w:firstRowLastColumn="0" w:lastRowFirstColumn="0" w:lastRowLastColumn="0"/>
        </w:trPr>
        <w:tc>
          <w:tcPr>
            <w:tcW w:w="352" w:type="pct"/>
          </w:tcPr>
          <w:p w14:paraId="6104EE68" w14:textId="77777777" w:rsidR="0075476B" w:rsidRPr="00524CBF" w:rsidRDefault="0075476B" w:rsidP="00C06146">
            <w:pPr>
              <w:pStyle w:val="Elsislentelesantraste"/>
              <w:rPr>
                <w:b/>
              </w:rPr>
            </w:pPr>
            <w:r w:rsidRPr="00524CBF">
              <w:t>Eil. Nr.</w:t>
            </w:r>
          </w:p>
        </w:tc>
        <w:tc>
          <w:tcPr>
            <w:tcW w:w="661" w:type="pct"/>
          </w:tcPr>
          <w:p w14:paraId="153AFB47" w14:textId="77777777" w:rsidR="0075476B" w:rsidRPr="001248AC" w:rsidRDefault="0075476B" w:rsidP="00C06146">
            <w:pPr>
              <w:pStyle w:val="Elsislentelesantraste"/>
              <w:rPr>
                <w:b/>
              </w:rPr>
            </w:pPr>
            <w:r w:rsidRPr="001248AC">
              <w:t>Lauko pavadinimas</w:t>
            </w:r>
          </w:p>
        </w:tc>
        <w:tc>
          <w:tcPr>
            <w:tcW w:w="3987" w:type="pct"/>
          </w:tcPr>
          <w:p w14:paraId="66B7C41D" w14:textId="77777777" w:rsidR="0075476B" w:rsidRPr="006E7FF9" w:rsidRDefault="0075476B" w:rsidP="00C06146">
            <w:pPr>
              <w:pStyle w:val="Elsislentelesantraste"/>
              <w:rPr>
                <w:b/>
              </w:rPr>
            </w:pPr>
            <w:r w:rsidRPr="006E7FF9">
              <w:t>Aprašymas</w:t>
            </w:r>
          </w:p>
        </w:tc>
      </w:tr>
      <w:tr w:rsidR="00AE28AE" w:rsidRPr="00524CBF" w14:paraId="0FFF80BD" w14:textId="77777777" w:rsidTr="002D1989">
        <w:tc>
          <w:tcPr>
            <w:tcW w:w="352" w:type="pct"/>
          </w:tcPr>
          <w:p w14:paraId="0EBFE026" w14:textId="77777777" w:rsidR="0075476B" w:rsidRPr="00E10701" w:rsidRDefault="0075476B" w:rsidP="00B778A2">
            <w:pPr>
              <w:pStyle w:val="Elsistekstas"/>
              <w:numPr>
                <w:ilvl w:val="0"/>
                <w:numId w:val="63"/>
              </w:numPr>
              <w:jc w:val="left"/>
            </w:pPr>
          </w:p>
        </w:tc>
        <w:tc>
          <w:tcPr>
            <w:tcW w:w="661" w:type="pct"/>
          </w:tcPr>
          <w:p w14:paraId="7206D52A" w14:textId="7CFB44FF" w:rsidR="0075476B" w:rsidRPr="00B837D6" w:rsidRDefault="008122BC" w:rsidP="00FF0B50">
            <w:pPr>
              <w:pStyle w:val="Elsistekstas"/>
              <w:ind w:firstLine="0"/>
            </w:pPr>
            <w:r w:rsidRPr="00462636">
              <w:t>Pirkimų paslaugos</w:t>
            </w:r>
          </w:p>
        </w:tc>
        <w:tc>
          <w:tcPr>
            <w:tcW w:w="3987" w:type="pct"/>
          </w:tcPr>
          <w:p w14:paraId="47D34B60" w14:textId="1A5B9A87" w:rsidR="0075476B" w:rsidRPr="00725BF4" w:rsidRDefault="00396EB2" w:rsidP="00FF0B50">
            <w:pPr>
              <w:pStyle w:val="Elsistekstas"/>
              <w:ind w:firstLine="0"/>
            </w:pPr>
            <w:r w:rsidRPr="00505299">
              <w:t xml:space="preserve">Pateikiamos </w:t>
            </w:r>
            <w:r w:rsidRPr="00725BF4">
              <w:t>pirkimams skirtos paslaugos.</w:t>
            </w:r>
          </w:p>
        </w:tc>
      </w:tr>
      <w:tr w:rsidR="00AE28AE" w:rsidRPr="00524CBF" w14:paraId="4BE16427" w14:textId="77777777" w:rsidTr="002D1989">
        <w:trPr>
          <w:trHeight w:val="56"/>
        </w:trPr>
        <w:tc>
          <w:tcPr>
            <w:tcW w:w="352" w:type="pct"/>
          </w:tcPr>
          <w:p w14:paraId="57FA847D" w14:textId="77777777" w:rsidR="0075476B" w:rsidRPr="00E45599" w:rsidRDefault="0075476B" w:rsidP="00B778A2">
            <w:pPr>
              <w:pStyle w:val="Elsistekstas"/>
              <w:numPr>
                <w:ilvl w:val="1"/>
                <w:numId w:val="63"/>
              </w:numPr>
              <w:jc w:val="left"/>
            </w:pPr>
          </w:p>
        </w:tc>
        <w:tc>
          <w:tcPr>
            <w:tcW w:w="661" w:type="pct"/>
          </w:tcPr>
          <w:p w14:paraId="40B9813B" w14:textId="77777777" w:rsidR="0075476B" w:rsidRPr="00473965" w:rsidRDefault="0075476B" w:rsidP="00FF0B50">
            <w:pPr>
              <w:pStyle w:val="Elsistekstas"/>
              <w:ind w:firstLine="0"/>
            </w:pPr>
            <w:r w:rsidRPr="00473965">
              <w:t>Pirkimų plano teikimas</w:t>
            </w:r>
          </w:p>
        </w:tc>
        <w:tc>
          <w:tcPr>
            <w:tcW w:w="3987" w:type="pct"/>
          </w:tcPr>
          <w:p w14:paraId="31274DD3" w14:textId="25A4E8BC" w:rsidR="0075476B" w:rsidRPr="00524CBF" w:rsidRDefault="0075476B" w:rsidP="00FF0B50">
            <w:pPr>
              <w:pStyle w:val="Elsistekstas"/>
              <w:ind w:firstLine="0"/>
            </w:pPr>
            <w:r w:rsidRPr="00473965">
              <w:t xml:space="preserve">Paslauga priklauso pirkimų paslaugų grupei. </w:t>
            </w:r>
            <w:r w:rsidRPr="00576108">
              <w:t>Paspaudus</w:t>
            </w:r>
            <w:r w:rsidRPr="00524CBF">
              <w:t xml:space="preserve"> ant nuorodos, naudotojas nukreipiamas į projekto pirkimų plan</w:t>
            </w:r>
            <w:r w:rsidR="001B5EAA">
              <w:t>ų</w:t>
            </w:r>
            <w:r w:rsidRPr="00524CBF">
              <w:t xml:space="preserve"> sąraš</w:t>
            </w:r>
            <w:r w:rsidR="00150A8B">
              <w:t>ą</w:t>
            </w:r>
            <w:r w:rsidRPr="00524CBF">
              <w:t>.</w:t>
            </w:r>
          </w:p>
        </w:tc>
      </w:tr>
      <w:tr w:rsidR="00AE28AE" w:rsidRPr="00524CBF" w14:paraId="4CF0E86F" w14:textId="77777777" w:rsidTr="002D1989">
        <w:tc>
          <w:tcPr>
            <w:tcW w:w="352" w:type="pct"/>
          </w:tcPr>
          <w:p w14:paraId="7B6C0EC7" w14:textId="31FB4CCB" w:rsidR="000C7A2B" w:rsidRPr="00674850" w:rsidRDefault="000C7A2B" w:rsidP="000C7A2B">
            <w:pPr>
              <w:pStyle w:val="Elsistekstas"/>
              <w:ind w:firstLine="0"/>
              <w:jc w:val="left"/>
            </w:pPr>
            <w:r w:rsidRPr="00524CBF">
              <w:t>2</w:t>
            </w:r>
            <w:r w:rsidRPr="007E1563">
              <w:t>.</w:t>
            </w:r>
          </w:p>
        </w:tc>
        <w:tc>
          <w:tcPr>
            <w:tcW w:w="661" w:type="pct"/>
          </w:tcPr>
          <w:p w14:paraId="7B7FF18F" w14:textId="10BDD05B" w:rsidR="000C7A2B" w:rsidRPr="00E10701" w:rsidRDefault="000C7A2B" w:rsidP="00FF0B50">
            <w:pPr>
              <w:pStyle w:val="Elsistekstas"/>
              <w:ind w:firstLine="0"/>
            </w:pPr>
            <w:r w:rsidRPr="001248AC">
              <w:t>Mokėjimų paslau</w:t>
            </w:r>
            <w:r w:rsidRPr="006E7FF9">
              <w:t>gos</w:t>
            </w:r>
          </w:p>
        </w:tc>
        <w:tc>
          <w:tcPr>
            <w:tcW w:w="3987" w:type="pct"/>
          </w:tcPr>
          <w:p w14:paraId="7662F228" w14:textId="5CEEE6E8" w:rsidR="000C7A2B" w:rsidRPr="00B837D6" w:rsidRDefault="000C7A2B" w:rsidP="00FF0B50">
            <w:pPr>
              <w:pStyle w:val="Elsistekstas"/>
              <w:ind w:firstLine="0"/>
            </w:pPr>
            <w:r w:rsidRPr="00462636">
              <w:t>Pateikiamos mokėjimams skirtos paslaugos.</w:t>
            </w:r>
          </w:p>
        </w:tc>
      </w:tr>
      <w:tr w:rsidR="00AE28AE" w:rsidRPr="00524CBF" w14:paraId="76F4094E" w14:textId="77777777" w:rsidTr="002D1989">
        <w:tc>
          <w:tcPr>
            <w:tcW w:w="352" w:type="pct"/>
          </w:tcPr>
          <w:p w14:paraId="20CC1778" w14:textId="77777777" w:rsidR="0075476B" w:rsidRPr="00674850" w:rsidRDefault="0075476B" w:rsidP="00B778A2">
            <w:pPr>
              <w:pStyle w:val="Elsistekstas"/>
              <w:numPr>
                <w:ilvl w:val="1"/>
                <w:numId w:val="63"/>
              </w:numPr>
              <w:jc w:val="left"/>
            </w:pPr>
          </w:p>
        </w:tc>
        <w:tc>
          <w:tcPr>
            <w:tcW w:w="661" w:type="pct"/>
          </w:tcPr>
          <w:p w14:paraId="50AD0E44" w14:textId="42813CAE" w:rsidR="0075476B" w:rsidRPr="00505299" w:rsidRDefault="0075476B" w:rsidP="00FF0B50">
            <w:pPr>
              <w:pStyle w:val="Elsistekstas"/>
              <w:ind w:firstLine="0"/>
            </w:pPr>
            <w:r w:rsidRPr="001248AC">
              <w:t xml:space="preserve">MP </w:t>
            </w:r>
            <w:r w:rsidRPr="006E7FF9">
              <w:t xml:space="preserve">grafiko </w:t>
            </w:r>
            <w:r w:rsidR="009120C7" w:rsidRPr="00462636">
              <w:t>teikim</w:t>
            </w:r>
            <w:r w:rsidR="009120C7" w:rsidRPr="00B837D6">
              <w:t>as</w:t>
            </w:r>
          </w:p>
        </w:tc>
        <w:tc>
          <w:tcPr>
            <w:tcW w:w="3987" w:type="pct"/>
          </w:tcPr>
          <w:p w14:paraId="6AF5E8E2" w14:textId="7301A484" w:rsidR="0075476B" w:rsidRPr="00473965" w:rsidRDefault="0075476B" w:rsidP="00FF0B50">
            <w:pPr>
              <w:pStyle w:val="Elsistekstas"/>
              <w:ind w:firstLine="0"/>
            </w:pPr>
            <w:r w:rsidRPr="00725BF4">
              <w:t>Paslauga priklauso mokėjim</w:t>
            </w:r>
            <w:r w:rsidR="00150A8B">
              <w:t>ų</w:t>
            </w:r>
            <w:r w:rsidRPr="00725BF4">
              <w:t xml:space="preserve"> paslaugų grupei. Paspaudus</w:t>
            </w:r>
            <w:r w:rsidR="00150A8B">
              <w:t xml:space="preserve"> ant nuorodos</w:t>
            </w:r>
            <w:r w:rsidRPr="00725BF4">
              <w:t xml:space="preserve">, naudotojas nukreipiamas į MP teikimo grafikų </w:t>
            </w:r>
            <w:r w:rsidR="00285EB7" w:rsidRPr="00E45599">
              <w:t>sąrašą.</w:t>
            </w:r>
          </w:p>
        </w:tc>
      </w:tr>
      <w:tr w:rsidR="00AE28AE" w:rsidRPr="00524CBF" w14:paraId="313DDEA1" w14:textId="77777777" w:rsidTr="002D1989">
        <w:tc>
          <w:tcPr>
            <w:tcW w:w="352" w:type="pct"/>
          </w:tcPr>
          <w:p w14:paraId="0B15E20F" w14:textId="77777777" w:rsidR="0075476B" w:rsidRPr="00674850" w:rsidRDefault="0075476B" w:rsidP="00B778A2">
            <w:pPr>
              <w:pStyle w:val="Elsistekstas"/>
              <w:numPr>
                <w:ilvl w:val="1"/>
                <w:numId w:val="63"/>
              </w:numPr>
              <w:jc w:val="left"/>
            </w:pPr>
          </w:p>
        </w:tc>
        <w:tc>
          <w:tcPr>
            <w:tcW w:w="661" w:type="pct"/>
          </w:tcPr>
          <w:p w14:paraId="618E2281" w14:textId="77777777" w:rsidR="0075476B" w:rsidRPr="00725BF4" w:rsidRDefault="0075476B" w:rsidP="00FF0B50">
            <w:pPr>
              <w:pStyle w:val="Elsistekstas"/>
              <w:ind w:firstLine="0"/>
            </w:pPr>
            <w:r w:rsidRPr="00725BF4">
              <w:t>MP teikimas</w:t>
            </w:r>
          </w:p>
        </w:tc>
        <w:tc>
          <w:tcPr>
            <w:tcW w:w="3987" w:type="pct"/>
          </w:tcPr>
          <w:p w14:paraId="22F1CC78" w14:textId="21115CD5" w:rsidR="0075476B" w:rsidRPr="00524CBF" w:rsidRDefault="0075476B" w:rsidP="00FF0B50">
            <w:pPr>
              <w:pStyle w:val="Elsistekstas"/>
              <w:ind w:firstLine="0"/>
            </w:pPr>
            <w:r w:rsidRPr="00E45599">
              <w:t>Paslauga priklauso mokėjim</w:t>
            </w:r>
            <w:r w:rsidR="00150A8B">
              <w:t>ų</w:t>
            </w:r>
            <w:r w:rsidRPr="00E45599">
              <w:t xml:space="preserve"> paslaugų grupei. </w:t>
            </w:r>
            <w:r w:rsidRPr="00473965">
              <w:t>Paspaudus</w:t>
            </w:r>
            <w:r w:rsidR="0070588C">
              <w:t xml:space="preserve"> ant nuorodos</w:t>
            </w:r>
            <w:r w:rsidRPr="00473965">
              <w:t xml:space="preserve">, naudotojas nukreipiamas į mokėjimo prašymų (AMP, TMP ir GMP) </w:t>
            </w:r>
            <w:r w:rsidR="00285EB7" w:rsidRPr="00576108">
              <w:t>sąrašą.</w:t>
            </w:r>
          </w:p>
        </w:tc>
      </w:tr>
      <w:tr w:rsidR="00AE28AE" w:rsidRPr="00524CBF" w14:paraId="3D306340" w14:textId="77777777" w:rsidTr="002D1989">
        <w:tc>
          <w:tcPr>
            <w:tcW w:w="352" w:type="pct"/>
          </w:tcPr>
          <w:p w14:paraId="2D928175" w14:textId="77777777" w:rsidR="0075476B" w:rsidRPr="007E1563" w:rsidRDefault="0075476B" w:rsidP="00B778A2">
            <w:pPr>
              <w:pStyle w:val="Elsistekstas"/>
              <w:numPr>
                <w:ilvl w:val="1"/>
                <w:numId w:val="63"/>
              </w:numPr>
              <w:jc w:val="left"/>
            </w:pPr>
          </w:p>
        </w:tc>
        <w:tc>
          <w:tcPr>
            <w:tcW w:w="661" w:type="pct"/>
          </w:tcPr>
          <w:p w14:paraId="687D3D78" w14:textId="77777777" w:rsidR="0075476B" w:rsidRPr="00E10701" w:rsidRDefault="0075476B" w:rsidP="00FF0B50">
            <w:pPr>
              <w:pStyle w:val="Elsistekstas"/>
              <w:ind w:firstLine="0"/>
            </w:pPr>
            <w:r w:rsidRPr="001248AC">
              <w:t xml:space="preserve">SA </w:t>
            </w:r>
            <w:r w:rsidRPr="006E7FF9">
              <w:t>pranešimo teikimas</w:t>
            </w:r>
          </w:p>
        </w:tc>
        <w:tc>
          <w:tcPr>
            <w:tcW w:w="3987" w:type="pct"/>
          </w:tcPr>
          <w:p w14:paraId="0DB6E9B4" w14:textId="32231B0A" w:rsidR="0075476B" w:rsidRPr="00725BF4" w:rsidRDefault="0075476B" w:rsidP="00FF0B50">
            <w:pPr>
              <w:pStyle w:val="Elsistekstas"/>
              <w:ind w:firstLine="0"/>
            </w:pPr>
            <w:r w:rsidRPr="00462636">
              <w:t>Paslauga priklauso mokėjim</w:t>
            </w:r>
            <w:r w:rsidR="00150A8B">
              <w:t>ų</w:t>
            </w:r>
            <w:r w:rsidRPr="00462636">
              <w:t xml:space="preserve"> paslaugų grupei. </w:t>
            </w:r>
            <w:r w:rsidRPr="00B837D6">
              <w:t>Paspaudus</w:t>
            </w:r>
            <w:r w:rsidR="0070588C">
              <w:t xml:space="preserve"> ant nuorodos</w:t>
            </w:r>
            <w:r w:rsidRPr="00B837D6">
              <w:t>, naudotojas nukreipiamas</w:t>
            </w:r>
            <w:r w:rsidRPr="00505299">
              <w:t xml:space="preserve"> į SA pranešimų sąrašą</w:t>
            </w:r>
            <w:r w:rsidR="00285EB7" w:rsidRPr="00725BF4">
              <w:t>.</w:t>
            </w:r>
          </w:p>
        </w:tc>
      </w:tr>
    </w:tbl>
    <w:p w14:paraId="6F952528" w14:textId="77777777" w:rsidR="002D0E1E" w:rsidRPr="00524CBF" w:rsidRDefault="002D0E1E" w:rsidP="002D0E1E">
      <w:pPr>
        <w:pStyle w:val="Elsistekstas"/>
      </w:pPr>
    </w:p>
    <w:p w14:paraId="6BB98517" w14:textId="77777777" w:rsidR="002D0E1E" w:rsidRPr="00524CBF" w:rsidRDefault="002D0E1E" w:rsidP="002D0E1E">
      <w:pPr>
        <w:pStyle w:val="Elsistekstas"/>
        <w:rPr>
          <w:b/>
        </w:rPr>
      </w:pPr>
      <w:r w:rsidRPr="00524CBF">
        <w:rPr>
          <w:b/>
        </w:rPr>
        <w:t>Aktyvių paslaugų sąrašas</w:t>
      </w:r>
    </w:p>
    <w:p w14:paraId="0616B6E6" w14:textId="0B5A2900" w:rsidR="008C5BB3" w:rsidRPr="00E45337" w:rsidRDefault="002D0E1E" w:rsidP="002D0E1E">
      <w:pPr>
        <w:pStyle w:val="Elsistekstas"/>
      </w:pPr>
      <w:r w:rsidRPr="00524CBF">
        <w:t>Projekto tituliniame puslapyje pateikiama 10 paskutinių projekto aktyvių paslaugų</w:t>
      </w:r>
      <w:r w:rsidR="00AC1BAB">
        <w:t xml:space="preserve"> (jei projekte daugiau nei 10 aktyvių paslaugų – rodomas puslapiavimas)</w:t>
      </w:r>
      <w:r w:rsidRPr="00524CBF">
        <w:t xml:space="preserve">. Paslauga laikoma aktyvia, kai dokumentas pateikiamas </w:t>
      </w:r>
      <w:r w:rsidR="00DD5D71">
        <w:t>įgyvendinančiajai institucijai</w:t>
      </w:r>
      <w:r w:rsidRPr="00524CBF">
        <w:t xml:space="preserve"> ir rodoma</w:t>
      </w:r>
      <w:r w:rsidR="00E45337">
        <w:t xml:space="preserve"> aktyvių paslaugų sąraše</w:t>
      </w:r>
      <w:r w:rsidRPr="00E45337">
        <w:t xml:space="preserve"> iki tol, kol visi paslaugos pranešimai nėra peržiūrėti</w:t>
      </w:r>
      <w:r w:rsidR="00E45337">
        <w:t>/perskaityti (jei pranešimų buvo gauta)</w:t>
      </w:r>
      <w:r w:rsidRPr="00E45337">
        <w:t xml:space="preserve"> ir </w:t>
      </w:r>
      <w:r w:rsidR="006F652D" w:rsidRPr="00E45337">
        <w:t>paslauga</w:t>
      </w:r>
      <w:r w:rsidRPr="00E45337">
        <w:t xml:space="preserve"> neįgauna būsenos:</w:t>
      </w:r>
    </w:p>
    <w:p w14:paraId="659B2858" w14:textId="4CBAC007" w:rsidR="002D0E1E" w:rsidRPr="00E45337" w:rsidRDefault="002D0E1E" w:rsidP="00B778A2">
      <w:pPr>
        <w:pStyle w:val="Elsistekstas"/>
        <w:numPr>
          <w:ilvl w:val="0"/>
          <w:numId w:val="62"/>
        </w:numPr>
      </w:pPr>
      <w:r w:rsidRPr="00E45337">
        <w:t>Mokėjimo prašymas - „Baigtas“</w:t>
      </w:r>
      <w:r w:rsidR="00E45337">
        <w:t xml:space="preserve"> arba „Atmestas“</w:t>
      </w:r>
      <w:r w:rsidRPr="00E45337">
        <w:t>;</w:t>
      </w:r>
    </w:p>
    <w:p w14:paraId="0C67B28E" w14:textId="1CE38DC3" w:rsidR="002D0E1E" w:rsidRPr="006E7FF9" w:rsidRDefault="002D0E1E" w:rsidP="00B778A2">
      <w:pPr>
        <w:pStyle w:val="Elsistekstas"/>
        <w:numPr>
          <w:ilvl w:val="0"/>
          <w:numId w:val="62"/>
        </w:numPr>
      </w:pPr>
      <w:r w:rsidRPr="001248AC">
        <w:t>MP teikimo grafikas –  „Patvirtintas ĮI (aktualus)“</w:t>
      </w:r>
      <w:r w:rsidR="008D7B7E">
        <w:t xml:space="preserve"> arba </w:t>
      </w:r>
      <w:r w:rsidR="008D7B7E" w:rsidRPr="001248AC">
        <w:t>„Atmestas“</w:t>
      </w:r>
      <w:r w:rsidRPr="001248AC">
        <w:t>;</w:t>
      </w:r>
    </w:p>
    <w:p w14:paraId="0139AB5C" w14:textId="60C2447C" w:rsidR="002D0E1E" w:rsidRPr="00462636" w:rsidRDefault="002D0E1E" w:rsidP="00B778A2">
      <w:pPr>
        <w:pStyle w:val="Elsistekstas"/>
        <w:numPr>
          <w:ilvl w:val="0"/>
          <w:numId w:val="62"/>
        </w:numPr>
      </w:pPr>
      <w:r w:rsidRPr="00E10701">
        <w:t>Projekto pirkimų planas -  „Patvirtintas ĮI“</w:t>
      </w:r>
      <w:r w:rsidR="008D7B7E">
        <w:t xml:space="preserve"> arba </w:t>
      </w:r>
      <w:r w:rsidR="008D7B7E" w:rsidRPr="00E10701">
        <w:t>„Atmestas“</w:t>
      </w:r>
      <w:r w:rsidRPr="00E10701">
        <w:t>;</w:t>
      </w:r>
    </w:p>
    <w:p w14:paraId="290F38A3" w14:textId="50E49288" w:rsidR="002D0E1E" w:rsidRPr="00505299" w:rsidRDefault="002D0E1E" w:rsidP="00B778A2">
      <w:pPr>
        <w:pStyle w:val="Elsistekstas"/>
        <w:numPr>
          <w:ilvl w:val="0"/>
          <w:numId w:val="62"/>
        </w:numPr>
      </w:pPr>
      <w:r w:rsidRPr="00B837D6">
        <w:t>SA pranešimai –</w:t>
      </w:r>
      <w:r w:rsidR="008D7B7E">
        <w:t xml:space="preserve"> </w:t>
      </w:r>
      <w:r w:rsidRPr="00B837D6">
        <w:t>„Patvirtintas“.</w:t>
      </w:r>
    </w:p>
    <w:p w14:paraId="2CE155D5" w14:textId="5FADB75B" w:rsidR="002D0E1E" w:rsidRPr="00473965" w:rsidRDefault="002D0E1E" w:rsidP="002D0E1E">
      <w:pPr>
        <w:pStyle w:val="Elsistekstas"/>
      </w:pPr>
      <w:r w:rsidRPr="00725BF4">
        <w:t xml:space="preserve">Teikiant AMP bei TMP formas su MP teikimo grafiku, </w:t>
      </w:r>
      <w:r w:rsidR="0075476B" w:rsidRPr="00E45599">
        <w:t xml:space="preserve">aktyvių paslaugų sąraše šių dokumentų paslaugos pateikiamos kaip dvi atskirtos paslaugos. </w:t>
      </w:r>
    </w:p>
    <w:p w14:paraId="266018F1" w14:textId="4E5FFBCD" w:rsidR="004963B4" w:rsidRPr="004359C0" w:rsidRDefault="004963B4" w:rsidP="002D0E1E">
      <w:pPr>
        <w:pStyle w:val="Elsistekstas"/>
      </w:pPr>
    </w:p>
    <w:tbl>
      <w:tblPr>
        <w:tblStyle w:val="Elsislentele"/>
        <w:tblW w:w="5000" w:type="pct"/>
        <w:tblLayout w:type="fixed"/>
        <w:tblLook w:val="04A0" w:firstRow="1" w:lastRow="0" w:firstColumn="1" w:lastColumn="0" w:noHBand="0" w:noVBand="1"/>
      </w:tblPr>
      <w:tblGrid>
        <w:gridCol w:w="598"/>
        <w:gridCol w:w="1844"/>
        <w:gridCol w:w="7193"/>
      </w:tblGrid>
      <w:tr w:rsidR="00AE28AE" w:rsidRPr="00524CBF" w14:paraId="049268C7" w14:textId="77777777" w:rsidTr="002D1989">
        <w:trPr>
          <w:cnfStyle w:val="100000000000" w:firstRow="1" w:lastRow="0" w:firstColumn="0" w:lastColumn="0" w:oddVBand="0" w:evenVBand="0" w:oddHBand="0" w:evenHBand="0" w:firstRowFirstColumn="0" w:firstRowLastColumn="0" w:lastRowFirstColumn="0" w:lastRowLastColumn="0"/>
        </w:trPr>
        <w:tc>
          <w:tcPr>
            <w:tcW w:w="310" w:type="pct"/>
          </w:tcPr>
          <w:p w14:paraId="55F99DC0" w14:textId="77777777" w:rsidR="002B28E5" w:rsidRPr="004359C0" w:rsidRDefault="002B28E5" w:rsidP="00C06146">
            <w:pPr>
              <w:pStyle w:val="Elsislentelesantraste"/>
              <w:rPr>
                <w:b/>
              </w:rPr>
            </w:pPr>
            <w:r w:rsidRPr="004359C0">
              <w:t>Eil. Nr.</w:t>
            </w:r>
          </w:p>
        </w:tc>
        <w:tc>
          <w:tcPr>
            <w:tcW w:w="957" w:type="pct"/>
          </w:tcPr>
          <w:p w14:paraId="6425A43E" w14:textId="77777777" w:rsidR="002B28E5" w:rsidRPr="001248AC" w:rsidRDefault="002B28E5" w:rsidP="00C06146">
            <w:pPr>
              <w:pStyle w:val="Elsislentelesantraste"/>
              <w:rPr>
                <w:b/>
              </w:rPr>
            </w:pPr>
            <w:r w:rsidRPr="001248AC">
              <w:t>Lauko pavadinimas</w:t>
            </w:r>
          </w:p>
        </w:tc>
        <w:tc>
          <w:tcPr>
            <w:tcW w:w="3733" w:type="pct"/>
          </w:tcPr>
          <w:p w14:paraId="131AC208" w14:textId="77777777" w:rsidR="002B28E5" w:rsidRPr="006E7FF9" w:rsidRDefault="002B28E5" w:rsidP="00C06146">
            <w:pPr>
              <w:pStyle w:val="Elsislentelesantraste"/>
              <w:rPr>
                <w:b/>
              </w:rPr>
            </w:pPr>
            <w:r w:rsidRPr="006E7FF9">
              <w:t>Aprašymas</w:t>
            </w:r>
          </w:p>
        </w:tc>
      </w:tr>
      <w:tr w:rsidR="00AE28AE" w:rsidRPr="00524CBF" w14:paraId="143D85E8" w14:textId="77777777" w:rsidTr="002D1989">
        <w:trPr>
          <w:trHeight w:val="56"/>
        </w:trPr>
        <w:tc>
          <w:tcPr>
            <w:tcW w:w="310" w:type="pct"/>
          </w:tcPr>
          <w:p w14:paraId="7FCA52C9" w14:textId="77777777" w:rsidR="002B28E5" w:rsidRPr="00524CBF" w:rsidRDefault="002B28E5" w:rsidP="00B778A2">
            <w:pPr>
              <w:pStyle w:val="Elsistekstas"/>
              <w:numPr>
                <w:ilvl w:val="0"/>
                <w:numId w:val="70"/>
              </w:numPr>
              <w:jc w:val="left"/>
            </w:pPr>
          </w:p>
        </w:tc>
        <w:tc>
          <w:tcPr>
            <w:tcW w:w="957" w:type="pct"/>
          </w:tcPr>
          <w:p w14:paraId="0FD6E794" w14:textId="77777777" w:rsidR="002B28E5" w:rsidRPr="00524CBF" w:rsidRDefault="002B28E5" w:rsidP="00393C2E">
            <w:pPr>
              <w:pStyle w:val="Elsistekstas"/>
              <w:ind w:firstLine="0"/>
            </w:pPr>
            <w:r w:rsidRPr="00524CBF">
              <w:t>Eil. Nr.</w:t>
            </w:r>
          </w:p>
        </w:tc>
        <w:tc>
          <w:tcPr>
            <w:tcW w:w="3733" w:type="pct"/>
          </w:tcPr>
          <w:p w14:paraId="427EC44D" w14:textId="77777777" w:rsidR="002B28E5" w:rsidRPr="00524CBF" w:rsidRDefault="002B28E5" w:rsidP="00393C2E">
            <w:pPr>
              <w:pStyle w:val="Elsistekstas"/>
              <w:ind w:firstLine="0"/>
            </w:pPr>
            <w:r w:rsidRPr="00524CBF">
              <w:t>Pateikiamas paslaugos eilės numeris sąraše.</w:t>
            </w:r>
          </w:p>
        </w:tc>
      </w:tr>
      <w:tr w:rsidR="00AE28AE" w:rsidRPr="00524CBF" w14:paraId="2088DE53" w14:textId="77777777" w:rsidTr="002D1989">
        <w:tc>
          <w:tcPr>
            <w:tcW w:w="310" w:type="pct"/>
          </w:tcPr>
          <w:p w14:paraId="1746D725" w14:textId="77777777" w:rsidR="002B28E5" w:rsidRPr="00524CBF" w:rsidRDefault="002B28E5" w:rsidP="00B778A2">
            <w:pPr>
              <w:pStyle w:val="Elsistekstas"/>
              <w:numPr>
                <w:ilvl w:val="0"/>
                <w:numId w:val="70"/>
              </w:numPr>
              <w:jc w:val="left"/>
            </w:pPr>
          </w:p>
        </w:tc>
        <w:tc>
          <w:tcPr>
            <w:tcW w:w="957" w:type="pct"/>
          </w:tcPr>
          <w:p w14:paraId="13B87352" w14:textId="77777777" w:rsidR="002B28E5" w:rsidRPr="00524CBF" w:rsidRDefault="002B28E5" w:rsidP="00393C2E">
            <w:pPr>
              <w:pStyle w:val="Elsistekstas"/>
              <w:ind w:firstLine="0"/>
            </w:pPr>
            <w:r w:rsidRPr="00524CBF">
              <w:t>Pateikimo  data</w:t>
            </w:r>
          </w:p>
        </w:tc>
        <w:tc>
          <w:tcPr>
            <w:tcW w:w="3733" w:type="pct"/>
          </w:tcPr>
          <w:p w14:paraId="262CD234" w14:textId="534BD40B" w:rsidR="002B28E5" w:rsidRPr="00524CBF" w:rsidRDefault="002B28E5" w:rsidP="00393C2E">
            <w:pPr>
              <w:pStyle w:val="Elsistekstas"/>
              <w:ind w:firstLine="0"/>
            </w:pPr>
            <w:r w:rsidRPr="00524CBF">
              <w:t xml:space="preserve">Pateikiama paslaugos </w:t>
            </w:r>
            <w:r w:rsidR="003C2E4F">
              <w:t xml:space="preserve">pateikimo įgyvendinančiajai institucijai </w:t>
            </w:r>
            <w:r w:rsidRPr="00524CBF">
              <w:t>data.</w:t>
            </w:r>
          </w:p>
        </w:tc>
      </w:tr>
      <w:tr w:rsidR="00AE28AE" w:rsidRPr="00524CBF" w14:paraId="5974348E" w14:textId="77777777" w:rsidTr="002D1989">
        <w:tc>
          <w:tcPr>
            <w:tcW w:w="310" w:type="pct"/>
          </w:tcPr>
          <w:p w14:paraId="3DC5C9EE" w14:textId="77777777" w:rsidR="002B28E5" w:rsidRPr="00524CBF" w:rsidRDefault="002B28E5" w:rsidP="00B778A2">
            <w:pPr>
              <w:pStyle w:val="Elsistekstas"/>
              <w:numPr>
                <w:ilvl w:val="0"/>
                <w:numId w:val="70"/>
              </w:numPr>
              <w:jc w:val="left"/>
            </w:pPr>
          </w:p>
        </w:tc>
        <w:tc>
          <w:tcPr>
            <w:tcW w:w="957" w:type="pct"/>
          </w:tcPr>
          <w:p w14:paraId="67E076A4" w14:textId="77777777" w:rsidR="002B28E5" w:rsidRPr="00524CBF" w:rsidRDefault="002B28E5" w:rsidP="00393C2E">
            <w:pPr>
              <w:pStyle w:val="Elsistekstas"/>
              <w:ind w:firstLine="0"/>
            </w:pPr>
            <w:r w:rsidRPr="00524CBF">
              <w:t>Paslaugos pavadinimas</w:t>
            </w:r>
          </w:p>
        </w:tc>
        <w:tc>
          <w:tcPr>
            <w:tcW w:w="3733" w:type="pct"/>
          </w:tcPr>
          <w:p w14:paraId="293460D9" w14:textId="52A97446" w:rsidR="002B28E5" w:rsidRPr="00524CBF" w:rsidRDefault="002D1989" w:rsidP="002D1989">
            <w:pPr>
              <w:pStyle w:val="Elsislentelestekstas"/>
            </w:pPr>
            <w:r>
              <w:t>Pateikiamas paslaugos pavadinimas.</w:t>
            </w:r>
          </w:p>
        </w:tc>
      </w:tr>
      <w:tr w:rsidR="00AE28AE" w:rsidRPr="00524CBF" w14:paraId="3A211A4E" w14:textId="77777777" w:rsidTr="002D1989">
        <w:tc>
          <w:tcPr>
            <w:tcW w:w="310" w:type="pct"/>
          </w:tcPr>
          <w:p w14:paraId="5A110F9D" w14:textId="77777777" w:rsidR="002B28E5" w:rsidRPr="00524CBF" w:rsidRDefault="002B28E5" w:rsidP="00B778A2">
            <w:pPr>
              <w:pStyle w:val="Elsistekstas"/>
              <w:numPr>
                <w:ilvl w:val="0"/>
                <w:numId w:val="70"/>
              </w:numPr>
              <w:jc w:val="left"/>
            </w:pPr>
          </w:p>
        </w:tc>
        <w:tc>
          <w:tcPr>
            <w:tcW w:w="957" w:type="pct"/>
          </w:tcPr>
          <w:p w14:paraId="5B90E6AE" w14:textId="77777777" w:rsidR="002B28E5" w:rsidRPr="00524CBF" w:rsidRDefault="002B28E5" w:rsidP="00393C2E">
            <w:pPr>
              <w:pStyle w:val="Elsistekstas"/>
              <w:ind w:firstLine="0"/>
            </w:pPr>
            <w:r w:rsidRPr="00524CBF">
              <w:t>Numeris</w:t>
            </w:r>
          </w:p>
        </w:tc>
        <w:tc>
          <w:tcPr>
            <w:tcW w:w="3733" w:type="pct"/>
          </w:tcPr>
          <w:p w14:paraId="60EE8996" w14:textId="77777777" w:rsidR="002B28E5" w:rsidRPr="00524CBF" w:rsidRDefault="002B28E5" w:rsidP="00393C2E">
            <w:pPr>
              <w:pStyle w:val="Elsistekstas"/>
              <w:ind w:firstLine="0"/>
            </w:pPr>
            <w:r w:rsidRPr="00524CBF">
              <w:t>Pateikiamas dokumento, kuriam skirta aktyvi paslauga, numeris.</w:t>
            </w:r>
          </w:p>
        </w:tc>
      </w:tr>
      <w:tr w:rsidR="00AE28AE" w:rsidRPr="00524CBF" w14:paraId="09D61FE5" w14:textId="77777777" w:rsidTr="002D1989">
        <w:tc>
          <w:tcPr>
            <w:tcW w:w="310" w:type="pct"/>
          </w:tcPr>
          <w:p w14:paraId="22FB01DF" w14:textId="77777777" w:rsidR="002B28E5" w:rsidRPr="00524CBF" w:rsidRDefault="002B28E5" w:rsidP="00B778A2">
            <w:pPr>
              <w:pStyle w:val="Elsistekstas"/>
              <w:numPr>
                <w:ilvl w:val="0"/>
                <w:numId w:val="70"/>
              </w:numPr>
              <w:jc w:val="left"/>
            </w:pPr>
          </w:p>
        </w:tc>
        <w:tc>
          <w:tcPr>
            <w:tcW w:w="957" w:type="pct"/>
          </w:tcPr>
          <w:p w14:paraId="12839232" w14:textId="77777777" w:rsidR="002B28E5" w:rsidRPr="00524CBF" w:rsidRDefault="002B28E5" w:rsidP="00393C2E">
            <w:pPr>
              <w:pStyle w:val="Elsistekstas"/>
              <w:ind w:firstLine="0"/>
            </w:pPr>
            <w:r w:rsidRPr="00524CBF">
              <w:t>Būsena</w:t>
            </w:r>
          </w:p>
        </w:tc>
        <w:tc>
          <w:tcPr>
            <w:tcW w:w="3733" w:type="pct"/>
          </w:tcPr>
          <w:p w14:paraId="5C8C34E5" w14:textId="7324D4DA" w:rsidR="002B28E5" w:rsidRPr="00524CBF" w:rsidRDefault="002B28E5" w:rsidP="00393C2E">
            <w:pPr>
              <w:pStyle w:val="Elsistekstas"/>
              <w:ind w:firstLine="0"/>
            </w:pPr>
            <w:r w:rsidRPr="00524CBF">
              <w:t>Pateikiama dokumento, kuriam skirta aktyvi paslauga, būsena.</w:t>
            </w:r>
          </w:p>
        </w:tc>
      </w:tr>
      <w:tr w:rsidR="00AE28AE" w:rsidRPr="00524CBF" w14:paraId="65B85F47" w14:textId="77777777" w:rsidTr="002D1989">
        <w:tc>
          <w:tcPr>
            <w:tcW w:w="310" w:type="pct"/>
          </w:tcPr>
          <w:p w14:paraId="76923A7A" w14:textId="77777777" w:rsidR="002B28E5" w:rsidRPr="00524CBF" w:rsidRDefault="002B28E5" w:rsidP="00B778A2">
            <w:pPr>
              <w:pStyle w:val="Elsistekstas"/>
              <w:numPr>
                <w:ilvl w:val="0"/>
                <w:numId w:val="70"/>
              </w:numPr>
              <w:jc w:val="left"/>
            </w:pPr>
          </w:p>
        </w:tc>
        <w:tc>
          <w:tcPr>
            <w:tcW w:w="957" w:type="pct"/>
          </w:tcPr>
          <w:p w14:paraId="62DA538D" w14:textId="77777777" w:rsidR="002B28E5" w:rsidRPr="00524CBF" w:rsidRDefault="002B28E5" w:rsidP="00393C2E">
            <w:pPr>
              <w:pStyle w:val="Elsistekstas"/>
              <w:ind w:firstLine="0"/>
            </w:pPr>
            <w:r w:rsidRPr="00524CBF">
              <w:t>Pranešimai</w:t>
            </w:r>
          </w:p>
        </w:tc>
        <w:tc>
          <w:tcPr>
            <w:tcW w:w="3733" w:type="pct"/>
          </w:tcPr>
          <w:p w14:paraId="6CC44487" w14:textId="6706A342" w:rsidR="002B28E5" w:rsidRPr="00524CBF" w:rsidRDefault="002B28E5" w:rsidP="00393C2E">
            <w:pPr>
              <w:pStyle w:val="Elsistekstas"/>
              <w:ind w:firstLine="0"/>
            </w:pPr>
            <w:r w:rsidRPr="00524CBF">
              <w:t>Ikonėlė pateikiama gavus naują pranešimą apie paslaugą (tik pranešimai,</w:t>
            </w:r>
            <w:r w:rsidR="00B16E9F">
              <w:t xml:space="preserve"> susiję su paslauga,</w:t>
            </w:r>
            <w:r w:rsidRPr="00524CBF">
              <w:t xml:space="preserve"> kuri</w:t>
            </w:r>
            <w:r w:rsidR="00B16E9F">
              <w:t>uos atsiunčia įgyvendinančioji institucija</w:t>
            </w:r>
            <w:r w:rsidRPr="00524CBF">
              <w:t>). Prie kiekvienos ikonėlės išvedamas skaitliukas gavus naują pranešimą, kuris dar nėra perskaitytas. Paspaudus ant ikonėlės, pateikiamas gautų pranešimų sąrašas pagal atfiltruotą paslaugą ir objektą, iš kurių buvo iškviestas.</w:t>
            </w:r>
          </w:p>
          <w:p w14:paraId="4085D5FF" w14:textId="77777777" w:rsidR="002B28E5" w:rsidRPr="00524CBF" w:rsidRDefault="002B28E5" w:rsidP="00393C2E">
            <w:pPr>
              <w:pStyle w:val="Elsistekstas"/>
              <w:numPr>
                <w:ilvl w:val="0"/>
                <w:numId w:val="62"/>
              </w:numPr>
            </w:pPr>
            <w:r w:rsidRPr="00524CBF">
              <w:t>Jei yra neperskaitytų pranešimų, ikonėlė atvaizduojama spalvota (taip pat atvaizduojamas neperskaitytų pranešimų skaitliukas).</w:t>
            </w:r>
          </w:p>
          <w:p w14:paraId="696F614A" w14:textId="77777777" w:rsidR="002B28E5" w:rsidRPr="00524CBF" w:rsidRDefault="002B28E5" w:rsidP="00393C2E">
            <w:pPr>
              <w:pStyle w:val="Elsistekstas"/>
              <w:numPr>
                <w:ilvl w:val="0"/>
                <w:numId w:val="62"/>
              </w:numPr>
            </w:pPr>
            <w:r w:rsidRPr="00524CBF">
              <w:t>Jei visi parnešimai perskaityti, ikonėlė atvaizduojama nespalvota.</w:t>
            </w:r>
          </w:p>
          <w:p w14:paraId="70F442ED" w14:textId="77777777" w:rsidR="002B28E5" w:rsidRPr="00524CBF" w:rsidRDefault="002B28E5" w:rsidP="00393C2E">
            <w:pPr>
              <w:pStyle w:val="Elsistekstas"/>
              <w:numPr>
                <w:ilvl w:val="0"/>
                <w:numId w:val="62"/>
              </w:numPr>
            </w:pPr>
            <w:r w:rsidRPr="00524CBF">
              <w:t>Jei pranešimų nebuvo gauta, ikonėlė neatvaizduojama.</w:t>
            </w:r>
          </w:p>
        </w:tc>
      </w:tr>
    </w:tbl>
    <w:p w14:paraId="755B3D65" w14:textId="7FC695F1" w:rsidR="007A6F78" w:rsidRPr="00524CBF" w:rsidRDefault="007A6F78" w:rsidP="002D0E1E">
      <w:pPr>
        <w:pStyle w:val="Elsistekstas"/>
        <w:ind w:firstLine="0"/>
      </w:pPr>
    </w:p>
    <w:p w14:paraId="64FBB7E3" w14:textId="0C2B2212" w:rsidR="00D633EB" w:rsidRPr="00524CBF" w:rsidRDefault="00D633EB" w:rsidP="002D0E1E">
      <w:pPr>
        <w:pStyle w:val="Elsistekstas"/>
        <w:ind w:firstLine="0"/>
      </w:pPr>
      <w:r w:rsidRPr="00524CBF">
        <w:t>Naudotojas gali atlikti šiuos veiksmus:</w:t>
      </w:r>
    </w:p>
    <w:p w14:paraId="274841B2" w14:textId="3C206F8B" w:rsidR="00D633EB" w:rsidRPr="00524CBF" w:rsidRDefault="00D633EB" w:rsidP="00B778A2">
      <w:pPr>
        <w:pStyle w:val="Elsistekstas"/>
        <w:numPr>
          <w:ilvl w:val="0"/>
          <w:numId w:val="64"/>
        </w:numPr>
        <w:rPr>
          <w:b/>
        </w:rPr>
      </w:pPr>
      <w:r w:rsidRPr="00524CBF">
        <w:rPr>
          <w:b/>
        </w:rPr>
        <w:t xml:space="preserve">Peržiūrėti </w:t>
      </w:r>
      <w:r w:rsidR="004E04EC">
        <w:rPr>
          <w:b/>
        </w:rPr>
        <w:t>konkrečios paslaugos</w:t>
      </w:r>
      <w:r w:rsidRPr="00524CBF">
        <w:rPr>
          <w:b/>
        </w:rPr>
        <w:t xml:space="preserve"> gautus pranešimus.</w:t>
      </w:r>
    </w:p>
    <w:p w14:paraId="69026AC7" w14:textId="7A99BEF5" w:rsidR="00D633EB" w:rsidRPr="004359C0" w:rsidRDefault="00D633EB" w:rsidP="00D633EB">
      <w:pPr>
        <w:pStyle w:val="Elsistekstas"/>
        <w:ind w:left="644" w:firstLine="0"/>
      </w:pPr>
      <w:r w:rsidRPr="00524CBF">
        <w:t>Naudotojui, paspaudus piktogramą „Pranešimai“ (</w:t>
      </w:r>
      <w:r w:rsidR="00496F86" w:rsidRPr="007E1563">
        <w:rPr>
          <w:noProof/>
        </w:rPr>
        <w:drawing>
          <wp:inline distT="0" distB="0" distL="0" distR="0" wp14:anchorId="7D70A4A3" wp14:editId="0EC6E635">
            <wp:extent cx="320040" cy="137160"/>
            <wp:effectExtent l="0" t="0" r="38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ktograma - pranešimai.png"/>
                    <pic:cNvPicPr/>
                  </pic:nvPicPr>
                  <pic:blipFill>
                    <a:blip r:embed="rId36">
                      <a:extLst>
                        <a:ext uri="{28A0092B-C50C-407E-A947-70E740481C1C}">
                          <a14:useLocalDpi xmlns:a14="http://schemas.microsoft.com/office/drawing/2010/main"/>
                        </a:ext>
                      </a:extLst>
                    </a:blip>
                    <a:stretch>
                      <a:fillRect/>
                    </a:stretch>
                  </pic:blipFill>
                  <pic:spPr>
                    <a:xfrm>
                      <a:off x="0" y="0"/>
                      <a:ext cx="320040" cy="137160"/>
                    </a:xfrm>
                    <a:prstGeom prst="rect">
                      <a:avLst/>
                    </a:prstGeom>
                  </pic:spPr>
                </pic:pic>
              </a:graphicData>
            </a:graphic>
          </wp:inline>
        </w:drawing>
      </w:r>
      <w:r w:rsidRPr="007E1563">
        <w:t>)</w:t>
      </w:r>
      <w:r w:rsidR="00F454C2">
        <w:t>,</w:t>
      </w:r>
      <w:r w:rsidRPr="007E1563">
        <w:t xml:space="preserve"> </w:t>
      </w:r>
      <w:r w:rsidR="00496F86" w:rsidRPr="00D96F79">
        <w:t xml:space="preserve">pateikiamas </w:t>
      </w:r>
      <w:r w:rsidR="00F454C2">
        <w:t>konkrečios paslaugos</w:t>
      </w:r>
      <w:r w:rsidR="00496F86" w:rsidRPr="00D96F79">
        <w:t xml:space="preserve"> gautų pranešimų sąrašas.  </w:t>
      </w:r>
    </w:p>
    <w:p w14:paraId="384EBCF5" w14:textId="773FB32A" w:rsidR="00496F86" w:rsidRPr="006E7FF9" w:rsidRDefault="00496F86" w:rsidP="00D633EB">
      <w:pPr>
        <w:pStyle w:val="Elsistekstas"/>
        <w:ind w:left="644" w:firstLine="0"/>
      </w:pPr>
      <w:r w:rsidRPr="001248AC">
        <w:t xml:space="preserve">Prie piktogramos pateikiamas </w:t>
      </w:r>
      <w:r w:rsidR="00147147">
        <w:t>konkrečios paslaugos</w:t>
      </w:r>
      <w:r w:rsidRPr="001248AC">
        <w:t xml:space="preserve"> neperskaitytų pranešimų kiekis.</w:t>
      </w:r>
    </w:p>
    <w:p w14:paraId="461CCB02" w14:textId="61C93D54" w:rsidR="004961C4" w:rsidRPr="00D96F79" w:rsidRDefault="004961C4" w:rsidP="00D633EB">
      <w:pPr>
        <w:pStyle w:val="Elsistekstas"/>
        <w:ind w:left="644" w:firstLine="0"/>
      </w:pPr>
      <w:r w:rsidRPr="00E10701">
        <w:t xml:space="preserve">Jeigu visi </w:t>
      </w:r>
      <w:r w:rsidR="00093C8F">
        <w:t>konkrečios paslaugos</w:t>
      </w:r>
      <w:r w:rsidRPr="00E10701">
        <w:t xml:space="preserve"> pranešimai pers</w:t>
      </w:r>
      <w:r w:rsidRPr="00462636">
        <w:t xml:space="preserve">kaityti, pateikiama piktograma </w:t>
      </w:r>
      <w:r w:rsidRPr="007E1563">
        <w:rPr>
          <w:noProof/>
        </w:rPr>
        <w:drawing>
          <wp:inline distT="0" distB="0" distL="0" distR="0" wp14:anchorId="61E0B6E6" wp14:editId="17C41768">
            <wp:extent cx="182880" cy="137160"/>
            <wp:effectExtent l="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ktograma - perskaityti pranešimai.png"/>
                    <pic:cNvPicPr/>
                  </pic:nvPicPr>
                  <pic:blipFill>
                    <a:blip r:embed="rId37">
                      <a:extLst>
                        <a:ext uri="{28A0092B-C50C-407E-A947-70E740481C1C}">
                          <a14:useLocalDpi xmlns:a14="http://schemas.microsoft.com/office/drawing/2010/main"/>
                        </a:ext>
                      </a:extLst>
                    </a:blip>
                    <a:stretch>
                      <a:fillRect/>
                    </a:stretch>
                  </pic:blipFill>
                  <pic:spPr>
                    <a:xfrm>
                      <a:off x="0" y="0"/>
                      <a:ext cx="182880" cy="137160"/>
                    </a:xfrm>
                    <a:prstGeom prst="rect">
                      <a:avLst/>
                    </a:prstGeom>
                  </pic:spPr>
                </pic:pic>
              </a:graphicData>
            </a:graphic>
          </wp:inline>
        </w:drawing>
      </w:r>
      <w:r w:rsidR="00A761D8" w:rsidRPr="007E1563">
        <w:t>.</w:t>
      </w:r>
    </w:p>
    <w:p w14:paraId="7432C539" w14:textId="1943A43B" w:rsidR="00D633EB" w:rsidRPr="004359C0" w:rsidRDefault="00D633EB" w:rsidP="00B778A2">
      <w:pPr>
        <w:pStyle w:val="Elsistekstas"/>
        <w:numPr>
          <w:ilvl w:val="0"/>
          <w:numId w:val="64"/>
        </w:numPr>
        <w:rPr>
          <w:b/>
        </w:rPr>
      </w:pPr>
      <w:r w:rsidRPr="004359C0">
        <w:rPr>
          <w:b/>
        </w:rPr>
        <w:t xml:space="preserve">Peržiūrėti </w:t>
      </w:r>
      <w:r w:rsidR="00671E7F">
        <w:rPr>
          <w:b/>
        </w:rPr>
        <w:t>konkrečią paslaugą</w:t>
      </w:r>
      <w:r w:rsidRPr="004359C0">
        <w:rPr>
          <w:b/>
        </w:rPr>
        <w:t>, kuria</w:t>
      </w:r>
      <w:r w:rsidR="0063170C">
        <w:rPr>
          <w:b/>
        </w:rPr>
        <w:t>i</w:t>
      </w:r>
      <w:r w:rsidRPr="004359C0">
        <w:rPr>
          <w:b/>
        </w:rPr>
        <w:t xml:space="preserve"> gautas pranešimas.</w:t>
      </w:r>
    </w:p>
    <w:p w14:paraId="3803E5AF" w14:textId="7793159E" w:rsidR="00A761D8" w:rsidRPr="001248AC" w:rsidRDefault="00A761D8" w:rsidP="00A761D8">
      <w:pPr>
        <w:pStyle w:val="Elsistekstas"/>
        <w:ind w:left="644" w:firstLine="0"/>
      </w:pPr>
      <w:r w:rsidRPr="004359C0">
        <w:t>Naudotoj</w:t>
      </w:r>
      <w:r w:rsidR="006A7F4C">
        <w:t>ui,</w:t>
      </w:r>
      <w:r w:rsidRPr="004359C0">
        <w:t xml:space="preserve"> </w:t>
      </w:r>
      <w:r w:rsidR="00CC505A" w:rsidRPr="004359C0">
        <w:rPr>
          <w:noProof/>
          <w:lang w:eastAsia="en-US"/>
        </w:rPr>
        <w:t>paspaudus</w:t>
      </w:r>
      <w:r w:rsidR="00CC505A" w:rsidRPr="001248AC">
        <w:rPr>
          <w:noProof/>
          <w:lang w:eastAsia="en-US"/>
        </w:rPr>
        <w:t xml:space="preserve"> </w:t>
      </w:r>
      <w:r w:rsidRPr="001248AC">
        <w:t>piktogramą „Peržiūrėti“ (</w:t>
      </w:r>
      <w:r w:rsidRPr="007E1563">
        <w:rPr>
          <w:noProof/>
        </w:rPr>
        <w:drawing>
          <wp:inline distT="0" distB="0" distL="0" distR="0" wp14:anchorId="519044DC" wp14:editId="2C60E386">
            <wp:extent cx="146304" cy="118872"/>
            <wp:effectExtent l="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6304" cy="118872"/>
                    </a:xfrm>
                    <a:prstGeom prst="rect">
                      <a:avLst/>
                    </a:prstGeom>
                  </pic:spPr>
                </pic:pic>
              </a:graphicData>
            </a:graphic>
          </wp:inline>
        </w:drawing>
      </w:r>
      <w:r w:rsidRPr="004359C0">
        <w:t>)</w:t>
      </w:r>
      <w:r w:rsidR="006A7F4C">
        <w:t>, pateikiamas konkrečios paslaugos dokumentas, t.y.</w:t>
      </w:r>
      <w:r w:rsidRPr="004359C0">
        <w:t xml:space="preserve"> atitinkamai atidaromas pateikto projekto pirkimų plano, MP teikimo grafiko, AMP arba TMP/GMP forma peržiūros režimu.</w:t>
      </w:r>
    </w:p>
    <w:p w14:paraId="44129F54" w14:textId="386DBE5E" w:rsidR="00AE662C" w:rsidRPr="006E7FF9" w:rsidRDefault="00AE662C" w:rsidP="00AE662C">
      <w:pPr>
        <w:pStyle w:val="Elsistekstas"/>
        <w:ind w:firstLine="0"/>
      </w:pPr>
    </w:p>
    <w:p w14:paraId="5120FF7D" w14:textId="7472232D" w:rsidR="00AE662C" w:rsidRPr="00D96F79" w:rsidRDefault="005E5497" w:rsidP="00AE662C">
      <w:pPr>
        <w:pStyle w:val="Elsistekstas"/>
        <w:rPr>
          <w:b/>
        </w:rPr>
      </w:pPr>
      <w:r>
        <w:rPr>
          <w:b/>
        </w:rPr>
        <w:t>A</w:t>
      </w:r>
      <w:r w:rsidR="00D96F79">
        <w:rPr>
          <w:b/>
        </w:rPr>
        <w:t>bipusio</w:t>
      </w:r>
      <w:r w:rsidR="00D96F79" w:rsidRPr="00D96F79">
        <w:rPr>
          <w:b/>
        </w:rPr>
        <w:t xml:space="preserve"> </w:t>
      </w:r>
      <w:r w:rsidR="00AE662C" w:rsidRPr="00D96F79">
        <w:rPr>
          <w:b/>
        </w:rPr>
        <w:t>komunika</w:t>
      </w:r>
      <w:r w:rsidR="00D96F79">
        <w:rPr>
          <w:b/>
        </w:rPr>
        <w:t>vimo</w:t>
      </w:r>
      <w:r w:rsidR="00AE662C" w:rsidRPr="00D96F79">
        <w:rPr>
          <w:b/>
        </w:rPr>
        <w:t xml:space="preserve"> paslaugų sąrašas</w:t>
      </w:r>
    </w:p>
    <w:p w14:paraId="55058A9A" w14:textId="5045AEF7" w:rsidR="00AE662C" w:rsidRPr="004359C0" w:rsidRDefault="00AE662C" w:rsidP="00AE662C">
      <w:pPr>
        <w:pStyle w:val="Elsistekstas"/>
      </w:pPr>
      <w:r w:rsidRPr="00BF01CF">
        <w:t xml:space="preserve">Projekto tituliniame puslapyje pateikiama 10 paskutinių </w:t>
      </w:r>
      <w:r w:rsidR="0019167A">
        <w:t xml:space="preserve">gautų atsakytų </w:t>
      </w:r>
      <w:r w:rsidR="007474A3">
        <w:t>pranešimų</w:t>
      </w:r>
      <w:r w:rsidR="0019167A">
        <w:t xml:space="preserve"> iš įgyvendinančiosios institucijos, užsakytų </w:t>
      </w:r>
      <w:r w:rsidR="004F344F" w:rsidRPr="00BF01CF">
        <w:t xml:space="preserve">abipusio </w:t>
      </w:r>
      <w:r w:rsidRPr="00BF01CF">
        <w:t>komunika</w:t>
      </w:r>
      <w:r w:rsidR="004F344F" w:rsidRPr="00BF01CF">
        <w:t>vimo</w:t>
      </w:r>
      <w:r w:rsidRPr="00BF01CF">
        <w:t xml:space="preserve"> </w:t>
      </w:r>
      <w:r w:rsidR="00F429F0">
        <w:t>principu</w:t>
      </w:r>
      <w:r w:rsidR="00FD7E64">
        <w:t xml:space="preserve"> (jei projekte daugiau nei 10 gautų </w:t>
      </w:r>
      <w:r w:rsidR="007474A3">
        <w:t>pranešimų</w:t>
      </w:r>
      <w:r w:rsidR="007045C6">
        <w:t xml:space="preserve"> – rodomas puslapiavimas)</w:t>
      </w:r>
      <w:r w:rsidRPr="00BF01CF">
        <w:t xml:space="preserve">. </w:t>
      </w:r>
    </w:p>
    <w:p w14:paraId="6B3DB23E" w14:textId="1C5611B3" w:rsidR="00162604" w:rsidRPr="00524CBF" w:rsidRDefault="00162604" w:rsidP="00AE662C">
      <w:pPr>
        <w:pStyle w:val="Elsistekstas"/>
      </w:pPr>
    </w:p>
    <w:tbl>
      <w:tblPr>
        <w:tblStyle w:val="Elsislentele"/>
        <w:tblW w:w="5000" w:type="pct"/>
        <w:tblLook w:val="04A0" w:firstRow="1" w:lastRow="0" w:firstColumn="1" w:lastColumn="0" w:noHBand="0" w:noVBand="1"/>
      </w:tblPr>
      <w:tblGrid>
        <w:gridCol w:w="985"/>
        <w:gridCol w:w="2971"/>
        <w:gridCol w:w="5679"/>
      </w:tblGrid>
      <w:tr w:rsidR="00AA389E" w:rsidRPr="00524CBF" w14:paraId="2F501991" w14:textId="77777777" w:rsidTr="00AE28AE">
        <w:trPr>
          <w:cnfStyle w:val="100000000000" w:firstRow="1" w:lastRow="0" w:firstColumn="0" w:lastColumn="0" w:oddVBand="0" w:evenVBand="0" w:oddHBand="0" w:evenHBand="0" w:firstRowFirstColumn="0" w:firstRowLastColumn="0" w:lastRowFirstColumn="0" w:lastRowLastColumn="0"/>
        </w:trPr>
        <w:tc>
          <w:tcPr>
            <w:tcW w:w="511" w:type="pct"/>
          </w:tcPr>
          <w:p w14:paraId="54C79040" w14:textId="77777777" w:rsidR="00AA389E" w:rsidRPr="007E1563" w:rsidRDefault="00AA389E" w:rsidP="00C06146">
            <w:pPr>
              <w:pStyle w:val="Elsislentelesantraste"/>
              <w:rPr>
                <w:b/>
              </w:rPr>
            </w:pPr>
            <w:r w:rsidRPr="00524CBF">
              <w:t>Eil. Nr.</w:t>
            </w:r>
          </w:p>
        </w:tc>
        <w:tc>
          <w:tcPr>
            <w:tcW w:w="1542" w:type="pct"/>
          </w:tcPr>
          <w:p w14:paraId="06F5D27A" w14:textId="77777777" w:rsidR="00AA389E" w:rsidRPr="0055797F" w:rsidRDefault="00AA389E" w:rsidP="00C06146">
            <w:pPr>
              <w:pStyle w:val="Elsislentelesantraste"/>
              <w:rPr>
                <w:b/>
              </w:rPr>
            </w:pPr>
            <w:r w:rsidRPr="0055797F">
              <w:t>Lauko pavadinimas</w:t>
            </w:r>
          </w:p>
        </w:tc>
        <w:tc>
          <w:tcPr>
            <w:tcW w:w="2947" w:type="pct"/>
          </w:tcPr>
          <w:p w14:paraId="1F984307" w14:textId="77777777" w:rsidR="00AA389E" w:rsidRPr="004359C0" w:rsidRDefault="00AA389E" w:rsidP="00C06146">
            <w:pPr>
              <w:pStyle w:val="Elsislentelesantraste"/>
              <w:rPr>
                <w:b/>
              </w:rPr>
            </w:pPr>
            <w:r w:rsidRPr="004359C0">
              <w:t>Aprašymas</w:t>
            </w:r>
          </w:p>
        </w:tc>
      </w:tr>
      <w:tr w:rsidR="00AA389E" w:rsidRPr="00524CBF" w14:paraId="3676B754" w14:textId="77777777" w:rsidTr="00AE28AE">
        <w:trPr>
          <w:trHeight w:val="56"/>
        </w:trPr>
        <w:tc>
          <w:tcPr>
            <w:tcW w:w="511" w:type="pct"/>
          </w:tcPr>
          <w:p w14:paraId="2EF1A818" w14:textId="77777777" w:rsidR="00AA389E" w:rsidRPr="004359C0" w:rsidRDefault="00AA389E" w:rsidP="00B778A2">
            <w:pPr>
              <w:pStyle w:val="Elsistekstas"/>
              <w:numPr>
                <w:ilvl w:val="0"/>
                <w:numId w:val="71"/>
              </w:numPr>
              <w:jc w:val="left"/>
            </w:pPr>
          </w:p>
        </w:tc>
        <w:tc>
          <w:tcPr>
            <w:tcW w:w="1542" w:type="pct"/>
          </w:tcPr>
          <w:p w14:paraId="07CA6116" w14:textId="199969A9" w:rsidR="00AA389E" w:rsidRPr="006E7FF9" w:rsidRDefault="00AA389E" w:rsidP="00393C2E">
            <w:pPr>
              <w:pStyle w:val="Elsistekstas"/>
              <w:ind w:firstLine="0"/>
            </w:pPr>
            <w:r w:rsidRPr="001248AC">
              <w:t>Eil. Nr.</w:t>
            </w:r>
          </w:p>
        </w:tc>
        <w:tc>
          <w:tcPr>
            <w:tcW w:w="2947" w:type="pct"/>
          </w:tcPr>
          <w:p w14:paraId="79FB3D97" w14:textId="50EA5D3D" w:rsidR="00AA389E" w:rsidRPr="00505299" w:rsidRDefault="00AA389E" w:rsidP="00393C2E">
            <w:pPr>
              <w:pStyle w:val="Elsistekstas"/>
              <w:ind w:firstLine="0"/>
            </w:pPr>
            <w:r w:rsidRPr="00E10701">
              <w:t xml:space="preserve">Pateikiamas </w:t>
            </w:r>
            <w:r w:rsidR="00316F11">
              <w:t>pranešimo</w:t>
            </w:r>
            <w:r w:rsidR="00172A39" w:rsidRPr="00B837D6">
              <w:t xml:space="preserve"> </w:t>
            </w:r>
            <w:r w:rsidRPr="00B837D6">
              <w:t>eilės numeris sąraše.</w:t>
            </w:r>
          </w:p>
        </w:tc>
      </w:tr>
      <w:tr w:rsidR="00AA389E" w:rsidRPr="00524CBF" w14:paraId="1E354BE6" w14:textId="77777777" w:rsidTr="00AE28AE">
        <w:tc>
          <w:tcPr>
            <w:tcW w:w="511" w:type="pct"/>
          </w:tcPr>
          <w:p w14:paraId="0363D388" w14:textId="77777777" w:rsidR="00AA389E" w:rsidRPr="00524CBF" w:rsidRDefault="00AA389E" w:rsidP="00B778A2">
            <w:pPr>
              <w:pStyle w:val="Elsistekstas"/>
              <w:numPr>
                <w:ilvl w:val="0"/>
                <w:numId w:val="71"/>
              </w:numPr>
              <w:jc w:val="left"/>
            </w:pPr>
          </w:p>
        </w:tc>
        <w:tc>
          <w:tcPr>
            <w:tcW w:w="1542" w:type="pct"/>
          </w:tcPr>
          <w:p w14:paraId="27B6BCDC" w14:textId="2D773B88" w:rsidR="00AA389E" w:rsidRPr="00524CBF" w:rsidRDefault="00AA389E" w:rsidP="00393C2E">
            <w:pPr>
              <w:pStyle w:val="Elsistekstas"/>
              <w:ind w:firstLine="0"/>
            </w:pPr>
            <w:r w:rsidRPr="00524CBF">
              <w:t>Pateikimo  data</w:t>
            </w:r>
          </w:p>
        </w:tc>
        <w:tc>
          <w:tcPr>
            <w:tcW w:w="2947" w:type="pct"/>
          </w:tcPr>
          <w:p w14:paraId="2877FD18" w14:textId="2A04FEAB" w:rsidR="00AA389E" w:rsidRPr="005A6477" w:rsidRDefault="00AA389E" w:rsidP="00393C2E">
            <w:pPr>
              <w:pStyle w:val="Elsistekstas"/>
              <w:ind w:firstLine="0"/>
            </w:pPr>
            <w:r w:rsidRPr="005A6477">
              <w:t xml:space="preserve">Pateikiama </w:t>
            </w:r>
            <w:r w:rsidR="00603A62">
              <w:t xml:space="preserve">atsakyto </w:t>
            </w:r>
            <w:r w:rsidR="00316F11">
              <w:t>pranešimo</w:t>
            </w:r>
            <w:r w:rsidR="00B6770A" w:rsidRPr="005A6477">
              <w:t xml:space="preserve"> </w:t>
            </w:r>
            <w:r w:rsidR="00603A62">
              <w:t>pateikimo</w:t>
            </w:r>
            <w:r w:rsidRPr="005A6477">
              <w:t xml:space="preserve"> data.</w:t>
            </w:r>
          </w:p>
        </w:tc>
      </w:tr>
      <w:tr w:rsidR="00AA389E" w:rsidRPr="00524CBF" w14:paraId="79CAC352" w14:textId="77777777" w:rsidTr="00AE28AE">
        <w:tc>
          <w:tcPr>
            <w:tcW w:w="511" w:type="pct"/>
          </w:tcPr>
          <w:p w14:paraId="7DAD89A6" w14:textId="77777777" w:rsidR="00AA389E" w:rsidRPr="00524CBF" w:rsidRDefault="00AA389E" w:rsidP="00B778A2">
            <w:pPr>
              <w:pStyle w:val="Elsistekstas"/>
              <w:numPr>
                <w:ilvl w:val="0"/>
                <w:numId w:val="71"/>
              </w:numPr>
              <w:jc w:val="left"/>
            </w:pPr>
          </w:p>
        </w:tc>
        <w:tc>
          <w:tcPr>
            <w:tcW w:w="1542" w:type="pct"/>
          </w:tcPr>
          <w:p w14:paraId="05869002" w14:textId="5233A0A7" w:rsidR="00AA389E" w:rsidRPr="00524CBF" w:rsidRDefault="00AA389E" w:rsidP="00393C2E">
            <w:pPr>
              <w:pStyle w:val="Elsistekstas"/>
              <w:ind w:firstLine="0"/>
            </w:pPr>
            <w:r w:rsidRPr="00524CBF">
              <w:t>Paslaugos pavadinimas</w:t>
            </w:r>
          </w:p>
        </w:tc>
        <w:tc>
          <w:tcPr>
            <w:tcW w:w="2947" w:type="pct"/>
          </w:tcPr>
          <w:p w14:paraId="164F4305" w14:textId="5DF4CDA4" w:rsidR="00AA389E" w:rsidRPr="00524CBF" w:rsidRDefault="00AA389E" w:rsidP="00393C2E">
            <w:pPr>
              <w:pStyle w:val="Elsistekstas"/>
              <w:ind w:firstLine="0"/>
            </w:pPr>
            <w:r w:rsidRPr="00524CBF">
              <w:t xml:space="preserve">Pateikiamas </w:t>
            </w:r>
            <w:r w:rsidR="00316F11">
              <w:t>pranešimo</w:t>
            </w:r>
            <w:r w:rsidR="002046A8" w:rsidRPr="00524CBF">
              <w:t xml:space="preserve"> </w:t>
            </w:r>
            <w:r w:rsidRPr="00524CBF">
              <w:t>paslaugos pavadinimas</w:t>
            </w:r>
            <w:r w:rsidR="004F344F" w:rsidRPr="00524CBF">
              <w:t>.</w:t>
            </w:r>
          </w:p>
        </w:tc>
      </w:tr>
      <w:tr w:rsidR="004F344F" w:rsidRPr="00524CBF" w14:paraId="100DC269" w14:textId="77777777" w:rsidTr="00AE28AE">
        <w:tc>
          <w:tcPr>
            <w:tcW w:w="511" w:type="pct"/>
          </w:tcPr>
          <w:p w14:paraId="2107B487" w14:textId="77777777" w:rsidR="004F344F" w:rsidRPr="00E45337" w:rsidRDefault="004F344F" w:rsidP="00B778A2">
            <w:pPr>
              <w:pStyle w:val="Elsistekstas"/>
              <w:numPr>
                <w:ilvl w:val="0"/>
                <w:numId w:val="71"/>
              </w:numPr>
              <w:jc w:val="left"/>
            </w:pPr>
          </w:p>
        </w:tc>
        <w:tc>
          <w:tcPr>
            <w:tcW w:w="1542" w:type="pct"/>
          </w:tcPr>
          <w:p w14:paraId="3FA569BF" w14:textId="7AE7DF0D" w:rsidR="004F344F" w:rsidRPr="0055797F" w:rsidRDefault="004F344F" w:rsidP="00393C2E">
            <w:pPr>
              <w:pStyle w:val="Elsistekstas"/>
              <w:ind w:firstLine="0"/>
            </w:pPr>
            <w:r w:rsidRPr="0055797F">
              <w:t>Pavadinimas</w:t>
            </w:r>
          </w:p>
        </w:tc>
        <w:tc>
          <w:tcPr>
            <w:tcW w:w="2947" w:type="pct"/>
          </w:tcPr>
          <w:p w14:paraId="47D6A1E6" w14:textId="75A06D8A" w:rsidR="004F344F" w:rsidRPr="0061551D" w:rsidRDefault="0061551D" w:rsidP="00393C2E">
            <w:pPr>
              <w:pStyle w:val="Elsistekstas"/>
              <w:ind w:firstLine="0"/>
            </w:pPr>
            <w:r>
              <w:t xml:space="preserve">Pateikiamas </w:t>
            </w:r>
            <w:r w:rsidR="007F68B1">
              <w:t>pranešimo</w:t>
            </w:r>
            <w:r>
              <w:t xml:space="preserve"> pavadinimas.</w:t>
            </w:r>
          </w:p>
        </w:tc>
      </w:tr>
    </w:tbl>
    <w:p w14:paraId="0054B024" w14:textId="77777777" w:rsidR="00AA389E" w:rsidRPr="004359C0" w:rsidRDefault="00AA389E" w:rsidP="00AA389E">
      <w:pPr>
        <w:pStyle w:val="Elsistekstas"/>
        <w:ind w:firstLine="0"/>
      </w:pPr>
    </w:p>
    <w:p w14:paraId="6A91852A" w14:textId="593136A4" w:rsidR="00AA389E" w:rsidRPr="0055797F" w:rsidRDefault="00AA389E" w:rsidP="00AA389E">
      <w:pPr>
        <w:pStyle w:val="Elsistekstas"/>
      </w:pPr>
      <w:r w:rsidRPr="001248AC">
        <w:t>Naudotojas</w:t>
      </w:r>
      <w:r w:rsidRPr="006E7FF9">
        <w:t xml:space="preserve"> gali peržiūrėti </w:t>
      </w:r>
      <w:r w:rsidR="0075259C">
        <w:t>gautą pranešimą</w:t>
      </w:r>
      <w:r w:rsidRPr="006E7FF9">
        <w:t xml:space="preserve">, </w:t>
      </w:r>
      <w:r w:rsidR="00CC505A" w:rsidRPr="00E10701">
        <w:rPr>
          <w:noProof/>
          <w:lang w:eastAsia="en-US"/>
        </w:rPr>
        <w:t>paspaudus</w:t>
      </w:r>
      <w:r w:rsidR="00CC505A" w:rsidRPr="00462636">
        <w:rPr>
          <w:noProof/>
          <w:lang w:eastAsia="en-US"/>
        </w:rPr>
        <w:t xml:space="preserve"> </w:t>
      </w:r>
      <w:r w:rsidRPr="00B837D6">
        <w:t>piktogramą „Peržiūrėti“ (</w:t>
      </w:r>
      <w:r w:rsidRPr="00D96F79">
        <w:rPr>
          <w:noProof/>
        </w:rPr>
        <w:drawing>
          <wp:inline distT="0" distB="0" distL="0" distR="0" wp14:anchorId="607132AD" wp14:editId="17149C45">
            <wp:extent cx="146304" cy="118872"/>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6304" cy="118872"/>
                    </a:xfrm>
                    <a:prstGeom prst="rect">
                      <a:avLst/>
                    </a:prstGeom>
                  </pic:spPr>
                </pic:pic>
              </a:graphicData>
            </a:graphic>
          </wp:inline>
        </w:drawing>
      </w:r>
      <w:r w:rsidRPr="00D96F79">
        <w:t>). Atidaromas gautas pranešimas.</w:t>
      </w:r>
    </w:p>
    <w:p w14:paraId="39FD5330" w14:textId="09926685" w:rsidR="009F6543" w:rsidRPr="00AF5EBC" w:rsidRDefault="009F6543" w:rsidP="00DF6D78">
      <w:pPr>
        <w:pStyle w:val="Heading3"/>
      </w:pPr>
      <w:bookmarkStart w:id="79" w:name="_Toc444741449"/>
      <w:bookmarkStart w:id="80" w:name="_Toc464122284"/>
      <w:bookmarkStart w:id="81" w:name="_Toc471743944"/>
      <w:r w:rsidRPr="0055797F">
        <w:t>Projekto sutarties informacija</w:t>
      </w:r>
      <w:bookmarkEnd w:id="79"/>
      <w:bookmarkEnd w:id="80"/>
      <w:bookmarkEnd w:id="81"/>
    </w:p>
    <w:p w14:paraId="1C4609AD" w14:textId="0973147E" w:rsidR="001D473D" w:rsidRPr="00725BF4" w:rsidRDefault="001D473D" w:rsidP="001D473D">
      <w:pPr>
        <w:pStyle w:val="Elsistekstas"/>
        <w:tabs>
          <w:tab w:val="left" w:pos="5529"/>
        </w:tabs>
      </w:pPr>
      <w:r w:rsidRPr="004359C0">
        <w:t>Projekto sutarties informacijos langas „Pagrindinė sutarties informacija“</w:t>
      </w:r>
      <w:r w:rsidRPr="001248AC">
        <w:t xml:space="preserve"> </w:t>
      </w:r>
      <w:r w:rsidR="00055E98" w:rsidRPr="001248AC">
        <w:t>pasiekiamas</w:t>
      </w:r>
      <w:r w:rsidRPr="006E7FF9">
        <w:t xml:space="preserve"> </w:t>
      </w:r>
      <w:r w:rsidRPr="00E10701">
        <w:t>meniu</w:t>
      </w:r>
      <w:r w:rsidRPr="00462636">
        <w:t xml:space="preserve"> pasirinkus </w:t>
      </w:r>
      <w:r w:rsidRPr="00B837D6">
        <w:t>„</w:t>
      </w:r>
      <w:r w:rsidRPr="00505299">
        <w:t>Sutarties informacija“.</w:t>
      </w:r>
    </w:p>
    <w:p w14:paraId="4727F9AA" w14:textId="74338DC1" w:rsidR="009F6543" w:rsidRPr="00524CBF" w:rsidRDefault="009F6543" w:rsidP="009F6543">
      <w:pPr>
        <w:pStyle w:val="Elsistekstas"/>
      </w:pPr>
      <w:r w:rsidRPr="00725BF4">
        <w:t>Projekto pagrindinės</w:t>
      </w:r>
      <w:r w:rsidR="001D473D" w:rsidRPr="00E45599">
        <w:t xml:space="preserve"> sutarties</w:t>
      </w:r>
      <w:r w:rsidRPr="00473965">
        <w:t xml:space="preserve"> informacijos lange pateikiam</w:t>
      </w:r>
      <w:r w:rsidR="001D473D" w:rsidRPr="00473965">
        <w:t>i</w:t>
      </w:r>
      <w:r w:rsidRPr="00473965">
        <w:t xml:space="preserve"> </w:t>
      </w:r>
      <w:r w:rsidR="001370F9" w:rsidRPr="00524CBF">
        <w:t>projekto sutarties duomen</w:t>
      </w:r>
      <w:r w:rsidR="001D473D" w:rsidRPr="00524CBF">
        <w:t>y</w:t>
      </w:r>
      <w:r w:rsidR="001370F9" w:rsidRPr="00524CBF">
        <w:t>s.</w:t>
      </w:r>
    </w:p>
    <w:p w14:paraId="4A643E2D" w14:textId="1D74C95A" w:rsidR="009F6543" w:rsidRPr="007E1563" w:rsidRDefault="00486B6D" w:rsidP="009F6543">
      <w:pPr>
        <w:pStyle w:val="Elsistekstas"/>
        <w:ind w:firstLine="0"/>
        <w:jc w:val="center"/>
      </w:pPr>
      <w:r w:rsidRPr="007E1563">
        <w:rPr>
          <w:noProof/>
        </w:rPr>
        <w:drawing>
          <wp:inline distT="0" distB="0" distL="0" distR="0" wp14:anchorId="245D4163" wp14:editId="2B5D9352">
            <wp:extent cx="5676578" cy="5499939"/>
            <wp:effectExtent l="19050" t="19050" r="19685" b="2476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Effect>
                                <a14:brightnessContrast contrast="-20000"/>
                              </a14:imgEffect>
                            </a14:imgLayer>
                          </a14:imgProps>
                        </a:ext>
                      </a:extLst>
                    </a:blip>
                    <a:stretch>
                      <a:fillRect/>
                    </a:stretch>
                  </pic:blipFill>
                  <pic:spPr>
                    <a:xfrm>
                      <a:off x="0" y="0"/>
                      <a:ext cx="5676578" cy="5499939"/>
                    </a:xfrm>
                    <a:prstGeom prst="rect">
                      <a:avLst/>
                    </a:prstGeom>
                    <a:ln>
                      <a:solidFill>
                        <a:schemeClr val="tx1"/>
                      </a:solidFill>
                    </a:ln>
                  </pic:spPr>
                </pic:pic>
              </a:graphicData>
            </a:graphic>
          </wp:inline>
        </w:drawing>
      </w:r>
    </w:p>
    <w:p w14:paraId="2AFF8817" w14:textId="726450B3" w:rsidR="008D4A6D" w:rsidRPr="003B41D4" w:rsidRDefault="008D4A6D" w:rsidP="00D936D1">
      <w:pPr>
        <w:pStyle w:val="Paveiksleliopavadinimas"/>
      </w:pPr>
      <w:r w:rsidRPr="00111E7A">
        <w:t>Projekto sutarties informacija</w:t>
      </w:r>
    </w:p>
    <w:p w14:paraId="1E458B17" w14:textId="78D21474" w:rsidR="008D4A6D" w:rsidRPr="004359C0" w:rsidRDefault="001D473D" w:rsidP="003D54E2">
      <w:pPr>
        <w:pStyle w:val="Elsistekstas"/>
        <w:ind w:firstLine="0"/>
        <w:jc w:val="left"/>
      </w:pPr>
      <w:r w:rsidRPr="004359C0">
        <w:t>Pagrindinėje sutarties informacijoje pateikiama:</w:t>
      </w:r>
    </w:p>
    <w:tbl>
      <w:tblPr>
        <w:tblStyle w:val="Elsislentele"/>
        <w:tblW w:w="5000" w:type="pct"/>
        <w:tblLook w:val="04A0" w:firstRow="1" w:lastRow="0" w:firstColumn="1" w:lastColumn="0" w:noHBand="0" w:noVBand="1"/>
      </w:tblPr>
      <w:tblGrid>
        <w:gridCol w:w="1250"/>
        <w:gridCol w:w="2691"/>
        <w:gridCol w:w="5916"/>
      </w:tblGrid>
      <w:tr w:rsidR="001D473D" w:rsidRPr="00524CBF" w14:paraId="44989FA1" w14:textId="77777777" w:rsidTr="00AE28AE">
        <w:trPr>
          <w:cnfStyle w:val="100000000000" w:firstRow="1" w:lastRow="0" w:firstColumn="0" w:lastColumn="0" w:oddVBand="0" w:evenVBand="0" w:oddHBand="0" w:evenHBand="0" w:firstRowFirstColumn="0" w:firstRowLastColumn="0" w:lastRowFirstColumn="0" w:lastRowLastColumn="0"/>
        </w:trPr>
        <w:tc>
          <w:tcPr>
            <w:tcW w:w="1250" w:type="dxa"/>
          </w:tcPr>
          <w:p w14:paraId="4FA68472" w14:textId="77777777" w:rsidR="001D473D" w:rsidRPr="0055797F" w:rsidRDefault="001D473D" w:rsidP="00C06146">
            <w:pPr>
              <w:pStyle w:val="Elsislentelesantraste"/>
              <w:rPr>
                <w:b/>
              </w:rPr>
            </w:pPr>
            <w:r w:rsidRPr="0055797F">
              <w:t>Eil. Nr.</w:t>
            </w:r>
          </w:p>
        </w:tc>
        <w:tc>
          <w:tcPr>
            <w:tcW w:w="2691" w:type="dxa"/>
          </w:tcPr>
          <w:p w14:paraId="4233E799" w14:textId="77777777" w:rsidR="001D473D" w:rsidRPr="004359C0" w:rsidRDefault="001D473D" w:rsidP="00C06146">
            <w:pPr>
              <w:pStyle w:val="Elsislentelesantraste"/>
              <w:rPr>
                <w:b/>
              </w:rPr>
            </w:pPr>
            <w:r w:rsidRPr="004359C0">
              <w:t>Lauko pavadinimas</w:t>
            </w:r>
          </w:p>
        </w:tc>
        <w:tc>
          <w:tcPr>
            <w:tcW w:w="5916" w:type="dxa"/>
          </w:tcPr>
          <w:p w14:paraId="6DCBF591" w14:textId="77777777" w:rsidR="001D473D" w:rsidRPr="004359C0" w:rsidRDefault="001D473D" w:rsidP="00C06146">
            <w:pPr>
              <w:pStyle w:val="Elsislentelesantraste"/>
              <w:rPr>
                <w:b/>
              </w:rPr>
            </w:pPr>
            <w:r w:rsidRPr="004359C0">
              <w:t>Aprašymas</w:t>
            </w:r>
          </w:p>
        </w:tc>
      </w:tr>
      <w:tr w:rsidR="001D473D" w:rsidRPr="00524CBF" w14:paraId="4B524751" w14:textId="77777777" w:rsidTr="00AE28AE">
        <w:tc>
          <w:tcPr>
            <w:tcW w:w="1250" w:type="dxa"/>
          </w:tcPr>
          <w:p w14:paraId="2E30C951" w14:textId="28110DC9" w:rsidR="001D473D" w:rsidRPr="00524CBF" w:rsidRDefault="001D473D" w:rsidP="0065083E">
            <w:pPr>
              <w:pStyle w:val="Elsistekstas"/>
              <w:numPr>
                <w:ilvl w:val="0"/>
                <w:numId w:val="24"/>
              </w:numPr>
              <w:jc w:val="left"/>
            </w:pPr>
          </w:p>
        </w:tc>
        <w:tc>
          <w:tcPr>
            <w:tcW w:w="2691" w:type="dxa"/>
          </w:tcPr>
          <w:p w14:paraId="20A7FC7F" w14:textId="77777777" w:rsidR="001D473D" w:rsidRPr="00524CBF" w:rsidRDefault="001D473D" w:rsidP="00393C2E">
            <w:pPr>
              <w:pStyle w:val="Elsistekstas"/>
              <w:ind w:firstLine="0"/>
            </w:pPr>
            <w:r w:rsidRPr="00524CBF">
              <w:t>Projekto kodas</w:t>
            </w:r>
          </w:p>
        </w:tc>
        <w:tc>
          <w:tcPr>
            <w:tcW w:w="5916" w:type="dxa"/>
          </w:tcPr>
          <w:p w14:paraId="5CF8AEAF" w14:textId="575C1F53" w:rsidR="001D473D" w:rsidRPr="00524CBF" w:rsidRDefault="001D473D" w:rsidP="00393C2E">
            <w:pPr>
              <w:pStyle w:val="Elsistekstas"/>
              <w:ind w:firstLine="0"/>
            </w:pPr>
            <w:r w:rsidRPr="00524CBF">
              <w:t xml:space="preserve">Pateikiamas </w:t>
            </w:r>
            <w:r w:rsidR="007F7103">
              <w:t>į</w:t>
            </w:r>
            <w:r w:rsidR="00E836D2" w:rsidRPr="00524CBF">
              <w:t xml:space="preserve">gyvendinančios </w:t>
            </w:r>
            <w:r w:rsidR="007F7103">
              <w:t>i</w:t>
            </w:r>
            <w:r w:rsidR="00E836D2" w:rsidRPr="00524CBF">
              <w:t xml:space="preserve">nstitucijos </w:t>
            </w:r>
            <w:r w:rsidRPr="00524CBF">
              <w:t>suteiktas projekto kodas.</w:t>
            </w:r>
          </w:p>
        </w:tc>
      </w:tr>
      <w:tr w:rsidR="001D473D" w:rsidRPr="00524CBF" w14:paraId="6B5089C2" w14:textId="77777777" w:rsidTr="00AE28AE">
        <w:tc>
          <w:tcPr>
            <w:tcW w:w="1250" w:type="dxa"/>
          </w:tcPr>
          <w:p w14:paraId="2E86BCCD" w14:textId="314AA8CB" w:rsidR="001D473D" w:rsidRPr="00524CBF" w:rsidRDefault="001D473D" w:rsidP="0065083E">
            <w:pPr>
              <w:pStyle w:val="Elsistekstas"/>
              <w:numPr>
                <w:ilvl w:val="0"/>
                <w:numId w:val="24"/>
              </w:numPr>
              <w:jc w:val="left"/>
            </w:pPr>
          </w:p>
        </w:tc>
        <w:tc>
          <w:tcPr>
            <w:tcW w:w="2691" w:type="dxa"/>
          </w:tcPr>
          <w:p w14:paraId="0205DE2A" w14:textId="77777777" w:rsidR="001D473D" w:rsidRPr="00524CBF" w:rsidRDefault="001D473D" w:rsidP="00393C2E">
            <w:pPr>
              <w:pStyle w:val="Elsistekstas"/>
              <w:ind w:firstLine="0"/>
            </w:pPr>
            <w:r w:rsidRPr="00524CBF">
              <w:t>Projekto pavadinimas</w:t>
            </w:r>
          </w:p>
        </w:tc>
        <w:tc>
          <w:tcPr>
            <w:tcW w:w="5916" w:type="dxa"/>
          </w:tcPr>
          <w:p w14:paraId="52B455E8" w14:textId="77777777" w:rsidR="001D473D" w:rsidRPr="00524CBF" w:rsidRDefault="001D473D" w:rsidP="00393C2E">
            <w:pPr>
              <w:pStyle w:val="Elsistekstas"/>
              <w:ind w:firstLine="0"/>
            </w:pPr>
            <w:r w:rsidRPr="00524CBF">
              <w:t>Pateikiamas projekto pavadinimas.</w:t>
            </w:r>
          </w:p>
        </w:tc>
      </w:tr>
      <w:tr w:rsidR="001D473D" w:rsidRPr="00524CBF" w14:paraId="4307856B" w14:textId="77777777" w:rsidTr="00AE28AE">
        <w:tc>
          <w:tcPr>
            <w:tcW w:w="1250" w:type="dxa"/>
          </w:tcPr>
          <w:p w14:paraId="0BC1C793" w14:textId="183A463F" w:rsidR="001D473D" w:rsidRPr="00524CBF" w:rsidRDefault="001D473D" w:rsidP="0065083E">
            <w:pPr>
              <w:pStyle w:val="Elsistekstas"/>
              <w:numPr>
                <w:ilvl w:val="0"/>
                <w:numId w:val="24"/>
              </w:numPr>
              <w:jc w:val="left"/>
            </w:pPr>
          </w:p>
        </w:tc>
        <w:tc>
          <w:tcPr>
            <w:tcW w:w="2691" w:type="dxa"/>
          </w:tcPr>
          <w:p w14:paraId="2411FBB1" w14:textId="77777777" w:rsidR="001D473D" w:rsidRPr="00524CBF" w:rsidRDefault="001D473D" w:rsidP="00393C2E">
            <w:pPr>
              <w:pStyle w:val="Elsistekstas"/>
              <w:ind w:firstLine="0"/>
            </w:pPr>
            <w:r w:rsidRPr="00524CBF">
              <w:t>Projekto būsena</w:t>
            </w:r>
          </w:p>
        </w:tc>
        <w:tc>
          <w:tcPr>
            <w:tcW w:w="5916" w:type="dxa"/>
          </w:tcPr>
          <w:p w14:paraId="28C90668" w14:textId="77777777" w:rsidR="001D473D" w:rsidRPr="00524CBF" w:rsidRDefault="001D473D" w:rsidP="00393C2E">
            <w:pPr>
              <w:pStyle w:val="Elsistekstas"/>
              <w:ind w:firstLine="0"/>
            </w:pPr>
            <w:r w:rsidRPr="00524CBF">
              <w:t>Pateikiama projekto būsena.</w:t>
            </w:r>
          </w:p>
        </w:tc>
      </w:tr>
      <w:tr w:rsidR="003E7AD5" w:rsidRPr="00524CBF" w14:paraId="68878510" w14:textId="77777777" w:rsidTr="00AE28AE">
        <w:tc>
          <w:tcPr>
            <w:tcW w:w="1250" w:type="dxa"/>
          </w:tcPr>
          <w:p w14:paraId="7D63C14B" w14:textId="77777777" w:rsidR="003E7AD5" w:rsidRPr="00524CBF" w:rsidRDefault="003E7AD5" w:rsidP="00486B6D">
            <w:pPr>
              <w:pStyle w:val="Elsistekstas"/>
              <w:numPr>
                <w:ilvl w:val="0"/>
                <w:numId w:val="24"/>
              </w:numPr>
              <w:jc w:val="left"/>
            </w:pPr>
          </w:p>
        </w:tc>
        <w:tc>
          <w:tcPr>
            <w:tcW w:w="2691" w:type="dxa"/>
          </w:tcPr>
          <w:p w14:paraId="76FB5307" w14:textId="6E26861E" w:rsidR="003E7AD5" w:rsidRPr="00524CBF" w:rsidRDefault="003E7AD5" w:rsidP="00393C2E">
            <w:pPr>
              <w:pStyle w:val="Elsistekstas"/>
              <w:ind w:firstLine="0"/>
            </w:pPr>
            <w:r w:rsidRPr="00524CBF">
              <w:t>Projekto vykdytojo kodas</w:t>
            </w:r>
          </w:p>
        </w:tc>
        <w:tc>
          <w:tcPr>
            <w:tcW w:w="5916" w:type="dxa"/>
          </w:tcPr>
          <w:p w14:paraId="22AD2C41" w14:textId="56F42A2D" w:rsidR="003E7AD5" w:rsidRPr="00524CBF" w:rsidRDefault="003E7AD5" w:rsidP="00393C2E">
            <w:pPr>
              <w:pStyle w:val="Elsistekstas"/>
              <w:ind w:firstLine="0"/>
            </w:pPr>
            <w:r w:rsidRPr="00524CBF">
              <w:t>Projekto vykdytojo kodas (įmonės kodas).</w:t>
            </w:r>
          </w:p>
        </w:tc>
      </w:tr>
      <w:tr w:rsidR="001D473D" w:rsidRPr="00524CBF" w14:paraId="0DA53307" w14:textId="77777777" w:rsidTr="00AE28AE">
        <w:tc>
          <w:tcPr>
            <w:tcW w:w="1250" w:type="dxa"/>
          </w:tcPr>
          <w:p w14:paraId="654A437C" w14:textId="77777777" w:rsidR="001D473D" w:rsidRPr="00524CBF" w:rsidRDefault="001D473D" w:rsidP="00486B6D">
            <w:pPr>
              <w:pStyle w:val="Elsistekstas"/>
              <w:numPr>
                <w:ilvl w:val="0"/>
                <w:numId w:val="24"/>
              </w:numPr>
              <w:jc w:val="left"/>
            </w:pPr>
          </w:p>
        </w:tc>
        <w:tc>
          <w:tcPr>
            <w:tcW w:w="2691" w:type="dxa"/>
          </w:tcPr>
          <w:p w14:paraId="6D0BCC8D" w14:textId="042A9DDB" w:rsidR="001D473D" w:rsidRPr="00524CBF" w:rsidRDefault="001D473D" w:rsidP="00393C2E">
            <w:pPr>
              <w:pStyle w:val="Elsistekstas"/>
              <w:ind w:firstLine="0"/>
            </w:pPr>
            <w:r w:rsidRPr="00524CBF">
              <w:t>Projekto vykdytoj</w:t>
            </w:r>
            <w:r w:rsidR="003E7AD5">
              <w:t>o pavadinimas</w:t>
            </w:r>
          </w:p>
        </w:tc>
        <w:tc>
          <w:tcPr>
            <w:tcW w:w="5916" w:type="dxa"/>
          </w:tcPr>
          <w:p w14:paraId="0F035374" w14:textId="1FE95AD0" w:rsidR="001D473D" w:rsidRPr="00524CBF" w:rsidRDefault="001D473D" w:rsidP="00393C2E">
            <w:pPr>
              <w:pStyle w:val="Elsistekstas"/>
              <w:ind w:firstLine="0"/>
            </w:pPr>
            <w:r w:rsidRPr="00524CBF">
              <w:t>Pateikiamas projekto vykdytojo pavadinimas.</w:t>
            </w:r>
          </w:p>
        </w:tc>
      </w:tr>
      <w:tr w:rsidR="001D473D" w:rsidRPr="00524CBF" w14:paraId="2B353A6D" w14:textId="77777777" w:rsidTr="00AE28AE">
        <w:tc>
          <w:tcPr>
            <w:tcW w:w="1250" w:type="dxa"/>
          </w:tcPr>
          <w:p w14:paraId="12963835" w14:textId="0EA591D7" w:rsidR="001D473D" w:rsidRPr="00524CBF" w:rsidRDefault="001D473D" w:rsidP="00486B6D">
            <w:pPr>
              <w:pStyle w:val="Elsistekstas"/>
              <w:numPr>
                <w:ilvl w:val="0"/>
                <w:numId w:val="24"/>
              </w:numPr>
              <w:jc w:val="left"/>
            </w:pPr>
          </w:p>
        </w:tc>
        <w:tc>
          <w:tcPr>
            <w:tcW w:w="2691" w:type="dxa"/>
          </w:tcPr>
          <w:p w14:paraId="27F71708" w14:textId="77777777" w:rsidR="001D473D" w:rsidRPr="00524CBF" w:rsidRDefault="001D473D" w:rsidP="00393C2E">
            <w:pPr>
              <w:pStyle w:val="Elsistekstas"/>
              <w:ind w:firstLine="0"/>
            </w:pPr>
            <w:r w:rsidRPr="00524CBF">
              <w:t>Paraiškos gavimo data</w:t>
            </w:r>
          </w:p>
        </w:tc>
        <w:tc>
          <w:tcPr>
            <w:tcW w:w="5916" w:type="dxa"/>
          </w:tcPr>
          <w:p w14:paraId="78673A51" w14:textId="77777777" w:rsidR="001D473D" w:rsidRPr="00524CBF" w:rsidRDefault="001D473D" w:rsidP="00393C2E">
            <w:pPr>
              <w:pStyle w:val="Elsistekstas"/>
              <w:ind w:firstLine="0"/>
            </w:pPr>
            <w:r w:rsidRPr="00524CBF">
              <w:t>Pateikiama paraiškos gavimo data.</w:t>
            </w:r>
          </w:p>
        </w:tc>
      </w:tr>
      <w:tr w:rsidR="001D473D" w:rsidRPr="00524CBF" w14:paraId="65A0686F" w14:textId="77777777" w:rsidTr="00AE28AE">
        <w:tc>
          <w:tcPr>
            <w:tcW w:w="1250" w:type="dxa"/>
          </w:tcPr>
          <w:p w14:paraId="340F2AF6" w14:textId="00D8AC5E" w:rsidR="001D473D" w:rsidRPr="00524CBF" w:rsidRDefault="001D473D" w:rsidP="00486B6D">
            <w:pPr>
              <w:pStyle w:val="Elsistekstas"/>
              <w:numPr>
                <w:ilvl w:val="0"/>
                <w:numId w:val="24"/>
              </w:numPr>
              <w:jc w:val="left"/>
            </w:pPr>
          </w:p>
        </w:tc>
        <w:tc>
          <w:tcPr>
            <w:tcW w:w="2691" w:type="dxa"/>
          </w:tcPr>
          <w:p w14:paraId="44EFDE28" w14:textId="77777777" w:rsidR="001D473D" w:rsidRPr="00524CBF" w:rsidRDefault="001D473D" w:rsidP="00393C2E">
            <w:pPr>
              <w:pStyle w:val="Elsistekstas"/>
              <w:ind w:firstLine="0"/>
            </w:pPr>
            <w:r w:rsidRPr="00524CBF">
              <w:t>Sutarties įsigaliojimo data</w:t>
            </w:r>
          </w:p>
        </w:tc>
        <w:tc>
          <w:tcPr>
            <w:tcW w:w="5916" w:type="dxa"/>
          </w:tcPr>
          <w:p w14:paraId="177B05F6" w14:textId="2E37180A" w:rsidR="001D473D" w:rsidRPr="00524CBF" w:rsidRDefault="001D473D" w:rsidP="00393C2E">
            <w:pPr>
              <w:pStyle w:val="Elsistekstas"/>
              <w:ind w:firstLine="0"/>
            </w:pPr>
            <w:r w:rsidRPr="00524CBF">
              <w:t>Pateikiama sutarties įsigaliojimo data.</w:t>
            </w:r>
          </w:p>
        </w:tc>
      </w:tr>
      <w:tr w:rsidR="001D473D" w:rsidRPr="00524CBF" w14:paraId="76A829BD" w14:textId="77777777" w:rsidTr="00AE28AE">
        <w:tc>
          <w:tcPr>
            <w:tcW w:w="1250" w:type="dxa"/>
          </w:tcPr>
          <w:p w14:paraId="55D361C2" w14:textId="13593BA9" w:rsidR="001D473D" w:rsidRPr="00524CBF" w:rsidRDefault="001D473D" w:rsidP="00486B6D">
            <w:pPr>
              <w:pStyle w:val="Elsistekstas"/>
              <w:numPr>
                <w:ilvl w:val="0"/>
                <w:numId w:val="24"/>
              </w:numPr>
              <w:jc w:val="left"/>
            </w:pPr>
          </w:p>
        </w:tc>
        <w:tc>
          <w:tcPr>
            <w:tcW w:w="2691" w:type="dxa"/>
          </w:tcPr>
          <w:p w14:paraId="295A3DD9" w14:textId="77777777" w:rsidR="001D473D" w:rsidRPr="003B41D4" w:rsidRDefault="001D473D" w:rsidP="00393C2E">
            <w:pPr>
              <w:pStyle w:val="Elsistekstas"/>
              <w:ind w:firstLine="0"/>
            </w:pPr>
            <w:r w:rsidRPr="00111E7A">
              <w:t>Projekto baigimo data</w:t>
            </w:r>
          </w:p>
        </w:tc>
        <w:tc>
          <w:tcPr>
            <w:tcW w:w="5916" w:type="dxa"/>
          </w:tcPr>
          <w:p w14:paraId="4DEC2083" w14:textId="6A438742" w:rsidR="001D473D" w:rsidRPr="001248AC" w:rsidRDefault="001D473D" w:rsidP="00393C2E">
            <w:pPr>
              <w:pStyle w:val="Elsistekstas"/>
              <w:ind w:firstLine="0"/>
            </w:pPr>
            <w:r w:rsidRPr="004359C0">
              <w:t>Pateikiama projekto baigimo data</w:t>
            </w:r>
            <w:r w:rsidRPr="00277C78">
              <w:t>.</w:t>
            </w:r>
          </w:p>
        </w:tc>
      </w:tr>
      <w:tr w:rsidR="001D473D" w:rsidRPr="00524CBF" w14:paraId="457E5D2C" w14:textId="77777777" w:rsidTr="00AE28AE">
        <w:tc>
          <w:tcPr>
            <w:tcW w:w="1250" w:type="dxa"/>
          </w:tcPr>
          <w:p w14:paraId="2C5623EF" w14:textId="61528DFF" w:rsidR="001D473D" w:rsidRPr="00524CBF" w:rsidRDefault="001D473D" w:rsidP="00486B6D">
            <w:pPr>
              <w:pStyle w:val="Elsistekstas"/>
              <w:numPr>
                <w:ilvl w:val="0"/>
                <w:numId w:val="24"/>
              </w:numPr>
              <w:jc w:val="left"/>
            </w:pPr>
          </w:p>
        </w:tc>
        <w:tc>
          <w:tcPr>
            <w:tcW w:w="2691" w:type="dxa"/>
          </w:tcPr>
          <w:p w14:paraId="7FAD4D6E" w14:textId="77777777" w:rsidR="001D473D" w:rsidRPr="00524CBF" w:rsidRDefault="001D473D" w:rsidP="00393C2E">
            <w:pPr>
              <w:pStyle w:val="Elsistekstas"/>
              <w:ind w:firstLine="0"/>
            </w:pPr>
            <w:r w:rsidRPr="00524CBF">
              <w:t>Projekto veiklų įgyvendinimo pradžia</w:t>
            </w:r>
          </w:p>
        </w:tc>
        <w:tc>
          <w:tcPr>
            <w:tcW w:w="5916" w:type="dxa"/>
          </w:tcPr>
          <w:p w14:paraId="77A30EDE" w14:textId="123331C5" w:rsidR="001D473D" w:rsidRPr="00524CBF" w:rsidRDefault="001D473D" w:rsidP="00393C2E">
            <w:pPr>
              <w:pStyle w:val="Elsistekstas"/>
              <w:ind w:firstLine="0"/>
            </w:pPr>
            <w:r w:rsidRPr="00524CBF">
              <w:t>Pateikiama projekto veiklų įgyvendinimo pradžios data.</w:t>
            </w:r>
          </w:p>
        </w:tc>
      </w:tr>
      <w:tr w:rsidR="001D473D" w:rsidRPr="00524CBF" w14:paraId="69DDF1A9" w14:textId="77777777" w:rsidTr="00AE28AE">
        <w:tc>
          <w:tcPr>
            <w:tcW w:w="1250" w:type="dxa"/>
          </w:tcPr>
          <w:p w14:paraId="1BC94B03" w14:textId="371E5F8B" w:rsidR="001D473D" w:rsidRPr="00524CBF" w:rsidRDefault="001D473D" w:rsidP="00486B6D">
            <w:pPr>
              <w:pStyle w:val="Elsistekstas"/>
              <w:numPr>
                <w:ilvl w:val="0"/>
                <w:numId w:val="24"/>
              </w:numPr>
              <w:jc w:val="left"/>
            </w:pPr>
          </w:p>
        </w:tc>
        <w:tc>
          <w:tcPr>
            <w:tcW w:w="2691" w:type="dxa"/>
          </w:tcPr>
          <w:p w14:paraId="144F6665" w14:textId="77777777" w:rsidR="001D473D" w:rsidRPr="00524CBF" w:rsidRDefault="001D473D" w:rsidP="00393C2E">
            <w:pPr>
              <w:pStyle w:val="Elsistekstas"/>
              <w:ind w:firstLine="0"/>
            </w:pPr>
            <w:r w:rsidRPr="00524CBF">
              <w:t>Projekto veiklų įgyvendinimo pabaiga</w:t>
            </w:r>
          </w:p>
        </w:tc>
        <w:tc>
          <w:tcPr>
            <w:tcW w:w="5916" w:type="dxa"/>
          </w:tcPr>
          <w:p w14:paraId="3F5CE585" w14:textId="36DD24DB" w:rsidR="001D473D" w:rsidRPr="00524CBF" w:rsidRDefault="001D473D" w:rsidP="00393C2E">
            <w:pPr>
              <w:pStyle w:val="Elsistekstas"/>
              <w:ind w:firstLine="0"/>
            </w:pPr>
            <w:r w:rsidRPr="00524CBF">
              <w:t>Pateikiama projekto veiklų įgyvendinimo pabaigos data.</w:t>
            </w:r>
          </w:p>
        </w:tc>
      </w:tr>
      <w:tr w:rsidR="001D473D" w:rsidRPr="00524CBF" w14:paraId="1F883490" w14:textId="77777777" w:rsidTr="00AE28AE">
        <w:tc>
          <w:tcPr>
            <w:tcW w:w="1250" w:type="dxa"/>
          </w:tcPr>
          <w:p w14:paraId="028CD224" w14:textId="234428DF" w:rsidR="001D473D" w:rsidRPr="00524CBF" w:rsidRDefault="001D473D" w:rsidP="00486B6D">
            <w:pPr>
              <w:pStyle w:val="Elsistekstas"/>
              <w:numPr>
                <w:ilvl w:val="0"/>
                <w:numId w:val="24"/>
              </w:numPr>
              <w:jc w:val="left"/>
            </w:pPr>
          </w:p>
        </w:tc>
        <w:tc>
          <w:tcPr>
            <w:tcW w:w="2691" w:type="dxa"/>
          </w:tcPr>
          <w:p w14:paraId="6F665836" w14:textId="77777777" w:rsidR="001D473D" w:rsidRPr="00524CBF" w:rsidRDefault="001D473D" w:rsidP="00393C2E">
            <w:pPr>
              <w:pStyle w:val="Elsistekstas"/>
              <w:ind w:firstLine="0"/>
            </w:pPr>
            <w:r w:rsidRPr="00524CBF">
              <w:t>Projektas įgyvendinamas, mėn.</w:t>
            </w:r>
          </w:p>
        </w:tc>
        <w:tc>
          <w:tcPr>
            <w:tcW w:w="5916" w:type="dxa"/>
          </w:tcPr>
          <w:p w14:paraId="3FF7C688" w14:textId="77777777" w:rsidR="001D473D" w:rsidRPr="00524CBF" w:rsidRDefault="001D473D" w:rsidP="00393C2E">
            <w:pPr>
              <w:pStyle w:val="Elsistekstas"/>
              <w:ind w:firstLine="0"/>
            </w:pPr>
            <w:r w:rsidRPr="00524CBF">
              <w:t>Pateikiamas projekto įgyvendinimo laikotarpis mėnesiais.</w:t>
            </w:r>
          </w:p>
        </w:tc>
      </w:tr>
      <w:tr w:rsidR="001D473D" w:rsidRPr="00524CBF" w14:paraId="48D7DF34" w14:textId="77777777" w:rsidTr="00AE28AE">
        <w:tc>
          <w:tcPr>
            <w:tcW w:w="1250" w:type="dxa"/>
          </w:tcPr>
          <w:p w14:paraId="47553408" w14:textId="08E0B088" w:rsidR="001D473D" w:rsidRPr="00524CBF" w:rsidRDefault="001D473D" w:rsidP="00486B6D">
            <w:pPr>
              <w:pStyle w:val="Elsistekstas"/>
              <w:numPr>
                <w:ilvl w:val="0"/>
                <w:numId w:val="24"/>
              </w:numPr>
              <w:jc w:val="left"/>
            </w:pPr>
          </w:p>
        </w:tc>
        <w:tc>
          <w:tcPr>
            <w:tcW w:w="2691" w:type="dxa"/>
          </w:tcPr>
          <w:p w14:paraId="2AB9E7D5" w14:textId="77777777" w:rsidR="001D473D" w:rsidRPr="00524CBF" w:rsidRDefault="001D473D" w:rsidP="00393C2E">
            <w:pPr>
              <w:pStyle w:val="Elsistekstas"/>
              <w:ind w:firstLine="0"/>
            </w:pPr>
            <w:r w:rsidRPr="00524CBF">
              <w:t>Liko iki projekto įgyvendinimo pabaigos, mėn.</w:t>
            </w:r>
          </w:p>
        </w:tc>
        <w:tc>
          <w:tcPr>
            <w:tcW w:w="5916" w:type="dxa"/>
          </w:tcPr>
          <w:p w14:paraId="3F555CDA" w14:textId="77777777" w:rsidR="001D473D" w:rsidRPr="00524CBF" w:rsidRDefault="001D473D" w:rsidP="00393C2E">
            <w:pPr>
              <w:pStyle w:val="Elsistekstas"/>
              <w:ind w:firstLine="0"/>
            </w:pPr>
            <w:r w:rsidRPr="00524CBF">
              <w:t>Pateikiama, kiek liko mėnesių iki projekto įgyvendinimo pabaigos.</w:t>
            </w:r>
          </w:p>
        </w:tc>
      </w:tr>
      <w:tr w:rsidR="001D473D" w:rsidRPr="00524CBF" w14:paraId="305A426C" w14:textId="77777777" w:rsidTr="00AE28AE">
        <w:tc>
          <w:tcPr>
            <w:tcW w:w="1250" w:type="dxa"/>
          </w:tcPr>
          <w:p w14:paraId="1C9A96B9" w14:textId="2EE109C1" w:rsidR="001D473D" w:rsidRPr="00524CBF" w:rsidRDefault="001D473D" w:rsidP="00486B6D">
            <w:pPr>
              <w:pStyle w:val="Elsistekstas"/>
              <w:numPr>
                <w:ilvl w:val="0"/>
                <w:numId w:val="24"/>
              </w:numPr>
              <w:jc w:val="left"/>
            </w:pPr>
          </w:p>
        </w:tc>
        <w:tc>
          <w:tcPr>
            <w:tcW w:w="2691" w:type="dxa"/>
          </w:tcPr>
          <w:p w14:paraId="7194FFF6" w14:textId="77777777" w:rsidR="001D473D" w:rsidRPr="00524CBF" w:rsidRDefault="001D473D" w:rsidP="00393C2E">
            <w:pPr>
              <w:pStyle w:val="Elsistekstas"/>
              <w:ind w:firstLine="0"/>
            </w:pPr>
            <w:r w:rsidRPr="00524CBF">
              <w:t>Galutinio mokėjimo prašymo pateikimo data</w:t>
            </w:r>
          </w:p>
        </w:tc>
        <w:tc>
          <w:tcPr>
            <w:tcW w:w="5916" w:type="dxa"/>
          </w:tcPr>
          <w:p w14:paraId="4EB27C60" w14:textId="2F6D96A7" w:rsidR="001D473D" w:rsidRPr="00524CBF" w:rsidRDefault="001D473D" w:rsidP="00393C2E">
            <w:pPr>
              <w:pStyle w:val="Elsistekstas"/>
              <w:ind w:firstLine="0"/>
            </w:pPr>
            <w:r w:rsidRPr="00524CBF">
              <w:t>Pateikiama galutinio mokėjimo prašymo pateikimo data.</w:t>
            </w:r>
          </w:p>
        </w:tc>
      </w:tr>
      <w:tr w:rsidR="001D473D" w:rsidRPr="00524CBF" w14:paraId="102BB649" w14:textId="77777777" w:rsidTr="00AE28AE">
        <w:tc>
          <w:tcPr>
            <w:tcW w:w="1250" w:type="dxa"/>
          </w:tcPr>
          <w:p w14:paraId="11B2F105" w14:textId="0A3FFB5F" w:rsidR="001D473D" w:rsidRPr="00524CBF" w:rsidRDefault="001D473D" w:rsidP="00486B6D">
            <w:pPr>
              <w:pStyle w:val="Elsistekstas"/>
              <w:numPr>
                <w:ilvl w:val="0"/>
                <w:numId w:val="24"/>
              </w:numPr>
              <w:jc w:val="left"/>
            </w:pPr>
          </w:p>
        </w:tc>
        <w:tc>
          <w:tcPr>
            <w:tcW w:w="2691" w:type="dxa"/>
          </w:tcPr>
          <w:p w14:paraId="18D500BF" w14:textId="77777777" w:rsidR="001D473D" w:rsidRPr="00524CBF" w:rsidRDefault="001D473D" w:rsidP="00393C2E">
            <w:pPr>
              <w:pStyle w:val="Elsistekstas"/>
              <w:ind w:firstLine="0"/>
            </w:pPr>
            <w:r w:rsidRPr="00524CBF">
              <w:t>Projekto vykdytojo sąskaita</w:t>
            </w:r>
          </w:p>
        </w:tc>
        <w:tc>
          <w:tcPr>
            <w:tcW w:w="5916" w:type="dxa"/>
          </w:tcPr>
          <w:p w14:paraId="5AE4A21A" w14:textId="77777777" w:rsidR="001D473D" w:rsidRPr="00524CBF" w:rsidRDefault="001D473D" w:rsidP="00393C2E">
            <w:pPr>
              <w:pStyle w:val="Elsistekstas"/>
              <w:ind w:firstLine="0"/>
            </w:pPr>
            <w:r w:rsidRPr="00524CBF">
              <w:t>Pateikiamas projekto vykdytojo sąskaitos numeris.</w:t>
            </w:r>
          </w:p>
        </w:tc>
      </w:tr>
      <w:tr w:rsidR="001D473D" w:rsidRPr="00524CBF" w14:paraId="5F34C780" w14:textId="77777777" w:rsidTr="00AE28AE">
        <w:tc>
          <w:tcPr>
            <w:tcW w:w="1250" w:type="dxa"/>
          </w:tcPr>
          <w:p w14:paraId="77FCC524" w14:textId="539B1F36" w:rsidR="001D473D" w:rsidRPr="00524CBF" w:rsidRDefault="001D473D" w:rsidP="00486B6D">
            <w:pPr>
              <w:pStyle w:val="Elsistekstas"/>
              <w:numPr>
                <w:ilvl w:val="0"/>
                <w:numId w:val="24"/>
              </w:numPr>
              <w:jc w:val="left"/>
            </w:pPr>
          </w:p>
        </w:tc>
        <w:tc>
          <w:tcPr>
            <w:tcW w:w="2691" w:type="dxa"/>
          </w:tcPr>
          <w:p w14:paraId="3723DFE1" w14:textId="77777777" w:rsidR="001D473D" w:rsidRPr="00524CBF" w:rsidRDefault="001D473D" w:rsidP="00393C2E">
            <w:pPr>
              <w:pStyle w:val="Elsistekstas"/>
              <w:ind w:firstLine="0"/>
            </w:pPr>
            <w:r w:rsidRPr="00524CBF">
              <w:t>Projekto išlaidų apmokėjimo būdas/būdai</w:t>
            </w:r>
          </w:p>
        </w:tc>
        <w:tc>
          <w:tcPr>
            <w:tcW w:w="5916" w:type="dxa"/>
          </w:tcPr>
          <w:p w14:paraId="095E661A" w14:textId="58F254E3" w:rsidR="001D473D" w:rsidRPr="00524CBF" w:rsidRDefault="001D473D" w:rsidP="00393C2E">
            <w:pPr>
              <w:pStyle w:val="Elsistekstas"/>
              <w:ind w:firstLine="0"/>
            </w:pPr>
            <w:r w:rsidRPr="00524CBF">
              <w:t>Pateikiamas projektui taikomas sąskaitų apmokėjimo būdas:</w:t>
            </w:r>
          </w:p>
          <w:p w14:paraId="057F9E88" w14:textId="3DCAFE49" w:rsidR="001D473D" w:rsidRPr="00524CBF" w:rsidRDefault="001D473D" w:rsidP="00393C2E">
            <w:pPr>
              <w:pStyle w:val="Elsistekstas"/>
              <w:numPr>
                <w:ilvl w:val="0"/>
                <w:numId w:val="23"/>
              </w:numPr>
            </w:pPr>
            <w:r w:rsidRPr="00524CBF">
              <w:t>Išlaidų kompensavimas;</w:t>
            </w:r>
          </w:p>
          <w:p w14:paraId="4C90846A" w14:textId="0FEFF797" w:rsidR="001D473D" w:rsidRPr="00524CBF" w:rsidRDefault="001D473D" w:rsidP="00393C2E">
            <w:pPr>
              <w:pStyle w:val="Elsistekstas"/>
              <w:numPr>
                <w:ilvl w:val="0"/>
                <w:numId w:val="23"/>
              </w:numPr>
            </w:pPr>
            <w:r w:rsidRPr="00524CBF">
              <w:t>Sąskaitų apmokėjimas.</w:t>
            </w:r>
          </w:p>
        </w:tc>
      </w:tr>
      <w:tr w:rsidR="001D473D" w:rsidRPr="00524CBF" w14:paraId="0B91557E" w14:textId="77777777" w:rsidTr="00AE28AE">
        <w:tc>
          <w:tcPr>
            <w:tcW w:w="1250" w:type="dxa"/>
          </w:tcPr>
          <w:p w14:paraId="06D6500C" w14:textId="01094133" w:rsidR="001D473D" w:rsidRPr="00524CBF" w:rsidRDefault="001D473D" w:rsidP="00486B6D">
            <w:pPr>
              <w:pStyle w:val="Elsistekstas"/>
              <w:numPr>
                <w:ilvl w:val="0"/>
                <w:numId w:val="24"/>
              </w:numPr>
              <w:jc w:val="left"/>
            </w:pPr>
          </w:p>
        </w:tc>
        <w:tc>
          <w:tcPr>
            <w:tcW w:w="2691" w:type="dxa"/>
          </w:tcPr>
          <w:p w14:paraId="66C987F7" w14:textId="77777777" w:rsidR="001D473D" w:rsidRPr="00524CBF" w:rsidRDefault="001D473D" w:rsidP="00393C2E">
            <w:pPr>
              <w:pStyle w:val="Elsistekstas"/>
              <w:ind w:firstLine="0"/>
            </w:pPr>
            <w:r w:rsidRPr="00524CBF">
              <w:t>Maksimalus avansas (suma ir %)</w:t>
            </w:r>
          </w:p>
        </w:tc>
        <w:tc>
          <w:tcPr>
            <w:tcW w:w="5916" w:type="dxa"/>
          </w:tcPr>
          <w:p w14:paraId="7015DC2C" w14:textId="77777777" w:rsidR="001D473D" w:rsidRPr="00524CBF" w:rsidRDefault="001D473D" w:rsidP="00393C2E">
            <w:pPr>
              <w:pStyle w:val="Elsistekstas"/>
              <w:ind w:firstLine="0"/>
            </w:pPr>
            <w:r w:rsidRPr="00524CBF">
              <w:t>Pateikiama maksimali avanso suma eurais ir procentine išraiška. Jei avansas nėra  numatytas, rodomas „-“.</w:t>
            </w:r>
          </w:p>
          <w:p w14:paraId="1D100B61" w14:textId="28DF0458" w:rsidR="00AA389E" w:rsidRPr="00524CBF" w:rsidRDefault="00AA389E" w:rsidP="00393C2E">
            <w:pPr>
              <w:pStyle w:val="Elsistekstas"/>
              <w:ind w:firstLine="0"/>
            </w:pPr>
            <w:r w:rsidRPr="00524CBF">
              <w:t>Nuo šio lauko reikšmės priklauso, ar konkrečiam projektui DMS naudotojas gali teikti AMP formą bei avanso prašomos sumos dydis.</w:t>
            </w:r>
          </w:p>
        </w:tc>
      </w:tr>
      <w:tr w:rsidR="001D473D" w:rsidRPr="00524CBF" w14:paraId="1176893E" w14:textId="77777777" w:rsidTr="00AE28AE">
        <w:tc>
          <w:tcPr>
            <w:tcW w:w="1250" w:type="dxa"/>
          </w:tcPr>
          <w:p w14:paraId="618980AA" w14:textId="5B16E830" w:rsidR="001D473D" w:rsidRPr="00524CBF" w:rsidRDefault="001D473D" w:rsidP="00486B6D">
            <w:pPr>
              <w:pStyle w:val="Elsistekstas"/>
              <w:numPr>
                <w:ilvl w:val="0"/>
                <w:numId w:val="24"/>
              </w:numPr>
              <w:jc w:val="left"/>
            </w:pPr>
          </w:p>
        </w:tc>
        <w:tc>
          <w:tcPr>
            <w:tcW w:w="2691" w:type="dxa"/>
          </w:tcPr>
          <w:p w14:paraId="7319D4F1" w14:textId="77777777" w:rsidR="001D473D" w:rsidRPr="00524CBF" w:rsidRDefault="001D473D" w:rsidP="00393C2E">
            <w:pPr>
              <w:pStyle w:val="Elsistekstas"/>
              <w:ind w:firstLine="0"/>
            </w:pPr>
            <w:r w:rsidRPr="00524CBF">
              <w:t>Projekto išlaidų suma</w:t>
            </w:r>
          </w:p>
        </w:tc>
        <w:tc>
          <w:tcPr>
            <w:tcW w:w="5916" w:type="dxa"/>
          </w:tcPr>
          <w:p w14:paraId="636E1708" w14:textId="77777777" w:rsidR="001D473D" w:rsidRPr="00524CBF" w:rsidRDefault="001D473D" w:rsidP="00393C2E">
            <w:pPr>
              <w:pStyle w:val="Elsistekstas"/>
              <w:ind w:firstLine="0"/>
            </w:pPr>
            <w:r w:rsidRPr="00524CBF">
              <w:t>Pateikiama projekto išlaidų suma (EUR).</w:t>
            </w:r>
          </w:p>
        </w:tc>
      </w:tr>
      <w:tr w:rsidR="001D473D" w:rsidRPr="00524CBF" w14:paraId="698B1801" w14:textId="77777777" w:rsidTr="00AE28AE">
        <w:tc>
          <w:tcPr>
            <w:tcW w:w="1250" w:type="dxa"/>
          </w:tcPr>
          <w:p w14:paraId="0B7BC241" w14:textId="18D66F27" w:rsidR="001D473D" w:rsidRPr="00524CBF" w:rsidRDefault="001D473D" w:rsidP="00486B6D">
            <w:pPr>
              <w:pStyle w:val="Elsistekstas"/>
              <w:numPr>
                <w:ilvl w:val="0"/>
                <w:numId w:val="24"/>
              </w:numPr>
              <w:jc w:val="left"/>
            </w:pPr>
          </w:p>
        </w:tc>
        <w:tc>
          <w:tcPr>
            <w:tcW w:w="2691" w:type="dxa"/>
          </w:tcPr>
          <w:p w14:paraId="25D7E9F8" w14:textId="77777777" w:rsidR="001D473D" w:rsidRPr="00524CBF" w:rsidRDefault="001D473D" w:rsidP="00393C2E">
            <w:pPr>
              <w:pStyle w:val="Elsistekstas"/>
              <w:ind w:firstLine="0"/>
            </w:pPr>
            <w:r w:rsidRPr="00524CBF">
              <w:t>Skirtas finansavimas</w:t>
            </w:r>
          </w:p>
        </w:tc>
        <w:tc>
          <w:tcPr>
            <w:tcW w:w="5916" w:type="dxa"/>
          </w:tcPr>
          <w:p w14:paraId="57F4E892" w14:textId="77777777" w:rsidR="001D473D" w:rsidRPr="00524CBF" w:rsidRDefault="001D473D" w:rsidP="00393C2E">
            <w:pPr>
              <w:pStyle w:val="Elsistekstas"/>
              <w:ind w:firstLine="0"/>
            </w:pPr>
            <w:r w:rsidRPr="00524CBF">
              <w:t>Pateikiamas projekto vykdymui skirtas finansavimas (EUR).</w:t>
            </w:r>
          </w:p>
        </w:tc>
      </w:tr>
      <w:tr w:rsidR="001D473D" w:rsidRPr="00524CBF" w14:paraId="7FBE8EEB" w14:textId="77777777" w:rsidTr="00AE28AE">
        <w:tc>
          <w:tcPr>
            <w:tcW w:w="1250" w:type="dxa"/>
          </w:tcPr>
          <w:p w14:paraId="1824DEF1" w14:textId="7572F7D1" w:rsidR="001D473D" w:rsidRPr="00524CBF" w:rsidRDefault="001D473D" w:rsidP="00486B6D">
            <w:pPr>
              <w:pStyle w:val="Elsistekstas"/>
              <w:numPr>
                <w:ilvl w:val="0"/>
                <w:numId w:val="24"/>
              </w:numPr>
              <w:jc w:val="left"/>
            </w:pPr>
          </w:p>
        </w:tc>
        <w:tc>
          <w:tcPr>
            <w:tcW w:w="2691" w:type="dxa"/>
          </w:tcPr>
          <w:p w14:paraId="598991B3" w14:textId="77777777" w:rsidR="001D473D" w:rsidRPr="00524CBF" w:rsidRDefault="001D473D" w:rsidP="00393C2E">
            <w:pPr>
              <w:pStyle w:val="Elsistekstas"/>
              <w:ind w:firstLine="0"/>
            </w:pPr>
            <w:r w:rsidRPr="00524CBF">
              <w:t>Vykdytojo ir partnerio (-ių) lėšos</w:t>
            </w:r>
          </w:p>
        </w:tc>
        <w:tc>
          <w:tcPr>
            <w:tcW w:w="5916" w:type="dxa"/>
          </w:tcPr>
          <w:p w14:paraId="6AC76D72" w14:textId="77777777" w:rsidR="001D473D" w:rsidRPr="00524CBF" w:rsidRDefault="001D473D" w:rsidP="00393C2E">
            <w:pPr>
              <w:pStyle w:val="Elsistekstas"/>
              <w:ind w:firstLine="0"/>
            </w:pPr>
            <w:r w:rsidRPr="00524CBF">
              <w:t>Pateikiamos vykdytojo ir partnerio (-ių) lėšos (EUR).</w:t>
            </w:r>
          </w:p>
        </w:tc>
      </w:tr>
      <w:tr w:rsidR="001D473D" w:rsidRPr="00524CBF" w14:paraId="58D7680E" w14:textId="77777777" w:rsidTr="00AE28AE">
        <w:tc>
          <w:tcPr>
            <w:tcW w:w="1250" w:type="dxa"/>
          </w:tcPr>
          <w:p w14:paraId="4C7DCBC6" w14:textId="569A0629" w:rsidR="001D473D" w:rsidRPr="00524CBF" w:rsidRDefault="001D473D" w:rsidP="00486B6D">
            <w:pPr>
              <w:pStyle w:val="Elsistekstas"/>
              <w:numPr>
                <w:ilvl w:val="0"/>
                <w:numId w:val="24"/>
              </w:numPr>
              <w:jc w:val="left"/>
            </w:pPr>
          </w:p>
        </w:tc>
        <w:tc>
          <w:tcPr>
            <w:tcW w:w="2691" w:type="dxa"/>
          </w:tcPr>
          <w:p w14:paraId="10FF5542" w14:textId="77777777" w:rsidR="001D473D" w:rsidRPr="00524CBF" w:rsidRDefault="001D473D" w:rsidP="00393C2E">
            <w:pPr>
              <w:pStyle w:val="Elsistekstas"/>
              <w:ind w:firstLine="0"/>
            </w:pPr>
            <w:r w:rsidRPr="00524CBF">
              <w:t>Apmokėta suma</w:t>
            </w:r>
          </w:p>
        </w:tc>
        <w:tc>
          <w:tcPr>
            <w:tcW w:w="5916" w:type="dxa"/>
          </w:tcPr>
          <w:p w14:paraId="1084FC80" w14:textId="77777777" w:rsidR="001D473D" w:rsidRPr="00524CBF" w:rsidRDefault="001D473D" w:rsidP="00393C2E">
            <w:pPr>
              <w:pStyle w:val="Elsistekstas"/>
              <w:ind w:firstLine="0"/>
            </w:pPr>
            <w:r w:rsidRPr="00524CBF">
              <w:t>Pateikiama apmokėta suma (EUR).</w:t>
            </w:r>
          </w:p>
        </w:tc>
      </w:tr>
      <w:tr w:rsidR="001D473D" w:rsidRPr="00524CBF" w14:paraId="33EDB7D8" w14:textId="77777777" w:rsidTr="00AE28AE">
        <w:tc>
          <w:tcPr>
            <w:tcW w:w="1250" w:type="dxa"/>
          </w:tcPr>
          <w:p w14:paraId="5ABFCBB5" w14:textId="6DEB28D6" w:rsidR="001D473D" w:rsidRPr="00524CBF" w:rsidRDefault="001D473D" w:rsidP="00486B6D">
            <w:pPr>
              <w:pStyle w:val="Elsistekstas"/>
              <w:numPr>
                <w:ilvl w:val="0"/>
                <w:numId w:val="24"/>
              </w:numPr>
              <w:jc w:val="left"/>
            </w:pPr>
          </w:p>
        </w:tc>
        <w:tc>
          <w:tcPr>
            <w:tcW w:w="2691" w:type="dxa"/>
          </w:tcPr>
          <w:p w14:paraId="0AF6CACE" w14:textId="77777777" w:rsidR="001D473D" w:rsidRPr="00524CBF" w:rsidRDefault="001D473D" w:rsidP="00393C2E">
            <w:pPr>
              <w:pStyle w:val="Elsistekstas"/>
              <w:ind w:firstLine="0"/>
            </w:pPr>
            <w:r w:rsidRPr="00524CBF">
              <w:t>Išmokėtas finansavimas</w:t>
            </w:r>
          </w:p>
        </w:tc>
        <w:tc>
          <w:tcPr>
            <w:tcW w:w="5916" w:type="dxa"/>
          </w:tcPr>
          <w:p w14:paraId="761237A5" w14:textId="77777777" w:rsidR="001D473D" w:rsidRPr="00524CBF" w:rsidRDefault="001D473D" w:rsidP="00393C2E">
            <w:pPr>
              <w:pStyle w:val="Elsistekstas"/>
              <w:ind w:firstLine="0"/>
            </w:pPr>
            <w:r w:rsidRPr="00524CBF">
              <w:t>Pateikiamas išmokėtas finansavimas (EUR).</w:t>
            </w:r>
          </w:p>
        </w:tc>
      </w:tr>
      <w:tr w:rsidR="001D473D" w:rsidRPr="00524CBF" w14:paraId="3A9EF435" w14:textId="77777777" w:rsidTr="00AE28AE">
        <w:tc>
          <w:tcPr>
            <w:tcW w:w="1250" w:type="dxa"/>
          </w:tcPr>
          <w:p w14:paraId="41B29988" w14:textId="718A80B1" w:rsidR="001D473D" w:rsidRPr="00524CBF" w:rsidRDefault="001D473D" w:rsidP="00486B6D">
            <w:pPr>
              <w:pStyle w:val="Elsistekstas"/>
              <w:numPr>
                <w:ilvl w:val="0"/>
                <w:numId w:val="24"/>
              </w:numPr>
              <w:jc w:val="left"/>
            </w:pPr>
          </w:p>
        </w:tc>
        <w:tc>
          <w:tcPr>
            <w:tcW w:w="2691" w:type="dxa"/>
          </w:tcPr>
          <w:p w14:paraId="7BB8DBDB" w14:textId="77777777" w:rsidR="001D473D" w:rsidRPr="00524CBF" w:rsidRDefault="001D473D" w:rsidP="00393C2E">
            <w:pPr>
              <w:pStyle w:val="Elsistekstas"/>
              <w:ind w:firstLine="0"/>
            </w:pPr>
            <w:r w:rsidRPr="00524CBF">
              <w:t>Išmokėta vykdytojo ir partnerio (-ių) lėšų</w:t>
            </w:r>
          </w:p>
        </w:tc>
        <w:tc>
          <w:tcPr>
            <w:tcW w:w="5916" w:type="dxa"/>
          </w:tcPr>
          <w:p w14:paraId="4A51AE77" w14:textId="0846B33A" w:rsidR="001D473D" w:rsidRPr="00524CBF" w:rsidRDefault="001D473D" w:rsidP="00393C2E">
            <w:pPr>
              <w:pStyle w:val="Elsistekstas"/>
              <w:ind w:firstLine="0"/>
            </w:pPr>
            <w:r w:rsidRPr="00524CBF">
              <w:t>Pateikiama išmokėta vykdytojų ir par</w:t>
            </w:r>
            <w:r w:rsidR="00651AEB" w:rsidRPr="00524CBF">
              <w:t>t</w:t>
            </w:r>
            <w:r w:rsidRPr="00524CBF">
              <w:t xml:space="preserve">nerių lėšų </w:t>
            </w:r>
            <w:r w:rsidR="00651AEB" w:rsidRPr="00524CBF">
              <w:t xml:space="preserve">suma </w:t>
            </w:r>
            <w:r w:rsidRPr="00524CBF">
              <w:t>(EUR).</w:t>
            </w:r>
          </w:p>
        </w:tc>
      </w:tr>
      <w:tr w:rsidR="001D473D" w:rsidRPr="00524CBF" w14:paraId="25E55388" w14:textId="77777777" w:rsidTr="00AE28AE">
        <w:tc>
          <w:tcPr>
            <w:tcW w:w="1250" w:type="dxa"/>
          </w:tcPr>
          <w:p w14:paraId="7F0B5B15" w14:textId="6977F651" w:rsidR="001D473D" w:rsidRPr="00524CBF" w:rsidRDefault="001D473D" w:rsidP="00486B6D">
            <w:pPr>
              <w:pStyle w:val="Elsistekstas"/>
              <w:numPr>
                <w:ilvl w:val="0"/>
                <w:numId w:val="24"/>
              </w:numPr>
              <w:jc w:val="left"/>
            </w:pPr>
          </w:p>
        </w:tc>
        <w:tc>
          <w:tcPr>
            <w:tcW w:w="2691" w:type="dxa"/>
          </w:tcPr>
          <w:p w14:paraId="71B23FEB" w14:textId="77777777" w:rsidR="001D473D" w:rsidRPr="00524CBF" w:rsidRDefault="001D473D" w:rsidP="00393C2E">
            <w:pPr>
              <w:pStyle w:val="Elsistekstas"/>
              <w:ind w:firstLine="0"/>
            </w:pPr>
            <w:r w:rsidRPr="00524CBF">
              <w:t>Įsisavintų lėšų dalis (%)</w:t>
            </w:r>
          </w:p>
        </w:tc>
        <w:tc>
          <w:tcPr>
            <w:tcW w:w="5916" w:type="dxa"/>
          </w:tcPr>
          <w:p w14:paraId="006460E1" w14:textId="77777777" w:rsidR="001D473D" w:rsidRPr="00524CBF" w:rsidRDefault="001D473D" w:rsidP="00393C2E">
            <w:pPr>
              <w:pStyle w:val="Elsistekstas"/>
              <w:ind w:firstLine="0"/>
            </w:pPr>
            <w:r w:rsidRPr="00524CBF">
              <w:t>Pateikiama įsisavintų lėšų dalis procentais.</w:t>
            </w:r>
          </w:p>
        </w:tc>
      </w:tr>
      <w:tr w:rsidR="001D473D" w:rsidRPr="00524CBF" w14:paraId="49D42478" w14:textId="77777777" w:rsidTr="00AE28AE">
        <w:tc>
          <w:tcPr>
            <w:tcW w:w="1250" w:type="dxa"/>
          </w:tcPr>
          <w:p w14:paraId="69C2604C" w14:textId="3A31708C" w:rsidR="001D473D" w:rsidRPr="00524CBF" w:rsidRDefault="001D473D" w:rsidP="00486B6D">
            <w:pPr>
              <w:pStyle w:val="Elsistekstas"/>
              <w:numPr>
                <w:ilvl w:val="0"/>
                <w:numId w:val="24"/>
              </w:numPr>
              <w:jc w:val="left"/>
            </w:pPr>
          </w:p>
        </w:tc>
        <w:tc>
          <w:tcPr>
            <w:tcW w:w="2691" w:type="dxa"/>
          </w:tcPr>
          <w:p w14:paraId="60F52E4E" w14:textId="77777777" w:rsidR="001D473D" w:rsidRPr="00524CBF" w:rsidRDefault="001D473D" w:rsidP="00393C2E">
            <w:pPr>
              <w:pStyle w:val="Elsistekstas"/>
              <w:ind w:firstLine="0"/>
            </w:pPr>
            <w:r w:rsidRPr="00524CBF">
              <w:t>Išmokėta avansu</w:t>
            </w:r>
          </w:p>
        </w:tc>
        <w:tc>
          <w:tcPr>
            <w:tcW w:w="5916" w:type="dxa"/>
          </w:tcPr>
          <w:p w14:paraId="10B6A492" w14:textId="2967B5DB" w:rsidR="001D473D" w:rsidRPr="00524CBF" w:rsidRDefault="001D473D" w:rsidP="00393C2E">
            <w:pPr>
              <w:pStyle w:val="Elsistekstas"/>
              <w:ind w:firstLine="0"/>
            </w:pPr>
            <w:r w:rsidRPr="00524CBF">
              <w:t>Pateikiama išmokėta avansu suma (EUR), jei projektui avansas buvo numatytas.</w:t>
            </w:r>
          </w:p>
        </w:tc>
      </w:tr>
      <w:tr w:rsidR="001D473D" w:rsidRPr="00524CBF" w14:paraId="4CB20A00" w14:textId="77777777" w:rsidTr="00AE28AE">
        <w:tc>
          <w:tcPr>
            <w:tcW w:w="1250" w:type="dxa"/>
          </w:tcPr>
          <w:p w14:paraId="6A87E89B" w14:textId="15B76CA6" w:rsidR="001D473D" w:rsidRPr="00524CBF" w:rsidRDefault="001D473D" w:rsidP="00486B6D">
            <w:pPr>
              <w:pStyle w:val="Elsistekstas"/>
              <w:numPr>
                <w:ilvl w:val="0"/>
                <w:numId w:val="24"/>
              </w:numPr>
              <w:jc w:val="left"/>
            </w:pPr>
          </w:p>
        </w:tc>
        <w:tc>
          <w:tcPr>
            <w:tcW w:w="2691" w:type="dxa"/>
          </w:tcPr>
          <w:p w14:paraId="7AF37A6A" w14:textId="77777777" w:rsidR="001D473D" w:rsidRPr="00524CBF" w:rsidRDefault="001D473D" w:rsidP="00393C2E">
            <w:pPr>
              <w:pStyle w:val="Elsistekstas"/>
              <w:ind w:firstLine="0"/>
            </w:pPr>
            <w:r w:rsidRPr="00524CBF">
              <w:t>Užskaityta avanso suma</w:t>
            </w:r>
          </w:p>
        </w:tc>
        <w:tc>
          <w:tcPr>
            <w:tcW w:w="5916" w:type="dxa"/>
          </w:tcPr>
          <w:p w14:paraId="0F6910B1" w14:textId="0AB866C8" w:rsidR="001D473D" w:rsidRPr="00524CBF" w:rsidRDefault="001D473D" w:rsidP="00393C2E">
            <w:pPr>
              <w:pStyle w:val="Elsistekstas"/>
              <w:ind w:firstLine="0"/>
            </w:pPr>
            <w:r w:rsidRPr="00524CBF">
              <w:t>Pateikiama užskaityta avanso suma (EUR), jei projektui avansas buvo numatytas.</w:t>
            </w:r>
          </w:p>
        </w:tc>
      </w:tr>
      <w:tr w:rsidR="001D473D" w:rsidRPr="00524CBF" w14:paraId="22D4CED4" w14:textId="77777777" w:rsidTr="00AE28AE">
        <w:tc>
          <w:tcPr>
            <w:tcW w:w="1250" w:type="dxa"/>
          </w:tcPr>
          <w:p w14:paraId="65368893" w14:textId="38CFE237" w:rsidR="001D473D" w:rsidRPr="00524CBF" w:rsidRDefault="001D473D" w:rsidP="00486B6D">
            <w:pPr>
              <w:pStyle w:val="Elsistekstas"/>
              <w:numPr>
                <w:ilvl w:val="0"/>
                <w:numId w:val="24"/>
              </w:numPr>
              <w:jc w:val="left"/>
            </w:pPr>
          </w:p>
        </w:tc>
        <w:tc>
          <w:tcPr>
            <w:tcW w:w="2691" w:type="dxa"/>
          </w:tcPr>
          <w:p w14:paraId="782262CA" w14:textId="77777777" w:rsidR="001D473D" w:rsidRPr="00524CBF" w:rsidRDefault="001D473D" w:rsidP="00393C2E">
            <w:pPr>
              <w:pStyle w:val="Elsistekstas"/>
              <w:ind w:firstLine="0"/>
            </w:pPr>
            <w:r w:rsidRPr="00524CBF">
              <w:t>Likusi užskaityti avanso suma</w:t>
            </w:r>
          </w:p>
        </w:tc>
        <w:tc>
          <w:tcPr>
            <w:tcW w:w="5916" w:type="dxa"/>
          </w:tcPr>
          <w:p w14:paraId="37DFE158" w14:textId="5F4BC06D" w:rsidR="001D473D" w:rsidRPr="00524CBF" w:rsidRDefault="001D473D" w:rsidP="00393C2E">
            <w:pPr>
              <w:pStyle w:val="Elsistekstas"/>
              <w:ind w:firstLine="0"/>
            </w:pPr>
            <w:r w:rsidRPr="00524CBF">
              <w:t>Pateikiama likusi užskaityta avanso suma (EUR), jei projektui avansas buvo numatytas.</w:t>
            </w:r>
          </w:p>
        </w:tc>
      </w:tr>
      <w:tr w:rsidR="001D473D" w:rsidRPr="00524CBF" w14:paraId="50C7FDA1" w14:textId="77777777" w:rsidTr="00AE28AE">
        <w:tc>
          <w:tcPr>
            <w:tcW w:w="1250" w:type="dxa"/>
          </w:tcPr>
          <w:p w14:paraId="590F5708" w14:textId="1A261D84" w:rsidR="001D473D" w:rsidRPr="00524CBF" w:rsidRDefault="001D473D" w:rsidP="00486B6D">
            <w:pPr>
              <w:pStyle w:val="Elsistekstas"/>
              <w:numPr>
                <w:ilvl w:val="0"/>
                <w:numId w:val="24"/>
              </w:numPr>
              <w:jc w:val="left"/>
            </w:pPr>
          </w:p>
        </w:tc>
        <w:tc>
          <w:tcPr>
            <w:tcW w:w="2691" w:type="dxa"/>
          </w:tcPr>
          <w:p w14:paraId="3C8ABAB4" w14:textId="77777777" w:rsidR="001D473D" w:rsidRPr="00524CBF" w:rsidRDefault="001D473D" w:rsidP="00393C2E">
            <w:pPr>
              <w:pStyle w:val="Elsistekstas"/>
              <w:ind w:firstLine="0"/>
            </w:pPr>
            <w:r w:rsidRPr="00524CBF">
              <w:t>Nustatyta grąžintinų lėšų suma</w:t>
            </w:r>
          </w:p>
        </w:tc>
        <w:tc>
          <w:tcPr>
            <w:tcW w:w="5916" w:type="dxa"/>
          </w:tcPr>
          <w:p w14:paraId="1AA1EB2E" w14:textId="77777777" w:rsidR="001D473D" w:rsidRPr="00524CBF" w:rsidRDefault="001D473D" w:rsidP="00393C2E">
            <w:pPr>
              <w:pStyle w:val="Elsistekstas"/>
              <w:ind w:firstLine="0"/>
            </w:pPr>
            <w:r w:rsidRPr="00524CBF">
              <w:t>Pateikiama nustatyta grąžintinų lėšų suma (EUR).</w:t>
            </w:r>
          </w:p>
        </w:tc>
      </w:tr>
      <w:tr w:rsidR="001D473D" w:rsidRPr="00524CBF" w14:paraId="04FD8666" w14:textId="77777777" w:rsidTr="00AE28AE">
        <w:tc>
          <w:tcPr>
            <w:tcW w:w="1250" w:type="dxa"/>
          </w:tcPr>
          <w:p w14:paraId="2359F2FD" w14:textId="43471A02" w:rsidR="001D473D" w:rsidRPr="00524CBF" w:rsidRDefault="001D473D" w:rsidP="00486B6D">
            <w:pPr>
              <w:pStyle w:val="Elsistekstas"/>
              <w:numPr>
                <w:ilvl w:val="0"/>
                <w:numId w:val="24"/>
              </w:numPr>
              <w:jc w:val="left"/>
            </w:pPr>
          </w:p>
        </w:tc>
        <w:tc>
          <w:tcPr>
            <w:tcW w:w="2691" w:type="dxa"/>
          </w:tcPr>
          <w:p w14:paraId="4CCBA428" w14:textId="77777777" w:rsidR="001D473D" w:rsidRPr="00524CBF" w:rsidRDefault="001D473D" w:rsidP="00393C2E">
            <w:pPr>
              <w:pStyle w:val="Elsistekstas"/>
              <w:ind w:firstLine="0"/>
            </w:pPr>
            <w:r w:rsidRPr="00524CBF">
              <w:t>Likusi grąžinti lėšų suma</w:t>
            </w:r>
          </w:p>
        </w:tc>
        <w:tc>
          <w:tcPr>
            <w:tcW w:w="5916" w:type="dxa"/>
          </w:tcPr>
          <w:p w14:paraId="4011C69F" w14:textId="77777777" w:rsidR="001D473D" w:rsidRPr="00524CBF" w:rsidRDefault="001D473D" w:rsidP="00393C2E">
            <w:pPr>
              <w:pStyle w:val="Elsistekstas"/>
              <w:ind w:firstLine="0"/>
            </w:pPr>
            <w:r w:rsidRPr="00524CBF">
              <w:t>Pateikiama likusi grąžinti lėšų suma (EUR).</w:t>
            </w:r>
          </w:p>
        </w:tc>
      </w:tr>
      <w:tr w:rsidR="001D473D" w:rsidRPr="00524CBF" w14:paraId="0E0A240E" w14:textId="77777777" w:rsidTr="00AE28AE">
        <w:tc>
          <w:tcPr>
            <w:tcW w:w="1250" w:type="dxa"/>
          </w:tcPr>
          <w:p w14:paraId="0D19B938" w14:textId="19BD9C64" w:rsidR="001D473D" w:rsidRPr="00524CBF" w:rsidRDefault="001D473D" w:rsidP="00486B6D">
            <w:pPr>
              <w:pStyle w:val="Elsistekstas"/>
              <w:numPr>
                <w:ilvl w:val="0"/>
                <w:numId w:val="24"/>
              </w:numPr>
              <w:jc w:val="left"/>
            </w:pPr>
          </w:p>
        </w:tc>
        <w:tc>
          <w:tcPr>
            <w:tcW w:w="2691" w:type="dxa"/>
          </w:tcPr>
          <w:p w14:paraId="2EE35BBB" w14:textId="77777777" w:rsidR="001D473D" w:rsidRPr="00524CBF" w:rsidRDefault="001D473D" w:rsidP="00393C2E">
            <w:pPr>
              <w:pStyle w:val="Elsistekstas"/>
              <w:ind w:firstLine="0"/>
            </w:pPr>
            <w:r w:rsidRPr="00524CBF">
              <w:t>Įgyvendinančioji institucija</w:t>
            </w:r>
          </w:p>
        </w:tc>
        <w:tc>
          <w:tcPr>
            <w:tcW w:w="5916" w:type="dxa"/>
          </w:tcPr>
          <w:p w14:paraId="196D3800" w14:textId="017627B3" w:rsidR="001D473D" w:rsidRPr="00524CBF" w:rsidRDefault="001D473D" w:rsidP="00393C2E">
            <w:pPr>
              <w:pStyle w:val="Elsistekstas"/>
              <w:ind w:firstLine="0"/>
            </w:pPr>
            <w:r w:rsidRPr="00524CBF">
              <w:t>Pateikiamas įgyvendinančios institucijos pavadinimas.</w:t>
            </w:r>
          </w:p>
        </w:tc>
      </w:tr>
      <w:tr w:rsidR="001D473D" w:rsidRPr="00524CBF" w14:paraId="4707FD44" w14:textId="77777777" w:rsidTr="00AE28AE">
        <w:tc>
          <w:tcPr>
            <w:tcW w:w="1250" w:type="dxa"/>
          </w:tcPr>
          <w:p w14:paraId="3615EE93" w14:textId="1A255DC1" w:rsidR="001D473D" w:rsidRPr="00524CBF" w:rsidRDefault="001D473D" w:rsidP="00486B6D">
            <w:pPr>
              <w:pStyle w:val="Elsistekstas"/>
              <w:numPr>
                <w:ilvl w:val="0"/>
                <w:numId w:val="24"/>
              </w:numPr>
              <w:jc w:val="left"/>
            </w:pPr>
          </w:p>
        </w:tc>
        <w:tc>
          <w:tcPr>
            <w:tcW w:w="2691" w:type="dxa"/>
          </w:tcPr>
          <w:p w14:paraId="026E4DCE" w14:textId="77777777" w:rsidR="001D473D" w:rsidRPr="00524CBF" w:rsidRDefault="001D473D" w:rsidP="00393C2E">
            <w:pPr>
              <w:pStyle w:val="Elsistekstas"/>
              <w:ind w:firstLine="0"/>
            </w:pPr>
            <w:r w:rsidRPr="00524CBF">
              <w:t>Atsakingi asmenys</w:t>
            </w:r>
          </w:p>
        </w:tc>
        <w:tc>
          <w:tcPr>
            <w:tcW w:w="5916" w:type="dxa"/>
          </w:tcPr>
          <w:p w14:paraId="3B79B455" w14:textId="36543680" w:rsidR="001D473D" w:rsidRPr="00524CBF" w:rsidRDefault="001D473D" w:rsidP="00393C2E">
            <w:pPr>
              <w:pStyle w:val="Elsistekstas"/>
              <w:ind w:firstLine="0"/>
            </w:pPr>
            <w:r w:rsidRPr="00524CBF">
              <w:t>Pateikiamas įgyvendinančios institucijos atsakingo (-ų) asmens (-ų) vardas, pavardė, pareigos, el. pašto adresas, tel. Nr.</w:t>
            </w:r>
          </w:p>
        </w:tc>
      </w:tr>
    </w:tbl>
    <w:p w14:paraId="0DBAB917" w14:textId="58C25841" w:rsidR="00877717" w:rsidRPr="00524CBF" w:rsidRDefault="00877717" w:rsidP="00DF6D78">
      <w:pPr>
        <w:pStyle w:val="Heading2"/>
      </w:pPr>
      <w:bookmarkStart w:id="82" w:name="_Toc444741450"/>
      <w:bookmarkStart w:id="83" w:name="_Toc464122285"/>
      <w:bookmarkStart w:id="84" w:name="_Toc471743945"/>
      <w:r w:rsidRPr="00524CBF">
        <w:t>Naudotojų administravimas</w:t>
      </w:r>
      <w:bookmarkEnd w:id="82"/>
      <w:bookmarkEnd w:id="83"/>
      <w:bookmarkEnd w:id="84"/>
    </w:p>
    <w:p w14:paraId="4F5B5908" w14:textId="4EDADF5B" w:rsidR="00877717" w:rsidRPr="00524CBF" w:rsidRDefault="00486B6D" w:rsidP="00DF6D78">
      <w:pPr>
        <w:pStyle w:val="Heading3"/>
      </w:pPr>
      <w:bookmarkStart w:id="85" w:name="_Toc444741451"/>
      <w:bookmarkStart w:id="86" w:name="_Toc464122286"/>
      <w:bookmarkStart w:id="87" w:name="_Toc471743946"/>
      <w:r w:rsidRPr="00524CBF">
        <w:t>Projekto naudotojų sąrašas</w:t>
      </w:r>
      <w:bookmarkEnd w:id="85"/>
      <w:bookmarkEnd w:id="86"/>
      <w:bookmarkEnd w:id="87"/>
    </w:p>
    <w:p w14:paraId="548D5FE5" w14:textId="492D8A62" w:rsidR="00055E98" w:rsidRPr="00524CBF" w:rsidRDefault="00055E98" w:rsidP="00055E98">
      <w:pPr>
        <w:pStyle w:val="Elsistekstas"/>
      </w:pPr>
      <w:r w:rsidRPr="00524CBF">
        <w:t>Projekto naudotojų sąrašas pasiekiamas meniu pasirinkus „Naudotojai“ -&gt; „Projekto naudotojai“.</w:t>
      </w:r>
    </w:p>
    <w:p w14:paraId="7E737227" w14:textId="7322BF5E" w:rsidR="00877717" w:rsidRPr="00524CBF" w:rsidRDefault="00486B6D" w:rsidP="00877717">
      <w:pPr>
        <w:pStyle w:val="Elsistekstas"/>
      </w:pPr>
      <w:r w:rsidRPr="00524CBF">
        <w:t>Projekto naudotojų sąrašas – tai naudotojų – teisių matrica (lentelė)</w:t>
      </w:r>
      <w:r w:rsidR="00877717" w:rsidRPr="00524CBF">
        <w:t>, kurioje matomi visi projekto naudotojai ir jiems suteiktos teisės.</w:t>
      </w:r>
    </w:p>
    <w:p w14:paraId="4C53E4F8" w14:textId="00D75C2A" w:rsidR="00877717" w:rsidRPr="008A03B7" w:rsidRDefault="005F5FC8" w:rsidP="00877717">
      <w:pPr>
        <w:pStyle w:val="Elsistekstas"/>
        <w:keepNext/>
      </w:pPr>
      <w:r>
        <w:rPr>
          <w:noProof/>
        </w:rPr>
        <w:drawing>
          <wp:inline distT="0" distB="0" distL="0" distR="0" wp14:anchorId="60F76F87" wp14:editId="0F7E77B2">
            <wp:extent cx="6120000" cy="1848872"/>
            <wp:effectExtent l="0" t="0" r="0" b="0"/>
            <wp:docPr id="67" name="Picture 67" descr="C:\Users\kpp_rasap\Desktop\Dokumentu Generatorius\Installuose\Dokumentu Generatorius\ReportingApp\SpiraReportPics\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pp_rasap\Desktop\Dokumentu Generatorius\Installuose\Dokumentu Generatorius\ReportingApp\SpiraReportPics\image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000" cy="1848872"/>
                    </a:xfrm>
                    <a:prstGeom prst="rect">
                      <a:avLst/>
                    </a:prstGeom>
                    <a:noFill/>
                    <a:ln>
                      <a:noFill/>
                    </a:ln>
                  </pic:spPr>
                </pic:pic>
              </a:graphicData>
            </a:graphic>
          </wp:inline>
        </w:drawing>
      </w:r>
    </w:p>
    <w:p w14:paraId="4983D89B" w14:textId="0D78DD04" w:rsidR="00877717" w:rsidRPr="00725BF4" w:rsidRDefault="00624993" w:rsidP="00D936D1">
      <w:pPr>
        <w:pStyle w:val="Paveiksleliopavadinimas"/>
      </w:pPr>
      <w:r w:rsidRPr="00505299">
        <w:t>Projekto naudotojų sąrašas</w:t>
      </w:r>
    </w:p>
    <w:p w14:paraId="62199C55" w14:textId="727D3B60" w:rsidR="00877717" w:rsidRPr="00473965" w:rsidRDefault="00877717" w:rsidP="00877717">
      <w:pPr>
        <w:pStyle w:val="Elsistekstas"/>
      </w:pPr>
      <w:r w:rsidRPr="00725BF4">
        <w:t>Priklausomai nuo turimų teisių</w:t>
      </w:r>
      <w:r w:rsidR="00537BB9" w:rsidRPr="00E45599">
        <w:t xml:space="preserve">, naudotojas </w:t>
      </w:r>
      <w:r w:rsidRPr="00473965">
        <w:t>gali atlikti šiuos veiksmus:</w:t>
      </w:r>
    </w:p>
    <w:p w14:paraId="0B8F438C" w14:textId="77777777" w:rsidR="00877717" w:rsidRPr="00524CBF" w:rsidRDefault="00877717" w:rsidP="00877717">
      <w:pPr>
        <w:pStyle w:val="Elsistekstas"/>
        <w:numPr>
          <w:ilvl w:val="0"/>
          <w:numId w:val="25"/>
        </w:numPr>
      </w:pPr>
      <w:r w:rsidRPr="00473965">
        <w:t>Peržiūrėti projekto naudotojų sąrašą ir jiems priskirtas teises;</w:t>
      </w:r>
    </w:p>
    <w:p w14:paraId="121EFD19" w14:textId="18B9D7B5" w:rsidR="00877717" w:rsidRPr="00524CBF" w:rsidRDefault="00877717" w:rsidP="00877717">
      <w:pPr>
        <w:pStyle w:val="Elsistekstas"/>
        <w:numPr>
          <w:ilvl w:val="0"/>
          <w:numId w:val="25"/>
        </w:numPr>
      </w:pPr>
      <w:r w:rsidRPr="00524CBF">
        <w:t>Kurti naują naudotoją, paspaud</w:t>
      </w:r>
      <w:r w:rsidR="00524CBF" w:rsidRPr="00524CBF">
        <w:t>u</w:t>
      </w:r>
      <w:r w:rsidRPr="00524CBF">
        <w:t>s mygtuką „Naujas naudotojas</w:t>
      </w:r>
      <w:r w:rsidR="00285EB7" w:rsidRPr="00524CBF">
        <w:t>“</w:t>
      </w:r>
      <w:r w:rsidRPr="00524CBF">
        <w:t xml:space="preserve">. Šį </w:t>
      </w:r>
      <w:r w:rsidR="001370F9" w:rsidRPr="00524CBF">
        <w:t>mygtuką mato</w:t>
      </w:r>
      <w:r w:rsidR="0099622B" w:rsidRPr="00524CBF">
        <w:t xml:space="preserve"> naudotojai, turintys teisę „Administruoti projekto naudotojus“ arba „Suteikti teisę administruoti projekto naudotojus“</w:t>
      </w:r>
      <w:r w:rsidR="001370F9" w:rsidRPr="00524CBF">
        <w:t>.</w:t>
      </w:r>
    </w:p>
    <w:p w14:paraId="3E19DABA" w14:textId="77777777" w:rsidR="00574AD7" w:rsidRPr="00462636" w:rsidRDefault="00877717" w:rsidP="00574AD7">
      <w:pPr>
        <w:pStyle w:val="Elsistekstas"/>
        <w:numPr>
          <w:ilvl w:val="0"/>
          <w:numId w:val="25"/>
        </w:numPr>
      </w:pPr>
      <w:r w:rsidRPr="00524CBF">
        <w:t>Peržiūrėti tam tikro naudotojo informaciją projekto lygmenyje, paspaudus piktogramą „Peržiūrėti“ (</w:t>
      </w:r>
      <w:r w:rsidRPr="008A03B7">
        <w:rPr>
          <w:noProof/>
        </w:rPr>
        <w:drawing>
          <wp:inline distT="0" distB="0" distL="0" distR="0" wp14:anchorId="558E437A" wp14:editId="22C565E8">
            <wp:extent cx="137160" cy="1188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7160" cy="118872"/>
                    </a:xfrm>
                    <a:prstGeom prst="rect">
                      <a:avLst/>
                    </a:prstGeom>
                  </pic:spPr>
                </pic:pic>
              </a:graphicData>
            </a:graphic>
          </wp:inline>
        </w:drawing>
      </w:r>
      <w:r w:rsidRPr="008A03B7">
        <w:t xml:space="preserve">). Ši piktograma matoma naudotojams, neturintiems </w:t>
      </w:r>
      <w:r w:rsidR="0099622B" w:rsidRPr="004359C0">
        <w:t>teisių „Administruoti projekto naudotojus“ arba „Suteikti teisę administruoti projekto naudotojus“.</w:t>
      </w:r>
      <w:r w:rsidR="000D2976" w:rsidRPr="004359C0">
        <w:t xml:space="preserve"> </w:t>
      </w:r>
      <w:r w:rsidRPr="00277C78">
        <w:t xml:space="preserve">Naudotojas gali peržiūrėti </w:t>
      </w:r>
      <w:r w:rsidR="0099622B" w:rsidRPr="001248AC">
        <w:t>informaciją apie kitą naudotoją bei jam suteiktas teises. Įkeltų įgaliojimų nau</w:t>
      </w:r>
      <w:r w:rsidR="0099622B" w:rsidRPr="006E7FF9">
        <w:t>dotojai negali perž</w:t>
      </w:r>
      <w:r w:rsidR="000D2976" w:rsidRPr="00E10701">
        <w:t xml:space="preserve">iūrėti. </w:t>
      </w:r>
    </w:p>
    <w:p w14:paraId="3E08BB6D" w14:textId="7602EECA" w:rsidR="00877717" w:rsidRPr="00524CBF" w:rsidRDefault="00877717" w:rsidP="00877717">
      <w:pPr>
        <w:pStyle w:val="Elsistekstas"/>
        <w:ind w:left="644" w:firstLine="0"/>
      </w:pPr>
      <w:r w:rsidRPr="00B837D6">
        <w:rPr>
          <w:b/>
          <w:i/>
        </w:rPr>
        <w:t>Pastaba</w:t>
      </w:r>
      <w:r w:rsidRPr="00505299">
        <w:t xml:space="preserve">. </w:t>
      </w:r>
      <w:r w:rsidR="00486B6D" w:rsidRPr="00725BF4">
        <w:t xml:space="preserve">Naudotojas, neturintis teisės „Administruoti projekto naudotojus“, projekto naudotojų sąraše duomenis apie save gali tik peržiūrėti. Jeigu nori </w:t>
      </w:r>
      <w:r w:rsidR="00ED6E22" w:rsidRPr="00725BF4">
        <w:t xml:space="preserve">duomenis </w:t>
      </w:r>
      <w:r w:rsidRPr="00E45599">
        <w:t xml:space="preserve">redaguoti, reikia </w:t>
      </w:r>
      <w:r w:rsidR="00ED6E22" w:rsidRPr="00473965">
        <w:t>atsidaryto naudotojo (savo) profilio langą</w:t>
      </w:r>
      <w:r w:rsidR="00285EB7" w:rsidRPr="00473965">
        <w:t>.</w:t>
      </w:r>
      <w:r w:rsidRPr="00473965">
        <w:t xml:space="preserve"> </w:t>
      </w:r>
      <w:r w:rsidR="00ED6E22" w:rsidRPr="00524CBF">
        <w:t>Naudotojas, turintis teisę „Administruoti projekto naudotojus“, duomenis apie save gali redaguoti tiek atsidaręs naudotojo redagavimo langą</w:t>
      </w:r>
      <w:r w:rsidR="001370F9" w:rsidRPr="00524CBF">
        <w:t xml:space="preserve">, tiek savo </w:t>
      </w:r>
      <w:r w:rsidR="00ED6E22" w:rsidRPr="00524CBF">
        <w:t>profilį</w:t>
      </w:r>
      <w:r w:rsidR="001370F9" w:rsidRPr="00524CBF">
        <w:t>.</w:t>
      </w:r>
    </w:p>
    <w:p w14:paraId="700B0FF9" w14:textId="333932BF" w:rsidR="00877717" w:rsidRPr="00277C78" w:rsidRDefault="00877717" w:rsidP="00877717">
      <w:pPr>
        <w:pStyle w:val="Elsistekstas"/>
        <w:numPr>
          <w:ilvl w:val="0"/>
          <w:numId w:val="25"/>
        </w:numPr>
      </w:pPr>
      <w:r w:rsidRPr="00524CBF">
        <w:t>Redaguoti tam tikro naudotojo informaciją projekto lygmenyje, paspaudus piktogramą „Redaguoti“</w:t>
      </w:r>
      <w:r w:rsidR="00A91AF5" w:rsidRPr="00524CBF">
        <w:t xml:space="preserve"> </w:t>
      </w:r>
      <w:r w:rsidRPr="00524CBF">
        <w:t>(</w:t>
      </w:r>
      <w:r w:rsidR="00A91AF5" w:rsidRPr="00524CBF">
        <w:t> </w:t>
      </w:r>
      <w:r w:rsidRPr="008A03B7">
        <w:rPr>
          <w:noProof/>
        </w:rPr>
        <w:drawing>
          <wp:inline distT="0" distB="0" distL="0" distR="0" wp14:anchorId="48AB9F22" wp14:editId="57B46222">
            <wp:extent cx="109728" cy="118872"/>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9728" cy="118872"/>
                    </a:xfrm>
                    <a:prstGeom prst="rect">
                      <a:avLst/>
                    </a:prstGeom>
                  </pic:spPr>
                </pic:pic>
              </a:graphicData>
            </a:graphic>
          </wp:inline>
        </w:drawing>
      </w:r>
      <w:r w:rsidR="00A91AF5" w:rsidRPr="008A03B7">
        <w:t> </w:t>
      </w:r>
      <w:r w:rsidRPr="002D1BD3">
        <w:t>)</w:t>
      </w:r>
      <w:r w:rsidRPr="00890001">
        <w:t>. Šią piktogr</w:t>
      </w:r>
      <w:r w:rsidR="001370F9" w:rsidRPr="003B41D4">
        <w:t xml:space="preserve">amą mato tik </w:t>
      </w:r>
      <w:r w:rsidR="00F4056D" w:rsidRPr="004359C0">
        <w:t>naudotojai, turintys teisę „Administruoti projekto naudotojus“ arba „Suteikti teisę administruoti projekto naudotojus“</w:t>
      </w:r>
      <w:r w:rsidR="001370F9" w:rsidRPr="004359C0">
        <w:t>.</w:t>
      </w:r>
    </w:p>
    <w:p w14:paraId="52948919" w14:textId="69A26A94" w:rsidR="00F4056D" w:rsidRPr="00524CBF" w:rsidRDefault="00877717" w:rsidP="00F4056D">
      <w:pPr>
        <w:pStyle w:val="Elsistekstas"/>
        <w:ind w:left="644" w:firstLine="0"/>
      </w:pPr>
      <w:r w:rsidRPr="001248AC">
        <w:rPr>
          <w:b/>
          <w:i/>
        </w:rPr>
        <w:t>Pastaba</w:t>
      </w:r>
      <w:r w:rsidR="00F4056D" w:rsidRPr="006E7FF9">
        <w:t xml:space="preserve">. </w:t>
      </w:r>
      <w:r w:rsidR="000D5679" w:rsidRPr="00E10701">
        <w:t>Naudotojo</w:t>
      </w:r>
      <w:r w:rsidR="00F4056D" w:rsidRPr="00462636">
        <w:t xml:space="preserve">, </w:t>
      </w:r>
      <w:r w:rsidR="00A91AF5" w:rsidRPr="00B837D6">
        <w:t xml:space="preserve">kuris buvo </w:t>
      </w:r>
      <w:r w:rsidR="00F4056D" w:rsidRPr="00505299">
        <w:t>nurodyt</w:t>
      </w:r>
      <w:r w:rsidR="00A91AF5" w:rsidRPr="00725BF4">
        <w:t>as</w:t>
      </w:r>
      <w:r w:rsidR="00F4056D" w:rsidRPr="00725BF4">
        <w:t xml:space="preserve"> sutartyje,</w:t>
      </w:r>
      <w:r w:rsidR="000D5679" w:rsidRPr="00E45599">
        <w:t xml:space="preserve"> duomenų</w:t>
      </w:r>
      <w:r w:rsidR="00F4056D" w:rsidRPr="00473965">
        <w:t xml:space="preserve"> neleidžiama redaguoti. </w:t>
      </w:r>
      <w:r w:rsidR="00A91AF5" w:rsidRPr="00473965">
        <w:t xml:space="preserve">Šio naudotojo duomenys turi būti keičiami keičiant sutartį. </w:t>
      </w:r>
    </w:p>
    <w:p w14:paraId="46824DFD" w14:textId="5175668D" w:rsidR="00877717" w:rsidRPr="00524CBF" w:rsidRDefault="00877717" w:rsidP="00DF6D78">
      <w:pPr>
        <w:pStyle w:val="Heading3"/>
      </w:pPr>
      <w:bookmarkStart w:id="88" w:name="_Ref431899336"/>
      <w:bookmarkStart w:id="89" w:name="_Toc444741452"/>
      <w:bookmarkStart w:id="90" w:name="_Toc464122287"/>
      <w:bookmarkStart w:id="91" w:name="_Toc471743947"/>
      <w:r w:rsidRPr="00524CBF">
        <w:t>Naujo naudotojo sukūrimas</w:t>
      </w:r>
      <w:bookmarkEnd w:id="88"/>
      <w:r w:rsidR="00DB5ADD" w:rsidRPr="00524CBF">
        <w:t xml:space="preserve"> ir redagavimas</w:t>
      </w:r>
      <w:bookmarkEnd w:id="89"/>
      <w:bookmarkEnd w:id="90"/>
      <w:bookmarkEnd w:id="91"/>
    </w:p>
    <w:p w14:paraId="0FF6BC9A" w14:textId="03459A9F" w:rsidR="00877717" w:rsidRPr="00524CBF" w:rsidRDefault="00E637D5" w:rsidP="00877717">
      <w:pPr>
        <w:pStyle w:val="Elsistekstas"/>
      </w:pPr>
      <w:r w:rsidRPr="00524CBF">
        <w:t>Naują projekto n</w:t>
      </w:r>
      <w:r w:rsidR="00B31876" w:rsidRPr="00524CBF">
        <w:t>audotoj</w:t>
      </w:r>
      <w:r w:rsidRPr="00524CBF">
        <w:t xml:space="preserve">ą </w:t>
      </w:r>
      <w:r w:rsidR="0073028C" w:rsidRPr="00524CBF">
        <w:t xml:space="preserve">gali sukurti bei redaguoti </w:t>
      </w:r>
      <w:r w:rsidRPr="00524CBF">
        <w:t>naudotojas</w:t>
      </w:r>
      <w:r w:rsidR="0073028C" w:rsidRPr="00524CBF">
        <w:t>,</w:t>
      </w:r>
      <w:r w:rsidR="00A91AF5" w:rsidRPr="00524CBF">
        <w:t xml:space="preserve"> </w:t>
      </w:r>
      <w:r w:rsidR="00B31876" w:rsidRPr="00524CBF">
        <w:t>turintis teisę „Administruoti projekto naudotojus“ arba „Suteikti teisę administruoti projekto naudotojus“</w:t>
      </w:r>
      <w:r w:rsidR="001370F9" w:rsidRPr="00524CBF">
        <w:t>.</w:t>
      </w:r>
    </w:p>
    <w:p w14:paraId="0C32C2E0" w14:textId="5812836C" w:rsidR="00DB5ADD" w:rsidRPr="00524CBF" w:rsidRDefault="00DB5ADD" w:rsidP="00877717">
      <w:pPr>
        <w:pStyle w:val="Elsistekstas"/>
        <w:rPr>
          <w:b/>
        </w:rPr>
      </w:pPr>
      <w:r w:rsidRPr="00524CBF">
        <w:rPr>
          <w:b/>
        </w:rPr>
        <w:t>Kuriant naują naudotoją</w:t>
      </w:r>
    </w:p>
    <w:p w14:paraId="07AE23AF" w14:textId="2B6DCADE" w:rsidR="00877717" w:rsidRPr="00524CBF" w:rsidRDefault="00877717" w:rsidP="00877717">
      <w:pPr>
        <w:pStyle w:val="Elsistekstas"/>
      </w:pPr>
      <w:r w:rsidRPr="00524CBF">
        <w:t xml:space="preserve">Naujo naudotojo kūrimo langas </w:t>
      </w:r>
      <w:r w:rsidR="00A035C1" w:rsidRPr="00524CBF">
        <w:t xml:space="preserve">pasiekiamas per </w:t>
      </w:r>
      <w:r w:rsidRPr="00524CBF">
        <w:t xml:space="preserve">meniu „Naudotojai“ -&gt; „Projekto naudotojai“ -&gt; </w:t>
      </w:r>
      <w:r w:rsidR="00E637D5" w:rsidRPr="00524CBF">
        <w:t xml:space="preserve">paspaudus </w:t>
      </w:r>
      <w:r w:rsidRPr="00524CBF">
        <w:t>mygtuk</w:t>
      </w:r>
      <w:r w:rsidR="00E637D5" w:rsidRPr="00524CBF">
        <w:t>ą</w:t>
      </w:r>
      <w:r w:rsidRPr="00524CBF">
        <w:t xml:space="preserve"> „Naujas naudotojas“.</w:t>
      </w:r>
    </w:p>
    <w:p w14:paraId="2E0C7E8A" w14:textId="7FEB19D3" w:rsidR="00DB5ADD" w:rsidRPr="00524CBF" w:rsidRDefault="00DB5ADD" w:rsidP="00877717">
      <w:pPr>
        <w:pStyle w:val="Elsistekstas"/>
        <w:rPr>
          <w:b/>
        </w:rPr>
      </w:pPr>
      <w:r w:rsidRPr="00524CBF">
        <w:rPr>
          <w:b/>
        </w:rPr>
        <w:t>Redaguojant sukurtą naudotoją</w:t>
      </w:r>
    </w:p>
    <w:p w14:paraId="33968895" w14:textId="77777777" w:rsidR="00DB5ADD" w:rsidRPr="007E1563" w:rsidRDefault="00DB5ADD" w:rsidP="00DB5ADD">
      <w:pPr>
        <w:pStyle w:val="Elsistekstas"/>
      </w:pPr>
      <w:r w:rsidRPr="00524CBF">
        <w:t>Naudotojo redagavimo forma pasiekiamas meniu pasirinkus „Naudotojai“ -&gt; „Projekto naudotojai“. Atsidariusiame naudotojų sąraše pasirenkamas naudotojas, kurį norima redaguoti ir spaudžiama piktograma „Redaguoti“ (</w:t>
      </w:r>
      <w:r w:rsidRPr="00524CBF">
        <w:rPr>
          <w:noProof/>
        </w:rPr>
        <w:drawing>
          <wp:inline distT="0" distB="0" distL="0" distR="0" wp14:anchorId="31027F31" wp14:editId="0561C152">
            <wp:extent cx="192024" cy="164592"/>
            <wp:effectExtent l="0" t="0" r="0"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2024" cy="164592"/>
                    </a:xfrm>
                    <a:prstGeom prst="rect">
                      <a:avLst/>
                    </a:prstGeom>
                  </pic:spPr>
                </pic:pic>
              </a:graphicData>
            </a:graphic>
          </wp:inline>
        </w:drawing>
      </w:r>
      <w:r w:rsidRPr="00524CBF">
        <w:t xml:space="preserve">). Atidaromas naudotojo redagavimo forma. </w:t>
      </w:r>
    </w:p>
    <w:p w14:paraId="794AAA1C" w14:textId="77777777" w:rsidR="00DB5ADD" w:rsidRPr="0055797F" w:rsidRDefault="00DB5ADD" w:rsidP="00877717">
      <w:pPr>
        <w:pStyle w:val="Elsistekstas"/>
      </w:pPr>
    </w:p>
    <w:p w14:paraId="3E9BABD8" w14:textId="6EB5E473" w:rsidR="00877717" w:rsidRPr="00524CBF" w:rsidRDefault="005F5FC8" w:rsidP="00877717">
      <w:pPr>
        <w:pStyle w:val="Elsistekstas"/>
        <w:jc w:val="center"/>
      </w:pPr>
      <w:r>
        <w:rPr>
          <w:noProof/>
        </w:rPr>
        <w:drawing>
          <wp:inline distT="0" distB="0" distL="0" distR="0" wp14:anchorId="530A003E" wp14:editId="41B83D17">
            <wp:extent cx="6120000" cy="3622857"/>
            <wp:effectExtent l="0" t="0" r="0" b="0"/>
            <wp:docPr id="68" name="Picture 68" descr="C:\Users\kpp_rasap\Desktop\Dokumentu Generatorius\Installuose\Dokumentu Generatorius\ReportingApp\SpiraReportPics\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pp_rasap\Desktop\Dokumentu Generatorius\Installuose\Dokumentu Generatorius\ReportingApp\SpiraReportPics\image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000" cy="3622857"/>
                    </a:xfrm>
                    <a:prstGeom prst="rect">
                      <a:avLst/>
                    </a:prstGeom>
                    <a:noFill/>
                    <a:ln>
                      <a:noFill/>
                    </a:ln>
                  </pic:spPr>
                </pic:pic>
              </a:graphicData>
            </a:graphic>
          </wp:inline>
        </w:drawing>
      </w:r>
    </w:p>
    <w:p w14:paraId="751C4AF1" w14:textId="70C38AD6" w:rsidR="00877717" w:rsidRPr="00725BF4" w:rsidRDefault="00877717" w:rsidP="00D936D1">
      <w:pPr>
        <w:pStyle w:val="Paveiksleliopavadinimas"/>
      </w:pPr>
      <w:r w:rsidRPr="00B837D6">
        <w:t>Naujo naudotojo sukūrim</w:t>
      </w:r>
      <w:r w:rsidR="00E637D5" w:rsidRPr="00505299">
        <w:t>o forma</w:t>
      </w:r>
    </w:p>
    <w:p w14:paraId="5973F8B5" w14:textId="4D5FA24C" w:rsidR="00877717" w:rsidRPr="00473965" w:rsidRDefault="0092409F" w:rsidP="00877717">
      <w:pPr>
        <w:pStyle w:val="Elsistekstas"/>
      </w:pPr>
      <w:r w:rsidRPr="00725BF4">
        <w:rPr>
          <w:b/>
        </w:rPr>
        <w:t>Veiksmai, kur</w:t>
      </w:r>
      <w:r w:rsidRPr="00E45599">
        <w:rPr>
          <w:b/>
        </w:rPr>
        <w:t>iuos reikia atlikti</w:t>
      </w:r>
      <w:r w:rsidR="00893F10" w:rsidRPr="00473965">
        <w:rPr>
          <w:b/>
        </w:rPr>
        <w:t>:</w:t>
      </w:r>
    </w:p>
    <w:p w14:paraId="51192D04" w14:textId="7A354A38" w:rsidR="00877717" w:rsidRPr="00524CBF" w:rsidRDefault="0092409F" w:rsidP="00877717">
      <w:pPr>
        <w:pStyle w:val="Elsistekstas"/>
        <w:numPr>
          <w:ilvl w:val="0"/>
          <w:numId w:val="26"/>
        </w:numPr>
      </w:pPr>
      <w:r w:rsidRPr="00473965">
        <w:t>Užpildyti</w:t>
      </w:r>
      <w:r w:rsidR="00877717" w:rsidRPr="00524CBF">
        <w:t xml:space="preserve"> </w:t>
      </w:r>
      <w:r w:rsidR="00E637D5" w:rsidRPr="00524CBF">
        <w:t xml:space="preserve">formos </w:t>
      </w:r>
      <w:r w:rsidR="00877717" w:rsidRPr="00524CBF">
        <w:t>laukus:</w:t>
      </w:r>
    </w:p>
    <w:tbl>
      <w:tblPr>
        <w:tblStyle w:val="Elsislentele"/>
        <w:tblW w:w="0" w:type="auto"/>
        <w:tblLook w:val="04A0" w:firstRow="1" w:lastRow="0" w:firstColumn="1" w:lastColumn="0" w:noHBand="0" w:noVBand="1"/>
      </w:tblPr>
      <w:tblGrid>
        <w:gridCol w:w="979"/>
        <w:gridCol w:w="2103"/>
        <w:gridCol w:w="1824"/>
        <w:gridCol w:w="4621"/>
      </w:tblGrid>
      <w:tr w:rsidR="00877717" w:rsidRPr="00524CBF" w14:paraId="6A00867A"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4DE0D68F" w14:textId="77777777" w:rsidR="00877717" w:rsidRPr="00524CBF" w:rsidRDefault="00877717" w:rsidP="00C06146">
            <w:pPr>
              <w:pStyle w:val="Elsislentelesantraste"/>
              <w:rPr>
                <w:b/>
              </w:rPr>
            </w:pPr>
            <w:r w:rsidRPr="00524CBF">
              <w:t>Eil. Nr.</w:t>
            </w:r>
          </w:p>
        </w:tc>
        <w:tc>
          <w:tcPr>
            <w:tcW w:w="2126" w:type="dxa"/>
          </w:tcPr>
          <w:p w14:paraId="4593F933" w14:textId="77777777" w:rsidR="00877717" w:rsidRPr="0055797F" w:rsidRDefault="00877717" w:rsidP="00C06146">
            <w:pPr>
              <w:pStyle w:val="Elsislentelesantraste"/>
              <w:rPr>
                <w:b/>
              </w:rPr>
            </w:pPr>
            <w:r w:rsidRPr="0055797F">
              <w:t>Lauko pavadinimas</w:t>
            </w:r>
          </w:p>
        </w:tc>
        <w:tc>
          <w:tcPr>
            <w:tcW w:w="1843" w:type="dxa"/>
          </w:tcPr>
          <w:p w14:paraId="58CBFDC8" w14:textId="77777777" w:rsidR="00877717" w:rsidRPr="0055797F" w:rsidRDefault="00877717" w:rsidP="00C06146">
            <w:pPr>
              <w:pStyle w:val="Elsislentelesantraste"/>
              <w:rPr>
                <w:b/>
              </w:rPr>
            </w:pPr>
            <w:r w:rsidRPr="0055797F">
              <w:t>Tipas</w:t>
            </w:r>
          </w:p>
        </w:tc>
        <w:tc>
          <w:tcPr>
            <w:tcW w:w="4674" w:type="dxa"/>
          </w:tcPr>
          <w:p w14:paraId="24D3BCD9" w14:textId="77777777" w:rsidR="00877717" w:rsidRPr="004359C0" w:rsidRDefault="00877717" w:rsidP="00C06146">
            <w:pPr>
              <w:pStyle w:val="Elsislentelesantraste"/>
              <w:rPr>
                <w:b/>
              </w:rPr>
            </w:pPr>
            <w:r w:rsidRPr="004359C0">
              <w:t>Aprašymas</w:t>
            </w:r>
          </w:p>
        </w:tc>
      </w:tr>
      <w:tr w:rsidR="00877717" w:rsidRPr="00524CBF" w14:paraId="13C4E871" w14:textId="77777777" w:rsidTr="00AE28AE">
        <w:tc>
          <w:tcPr>
            <w:tcW w:w="988" w:type="dxa"/>
          </w:tcPr>
          <w:p w14:paraId="3133F89F" w14:textId="77777777" w:rsidR="00877717" w:rsidRPr="00524CBF" w:rsidRDefault="00877717" w:rsidP="00B778A2">
            <w:pPr>
              <w:pStyle w:val="Elsistekstas"/>
              <w:numPr>
                <w:ilvl w:val="0"/>
                <w:numId w:val="45"/>
              </w:numPr>
              <w:jc w:val="left"/>
            </w:pPr>
          </w:p>
        </w:tc>
        <w:tc>
          <w:tcPr>
            <w:tcW w:w="2126" w:type="dxa"/>
          </w:tcPr>
          <w:p w14:paraId="31D5C0BB" w14:textId="77777777" w:rsidR="00877717" w:rsidRPr="00524CBF" w:rsidRDefault="00877717" w:rsidP="00393C2E">
            <w:pPr>
              <w:pStyle w:val="Elsistekstas"/>
              <w:ind w:firstLine="0"/>
            </w:pPr>
            <w:r w:rsidRPr="00524CBF">
              <w:t>Vardas</w:t>
            </w:r>
          </w:p>
        </w:tc>
        <w:tc>
          <w:tcPr>
            <w:tcW w:w="1843" w:type="dxa"/>
          </w:tcPr>
          <w:p w14:paraId="704F9F05" w14:textId="5538BEAB" w:rsidR="00877717" w:rsidRPr="00524CBF" w:rsidRDefault="00877717" w:rsidP="00393C2E">
            <w:pPr>
              <w:pStyle w:val="Elsistekstas"/>
              <w:ind w:firstLine="0"/>
            </w:pPr>
            <w:r w:rsidRPr="00524CBF">
              <w:t>Tekstinis laukas Privalomas</w:t>
            </w:r>
          </w:p>
        </w:tc>
        <w:tc>
          <w:tcPr>
            <w:tcW w:w="4674" w:type="dxa"/>
          </w:tcPr>
          <w:p w14:paraId="399481E5" w14:textId="61087685" w:rsidR="00877717" w:rsidRPr="00524CBF" w:rsidRDefault="001370F9" w:rsidP="00393C2E">
            <w:pPr>
              <w:pStyle w:val="Elsistekstas"/>
              <w:ind w:firstLine="0"/>
            </w:pPr>
            <w:r w:rsidRPr="00524CBF">
              <w:t xml:space="preserve">Nurodomas naujo kuriamo </w:t>
            </w:r>
            <w:r w:rsidR="00CA7496" w:rsidRPr="00524CBF">
              <w:t xml:space="preserve">naudotojo </w:t>
            </w:r>
            <w:r w:rsidRPr="00524CBF">
              <w:t>vardas.</w:t>
            </w:r>
          </w:p>
          <w:p w14:paraId="11480A6E" w14:textId="77777777" w:rsidR="00877717" w:rsidRPr="00524CBF" w:rsidRDefault="00877717" w:rsidP="00393C2E">
            <w:pPr>
              <w:pStyle w:val="Elsistekstas"/>
              <w:ind w:firstLine="0"/>
            </w:pPr>
            <w:r w:rsidRPr="00524CBF">
              <w:t xml:space="preserve">Galimas simbolių skaičius – 30. </w:t>
            </w:r>
          </w:p>
        </w:tc>
      </w:tr>
      <w:tr w:rsidR="00877717" w:rsidRPr="00524CBF" w14:paraId="2D48EB9A" w14:textId="77777777" w:rsidTr="00AE28AE">
        <w:tc>
          <w:tcPr>
            <w:tcW w:w="988" w:type="dxa"/>
          </w:tcPr>
          <w:p w14:paraId="0415FFA9" w14:textId="77777777" w:rsidR="00877717" w:rsidRPr="00524CBF" w:rsidRDefault="00877717" w:rsidP="00B778A2">
            <w:pPr>
              <w:pStyle w:val="Elsistekstas"/>
              <w:numPr>
                <w:ilvl w:val="0"/>
                <w:numId w:val="45"/>
              </w:numPr>
              <w:jc w:val="left"/>
            </w:pPr>
          </w:p>
        </w:tc>
        <w:tc>
          <w:tcPr>
            <w:tcW w:w="2126" w:type="dxa"/>
          </w:tcPr>
          <w:p w14:paraId="5AFDAA3E" w14:textId="77777777" w:rsidR="00877717" w:rsidRPr="00524CBF" w:rsidRDefault="00877717" w:rsidP="00393C2E">
            <w:pPr>
              <w:pStyle w:val="Elsistekstas"/>
              <w:ind w:firstLine="0"/>
            </w:pPr>
            <w:r w:rsidRPr="00524CBF">
              <w:t>Pavardė</w:t>
            </w:r>
          </w:p>
        </w:tc>
        <w:tc>
          <w:tcPr>
            <w:tcW w:w="1843" w:type="dxa"/>
          </w:tcPr>
          <w:p w14:paraId="50790109" w14:textId="7CF779F6" w:rsidR="00877717" w:rsidRPr="00524CBF" w:rsidRDefault="00877717" w:rsidP="00393C2E">
            <w:pPr>
              <w:pStyle w:val="Elsistekstas"/>
              <w:ind w:firstLine="0"/>
            </w:pPr>
            <w:r w:rsidRPr="00524CBF">
              <w:t xml:space="preserve">Tekstinis laukas Privalomas </w:t>
            </w:r>
          </w:p>
        </w:tc>
        <w:tc>
          <w:tcPr>
            <w:tcW w:w="4674" w:type="dxa"/>
          </w:tcPr>
          <w:p w14:paraId="4D29A16B" w14:textId="77777777" w:rsidR="00877717" w:rsidRPr="00524CBF" w:rsidRDefault="00877717" w:rsidP="00393C2E">
            <w:pPr>
              <w:pStyle w:val="Elsistekstas"/>
              <w:ind w:firstLine="0"/>
            </w:pPr>
            <w:r w:rsidRPr="00524CBF">
              <w:t>Nurodoma naujo kuriamo naudotojo pavardė.</w:t>
            </w:r>
          </w:p>
          <w:p w14:paraId="512255F8" w14:textId="77777777" w:rsidR="00877717" w:rsidRPr="00524CBF" w:rsidRDefault="00877717" w:rsidP="00393C2E">
            <w:pPr>
              <w:pStyle w:val="Elsistekstas"/>
              <w:ind w:firstLine="0"/>
            </w:pPr>
            <w:r w:rsidRPr="00524CBF">
              <w:t>Galimas simbolių skaičius – 30.</w:t>
            </w:r>
          </w:p>
        </w:tc>
      </w:tr>
      <w:tr w:rsidR="00877717" w:rsidRPr="00524CBF" w14:paraId="00556156" w14:textId="77777777" w:rsidTr="00AE28AE">
        <w:tc>
          <w:tcPr>
            <w:tcW w:w="988" w:type="dxa"/>
          </w:tcPr>
          <w:p w14:paraId="61834AFC" w14:textId="77777777" w:rsidR="00877717" w:rsidRPr="00524CBF" w:rsidRDefault="00877717" w:rsidP="00B778A2">
            <w:pPr>
              <w:pStyle w:val="Elsistekstas"/>
              <w:numPr>
                <w:ilvl w:val="0"/>
                <w:numId w:val="45"/>
              </w:numPr>
              <w:jc w:val="left"/>
            </w:pPr>
          </w:p>
        </w:tc>
        <w:tc>
          <w:tcPr>
            <w:tcW w:w="2126" w:type="dxa"/>
          </w:tcPr>
          <w:p w14:paraId="04E08FCD" w14:textId="77777777" w:rsidR="00877717" w:rsidRPr="00524CBF" w:rsidRDefault="00877717" w:rsidP="00393C2E">
            <w:pPr>
              <w:pStyle w:val="Elsistekstas"/>
              <w:ind w:firstLine="0"/>
            </w:pPr>
            <w:r w:rsidRPr="00524CBF">
              <w:t>Asmens kodas</w:t>
            </w:r>
          </w:p>
        </w:tc>
        <w:tc>
          <w:tcPr>
            <w:tcW w:w="1843" w:type="dxa"/>
          </w:tcPr>
          <w:p w14:paraId="35F94E51" w14:textId="3D0EDC63" w:rsidR="00877717" w:rsidRPr="00524CBF" w:rsidRDefault="00877717" w:rsidP="00393C2E">
            <w:pPr>
              <w:pStyle w:val="Elsistekstas"/>
              <w:ind w:firstLine="0"/>
            </w:pPr>
            <w:r w:rsidRPr="00524CBF">
              <w:t xml:space="preserve">Tekstinis laukas Privalomas </w:t>
            </w:r>
          </w:p>
        </w:tc>
        <w:tc>
          <w:tcPr>
            <w:tcW w:w="4674" w:type="dxa"/>
          </w:tcPr>
          <w:p w14:paraId="383E3EA9" w14:textId="256555D0" w:rsidR="00877717" w:rsidRPr="00524CBF" w:rsidRDefault="00877717" w:rsidP="00393C2E">
            <w:pPr>
              <w:pStyle w:val="Elsistekstas"/>
              <w:ind w:firstLine="0"/>
            </w:pPr>
            <w:r w:rsidRPr="00524CBF">
              <w:t>Nurodomas nauj</w:t>
            </w:r>
            <w:r w:rsidR="001370F9" w:rsidRPr="00524CBF">
              <w:t>o kuriamo naudoto</w:t>
            </w:r>
            <w:r w:rsidR="0019003F" w:rsidRPr="00524CBF">
              <w:t>jo</w:t>
            </w:r>
            <w:r w:rsidR="001370F9" w:rsidRPr="00524CBF">
              <w:t xml:space="preserve"> asmens kodas.</w:t>
            </w:r>
          </w:p>
          <w:p w14:paraId="46F6ACF1" w14:textId="1CE2E561" w:rsidR="00877717" w:rsidRPr="00524CBF" w:rsidRDefault="001370F9" w:rsidP="00393C2E">
            <w:pPr>
              <w:pStyle w:val="Elsistekstas"/>
              <w:ind w:firstLine="0"/>
            </w:pPr>
            <w:r w:rsidRPr="00524CBF">
              <w:t>Galimas simbolių skaičius – 20.</w:t>
            </w:r>
          </w:p>
        </w:tc>
      </w:tr>
      <w:tr w:rsidR="00877717" w:rsidRPr="00524CBF" w14:paraId="5F93CEB7" w14:textId="77777777" w:rsidTr="00AE28AE">
        <w:tc>
          <w:tcPr>
            <w:tcW w:w="988" w:type="dxa"/>
          </w:tcPr>
          <w:p w14:paraId="6683D42A" w14:textId="77777777" w:rsidR="00877717" w:rsidRPr="00524CBF" w:rsidRDefault="00877717" w:rsidP="00B778A2">
            <w:pPr>
              <w:pStyle w:val="Elsistekstas"/>
              <w:numPr>
                <w:ilvl w:val="0"/>
                <w:numId w:val="45"/>
              </w:numPr>
              <w:jc w:val="left"/>
            </w:pPr>
          </w:p>
        </w:tc>
        <w:tc>
          <w:tcPr>
            <w:tcW w:w="2126" w:type="dxa"/>
          </w:tcPr>
          <w:p w14:paraId="6A6F4ABD" w14:textId="77777777" w:rsidR="00877717" w:rsidRPr="00524CBF" w:rsidRDefault="00877717" w:rsidP="00393C2E">
            <w:pPr>
              <w:pStyle w:val="Elsistekstas"/>
              <w:ind w:firstLine="0"/>
            </w:pPr>
            <w:r w:rsidRPr="00524CBF">
              <w:t>El. paštas</w:t>
            </w:r>
          </w:p>
        </w:tc>
        <w:tc>
          <w:tcPr>
            <w:tcW w:w="1843" w:type="dxa"/>
          </w:tcPr>
          <w:p w14:paraId="4A932A13" w14:textId="7E298BEA" w:rsidR="00877717" w:rsidRPr="00524CBF" w:rsidRDefault="00877717" w:rsidP="00393C2E">
            <w:pPr>
              <w:pStyle w:val="Elsistekstas"/>
              <w:ind w:firstLine="0"/>
            </w:pPr>
            <w:r w:rsidRPr="00524CBF">
              <w:t xml:space="preserve">Tekstinis laukas Privalomas </w:t>
            </w:r>
          </w:p>
        </w:tc>
        <w:tc>
          <w:tcPr>
            <w:tcW w:w="4674" w:type="dxa"/>
          </w:tcPr>
          <w:p w14:paraId="0AC1E695" w14:textId="0C5109F7" w:rsidR="00877717" w:rsidRPr="00524CBF" w:rsidRDefault="00877717" w:rsidP="00393C2E">
            <w:pPr>
              <w:pStyle w:val="Elsistekstas"/>
              <w:ind w:firstLine="0"/>
            </w:pPr>
            <w:r w:rsidRPr="00524CBF">
              <w:t>Nurodomas naujo kuriamo naudotojo el. pašto adresas. Nurodytu el. paštu bus išsiųstas laiškas apie sukurtą prieigą prie pr</w:t>
            </w:r>
            <w:r w:rsidR="001370F9" w:rsidRPr="00524CBF">
              <w:t>ojekto.</w:t>
            </w:r>
          </w:p>
          <w:p w14:paraId="4BB7A723" w14:textId="77777777" w:rsidR="00877717" w:rsidRPr="00524CBF" w:rsidRDefault="00877717" w:rsidP="00393C2E">
            <w:pPr>
              <w:pStyle w:val="Elsistekstas"/>
              <w:ind w:firstLine="0"/>
            </w:pPr>
            <w:r w:rsidRPr="00524CBF">
              <w:t>Galimas simbolių skaičius – 100.</w:t>
            </w:r>
          </w:p>
        </w:tc>
      </w:tr>
      <w:tr w:rsidR="00877717" w:rsidRPr="00524CBF" w14:paraId="73FE5820" w14:textId="77777777" w:rsidTr="00AE28AE">
        <w:tc>
          <w:tcPr>
            <w:tcW w:w="988" w:type="dxa"/>
          </w:tcPr>
          <w:p w14:paraId="446E3CFD" w14:textId="77777777" w:rsidR="00877717" w:rsidRPr="00524CBF" w:rsidRDefault="00877717" w:rsidP="00B778A2">
            <w:pPr>
              <w:pStyle w:val="Elsistekstas"/>
              <w:numPr>
                <w:ilvl w:val="0"/>
                <w:numId w:val="45"/>
              </w:numPr>
              <w:jc w:val="left"/>
            </w:pPr>
          </w:p>
        </w:tc>
        <w:tc>
          <w:tcPr>
            <w:tcW w:w="2126" w:type="dxa"/>
          </w:tcPr>
          <w:p w14:paraId="54268F13" w14:textId="77777777" w:rsidR="00877717" w:rsidRPr="00524CBF" w:rsidRDefault="00877717" w:rsidP="00393C2E">
            <w:pPr>
              <w:pStyle w:val="Elsistekstas"/>
              <w:ind w:firstLine="0"/>
            </w:pPr>
            <w:r w:rsidRPr="00524CBF">
              <w:t>Telefono numeris</w:t>
            </w:r>
          </w:p>
        </w:tc>
        <w:tc>
          <w:tcPr>
            <w:tcW w:w="1843" w:type="dxa"/>
          </w:tcPr>
          <w:p w14:paraId="664BAB95" w14:textId="1AE99AED" w:rsidR="00877717" w:rsidRPr="00524CBF" w:rsidRDefault="00877717" w:rsidP="00393C2E">
            <w:pPr>
              <w:pStyle w:val="Elsistekstas"/>
              <w:ind w:firstLine="0"/>
            </w:pPr>
            <w:r w:rsidRPr="00524CBF">
              <w:t>Tekstinis laukas Privalomas</w:t>
            </w:r>
          </w:p>
        </w:tc>
        <w:tc>
          <w:tcPr>
            <w:tcW w:w="4674" w:type="dxa"/>
          </w:tcPr>
          <w:p w14:paraId="0002719D" w14:textId="37AD5464" w:rsidR="00877717" w:rsidRPr="00524CBF" w:rsidRDefault="00877717" w:rsidP="00393C2E">
            <w:pPr>
              <w:pStyle w:val="Elsistekstas"/>
              <w:ind w:firstLine="0"/>
            </w:pPr>
            <w:r w:rsidRPr="00524CBF">
              <w:t>Nurodomas naujo kuriamo nau</w:t>
            </w:r>
            <w:r w:rsidR="00134584" w:rsidRPr="00524CBF">
              <w:t>dotojo telefono numeris.</w:t>
            </w:r>
          </w:p>
          <w:p w14:paraId="78CD3886" w14:textId="77777777" w:rsidR="00877717" w:rsidRPr="00524CBF" w:rsidRDefault="00877717" w:rsidP="00393C2E">
            <w:pPr>
              <w:pStyle w:val="Elsistekstas"/>
              <w:ind w:firstLine="0"/>
            </w:pPr>
            <w:r w:rsidRPr="00524CBF">
              <w:t>Galimas simbolių skaičius – 30.</w:t>
            </w:r>
          </w:p>
        </w:tc>
      </w:tr>
      <w:tr w:rsidR="0023464B" w:rsidRPr="00524CBF" w14:paraId="2B614939" w14:textId="77777777" w:rsidTr="00AE28AE">
        <w:tc>
          <w:tcPr>
            <w:tcW w:w="988" w:type="dxa"/>
          </w:tcPr>
          <w:p w14:paraId="5BFC634F" w14:textId="77777777" w:rsidR="0023464B" w:rsidRPr="00524CBF" w:rsidRDefault="0023464B" w:rsidP="00B778A2">
            <w:pPr>
              <w:pStyle w:val="Elsistekstas"/>
              <w:numPr>
                <w:ilvl w:val="0"/>
                <w:numId w:val="45"/>
              </w:numPr>
              <w:jc w:val="left"/>
            </w:pPr>
          </w:p>
        </w:tc>
        <w:tc>
          <w:tcPr>
            <w:tcW w:w="2126" w:type="dxa"/>
          </w:tcPr>
          <w:p w14:paraId="7C7AB060" w14:textId="4E42E1E7" w:rsidR="0023464B" w:rsidRPr="0023464B" w:rsidRDefault="0023464B" w:rsidP="00393C2E">
            <w:pPr>
              <w:pStyle w:val="Elsistekstas"/>
              <w:ind w:firstLine="0"/>
            </w:pPr>
            <w:r>
              <w:t>Užsienio subjektas</w:t>
            </w:r>
          </w:p>
        </w:tc>
        <w:tc>
          <w:tcPr>
            <w:tcW w:w="1843" w:type="dxa"/>
          </w:tcPr>
          <w:p w14:paraId="09CD5B8C" w14:textId="36EC80A0" w:rsidR="0023464B" w:rsidRPr="00157C42" w:rsidRDefault="00157C42" w:rsidP="00393C2E">
            <w:pPr>
              <w:pStyle w:val="Elsistekstas"/>
              <w:ind w:firstLine="0"/>
            </w:pPr>
            <w:r>
              <w:t>Žymimasis langelis</w:t>
            </w:r>
          </w:p>
        </w:tc>
        <w:tc>
          <w:tcPr>
            <w:tcW w:w="4674" w:type="dxa"/>
          </w:tcPr>
          <w:p w14:paraId="263DC953" w14:textId="5B34A912" w:rsidR="0023464B" w:rsidRPr="00157C42" w:rsidRDefault="00157C42" w:rsidP="00393C2E">
            <w:pPr>
              <w:pStyle w:val="Elsistekstas"/>
              <w:ind w:firstLine="0"/>
            </w:pPr>
            <w:r>
              <w:t>Pažymima, jeigu</w:t>
            </w:r>
            <w:r w:rsidR="00907C4D">
              <w:t xml:space="preserve"> naujo kuriamo naudotojo darbovietė yra</w:t>
            </w:r>
            <w:r>
              <w:t xml:space="preserve"> užsienio įmonė.</w:t>
            </w:r>
          </w:p>
        </w:tc>
      </w:tr>
      <w:tr w:rsidR="0023464B" w:rsidRPr="00524CBF" w14:paraId="2EFAC5B3" w14:textId="77777777" w:rsidTr="00AE28AE">
        <w:tc>
          <w:tcPr>
            <w:tcW w:w="988" w:type="dxa"/>
          </w:tcPr>
          <w:p w14:paraId="5380BD0C" w14:textId="77777777" w:rsidR="0023464B" w:rsidRPr="00524CBF" w:rsidRDefault="0023464B" w:rsidP="00B778A2">
            <w:pPr>
              <w:pStyle w:val="Elsistekstas"/>
              <w:numPr>
                <w:ilvl w:val="0"/>
                <w:numId w:val="45"/>
              </w:numPr>
              <w:jc w:val="left"/>
            </w:pPr>
          </w:p>
        </w:tc>
        <w:tc>
          <w:tcPr>
            <w:tcW w:w="2126" w:type="dxa"/>
          </w:tcPr>
          <w:p w14:paraId="0CE1575E" w14:textId="657F2F8E" w:rsidR="0023464B" w:rsidRPr="0023464B" w:rsidRDefault="0023464B" w:rsidP="00393C2E">
            <w:pPr>
              <w:pStyle w:val="Elsistekstas"/>
              <w:ind w:firstLine="0"/>
            </w:pPr>
            <w:r>
              <w:t>Subjekto pavadinimas</w:t>
            </w:r>
          </w:p>
        </w:tc>
        <w:tc>
          <w:tcPr>
            <w:tcW w:w="1843" w:type="dxa"/>
          </w:tcPr>
          <w:p w14:paraId="3BE17B1A" w14:textId="6E04ED68" w:rsidR="0023464B" w:rsidRPr="0023464B" w:rsidRDefault="0023464B" w:rsidP="00393C2E">
            <w:pPr>
              <w:pStyle w:val="Elsistekstas"/>
              <w:ind w:firstLine="0"/>
            </w:pPr>
            <w:r w:rsidRPr="00C6313D">
              <w:t>Tekstinis laukas Privalomas</w:t>
            </w:r>
          </w:p>
        </w:tc>
        <w:tc>
          <w:tcPr>
            <w:tcW w:w="4674" w:type="dxa"/>
          </w:tcPr>
          <w:p w14:paraId="152127B0" w14:textId="77777777" w:rsidR="0023464B" w:rsidRDefault="0023464B" w:rsidP="00393C2E">
            <w:pPr>
              <w:pStyle w:val="Elsistekstas"/>
              <w:ind w:firstLine="0"/>
            </w:pPr>
            <w:r>
              <w:t>Nurodomas įmonės pavadinimas.</w:t>
            </w:r>
          </w:p>
          <w:p w14:paraId="75393DBC" w14:textId="2BB7A109" w:rsidR="0023464B" w:rsidRDefault="0023464B" w:rsidP="00393C2E">
            <w:pPr>
              <w:pStyle w:val="Elsistekstas"/>
              <w:ind w:firstLine="0"/>
            </w:pPr>
            <w:r>
              <w:t xml:space="preserve">Galimas simbolių skaičius </w:t>
            </w:r>
            <w:r w:rsidR="003A0CD9">
              <w:t>–</w:t>
            </w:r>
            <w:r>
              <w:t xml:space="preserve"> </w:t>
            </w:r>
            <w:r w:rsidR="00D35D58">
              <w:t>150.</w:t>
            </w:r>
          </w:p>
          <w:p w14:paraId="543C7900" w14:textId="5AF05F2F" w:rsidR="003A0CD9" w:rsidRPr="0023464B" w:rsidRDefault="003A0CD9" w:rsidP="00393C2E">
            <w:pPr>
              <w:pStyle w:val="Elsistekstas"/>
              <w:ind w:firstLine="0"/>
            </w:pPr>
            <w:r>
              <w:t>Pildoma tik pažymėjus lauką „Užsienio subjektas“.</w:t>
            </w:r>
          </w:p>
        </w:tc>
      </w:tr>
      <w:tr w:rsidR="0023464B" w:rsidRPr="00524CBF" w14:paraId="0607CB46" w14:textId="77777777" w:rsidTr="00AE28AE">
        <w:tc>
          <w:tcPr>
            <w:tcW w:w="988" w:type="dxa"/>
          </w:tcPr>
          <w:p w14:paraId="2C2F5866" w14:textId="33FC3832" w:rsidR="0023464B" w:rsidRPr="00524CBF" w:rsidRDefault="0023464B" w:rsidP="00B778A2">
            <w:pPr>
              <w:pStyle w:val="Elsistekstas"/>
              <w:numPr>
                <w:ilvl w:val="0"/>
                <w:numId w:val="45"/>
              </w:numPr>
              <w:jc w:val="left"/>
            </w:pPr>
          </w:p>
        </w:tc>
        <w:tc>
          <w:tcPr>
            <w:tcW w:w="2126" w:type="dxa"/>
          </w:tcPr>
          <w:p w14:paraId="2F5F156D" w14:textId="740DFCB7" w:rsidR="0023464B" w:rsidRPr="0023464B" w:rsidRDefault="0023464B" w:rsidP="00393C2E">
            <w:pPr>
              <w:pStyle w:val="Elsistekstas"/>
              <w:ind w:firstLine="0"/>
            </w:pPr>
            <w:r>
              <w:t>Subjekto kodas</w:t>
            </w:r>
          </w:p>
        </w:tc>
        <w:tc>
          <w:tcPr>
            <w:tcW w:w="1843" w:type="dxa"/>
          </w:tcPr>
          <w:p w14:paraId="6DC5BE4D" w14:textId="61BC6FFD" w:rsidR="0023464B" w:rsidRPr="0023464B" w:rsidRDefault="0023464B" w:rsidP="00393C2E">
            <w:pPr>
              <w:pStyle w:val="Elsistekstas"/>
              <w:ind w:firstLine="0"/>
            </w:pPr>
            <w:r w:rsidRPr="00C6313D">
              <w:t>Tekstinis laukas Privalomas</w:t>
            </w:r>
          </w:p>
        </w:tc>
        <w:tc>
          <w:tcPr>
            <w:tcW w:w="4674" w:type="dxa"/>
          </w:tcPr>
          <w:p w14:paraId="4EF795E0" w14:textId="77777777" w:rsidR="0023464B" w:rsidRDefault="0023464B" w:rsidP="00393C2E">
            <w:pPr>
              <w:pStyle w:val="Elsistekstas"/>
              <w:ind w:firstLine="0"/>
            </w:pPr>
            <w:r>
              <w:t>Nurodomas įmonės kodas.</w:t>
            </w:r>
          </w:p>
          <w:p w14:paraId="3524E63F" w14:textId="640FDEE0" w:rsidR="0023464B" w:rsidRDefault="0023464B" w:rsidP="00393C2E">
            <w:pPr>
              <w:pStyle w:val="Elsistekstas"/>
              <w:ind w:firstLine="0"/>
            </w:pPr>
            <w:r>
              <w:t xml:space="preserve">Galimas simbolių skaičius </w:t>
            </w:r>
            <w:r w:rsidR="003A0CD9">
              <w:t>–</w:t>
            </w:r>
            <w:r>
              <w:t xml:space="preserve"> </w:t>
            </w:r>
            <w:r w:rsidR="000965DC">
              <w:t>15.</w:t>
            </w:r>
          </w:p>
          <w:p w14:paraId="562289A8" w14:textId="36B21703" w:rsidR="003A0CD9" w:rsidRPr="0023464B" w:rsidRDefault="003A0CD9" w:rsidP="00393C2E">
            <w:pPr>
              <w:pStyle w:val="Elsistekstas"/>
              <w:ind w:firstLine="0"/>
            </w:pPr>
            <w:r>
              <w:t>Pildoma tik pažymėjus lauką „Užsienio subjektas“.</w:t>
            </w:r>
          </w:p>
        </w:tc>
      </w:tr>
      <w:tr w:rsidR="00901808" w:rsidRPr="00524CBF" w14:paraId="585323B3" w14:textId="77777777" w:rsidTr="00AE28AE">
        <w:tc>
          <w:tcPr>
            <w:tcW w:w="988" w:type="dxa"/>
          </w:tcPr>
          <w:p w14:paraId="7F87BD88" w14:textId="0B3D7FDB" w:rsidR="00901808" w:rsidRPr="00524CBF" w:rsidRDefault="00901808" w:rsidP="00B778A2">
            <w:pPr>
              <w:pStyle w:val="Elsistekstas"/>
              <w:numPr>
                <w:ilvl w:val="0"/>
                <w:numId w:val="45"/>
              </w:numPr>
              <w:jc w:val="left"/>
            </w:pPr>
          </w:p>
        </w:tc>
        <w:tc>
          <w:tcPr>
            <w:tcW w:w="2126" w:type="dxa"/>
          </w:tcPr>
          <w:p w14:paraId="157EF8A1" w14:textId="22391105" w:rsidR="00901808" w:rsidRPr="00524CBF" w:rsidRDefault="00901808" w:rsidP="00393C2E">
            <w:pPr>
              <w:pStyle w:val="Elsistekstas"/>
              <w:ind w:firstLine="0"/>
            </w:pPr>
            <w:r w:rsidRPr="00524CBF">
              <w:t>Įmonė</w:t>
            </w:r>
          </w:p>
        </w:tc>
        <w:tc>
          <w:tcPr>
            <w:tcW w:w="1843" w:type="dxa"/>
          </w:tcPr>
          <w:p w14:paraId="4314F375" w14:textId="0EE946F3" w:rsidR="00901808" w:rsidRPr="00524CBF" w:rsidRDefault="00901808" w:rsidP="00393C2E">
            <w:pPr>
              <w:pStyle w:val="Elsistekstas"/>
              <w:ind w:firstLine="0"/>
            </w:pPr>
            <w:r w:rsidRPr="00524CBF">
              <w:t>Tekstinis laukas Privalomas</w:t>
            </w:r>
          </w:p>
        </w:tc>
        <w:tc>
          <w:tcPr>
            <w:tcW w:w="4674" w:type="dxa"/>
          </w:tcPr>
          <w:p w14:paraId="674189DF" w14:textId="56390376" w:rsidR="00901808" w:rsidRPr="00524CBF" w:rsidRDefault="00901808" w:rsidP="00393C2E">
            <w:pPr>
              <w:pStyle w:val="Elsistekstas"/>
              <w:ind w:firstLine="0"/>
            </w:pPr>
            <w:r w:rsidRPr="00524CBF">
              <w:t>Pagal nurodytą įmonės kodą arba pavadinimą (arba jų fragmentą), pateikiamas rastas įmonės kodas ir pavadinimas iš Mokesčių mokėtojų registro.</w:t>
            </w:r>
          </w:p>
        </w:tc>
      </w:tr>
      <w:tr w:rsidR="00901808" w:rsidRPr="00524CBF" w14:paraId="1C11F485" w14:textId="77777777" w:rsidTr="00AE28AE">
        <w:tc>
          <w:tcPr>
            <w:tcW w:w="988" w:type="dxa"/>
          </w:tcPr>
          <w:p w14:paraId="792913D2" w14:textId="77777777" w:rsidR="00901808" w:rsidRPr="00524CBF" w:rsidRDefault="00901808" w:rsidP="00B778A2">
            <w:pPr>
              <w:pStyle w:val="Elsistekstas"/>
              <w:numPr>
                <w:ilvl w:val="0"/>
                <w:numId w:val="45"/>
              </w:numPr>
              <w:jc w:val="left"/>
            </w:pPr>
          </w:p>
        </w:tc>
        <w:tc>
          <w:tcPr>
            <w:tcW w:w="2126" w:type="dxa"/>
          </w:tcPr>
          <w:p w14:paraId="37EA4CC3" w14:textId="77777777" w:rsidR="00901808" w:rsidRPr="00524CBF" w:rsidRDefault="00901808" w:rsidP="00393C2E">
            <w:pPr>
              <w:pStyle w:val="Elsistekstas"/>
              <w:ind w:firstLine="0"/>
            </w:pPr>
            <w:r w:rsidRPr="00524CBF">
              <w:t>Pareigos</w:t>
            </w:r>
          </w:p>
        </w:tc>
        <w:tc>
          <w:tcPr>
            <w:tcW w:w="1843" w:type="dxa"/>
          </w:tcPr>
          <w:p w14:paraId="328F96DA" w14:textId="26538B61" w:rsidR="00901808" w:rsidRPr="00524CBF" w:rsidRDefault="00901808" w:rsidP="00393C2E">
            <w:pPr>
              <w:pStyle w:val="Elsistekstas"/>
              <w:ind w:firstLine="0"/>
            </w:pPr>
            <w:r w:rsidRPr="00524CBF">
              <w:t>Tekstinis laukas Privalomas</w:t>
            </w:r>
          </w:p>
        </w:tc>
        <w:tc>
          <w:tcPr>
            <w:tcW w:w="4674" w:type="dxa"/>
          </w:tcPr>
          <w:p w14:paraId="499B0402" w14:textId="0784512C" w:rsidR="00901808" w:rsidRPr="00524CBF" w:rsidRDefault="00901808" w:rsidP="00393C2E">
            <w:pPr>
              <w:pStyle w:val="Elsistekstas"/>
              <w:ind w:firstLine="0"/>
            </w:pPr>
            <w:r w:rsidRPr="00524CBF">
              <w:t>Nurodomos naujo kuriamo naudotojo pareigos įmonėje.</w:t>
            </w:r>
          </w:p>
          <w:p w14:paraId="5AF5A042" w14:textId="77777777" w:rsidR="00901808" w:rsidRPr="00524CBF" w:rsidRDefault="00901808" w:rsidP="00393C2E">
            <w:pPr>
              <w:pStyle w:val="Elsistekstas"/>
              <w:ind w:firstLine="0"/>
            </w:pPr>
            <w:r w:rsidRPr="00524CBF">
              <w:t xml:space="preserve">Galimas simbolių skaičius – 100. </w:t>
            </w:r>
          </w:p>
        </w:tc>
      </w:tr>
    </w:tbl>
    <w:p w14:paraId="29E557D8" w14:textId="5921C965" w:rsidR="00877717" w:rsidRPr="00524CBF" w:rsidRDefault="00285EB7" w:rsidP="00877717">
      <w:pPr>
        <w:pStyle w:val="Elsistekstas"/>
        <w:numPr>
          <w:ilvl w:val="0"/>
          <w:numId w:val="26"/>
        </w:numPr>
      </w:pPr>
      <w:r w:rsidRPr="00524CBF">
        <w:t>Priskirti naudotojui teises.</w:t>
      </w:r>
    </w:p>
    <w:p w14:paraId="36A4573D" w14:textId="574F6C93" w:rsidR="00153316" w:rsidRPr="00524CBF" w:rsidRDefault="00134584" w:rsidP="00153316">
      <w:pPr>
        <w:pStyle w:val="Elsistekstas"/>
        <w:numPr>
          <w:ilvl w:val="0"/>
          <w:numId w:val="26"/>
        </w:numPr>
      </w:pPr>
      <w:r w:rsidRPr="00524CBF">
        <w:t>Paspausti mygtuką „Saugoti“.</w:t>
      </w:r>
      <w:r w:rsidR="008B7932" w:rsidRPr="00524CBF">
        <w:t xml:space="preserve"> DMS patikrina, ar forma užpildyta teisingai. Jei randamos klaidos, pateikiami klaidų pranešimai.</w:t>
      </w:r>
    </w:p>
    <w:p w14:paraId="1D0533B9" w14:textId="3A19E104" w:rsidR="008B7932" w:rsidRPr="00524CBF" w:rsidRDefault="008B7932" w:rsidP="003D54E2">
      <w:pPr>
        <w:pStyle w:val="Elsistekstas"/>
      </w:pPr>
      <w:r w:rsidRPr="00524CBF">
        <w:rPr>
          <w:b/>
        </w:rPr>
        <w:t>Svarbu.</w:t>
      </w:r>
      <w:r w:rsidRPr="00524CBF">
        <w:t xml:space="preserve"> Tam pačiam projektui negali būti sukurti du naudotojai su tuo pačiu asmens kodu. </w:t>
      </w:r>
    </w:p>
    <w:p w14:paraId="6F1989BA" w14:textId="02BB992D" w:rsidR="00B77849" w:rsidRPr="00524CBF" w:rsidRDefault="00B77849" w:rsidP="00153316">
      <w:pPr>
        <w:pStyle w:val="Elsistekstas"/>
        <w:ind w:left="284" w:firstLine="0"/>
      </w:pPr>
    </w:p>
    <w:p w14:paraId="71F005EC" w14:textId="58999419" w:rsidR="00B77849" w:rsidRPr="00524CBF" w:rsidRDefault="00B77849" w:rsidP="00153316">
      <w:pPr>
        <w:pStyle w:val="Elsistekstas"/>
        <w:ind w:left="284" w:firstLine="0"/>
        <w:rPr>
          <w:b/>
        </w:rPr>
      </w:pPr>
      <w:r w:rsidRPr="00524CBF">
        <w:rPr>
          <w:b/>
        </w:rPr>
        <w:t>El. laiškų siuntimas naudotojams</w:t>
      </w:r>
    </w:p>
    <w:p w14:paraId="7AE441EE" w14:textId="174938ED" w:rsidR="00153316" w:rsidRPr="00524CBF" w:rsidRDefault="00153316" w:rsidP="00153316">
      <w:pPr>
        <w:pStyle w:val="Elsistekstas"/>
        <w:ind w:left="284" w:firstLine="0"/>
      </w:pPr>
      <w:r w:rsidRPr="00524CBF">
        <w:t xml:space="preserve">Sukūrus naują naudoją, nurodytu elektroniniu pašto adresu yra išsiunčiamas el. laiškas, kuriuo naudotojas informuojamas apie </w:t>
      </w:r>
      <w:r w:rsidR="00EF56FB" w:rsidRPr="00524CBF">
        <w:t>suteiktą prieigą prie DMS.</w:t>
      </w:r>
    </w:p>
    <w:p w14:paraId="55C0B3F2" w14:textId="2165207E" w:rsidR="00B77849" w:rsidRPr="00524CBF" w:rsidRDefault="00B77849" w:rsidP="00B77849">
      <w:pPr>
        <w:pStyle w:val="Elsistekstas"/>
      </w:pPr>
      <w:r w:rsidRPr="00524CBF">
        <w:t>Jeigu redagavimo metu buvo redaguotos</w:t>
      </w:r>
      <w:r w:rsidR="00285EB7" w:rsidRPr="00524CBF">
        <w:t xml:space="preserve"> teisės</w:t>
      </w:r>
      <w:r w:rsidRPr="00524CBF">
        <w:t>, naudotojui profilyje nurodytu elektroninio pašto adresu išsiunčiamas el. laiškas:</w:t>
      </w:r>
    </w:p>
    <w:p w14:paraId="5CC43D7A" w14:textId="77777777" w:rsidR="00B77849" w:rsidRPr="00524CBF" w:rsidRDefault="00B77849" w:rsidP="00B778A2">
      <w:pPr>
        <w:pStyle w:val="Elsistekstas"/>
        <w:numPr>
          <w:ilvl w:val="0"/>
          <w:numId w:val="60"/>
        </w:numPr>
      </w:pPr>
      <w:r w:rsidRPr="00524CBF">
        <w:t>Jeigu buvo pridėtos arba atimtos teisės, išsiunčiamas pranešimas, kuriame nurodytos visos naudotojui priskirtos teisės;</w:t>
      </w:r>
    </w:p>
    <w:p w14:paraId="6F77671B" w14:textId="0ADCC32D" w:rsidR="00B77849" w:rsidRPr="00524CBF" w:rsidRDefault="00B77849" w:rsidP="00B778A2">
      <w:pPr>
        <w:pStyle w:val="Elsistekstas"/>
        <w:numPr>
          <w:ilvl w:val="0"/>
          <w:numId w:val="60"/>
        </w:numPr>
      </w:pPr>
      <w:r w:rsidRPr="00524CBF">
        <w:t>Jeigu buvo panaikintos visos teisės, išsiunčiamas pranešimas, kuriuo informuojama apie panaikintas prieigos teises</w:t>
      </w:r>
      <w:r w:rsidR="00BE7B00">
        <w:t>.</w:t>
      </w:r>
    </w:p>
    <w:p w14:paraId="4E286622" w14:textId="3EBFF13F" w:rsidR="00877717" w:rsidRPr="00524CBF" w:rsidRDefault="00877717" w:rsidP="00DF6D78">
      <w:pPr>
        <w:pStyle w:val="Heading3"/>
      </w:pPr>
      <w:bookmarkStart w:id="92" w:name="_Ref431899283"/>
      <w:bookmarkStart w:id="93" w:name="_Toc444741453"/>
      <w:bookmarkStart w:id="94" w:name="_Toc464122288"/>
      <w:bookmarkStart w:id="95" w:name="_Toc471743948"/>
      <w:r w:rsidRPr="00524CBF">
        <w:t>Teisių priskyrimas ir jų redagavimas</w:t>
      </w:r>
      <w:bookmarkEnd w:id="92"/>
      <w:bookmarkEnd w:id="93"/>
      <w:bookmarkEnd w:id="94"/>
      <w:bookmarkEnd w:id="95"/>
    </w:p>
    <w:p w14:paraId="7EE2FC24" w14:textId="71784AF3" w:rsidR="00877717" w:rsidRPr="00524CBF" w:rsidRDefault="00B31876" w:rsidP="00877717">
      <w:pPr>
        <w:pStyle w:val="Elsistekstas"/>
      </w:pPr>
      <w:r w:rsidRPr="00524CBF">
        <w:t xml:space="preserve">Naudotojas, </w:t>
      </w:r>
      <w:r w:rsidR="00877717" w:rsidRPr="00524CBF">
        <w:t xml:space="preserve">gali priskirti </w:t>
      </w:r>
      <w:r w:rsidRPr="00524CBF">
        <w:t xml:space="preserve">arba atimti </w:t>
      </w:r>
      <w:r w:rsidR="00877717" w:rsidRPr="00524CBF">
        <w:t>teise</w:t>
      </w:r>
      <w:r w:rsidR="00285EB7" w:rsidRPr="00524CBF">
        <w:t xml:space="preserve">s kurdamas naują naudotoją </w:t>
      </w:r>
      <w:r w:rsidR="00877717" w:rsidRPr="00524CBF">
        <w:t xml:space="preserve">arba </w:t>
      </w:r>
      <w:r w:rsidRPr="00524CBF">
        <w:t>jį redaguodamas</w:t>
      </w:r>
      <w:r w:rsidR="00285EB7" w:rsidRPr="00524CBF">
        <w:t>.</w:t>
      </w:r>
    </w:p>
    <w:p w14:paraId="64EFF074" w14:textId="452D9779" w:rsidR="00877717" w:rsidRPr="00524CBF" w:rsidRDefault="005F5FC8" w:rsidP="00F33500">
      <w:pPr>
        <w:pStyle w:val="Elsistekstas"/>
        <w:ind w:firstLine="0"/>
        <w:jc w:val="center"/>
      </w:pPr>
      <w:r>
        <w:rPr>
          <w:noProof/>
        </w:rPr>
        <w:drawing>
          <wp:inline distT="0" distB="0" distL="0" distR="0" wp14:anchorId="0118D90C" wp14:editId="314B5DE7">
            <wp:extent cx="5942965" cy="819150"/>
            <wp:effectExtent l="19050" t="19050" r="19685" b="19050"/>
            <wp:docPr id="70" name="Picture 70" descr="C:\Users\kpp_rasap\Desktop\Dokumentu Generatorius\Installuose\Dokumentu Generatorius\ReportingApp\SpiraReportPics\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pp_rasap\Desktop\Dokumentu Generatorius\Installuose\Dokumentu Generatorius\ReportingApp\SpiraReportPics\image7.png"/>
                    <pic:cNvPicPr>
                      <a:picLocks noChangeAspect="1" noChangeArrowheads="1"/>
                    </pic:cNvPicPr>
                  </pic:nvPicPr>
                  <pic:blipFill rotWithShape="1">
                    <a:blip r:embed="rId44">
                      <a:extLst>
                        <a:ext uri="{28A0092B-C50C-407E-A947-70E740481C1C}">
                          <a14:useLocalDpi xmlns:a14="http://schemas.microsoft.com/office/drawing/2010/main" val="0"/>
                        </a:ext>
                      </a:extLst>
                    </a:blip>
                    <a:srcRect t="65512" b="11205"/>
                    <a:stretch/>
                  </pic:blipFill>
                  <pic:spPr bwMode="auto">
                    <a:xfrm>
                      <a:off x="0" y="0"/>
                      <a:ext cx="5943600" cy="81923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3E88A40" w14:textId="18B23047" w:rsidR="00877717" w:rsidRPr="00725BF4" w:rsidRDefault="00877717" w:rsidP="00D936D1">
      <w:pPr>
        <w:pStyle w:val="Paveiksleliopavadinimas"/>
      </w:pPr>
      <w:r w:rsidRPr="00B837D6">
        <w:t>T</w:t>
      </w:r>
      <w:r w:rsidRPr="00505299">
        <w:t>eisių priskyrimas</w:t>
      </w:r>
    </w:p>
    <w:p w14:paraId="5D6DBFC6" w14:textId="1C6922D4" w:rsidR="00877717" w:rsidRPr="00473965" w:rsidRDefault="00E637D5" w:rsidP="003D54E2">
      <w:pPr>
        <w:pStyle w:val="Elsistekstas"/>
      </w:pPr>
      <w:r w:rsidRPr="00725BF4">
        <w:rPr>
          <w:b/>
        </w:rPr>
        <w:t>Norint suteikti/atimti teisę/teises reikia</w:t>
      </w:r>
      <w:r w:rsidR="008B7932" w:rsidRPr="00725BF4">
        <w:t xml:space="preserve"> p</w:t>
      </w:r>
      <w:r w:rsidR="00877717" w:rsidRPr="00E45599">
        <w:t>ažymėti teisę (-es), kurią (-ias) norite suteikti</w:t>
      </w:r>
      <w:r w:rsidRPr="00473965">
        <w:t xml:space="preserve"> arba atžymėti teisę (-es), kurią (-ias) norite atimti.</w:t>
      </w:r>
      <w:r w:rsidR="00877717" w:rsidRPr="00473965">
        <w:t xml:space="preserve"> </w:t>
      </w:r>
    </w:p>
    <w:p w14:paraId="5663017E" w14:textId="77777777" w:rsidR="00877717" w:rsidRPr="00524CBF" w:rsidRDefault="00877717" w:rsidP="00877717">
      <w:pPr>
        <w:pStyle w:val="Elsistekstas"/>
        <w:ind w:left="644" w:firstLine="0"/>
      </w:pPr>
      <w:r w:rsidRPr="00524CBF">
        <w:t>Teisių sąrašas:</w:t>
      </w:r>
    </w:p>
    <w:tbl>
      <w:tblPr>
        <w:tblStyle w:val="Elsislentele"/>
        <w:tblW w:w="9631" w:type="dxa"/>
        <w:tblLayout w:type="fixed"/>
        <w:tblLook w:val="04A0" w:firstRow="1" w:lastRow="0" w:firstColumn="1" w:lastColumn="0" w:noHBand="0" w:noVBand="1"/>
      </w:tblPr>
      <w:tblGrid>
        <w:gridCol w:w="882"/>
        <w:gridCol w:w="2039"/>
        <w:gridCol w:w="1894"/>
        <w:gridCol w:w="4816"/>
      </w:tblGrid>
      <w:tr w:rsidR="00877717" w:rsidRPr="00524CBF" w14:paraId="08965E83" w14:textId="77777777" w:rsidTr="001B6D15">
        <w:trPr>
          <w:cnfStyle w:val="100000000000" w:firstRow="1" w:lastRow="0" w:firstColumn="0" w:lastColumn="0" w:oddVBand="0" w:evenVBand="0" w:oddHBand="0" w:evenHBand="0" w:firstRowFirstColumn="0" w:firstRowLastColumn="0" w:lastRowFirstColumn="0" w:lastRowLastColumn="0"/>
        </w:trPr>
        <w:tc>
          <w:tcPr>
            <w:tcW w:w="882" w:type="dxa"/>
          </w:tcPr>
          <w:p w14:paraId="2F3D3490" w14:textId="77777777" w:rsidR="00877717" w:rsidRPr="00524CBF" w:rsidRDefault="00877717" w:rsidP="00C06146">
            <w:pPr>
              <w:pStyle w:val="Elsislentelesantraste"/>
              <w:rPr>
                <w:b/>
              </w:rPr>
            </w:pPr>
            <w:r w:rsidRPr="00524CBF">
              <w:t>Eil. Nr.</w:t>
            </w:r>
          </w:p>
        </w:tc>
        <w:tc>
          <w:tcPr>
            <w:tcW w:w="2039" w:type="dxa"/>
          </w:tcPr>
          <w:p w14:paraId="5A164078" w14:textId="77777777" w:rsidR="00877717" w:rsidRPr="00524CBF" w:rsidRDefault="00877717" w:rsidP="00C06146">
            <w:pPr>
              <w:pStyle w:val="Elsislentelesantraste"/>
              <w:rPr>
                <w:b/>
              </w:rPr>
            </w:pPr>
            <w:r w:rsidRPr="00524CBF">
              <w:t>Lauko pavadinimas</w:t>
            </w:r>
          </w:p>
        </w:tc>
        <w:tc>
          <w:tcPr>
            <w:tcW w:w="1894" w:type="dxa"/>
          </w:tcPr>
          <w:p w14:paraId="22B4125D" w14:textId="77777777" w:rsidR="00877717" w:rsidRPr="00524CBF" w:rsidRDefault="00877717" w:rsidP="00C06146">
            <w:pPr>
              <w:pStyle w:val="Elsislentelesantraste"/>
              <w:rPr>
                <w:b/>
              </w:rPr>
            </w:pPr>
            <w:r w:rsidRPr="00524CBF">
              <w:t>Tipas</w:t>
            </w:r>
          </w:p>
        </w:tc>
        <w:tc>
          <w:tcPr>
            <w:tcW w:w="4816" w:type="dxa"/>
          </w:tcPr>
          <w:p w14:paraId="71313A4C" w14:textId="77777777" w:rsidR="00877717" w:rsidRPr="00524CBF" w:rsidRDefault="00877717" w:rsidP="00C06146">
            <w:pPr>
              <w:pStyle w:val="Elsislentelesantraste"/>
              <w:rPr>
                <w:b/>
              </w:rPr>
            </w:pPr>
            <w:r w:rsidRPr="00524CBF">
              <w:t>Aprašymas</w:t>
            </w:r>
          </w:p>
        </w:tc>
      </w:tr>
      <w:tr w:rsidR="00877717" w:rsidRPr="00524CBF" w14:paraId="31181986" w14:textId="77777777" w:rsidTr="001B6D15">
        <w:tc>
          <w:tcPr>
            <w:tcW w:w="882" w:type="dxa"/>
          </w:tcPr>
          <w:p w14:paraId="0BB48675" w14:textId="77777777" w:rsidR="00877717" w:rsidRPr="00524CBF" w:rsidRDefault="00877717" w:rsidP="00AB0467">
            <w:pPr>
              <w:pStyle w:val="Elsistekstas"/>
              <w:numPr>
                <w:ilvl w:val="0"/>
                <w:numId w:val="27"/>
              </w:numPr>
              <w:jc w:val="left"/>
            </w:pPr>
          </w:p>
        </w:tc>
        <w:tc>
          <w:tcPr>
            <w:tcW w:w="2039" w:type="dxa"/>
          </w:tcPr>
          <w:p w14:paraId="2796F931" w14:textId="77777777" w:rsidR="00877717" w:rsidRPr="00524CBF" w:rsidRDefault="00877717" w:rsidP="00393C2E">
            <w:pPr>
              <w:pStyle w:val="Elsistekstas"/>
              <w:ind w:firstLine="0"/>
            </w:pPr>
            <w:r w:rsidRPr="00524CBF">
              <w:t>Administruoti projekto naudotojus</w:t>
            </w:r>
          </w:p>
        </w:tc>
        <w:tc>
          <w:tcPr>
            <w:tcW w:w="1894" w:type="dxa"/>
          </w:tcPr>
          <w:p w14:paraId="65E2999A" w14:textId="0B3BD320" w:rsidR="00877717" w:rsidRPr="00524CBF" w:rsidRDefault="00E637D5" w:rsidP="00393C2E">
            <w:pPr>
              <w:pStyle w:val="Elsistekstas"/>
              <w:ind w:firstLine="0"/>
            </w:pPr>
            <w:r w:rsidRPr="00524CBF">
              <w:t>Žymimasis langelis</w:t>
            </w:r>
          </w:p>
        </w:tc>
        <w:tc>
          <w:tcPr>
            <w:tcW w:w="4816" w:type="dxa"/>
          </w:tcPr>
          <w:p w14:paraId="412B89C1" w14:textId="683949D8" w:rsidR="00877717" w:rsidRPr="00524CBF" w:rsidRDefault="00877717" w:rsidP="00393C2E">
            <w:pPr>
              <w:pStyle w:val="Elsistekstas"/>
              <w:ind w:firstLine="0"/>
            </w:pPr>
            <w:r w:rsidRPr="00524CBF">
              <w:t xml:space="preserve">Rodoma </w:t>
            </w:r>
            <w:r w:rsidR="00B31876" w:rsidRPr="00524CBF">
              <w:t>varnelė</w:t>
            </w:r>
            <w:r w:rsidRPr="00524CBF">
              <w:t>, jei naudotojui suteikta ši teisė.</w:t>
            </w:r>
          </w:p>
          <w:p w14:paraId="3E507EAA" w14:textId="111F1F96" w:rsidR="00877717" w:rsidRPr="00524CBF" w:rsidRDefault="00877717" w:rsidP="00393C2E">
            <w:pPr>
              <w:pStyle w:val="Elsistekstas"/>
              <w:ind w:firstLine="0"/>
            </w:pPr>
            <w:r w:rsidRPr="00524CBF">
              <w:t xml:space="preserve">Ši teisė suteikia naudotojui galimybę kurti naujus </w:t>
            </w:r>
            <w:r w:rsidR="00E637D5" w:rsidRPr="00524CBF">
              <w:t xml:space="preserve">projekto </w:t>
            </w:r>
            <w:r w:rsidRPr="00524CBF">
              <w:t>naudotojus ir jiems suteikti teises.</w:t>
            </w:r>
            <w:r w:rsidR="00B31876" w:rsidRPr="00524CBF">
              <w:t xml:space="preserve"> Šią teisę naudotojui gali priskirti tik tas naudotojas, kuris turi teisę „Suteikti teisę administruoti projekto naudotojus".</w:t>
            </w:r>
          </w:p>
        </w:tc>
      </w:tr>
      <w:tr w:rsidR="00877717" w:rsidRPr="00524CBF" w14:paraId="49621808" w14:textId="77777777" w:rsidTr="001B6D15">
        <w:tc>
          <w:tcPr>
            <w:tcW w:w="882" w:type="dxa"/>
          </w:tcPr>
          <w:p w14:paraId="0497F463" w14:textId="77777777" w:rsidR="00877717" w:rsidRPr="00524CBF" w:rsidRDefault="00877717" w:rsidP="00AB0467">
            <w:pPr>
              <w:pStyle w:val="Elsistekstas"/>
              <w:numPr>
                <w:ilvl w:val="0"/>
                <w:numId w:val="27"/>
              </w:numPr>
              <w:jc w:val="left"/>
            </w:pPr>
          </w:p>
        </w:tc>
        <w:tc>
          <w:tcPr>
            <w:tcW w:w="2039" w:type="dxa"/>
          </w:tcPr>
          <w:p w14:paraId="5487311C" w14:textId="77777777" w:rsidR="00877717" w:rsidRPr="00524CBF" w:rsidRDefault="00877717" w:rsidP="00393C2E">
            <w:pPr>
              <w:pStyle w:val="Elsistekstas"/>
              <w:ind w:firstLine="0"/>
            </w:pPr>
            <w:r w:rsidRPr="00524CBF">
              <w:t>Suteikti teisę administruoti projekto naudotojus</w:t>
            </w:r>
          </w:p>
        </w:tc>
        <w:tc>
          <w:tcPr>
            <w:tcW w:w="1894" w:type="dxa"/>
          </w:tcPr>
          <w:p w14:paraId="6173F362" w14:textId="720B705E" w:rsidR="00877717" w:rsidRPr="00524CBF" w:rsidRDefault="00E637D5" w:rsidP="00393C2E">
            <w:pPr>
              <w:pStyle w:val="Elsistekstas"/>
              <w:ind w:firstLine="0"/>
            </w:pPr>
            <w:r w:rsidRPr="00524CBF">
              <w:t>Žymimasis langelis</w:t>
            </w:r>
          </w:p>
        </w:tc>
        <w:tc>
          <w:tcPr>
            <w:tcW w:w="4816" w:type="dxa"/>
          </w:tcPr>
          <w:p w14:paraId="384CEC3D" w14:textId="4A2AD50C" w:rsidR="00877717" w:rsidRPr="00524CBF" w:rsidRDefault="00877717" w:rsidP="00393C2E">
            <w:pPr>
              <w:pStyle w:val="Elsistekstas"/>
              <w:ind w:firstLine="0"/>
            </w:pPr>
            <w:r w:rsidRPr="00524CBF">
              <w:t xml:space="preserve">Rodoma </w:t>
            </w:r>
            <w:r w:rsidR="00B31876" w:rsidRPr="00524CBF">
              <w:t>varnelė</w:t>
            </w:r>
            <w:r w:rsidRPr="00524CBF">
              <w:t>, jei naudotojui suteikta ši teisė.</w:t>
            </w:r>
          </w:p>
          <w:p w14:paraId="7A0FC0BD" w14:textId="0254B036" w:rsidR="00877717" w:rsidRPr="00524CBF" w:rsidRDefault="00877717" w:rsidP="00393C2E">
            <w:pPr>
              <w:pStyle w:val="Elsistekstas"/>
              <w:ind w:firstLine="0"/>
            </w:pPr>
            <w:r w:rsidRPr="00524CBF">
              <w:t xml:space="preserve">Ši teisė pagal nutylėjimą yra suteikiama </w:t>
            </w:r>
            <w:r w:rsidR="006200A6">
              <w:t>naudotojui</w:t>
            </w:r>
            <w:r w:rsidRPr="00524CBF">
              <w:t>, kuris yra</w:t>
            </w:r>
            <w:r w:rsidR="00B46032" w:rsidRPr="00524CBF">
              <w:t xml:space="preserve"> nurodytas sutartyje (užregistruotas </w:t>
            </w:r>
            <w:r w:rsidR="007F7103">
              <w:t>į</w:t>
            </w:r>
            <w:r w:rsidR="00E836D2" w:rsidRPr="00524CBF">
              <w:t>gyvendinančios</w:t>
            </w:r>
            <w:r w:rsidR="006200A6">
              <w:t>ios</w:t>
            </w:r>
            <w:r w:rsidR="00E836D2" w:rsidRPr="00524CBF">
              <w:t xml:space="preserve"> </w:t>
            </w:r>
            <w:r w:rsidR="007F7103">
              <w:t>i</w:t>
            </w:r>
            <w:r w:rsidR="00E836D2" w:rsidRPr="00524CBF">
              <w:t>nstitucijos</w:t>
            </w:r>
            <w:r w:rsidR="00B46032" w:rsidRPr="00524CBF">
              <w:t xml:space="preserve">). </w:t>
            </w:r>
            <w:r w:rsidRPr="00524CBF">
              <w:t>Kitiems DMS naudotojams šios teisės suteikti negalima.</w:t>
            </w:r>
            <w:r w:rsidR="00E637D5" w:rsidRPr="00524CBF">
              <w:t xml:space="preserve"> Norint pakeisti šią teisę (pvz., suteikti ją kitam naudotojui), reikia keisti sutartį.</w:t>
            </w:r>
          </w:p>
        </w:tc>
      </w:tr>
      <w:tr w:rsidR="00F33500" w:rsidRPr="00524CBF" w14:paraId="776F51DD" w14:textId="77777777" w:rsidTr="001B6D15">
        <w:tc>
          <w:tcPr>
            <w:tcW w:w="882" w:type="dxa"/>
          </w:tcPr>
          <w:p w14:paraId="457AB3FE" w14:textId="77777777" w:rsidR="00F33500" w:rsidRPr="00524CBF" w:rsidRDefault="00F33500" w:rsidP="00AB0467">
            <w:pPr>
              <w:pStyle w:val="Elsistekstas"/>
              <w:numPr>
                <w:ilvl w:val="0"/>
                <w:numId w:val="27"/>
              </w:numPr>
              <w:jc w:val="left"/>
            </w:pPr>
          </w:p>
        </w:tc>
        <w:tc>
          <w:tcPr>
            <w:tcW w:w="8749" w:type="dxa"/>
            <w:gridSpan w:val="3"/>
          </w:tcPr>
          <w:p w14:paraId="429F6194" w14:textId="2BA47D82" w:rsidR="00F33500" w:rsidRPr="00524CBF" w:rsidRDefault="00F33500" w:rsidP="00393C2E">
            <w:pPr>
              <w:pStyle w:val="Elsistekstas"/>
              <w:ind w:firstLine="0"/>
            </w:pPr>
            <w:r w:rsidRPr="00524CBF">
              <w:t>P</w:t>
            </w:r>
            <w:r w:rsidR="00AA389E" w:rsidRPr="00524CBF">
              <w:t>irkimų paslaugos</w:t>
            </w:r>
          </w:p>
        </w:tc>
      </w:tr>
      <w:tr w:rsidR="00F33500" w:rsidRPr="00524CBF" w14:paraId="543888E4" w14:textId="77777777" w:rsidTr="001B6D15">
        <w:tc>
          <w:tcPr>
            <w:tcW w:w="882" w:type="dxa"/>
          </w:tcPr>
          <w:p w14:paraId="58ED9F9D" w14:textId="77777777" w:rsidR="00F33500" w:rsidRPr="00524CBF" w:rsidRDefault="00F33500" w:rsidP="00393C2E">
            <w:pPr>
              <w:pStyle w:val="Elsistekstas"/>
              <w:numPr>
                <w:ilvl w:val="1"/>
                <w:numId w:val="27"/>
              </w:numPr>
            </w:pPr>
          </w:p>
        </w:tc>
        <w:tc>
          <w:tcPr>
            <w:tcW w:w="2039" w:type="dxa"/>
          </w:tcPr>
          <w:p w14:paraId="2F1121A1" w14:textId="45DE3F1A" w:rsidR="00F33500" w:rsidRPr="00524CBF" w:rsidRDefault="00F33500" w:rsidP="00393C2E">
            <w:pPr>
              <w:pStyle w:val="Elsistekstas"/>
              <w:ind w:firstLine="0"/>
            </w:pPr>
            <w:r w:rsidRPr="00524CBF">
              <w:t>Pildyti</w:t>
            </w:r>
          </w:p>
        </w:tc>
        <w:tc>
          <w:tcPr>
            <w:tcW w:w="1894" w:type="dxa"/>
          </w:tcPr>
          <w:p w14:paraId="3F43DDED" w14:textId="7A27B52A" w:rsidR="00F33500" w:rsidRPr="00524CBF" w:rsidRDefault="00F33500" w:rsidP="00393C2E">
            <w:pPr>
              <w:pStyle w:val="Elsistekstas"/>
              <w:ind w:firstLine="0"/>
            </w:pPr>
            <w:r w:rsidRPr="00524CBF">
              <w:t>Žymimasis langelis</w:t>
            </w:r>
          </w:p>
        </w:tc>
        <w:tc>
          <w:tcPr>
            <w:tcW w:w="4816" w:type="dxa"/>
          </w:tcPr>
          <w:p w14:paraId="605DFB9A" w14:textId="77777777" w:rsidR="00F33500" w:rsidRPr="00524CBF" w:rsidRDefault="00F33500" w:rsidP="00393C2E">
            <w:pPr>
              <w:pStyle w:val="Elsistekstas"/>
              <w:ind w:firstLine="0"/>
            </w:pPr>
            <w:r w:rsidRPr="00524CBF">
              <w:t>Rodoma varnelė, jei naudotojui suteikta ši teisė.</w:t>
            </w:r>
          </w:p>
          <w:p w14:paraId="108A19CA" w14:textId="77777777" w:rsidR="00F33500" w:rsidRPr="00524CBF" w:rsidRDefault="00F33500" w:rsidP="00393C2E">
            <w:pPr>
              <w:pStyle w:val="Elsistekstas"/>
              <w:ind w:firstLine="0"/>
            </w:pPr>
            <w:r w:rsidRPr="00524CBF">
              <w:t>Ši teisė suteikia naudotojui galimybę:</w:t>
            </w:r>
          </w:p>
          <w:p w14:paraId="1D0C21DE" w14:textId="77777777" w:rsidR="00F33500" w:rsidRPr="00524CBF" w:rsidRDefault="00F33500" w:rsidP="00393C2E">
            <w:pPr>
              <w:pStyle w:val="Elsistekstas"/>
              <w:numPr>
                <w:ilvl w:val="0"/>
                <w:numId w:val="23"/>
              </w:numPr>
            </w:pPr>
            <w:r w:rsidRPr="00524CBF">
              <w:t>peržiūrėti projekto sutarties informaciją;</w:t>
            </w:r>
          </w:p>
          <w:p w14:paraId="757C0010" w14:textId="0445ED8B" w:rsidR="00F33500" w:rsidRPr="00524CBF" w:rsidRDefault="00F33500" w:rsidP="00393C2E">
            <w:pPr>
              <w:pStyle w:val="Elsistekstas"/>
              <w:numPr>
                <w:ilvl w:val="0"/>
                <w:numId w:val="23"/>
              </w:numPr>
            </w:pPr>
            <w:r w:rsidRPr="00524CBF">
              <w:t>atsisiųsti preliminariai užpildytą projekto pirkimų plano formą;</w:t>
            </w:r>
          </w:p>
          <w:p w14:paraId="311B4B6B" w14:textId="559F95E0" w:rsidR="00F33500" w:rsidRPr="00524CBF" w:rsidRDefault="00F33500" w:rsidP="00393C2E">
            <w:pPr>
              <w:pStyle w:val="Elsistekstas"/>
              <w:numPr>
                <w:ilvl w:val="0"/>
                <w:numId w:val="23"/>
              </w:numPr>
            </w:pPr>
            <w:r w:rsidRPr="00524CBF">
              <w:t>ruošti (t.y. peržiūrėti, įkelti/pildyti, išsaugoti, panaikinti ir patikrinti) projekto pirkimų plano formą;</w:t>
            </w:r>
          </w:p>
          <w:p w14:paraId="2CC479E4" w14:textId="77777777" w:rsidR="00F33500" w:rsidRPr="00524CBF" w:rsidRDefault="00F33500" w:rsidP="00393C2E">
            <w:pPr>
              <w:pStyle w:val="Elsistekstas"/>
              <w:numPr>
                <w:ilvl w:val="0"/>
                <w:numId w:val="23"/>
              </w:numPr>
            </w:pPr>
            <w:r w:rsidRPr="00524CBF">
              <w:t>peržiūrėti pateiktas projekto pirkimų plano formas;</w:t>
            </w:r>
          </w:p>
          <w:p w14:paraId="6B717F91" w14:textId="77777777" w:rsidR="00F33500" w:rsidRPr="00524CBF" w:rsidRDefault="00F33500" w:rsidP="00393C2E">
            <w:pPr>
              <w:pStyle w:val="Elsistekstas"/>
              <w:numPr>
                <w:ilvl w:val="0"/>
                <w:numId w:val="23"/>
              </w:numPr>
            </w:pPr>
            <w:r w:rsidRPr="00524CBF">
              <w:t>peržiūrėti projekto naudotojų informaciją (</w:t>
            </w:r>
            <w:r w:rsidR="00822D7E" w:rsidRPr="00524CBF">
              <w:t>išskyrus prisegtus įgaliojimus);</w:t>
            </w:r>
          </w:p>
          <w:p w14:paraId="29A5AF08" w14:textId="505E4AF8" w:rsidR="00822D7E" w:rsidRPr="00524CBF" w:rsidRDefault="00822D7E" w:rsidP="00393C2E">
            <w:pPr>
              <w:pStyle w:val="Elsistekstas"/>
              <w:numPr>
                <w:ilvl w:val="0"/>
                <w:numId w:val="23"/>
              </w:numPr>
            </w:pPr>
            <w:r w:rsidRPr="00524CBF">
              <w:t>r</w:t>
            </w:r>
            <w:r w:rsidR="00DA3168">
              <w:t>uošti</w:t>
            </w:r>
            <w:r w:rsidRPr="00524CBF">
              <w:t xml:space="preserve">, siųsti ir gauti </w:t>
            </w:r>
            <w:r w:rsidR="00CE4E88">
              <w:t>abipusio</w:t>
            </w:r>
            <w:r w:rsidR="00CE4E88" w:rsidRPr="00524CBF">
              <w:t xml:space="preserve"> </w:t>
            </w:r>
            <w:r w:rsidRPr="00524CBF">
              <w:t>komunika</w:t>
            </w:r>
            <w:r w:rsidR="00CE4E88">
              <w:t>vimo</w:t>
            </w:r>
            <w:r w:rsidRPr="00524CBF">
              <w:t xml:space="preserve"> pranešimus.</w:t>
            </w:r>
          </w:p>
        </w:tc>
      </w:tr>
      <w:tr w:rsidR="002666C3" w:rsidRPr="00524CBF" w14:paraId="54CC91EE" w14:textId="77777777" w:rsidTr="001B6D15">
        <w:tc>
          <w:tcPr>
            <w:tcW w:w="882" w:type="dxa"/>
          </w:tcPr>
          <w:p w14:paraId="1C32A7DA" w14:textId="77777777" w:rsidR="002666C3" w:rsidRPr="00524CBF" w:rsidRDefault="002666C3" w:rsidP="00393C2E">
            <w:pPr>
              <w:pStyle w:val="Elsistekstas"/>
              <w:numPr>
                <w:ilvl w:val="1"/>
                <w:numId w:val="27"/>
              </w:numPr>
              <w:jc w:val="left"/>
            </w:pPr>
          </w:p>
        </w:tc>
        <w:tc>
          <w:tcPr>
            <w:tcW w:w="2039" w:type="dxa"/>
          </w:tcPr>
          <w:p w14:paraId="5E5E14B9" w14:textId="65E221D8" w:rsidR="002666C3" w:rsidRPr="00524CBF" w:rsidRDefault="002666C3" w:rsidP="002666C3">
            <w:pPr>
              <w:pStyle w:val="Elsistekstas"/>
              <w:ind w:firstLine="0"/>
              <w:jc w:val="left"/>
            </w:pPr>
            <w:r w:rsidRPr="00524CBF">
              <w:t>Teikti</w:t>
            </w:r>
          </w:p>
        </w:tc>
        <w:tc>
          <w:tcPr>
            <w:tcW w:w="1894" w:type="dxa"/>
          </w:tcPr>
          <w:p w14:paraId="5A4DDA14" w14:textId="2F394BB6" w:rsidR="002666C3" w:rsidRPr="00524CBF" w:rsidRDefault="002666C3" w:rsidP="002666C3">
            <w:pPr>
              <w:pStyle w:val="Elsistekstas"/>
              <w:ind w:firstLine="0"/>
              <w:jc w:val="left"/>
            </w:pPr>
            <w:r w:rsidRPr="00524CBF">
              <w:t>Žymimasis langelis</w:t>
            </w:r>
          </w:p>
        </w:tc>
        <w:tc>
          <w:tcPr>
            <w:tcW w:w="4816" w:type="dxa"/>
          </w:tcPr>
          <w:p w14:paraId="01507E6F" w14:textId="77777777" w:rsidR="002666C3" w:rsidRPr="00524CBF" w:rsidRDefault="002666C3" w:rsidP="00393C2E">
            <w:pPr>
              <w:pStyle w:val="Elsistekstas"/>
              <w:ind w:firstLine="0"/>
            </w:pPr>
            <w:r w:rsidRPr="00524CBF">
              <w:t>Rodoma varnelė, jei naudotojui suteikta ši teisė.</w:t>
            </w:r>
          </w:p>
          <w:p w14:paraId="080F17D5" w14:textId="77777777" w:rsidR="002666C3" w:rsidRPr="00524CBF" w:rsidRDefault="002666C3" w:rsidP="00393C2E">
            <w:pPr>
              <w:pStyle w:val="Elsistekstas"/>
              <w:ind w:firstLine="0"/>
            </w:pPr>
            <w:r w:rsidRPr="00524CBF">
              <w:t>Ši teisė suteikia naudotojui galimybę:</w:t>
            </w:r>
          </w:p>
          <w:p w14:paraId="46120000" w14:textId="77777777" w:rsidR="002666C3" w:rsidRPr="00524CBF" w:rsidRDefault="002666C3" w:rsidP="00393C2E">
            <w:pPr>
              <w:pStyle w:val="Elsistekstas"/>
              <w:numPr>
                <w:ilvl w:val="0"/>
                <w:numId w:val="23"/>
              </w:numPr>
            </w:pPr>
            <w:r w:rsidRPr="00524CBF">
              <w:t>peržiūrėti projekto sutarties informaciją;</w:t>
            </w:r>
          </w:p>
          <w:p w14:paraId="3B96D921" w14:textId="77777777" w:rsidR="002666C3" w:rsidRPr="00524CBF" w:rsidRDefault="002666C3" w:rsidP="00393C2E">
            <w:pPr>
              <w:pStyle w:val="Elsistekstas"/>
              <w:numPr>
                <w:ilvl w:val="0"/>
                <w:numId w:val="23"/>
              </w:numPr>
            </w:pPr>
            <w:r w:rsidRPr="00524CBF">
              <w:t>atsisiųsti preliminariai užpildytą projekto pirkimų plano formą;</w:t>
            </w:r>
          </w:p>
          <w:p w14:paraId="25148FF8" w14:textId="08653AF2" w:rsidR="002666C3" w:rsidRPr="00524CBF" w:rsidRDefault="002666C3" w:rsidP="00393C2E">
            <w:pPr>
              <w:pStyle w:val="Elsistekstas"/>
              <w:numPr>
                <w:ilvl w:val="0"/>
                <w:numId w:val="23"/>
              </w:numPr>
            </w:pPr>
            <w:r w:rsidRPr="00524CBF">
              <w:t xml:space="preserve">ruošti (t.y. peržiūrėti, įkelti/pildyti, išsaugoti, panaikinti ir patikrinti), </w:t>
            </w:r>
            <w:r w:rsidRPr="00524CBF">
              <w:rPr>
                <w:b/>
              </w:rPr>
              <w:t>pateikti ir pasirašyti</w:t>
            </w:r>
            <w:r w:rsidRPr="00524CBF">
              <w:t xml:space="preserve"> projekto pirkimų plano formą;</w:t>
            </w:r>
          </w:p>
          <w:p w14:paraId="20E3F3CA" w14:textId="77777777" w:rsidR="002666C3" w:rsidRPr="00524CBF" w:rsidRDefault="002666C3" w:rsidP="00393C2E">
            <w:pPr>
              <w:pStyle w:val="Elsistekstas"/>
              <w:numPr>
                <w:ilvl w:val="0"/>
                <w:numId w:val="23"/>
              </w:numPr>
            </w:pPr>
            <w:r w:rsidRPr="00524CBF">
              <w:t>peržiūrėti pateiktas projekto pirkimų plano formas;</w:t>
            </w:r>
          </w:p>
          <w:p w14:paraId="657D9264" w14:textId="77777777" w:rsidR="002666C3" w:rsidRPr="00524CBF" w:rsidRDefault="002666C3" w:rsidP="00393C2E">
            <w:pPr>
              <w:pStyle w:val="Elsistekstas"/>
              <w:numPr>
                <w:ilvl w:val="0"/>
                <w:numId w:val="23"/>
              </w:numPr>
            </w:pPr>
            <w:r w:rsidRPr="00524CBF">
              <w:t>peržiūrėti projekto naudotojų informaciją (</w:t>
            </w:r>
            <w:r w:rsidR="00822D7E" w:rsidRPr="00524CBF">
              <w:t>išskyrus prisegtus įgaliojimus);</w:t>
            </w:r>
          </w:p>
          <w:p w14:paraId="77B423C1" w14:textId="56033D2F" w:rsidR="00822D7E" w:rsidRPr="00524CBF" w:rsidRDefault="00822D7E" w:rsidP="00393C2E">
            <w:pPr>
              <w:pStyle w:val="Elsistekstas"/>
              <w:numPr>
                <w:ilvl w:val="0"/>
                <w:numId w:val="23"/>
              </w:numPr>
            </w:pPr>
            <w:r w:rsidRPr="00524CBF">
              <w:t>r</w:t>
            </w:r>
            <w:r w:rsidR="00F708DA">
              <w:t>uošti</w:t>
            </w:r>
            <w:r w:rsidRPr="00524CBF">
              <w:t xml:space="preserve">, siųsti ir gauti </w:t>
            </w:r>
            <w:r w:rsidR="004921F6">
              <w:t>abipusio</w:t>
            </w:r>
            <w:r w:rsidR="004921F6" w:rsidRPr="00524CBF">
              <w:t xml:space="preserve"> komunika</w:t>
            </w:r>
            <w:r w:rsidR="004921F6">
              <w:t>vimo</w:t>
            </w:r>
            <w:r w:rsidR="004921F6" w:rsidRPr="00524CBF">
              <w:t xml:space="preserve"> </w:t>
            </w:r>
            <w:r w:rsidRPr="00524CBF">
              <w:t>pranešimus.</w:t>
            </w:r>
          </w:p>
        </w:tc>
      </w:tr>
      <w:tr w:rsidR="00F33500" w:rsidRPr="00524CBF" w14:paraId="45CAA004" w14:textId="77777777" w:rsidTr="001B6D15">
        <w:tc>
          <w:tcPr>
            <w:tcW w:w="882" w:type="dxa"/>
          </w:tcPr>
          <w:p w14:paraId="5340D108" w14:textId="77777777" w:rsidR="00F33500" w:rsidRPr="00524CBF" w:rsidRDefault="00F33500" w:rsidP="00F43BB1">
            <w:pPr>
              <w:pStyle w:val="Elsistekstas"/>
              <w:numPr>
                <w:ilvl w:val="0"/>
                <w:numId w:val="27"/>
              </w:numPr>
              <w:jc w:val="left"/>
            </w:pPr>
          </w:p>
        </w:tc>
        <w:tc>
          <w:tcPr>
            <w:tcW w:w="8749" w:type="dxa"/>
            <w:gridSpan w:val="3"/>
          </w:tcPr>
          <w:p w14:paraId="4A76ACA9" w14:textId="1BC542D8" w:rsidR="00F33500" w:rsidRPr="00524CBF" w:rsidRDefault="00AA389E" w:rsidP="00393C2E">
            <w:pPr>
              <w:pStyle w:val="Elsistekstas"/>
              <w:ind w:firstLine="0"/>
              <w:jc w:val="left"/>
            </w:pPr>
            <w:r w:rsidRPr="00524CBF">
              <w:t>Mokėjimų paslaugos</w:t>
            </w:r>
          </w:p>
        </w:tc>
      </w:tr>
      <w:tr w:rsidR="00F33500" w:rsidRPr="00524CBF" w14:paraId="6B042AFF" w14:textId="77777777" w:rsidTr="001B6D15">
        <w:tc>
          <w:tcPr>
            <w:tcW w:w="882" w:type="dxa"/>
          </w:tcPr>
          <w:p w14:paraId="0969A461" w14:textId="77777777" w:rsidR="00F33500" w:rsidRPr="00524CBF" w:rsidRDefault="00F33500" w:rsidP="00F43BB1">
            <w:pPr>
              <w:pStyle w:val="Elsistekstas"/>
              <w:numPr>
                <w:ilvl w:val="1"/>
                <w:numId w:val="27"/>
              </w:numPr>
              <w:jc w:val="left"/>
            </w:pPr>
          </w:p>
        </w:tc>
        <w:tc>
          <w:tcPr>
            <w:tcW w:w="2039" w:type="dxa"/>
          </w:tcPr>
          <w:p w14:paraId="34D3D86F" w14:textId="77777777" w:rsidR="00F33500" w:rsidRPr="00524CBF" w:rsidRDefault="00F33500" w:rsidP="00393C2E">
            <w:pPr>
              <w:pStyle w:val="Elsistekstas"/>
              <w:ind w:firstLine="0"/>
            </w:pPr>
            <w:r w:rsidRPr="00524CBF">
              <w:t>Pildyti</w:t>
            </w:r>
          </w:p>
        </w:tc>
        <w:tc>
          <w:tcPr>
            <w:tcW w:w="1894" w:type="dxa"/>
          </w:tcPr>
          <w:p w14:paraId="3E22E0D5" w14:textId="5CE04AC1" w:rsidR="00F33500" w:rsidRPr="00524CBF" w:rsidRDefault="00F33500" w:rsidP="00393C2E">
            <w:pPr>
              <w:pStyle w:val="Elsistekstas"/>
              <w:ind w:firstLine="0"/>
            </w:pPr>
            <w:r w:rsidRPr="00524CBF">
              <w:t>Žymimasis langelis</w:t>
            </w:r>
          </w:p>
        </w:tc>
        <w:tc>
          <w:tcPr>
            <w:tcW w:w="4816" w:type="dxa"/>
          </w:tcPr>
          <w:p w14:paraId="5B18224B" w14:textId="6499226B" w:rsidR="00F33500" w:rsidRPr="00524CBF" w:rsidRDefault="00F33500" w:rsidP="00393C2E">
            <w:pPr>
              <w:pStyle w:val="Elsistekstas"/>
              <w:ind w:firstLine="0"/>
            </w:pPr>
            <w:r w:rsidRPr="00524CBF">
              <w:t>Rodoma varnelė, jei naudotojui suteikta ši teisė.</w:t>
            </w:r>
          </w:p>
          <w:p w14:paraId="47E88C0F" w14:textId="77777777" w:rsidR="00F33500" w:rsidRPr="00524CBF" w:rsidRDefault="00F33500" w:rsidP="00393C2E">
            <w:pPr>
              <w:pStyle w:val="Elsistekstas"/>
              <w:ind w:firstLine="0"/>
            </w:pPr>
            <w:r w:rsidRPr="00524CBF">
              <w:t>Ši teisė suteikia naudotojui galimybę:</w:t>
            </w:r>
          </w:p>
          <w:p w14:paraId="13C33325" w14:textId="77A4C1E6" w:rsidR="00F33500" w:rsidRPr="00524CBF" w:rsidRDefault="00F33500" w:rsidP="00393C2E">
            <w:pPr>
              <w:pStyle w:val="Elsistekstas"/>
              <w:numPr>
                <w:ilvl w:val="0"/>
                <w:numId w:val="23"/>
              </w:numPr>
            </w:pPr>
            <w:r w:rsidRPr="00524CBF">
              <w:t>peržiūrėti projekto sutarties informaciją;</w:t>
            </w:r>
          </w:p>
          <w:p w14:paraId="3F51FC1B" w14:textId="58C96E28" w:rsidR="00F33500" w:rsidRPr="00E10701" w:rsidRDefault="00F33500" w:rsidP="00393C2E">
            <w:pPr>
              <w:pStyle w:val="Elsistekstas"/>
              <w:numPr>
                <w:ilvl w:val="0"/>
                <w:numId w:val="23"/>
              </w:numPr>
            </w:pPr>
            <w:r w:rsidRPr="0055797F">
              <w:t>atsisiųsti preliminariai</w:t>
            </w:r>
            <w:r w:rsidR="00AA389E" w:rsidRPr="0055797F">
              <w:t xml:space="preserve"> užpildytą MP teikimo grafik</w:t>
            </w:r>
            <w:r w:rsidR="00822D7E" w:rsidRPr="004359C0">
              <w:t>o</w:t>
            </w:r>
            <w:r w:rsidR="00AA389E" w:rsidRPr="004359C0">
              <w:t>,</w:t>
            </w:r>
            <w:r w:rsidRPr="00277C78">
              <w:t xml:space="preserve"> TMP/GMP form</w:t>
            </w:r>
            <w:r w:rsidR="00C11B80">
              <w:t>as</w:t>
            </w:r>
            <w:r w:rsidRPr="006E7FF9">
              <w:t>;</w:t>
            </w:r>
          </w:p>
          <w:p w14:paraId="47417DC9" w14:textId="41A06967" w:rsidR="00F33500" w:rsidRPr="00524CBF" w:rsidRDefault="00F33500" w:rsidP="00393C2E">
            <w:pPr>
              <w:pStyle w:val="Elsistekstas"/>
              <w:numPr>
                <w:ilvl w:val="0"/>
                <w:numId w:val="23"/>
              </w:numPr>
            </w:pPr>
            <w:r w:rsidRPr="00462636">
              <w:t xml:space="preserve">ruošti (t.y. peržiūrėti, </w:t>
            </w:r>
            <w:r w:rsidRPr="00B837D6">
              <w:t>įkelti</w:t>
            </w:r>
            <w:r w:rsidRPr="00505299">
              <w:t>/pildyti</w:t>
            </w:r>
            <w:r w:rsidRPr="00725BF4">
              <w:t>, išsaugoti, panaikinti ir patikrinti)</w:t>
            </w:r>
            <w:r w:rsidRPr="00E45599">
              <w:t xml:space="preserve"> MP teikimo grafik</w:t>
            </w:r>
            <w:r w:rsidRPr="00473965">
              <w:t>o</w:t>
            </w:r>
            <w:r w:rsidR="00AA389E" w:rsidRPr="00473965">
              <w:t>,</w:t>
            </w:r>
            <w:r w:rsidRPr="00473965">
              <w:t xml:space="preserve"> </w:t>
            </w:r>
            <w:r w:rsidRPr="00524CBF">
              <w:t>AMP/TMP/GMP</w:t>
            </w:r>
            <w:r w:rsidR="00AA389E" w:rsidRPr="00524CBF">
              <w:t xml:space="preserve"> ir SA pranešimo</w:t>
            </w:r>
            <w:r w:rsidRPr="00524CBF">
              <w:t xml:space="preserve"> formas;</w:t>
            </w:r>
          </w:p>
          <w:p w14:paraId="516009FB" w14:textId="5E9CA00C" w:rsidR="00F33500" w:rsidRPr="00524CBF" w:rsidRDefault="00F33500" w:rsidP="00393C2E">
            <w:pPr>
              <w:pStyle w:val="Elsistekstas"/>
              <w:numPr>
                <w:ilvl w:val="0"/>
                <w:numId w:val="23"/>
              </w:numPr>
            </w:pPr>
            <w:r w:rsidRPr="00524CBF">
              <w:t>peržiūrėti pateiktas MP teikimo grafiko</w:t>
            </w:r>
            <w:r w:rsidR="00AA389E" w:rsidRPr="00524CBF">
              <w:t xml:space="preserve">, </w:t>
            </w:r>
            <w:r w:rsidRPr="00524CBF">
              <w:t xml:space="preserve"> AMP/TMP/GMP </w:t>
            </w:r>
            <w:r w:rsidR="00AA389E" w:rsidRPr="00524CBF">
              <w:t xml:space="preserve">ir SA pranešimo </w:t>
            </w:r>
            <w:r w:rsidRPr="00524CBF">
              <w:t>formas;</w:t>
            </w:r>
          </w:p>
          <w:p w14:paraId="60685AF8" w14:textId="77777777" w:rsidR="00F33500" w:rsidRPr="00524CBF" w:rsidRDefault="00F33500" w:rsidP="00393C2E">
            <w:pPr>
              <w:pStyle w:val="Elsistekstas"/>
              <w:numPr>
                <w:ilvl w:val="0"/>
                <w:numId w:val="23"/>
              </w:numPr>
            </w:pPr>
            <w:r w:rsidRPr="00524CBF">
              <w:t>peržiūrėti projekto naudotojų informaciją (</w:t>
            </w:r>
            <w:r w:rsidR="00822D7E" w:rsidRPr="00524CBF">
              <w:t>išskyrus prisegtus įgaliojimus);</w:t>
            </w:r>
          </w:p>
          <w:p w14:paraId="655AE4B0" w14:textId="4293D51D" w:rsidR="00822D7E" w:rsidRPr="00524CBF" w:rsidRDefault="00FB1ECA" w:rsidP="00393C2E">
            <w:pPr>
              <w:pStyle w:val="Elsistekstas"/>
              <w:numPr>
                <w:ilvl w:val="0"/>
                <w:numId w:val="23"/>
              </w:numPr>
            </w:pPr>
            <w:r w:rsidRPr="00524CBF">
              <w:t>r</w:t>
            </w:r>
            <w:r>
              <w:t>uošti</w:t>
            </w:r>
            <w:r w:rsidRPr="00524CBF">
              <w:t xml:space="preserve">, siųsti ir gauti </w:t>
            </w:r>
            <w:r>
              <w:t>abipusio</w:t>
            </w:r>
            <w:r w:rsidRPr="00524CBF">
              <w:t xml:space="preserve"> komunika</w:t>
            </w:r>
            <w:r>
              <w:t>vimo</w:t>
            </w:r>
            <w:r w:rsidRPr="00524CBF">
              <w:t xml:space="preserve"> pranešimus.</w:t>
            </w:r>
          </w:p>
        </w:tc>
      </w:tr>
      <w:tr w:rsidR="00F33500" w:rsidRPr="00524CBF" w14:paraId="3EE65E9D" w14:textId="77777777" w:rsidTr="001B6D15">
        <w:tc>
          <w:tcPr>
            <w:tcW w:w="882" w:type="dxa"/>
          </w:tcPr>
          <w:p w14:paraId="19F26A88" w14:textId="77777777" w:rsidR="00F33500" w:rsidRPr="00524CBF" w:rsidRDefault="00F33500" w:rsidP="00F43BB1">
            <w:pPr>
              <w:pStyle w:val="Elsistekstas"/>
              <w:numPr>
                <w:ilvl w:val="1"/>
                <w:numId w:val="27"/>
              </w:numPr>
              <w:jc w:val="left"/>
            </w:pPr>
          </w:p>
        </w:tc>
        <w:tc>
          <w:tcPr>
            <w:tcW w:w="2039" w:type="dxa"/>
          </w:tcPr>
          <w:p w14:paraId="03ED9A7C" w14:textId="77777777" w:rsidR="00F33500" w:rsidRPr="00524CBF" w:rsidRDefault="00F33500" w:rsidP="00393C2E">
            <w:pPr>
              <w:pStyle w:val="Elsistekstas"/>
              <w:ind w:firstLine="0"/>
            </w:pPr>
            <w:r w:rsidRPr="00524CBF">
              <w:t>Teikti</w:t>
            </w:r>
          </w:p>
        </w:tc>
        <w:tc>
          <w:tcPr>
            <w:tcW w:w="1894" w:type="dxa"/>
          </w:tcPr>
          <w:p w14:paraId="4D4C2791" w14:textId="5D243216" w:rsidR="00F33500" w:rsidRPr="00524CBF" w:rsidRDefault="00F33500" w:rsidP="00393C2E">
            <w:pPr>
              <w:pStyle w:val="Elsistekstas"/>
              <w:ind w:firstLine="0"/>
            </w:pPr>
            <w:r w:rsidRPr="00524CBF">
              <w:t>Žymimasis langelis</w:t>
            </w:r>
          </w:p>
        </w:tc>
        <w:tc>
          <w:tcPr>
            <w:tcW w:w="4816" w:type="dxa"/>
          </w:tcPr>
          <w:p w14:paraId="7D96B911" w14:textId="28F4C7DB" w:rsidR="00F33500" w:rsidRPr="00524CBF" w:rsidRDefault="00F33500" w:rsidP="00393C2E">
            <w:pPr>
              <w:pStyle w:val="Elsistekstas"/>
              <w:ind w:firstLine="0"/>
            </w:pPr>
            <w:r w:rsidRPr="00524CBF">
              <w:t>Rodoma varnelė, jei naudotojui suteikta ši teisė.</w:t>
            </w:r>
          </w:p>
          <w:p w14:paraId="1A46C7C0" w14:textId="77777777" w:rsidR="00F33500" w:rsidRPr="00524CBF" w:rsidRDefault="00F33500" w:rsidP="00393C2E">
            <w:pPr>
              <w:pStyle w:val="Elsistekstas"/>
              <w:ind w:firstLine="0"/>
            </w:pPr>
            <w:r w:rsidRPr="00524CBF">
              <w:t>Ši teisė suteikia naudotojui galimybę:</w:t>
            </w:r>
          </w:p>
          <w:p w14:paraId="3409783E" w14:textId="19596209" w:rsidR="00F33500" w:rsidRPr="00524CBF" w:rsidRDefault="00F33500" w:rsidP="00393C2E">
            <w:pPr>
              <w:pStyle w:val="Elsistekstas"/>
              <w:numPr>
                <w:ilvl w:val="0"/>
                <w:numId w:val="23"/>
              </w:numPr>
            </w:pPr>
            <w:r w:rsidRPr="00524CBF">
              <w:t>peržiūrėti projekto sutarties informaciją;</w:t>
            </w:r>
          </w:p>
          <w:p w14:paraId="2869CCEB" w14:textId="3C63988B" w:rsidR="00F33500" w:rsidRPr="00524CBF" w:rsidRDefault="00F33500" w:rsidP="00393C2E">
            <w:pPr>
              <w:pStyle w:val="Elsistekstas"/>
              <w:numPr>
                <w:ilvl w:val="0"/>
                <w:numId w:val="23"/>
              </w:numPr>
            </w:pPr>
            <w:r w:rsidRPr="00524CBF">
              <w:t xml:space="preserve">atsisiųsti preliminariai </w:t>
            </w:r>
            <w:r w:rsidR="00822D7E" w:rsidRPr="00524CBF">
              <w:t>užpildytą MP teikimo grafiko</w:t>
            </w:r>
            <w:r w:rsidR="00AA389E" w:rsidRPr="00524CBF">
              <w:t xml:space="preserve">, </w:t>
            </w:r>
            <w:r w:rsidR="00822D7E" w:rsidRPr="00524CBF">
              <w:t>AMP/</w:t>
            </w:r>
            <w:r w:rsidRPr="00524CBF">
              <w:t xml:space="preserve">TMP/GMP </w:t>
            </w:r>
            <w:r w:rsidR="00822D7E" w:rsidRPr="00524CBF">
              <w:t>formas</w:t>
            </w:r>
            <w:r w:rsidRPr="00524CBF">
              <w:t>;</w:t>
            </w:r>
          </w:p>
          <w:p w14:paraId="7DE727BD" w14:textId="6C52B00B" w:rsidR="00F33500" w:rsidRPr="00524CBF" w:rsidRDefault="00F33500" w:rsidP="00393C2E">
            <w:pPr>
              <w:pStyle w:val="Elsistekstas"/>
              <w:numPr>
                <w:ilvl w:val="0"/>
                <w:numId w:val="23"/>
              </w:numPr>
            </w:pPr>
            <w:r w:rsidRPr="00524CBF">
              <w:t>ruošti (t.y. peržiūrėti, įkelti, išsaugoti, panaikinti ir patikrinti)</w:t>
            </w:r>
            <w:r w:rsidR="002666C3" w:rsidRPr="00524CBF">
              <w:t xml:space="preserve">, </w:t>
            </w:r>
            <w:r w:rsidR="002666C3" w:rsidRPr="00524CBF">
              <w:rPr>
                <w:b/>
              </w:rPr>
              <w:t>pateikti ir pasirašyti</w:t>
            </w:r>
            <w:r w:rsidR="002666C3" w:rsidRPr="00524CBF">
              <w:t xml:space="preserve"> užpildytas</w:t>
            </w:r>
            <w:r w:rsidRPr="00524CBF">
              <w:t xml:space="preserve"> MP teikimo grafiko</w:t>
            </w:r>
            <w:r w:rsidR="00AA389E" w:rsidRPr="00524CBF">
              <w:t xml:space="preserve">, </w:t>
            </w:r>
            <w:r w:rsidRPr="00524CBF">
              <w:t xml:space="preserve">AMP/TMP/GMP </w:t>
            </w:r>
            <w:r w:rsidR="00AA389E" w:rsidRPr="00524CBF">
              <w:t>ir SA pranešimo formas</w:t>
            </w:r>
            <w:r w:rsidRPr="00524CBF">
              <w:t>;</w:t>
            </w:r>
          </w:p>
          <w:p w14:paraId="536D06A2" w14:textId="29016848" w:rsidR="00F33500" w:rsidRPr="00524CBF" w:rsidRDefault="00F33500" w:rsidP="00393C2E">
            <w:pPr>
              <w:pStyle w:val="Elsistekstas"/>
              <w:numPr>
                <w:ilvl w:val="0"/>
                <w:numId w:val="23"/>
              </w:numPr>
            </w:pPr>
            <w:r w:rsidRPr="00524CBF">
              <w:t>peržiūrėti pateikta</w:t>
            </w:r>
            <w:r w:rsidR="00822D7E" w:rsidRPr="00524CBF">
              <w:t>s MP teikimo grafiko</w:t>
            </w:r>
            <w:r w:rsidRPr="00524CBF">
              <w:t xml:space="preserve"> ir AMP/TMP/GMP </w:t>
            </w:r>
            <w:r w:rsidR="00AA389E" w:rsidRPr="00524CBF">
              <w:t xml:space="preserve">ir SA pranešimo </w:t>
            </w:r>
            <w:r w:rsidRPr="00524CBF">
              <w:t>formas;</w:t>
            </w:r>
          </w:p>
          <w:p w14:paraId="1DE489AE" w14:textId="77777777" w:rsidR="00F33500" w:rsidRPr="00524CBF" w:rsidRDefault="00F33500" w:rsidP="00393C2E">
            <w:pPr>
              <w:pStyle w:val="Elsistekstas"/>
              <w:numPr>
                <w:ilvl w:val="0"/>
                <w:numId w:val="23"/>
              </w:numPr>
            </w:pPr>
            <w:r w:rsidRPr="00524CBF">
              <w:t>peržiūrėti projekto naudotojų informaciją (</w:t>
            </w:r>
            <w:r w:rsidR="00822D7E" w:rsidRPr="00524CBF">
              <w:t>išskyrus prisegtus įgaliojimus);</w:t>
            </w:r>
          </w:p>
          <w:p w14:paraId="006BB409" w14:textId="53DFF29F" w:rsidR="00822D7E" w:rsidRPr="00524CBF" w:rsidRDefault="000B6EB5" w:rsidP="00393C2E">
            <w:pPr>
              <w:pStyle w:val="Elsistekstas"/>
              <w:numPr>
                <w:ilvl w:val="0"/>
                <w:numId w:val="23"/>
              </w:numPr>
            </w:pPr>
            <w:r w:rsidRPr="00524CBF">
              <w:t>r</w:t>
            </w:r>
            <w:r>
              <w:t>uošti</w:t>
            </w:r>
            <w:r w:rsidRPr="00524CBF">
              <w:t xml:space="preserve">, siųsti ir gauti </w:t>
            </w:r>
            <w:r>
              <w:t>abipusio</w:t>
            </w:r>
            <w:r w:rsidRPr="00524CBF">
              <w:t xml:space="preserve"> komunika</w:t>
            </w:r>
            <w:r>
              <w:t>vimo</w:t>
            </w:r>
            <w:r w:rsidRPr="00524CBF">
              <w:t xml:space="preserve"> pranešimus.</w:t>
            </w:r>
          </w:p>
        </w:tc>
      </w:tr>
      <w:tr w:rsidR="00F33500" w:rsidRPr="00524CBF" w14:paraId="0BE80BBC" w14:textId="77777777" w:rsidTr="001B6D15">
        <w:tc>
          <w:tcPr>
            <w:tcW w:w="882" w:type="dxa"/>
          </w:tcPr>
          <w:p w14:paraId="3FEB1F85" w14:textId="1B43E8A4" w:rsidR="00F33500" w:rsidRPr="00524CBF" w:rsidRDefault="00F33500" w:rsidP="00393C2E">
            <w:pPr>
              <w:pStyle w:val="Elsistekstas"/>
              <w:numPr>
                <w:ilvl w:val="0"/>
                <w:numId w:val="27"/>
              </w:numPr>
            </w:pPr>
          </w:p>
        </w:tc>
        <w:tc>
          <w:tcPr>
            <w:tcW w:w="2039" w:type="dxa"/>
          </w:tcPr>
          <w:p w14:paraId="3A251A11" w14:textId="0C8DD727" w:rsidR="00F33500" w:rsidRPr="00524CBF" w:rsidRDefault="00F33500" w:rsidP="00393C2E">
            <w:pPr>
              <w:pStyle w:val="Elsistekstas"/>
              <w:ind w:firstLine="0"/>
            </w:pPr>
            <w:r w:rsidRPr="00524CBF">
              <w:t>Peržiūrėti projekto informaciją</w:t>
            </w:r>
          </w:p>
        </w:tc>
        <w:tc>
          <w:tcPr>
            <w:tcW w:w="1894" w:type="dxa"/>
          </w:tcPr>
          <w:p w14:paraId="3C65D578" w14:textId="1249D48A" w:rsidR="00F33500" w:rsidRPr="00524CBF" w:rsidRDefault="00F33500" w:rsidP="00393C2E">
            <w:pPr>
              <w:pStyle w:val="Elsistekstas"/>
              <w:ind w:firstLine="0"/>
            </w:pPr>
            <w:r w:rsidRPr="00524CBF">
              <w:t>Žymimasis langelis</w:t>
            </w:r>
          </w:p>
        </w:tc>
        <w:tc>
          <w:tcPr>
            <w:tcW w:w="4816" w:type="dxa"/>
          </w:tcPr>
          <w:p w14:paraId="159406E7" w14:textId="77777777" w:rsidR="00F33500" w:rsidRPr="00524CBF" w:rsidRDefault="00F33500" w:rsidP="00393C2E">
            <w:pPr>
              <w:pStyle w:val="Elsistekstas"/>
              <w:ind w:firstLine="0"/>
            </w:pPr>
            <w:r w:rsidRPr="00524CBF">
              <w:t>Rodoma varnelė, jei naudotojui suteikta ši teisė.</w:t>
            </w:r>
          </w:p>
          <w:p w14:paraId="6AD97AD2" w14:textId="77777777" w:rsidR="00F33500" w:rsidRPr="00524CBF" w:rsidRDefault="00F33500" w:rsidP="00393C2E">
            <w:pPr>
              <w:pStyle w:val="Elsistekstas"/>
              <w:ind w:firstLine="0"/>
            </w:pPr>
            <w:r w:rsidRPr="00524CBF">
              <w:t>Ši teisė suteikia naudotojui galimybę:</w:t>
            </w:r>
          </w:p>
          <w:p w14:paraId="3449BF41" w14:textId="77777777" w:rsidR="00F33500" w:rsidRPr="00524CBF" w:rsidRDefault="00F33500" w:rsidP="00393C2E">
            <w:pPr>
              <w:pStyle w:val="Elsistekstas"/>
              <w:numPr>
                <w:ilvl w:val="0"/>
                <w:numId w:val="23"/>
              </w:numPr>
            </w:pPr>
            <w:r w:rsidRPr="00524CBF">
              <w:t>peržiūrėti projekto sutarties informaciją;</w:t>
            </w:r>
          </w:p>
          <w:p w14:paraId="3E834CD5" w14:textId="1D292A0A" w:rsidR="00F33500" w:rsidRPr="00524CBF" w:rsidRDefault="00F33500" w:rsidP="00393C2E">
            <w:pPr>
              <w:pStyle w:val="Elsistekstas"/>
              <w:numPr>
                <w:ilvl w:val="0"/>
                <w:numId w:val="23"/>
              </w:numPr>
            </w:pPr>
            <w:r w:rsidRPr="00524CBF">
              <w:t>peržiūrėti rengiamas (išsaugotas ir tikrinamas/patikrintas)</w:t>
            </w:r>
            <w:r w:rsidR="00373158" w:rsidRPr="00524CBF">
              <w:t xml:space="preserve"> projekto pirkimų plano, </w:t>
            </w:r>
            <w:r w:rsidRPr="00524CBF">
              <w:t xml:space="preserve"> MP teikimo grafiko</w:t>
            </w:r>
            <w:r w:rsidR="00822D7E" w:rsidRPr="00524CBF">
              <w:t>,</w:t>
            </w:r>
            <w:r w:rsidRPr="00524CBF">
              <w:t xml:space="preserve"> AMP/TMP/GMP</w:t>
            </w:r>
            <w:r w:rsidR="00822D7E" w:rsidRPr="00524CBF">
              <w:t xml:space="preserve"> ir SA pranešimo</w:t>
            </w:r>
            <w:r w:rsidRPr="00524CBF">
              <w:t xml:space="preserve"> formas;</w:t>
            </w:r>
          </w:p>
          <w:p w14:paraId="664C9435" w14:textId="691E21C5" w:rsidR="00F33500" w:rsidRPr="00524CBF" w:rsidRDefault="00F33500" w:rsidP="00393C2E">
            <w:pPr>
              <w:pStyle w:val="Elsistekstas"/>
              <w:numPr>
                <w:ilvl w:val="0"/>
                <w:numId w:val="23"/>
              </w:numPr>
            </w:pPr>
            <w:r w:rsidRPr="00524CBF">
              <w:t xml:space="preserve">peržiūrėti pateiktas </w:t>
            </w:r>
            <w:r w:rsidR="00373158" w:rsidRPr="00524CBF">
              <w:t xml:space="preserve">projekto pirkimų plano, </w:t>
            </w:r>
            <w:r w:rsidR="00822D7E" w:rsidRPr="00524CBF">
              <w:t xml:space="preserve">MP teikimo grafiko, </w:t>
            </w:r>
            <w:r w:rsidRPr="00524CBF">
              <w:t xml:space="preserve">AMP/TMP/GMP </w:t>
            </w:r>
            <w:r w:rsidR="00822D7E" w:rsidRPr="00524CBF">
              <w:t xml:space="preserve">ir SA pranešimo </w:t>
            </w:r>
            <w:r w:rsidRPr="00524CBF">
              <w:t>formas;</w:t>
            </w:r>
          </w:p>
          <w:p w14:paraId="29BB2786" w14:textId="640024E5" w:rsidR="00F33500" w:rsidRPr="00524CBF" w:rsidRDefault="00F33500" w:rsidP="00393C2E">
            <w:pPr>
              <w:pStyle w:val="Elsistekstas"/>
              <w:numPr>
                <w:ilvl w:val="0"/>
                <w:numId w:val="23"/>
              </w:numPr>
            </w:pPr>
            <w:r w:rsidRPr="00524CBF">
              <w:t>peržiūrėti projekto naudotojų informaciją (išskyrus prisegtus įgaliojimus).</w:t>
            </w:r>
          </w:p>
        </w:tc>
      </w:tr>
      <w:tr w:rsidR="001B6D15" w:rsidRPr="00524CBF" w14:paraId="4053D5EE" w14:textId="77777777" w:rsidTr="00093671">
        <w:tc>
          <w:tcPr>
            <w:tcW w:w="882" w:type="dxa"/>
          </w:tcPr>
          <w:p w14:paraId="778AA5BA" w14:textId="77777777" w:rsidR="001B6D15" w:rsidRPr="00524CBF" w:rsidRDefault="001B6D15" w:rsidP="00393C2E">
            <w:pPr>
              <w:pStyle w:val="Elsistekstas"/>
              <w:numPr>
                <w:ilvl w:val="0"/>
                <w:numId w:val="27"/>
              </w:numPr>
            </w:pPr>
          </w:p>
        </w:tc>
        <w:tc>
          <w:tcPr>
            <w:tcW w:w="8749" w:type="dxa"/>
            <w:gridSpan w:val="3"/>
          </w:tcPr>
          <w:p w14:paraId="03892B6E" w14:textId="7DE2F6B0" w:rsidR="001B6D15" w:rsidRPr="00524CBF" w:rsidRDefault="001B6D15" w:rsidP="00393C2E">
            <w:pPr>
              <w:pStyle w:val="Elsistekstas"/>
              <w:ind w:firstLine="0"/>
            </w:pPr>
            <w:r>
              <w:t>&lt;E11 --&gt; Dalyvių duomenys</w:t>
            </w:r>
          </w:p>
        </w:tc>
      </w:tr>
      <w:tr w:rsidR="001B6D15" w:rsidRPr="00524CBF" w14:paraId="01316539" w14:textId="77777777" w:rsidTr="001B6D15">
        <w:tc>
          <w:tcPr>
            <w:tcW w:w="882" w:type="dxa"/>
          </w:tcPr>
          <w:p w14:paraId="6E63DAFE" w14:textId="77777777" w:rsidR="001B6D15" w:rsidRPr="00524CBF" w:rsidRDefault="001B6D15" w:rsidP="001B6D15">
            <w:pPr>
              <w:pStyle w:val="Elsistekstas"/>
              <w:numPr>
                <w:ilvl w:val="0"/>
                <w:numId w:val="27"/>
              </w:numPr>
            </w:pPr>
          </w:p>
        </w:tc>
        <w:tc>
          <w:tcPr>
            <w:tcW w:w="2039" w:type="dxa"/>
          </w:tcPr>
          <w:p w14:paraId="07D52E53" w14:textId="10A30C77" w:rsidR="001B6D15" w:rsidRPr="00524CBF" w:rsidRDefault="001B6D15" w:rsidP="001B6D15">
            <w:pPr>
              <w:pStyle w:val="Elsistekstas"/>
              <w:ind w:firstLine="0"/>
            </w:pPr>
            <w:r>
              <w:t>Pildyti</w:t>
            </w:r>
          </w:p>
        </w:tc>
        <w:tc>
          <w:tcPr>
            <w:tcW w:w="1894" w:type="dxa"/>
          </w:tcPr>
          <w:p w14:paraId="185ED6EF" w14:textId="1ED41BBD" w:rsidR="001B6D15" w:rsidRPr="00524CBF" w:rsidRDefault="001B6D15" w:rsidP="001B6D15">
            <w:pPr>
              <w:pStyle w:val="Elsistekstas"/>
              <w:ind w:firstLine="0"/>
            </w:pPr>
            <w:r w:rsidRPr="00524CBF">
              <w:t>Žymimasis langelis</w:t>
            </w:r>
          </w:p>
        </w:tc>
        <w:tc>
          <w:tcPr>
            <w:tcW w:w="4816" w:type="dxa"/>
          </w:tcPr>
          <w:p w14:paraId="64E8E34A" w14:textId="77777777" w:rsidR="001B6D15" w:rsidRDefault="001B6D15" w:rsidP="001B6D15">
            <w:pPr>
              <w:pStyle w:val="Elsistekstas"/>
              <w:ind w:firstLine="0"/>
            </w:pPr>
            <w:r>
              <w:t>Varnele pažymima, jeigu naudotojui norima suteikti šią teisę.</w:t>
            </w:r>
          </w:p>
          <w:p w14:paraId="5564750F" w14:textId="77777777" w:rsidR="001B6D15" w:rsidRDefault="001B6D15" w:rsidP="001B6D15">
            <w:pPr>
              <w:pStyle w:val="Elsistekstas"/>
              <w:ind w:firstLine="0"/>
            </w:pPr>
            <w:r>
              <w:t>Ši teisė suteikia naudotojui galimybę:</w:t>
            </w:r>
          </w:p>
          <w:p w14:paraId="09EB9EDD" w14:textId="77777777" w:rsidR="001B6D15" w:rsidRDefault="001B6D15" w:rsidP="001B6D15">
            <w:pPr>
              <w:pStyle w:val="Elsislentelesbullet1lygis"/>
            </w:pPr>
            <w:r>
              <w:t>atsisiųsti preliminariai užpildytas dalyvių el. formas formą,</w:t>
            </w:r>
          </w:p>
          <w:p w14:paraId="2F3A32AB" w14:textId="77777777" w:rsidR="001B6D15" w:rsidRDefault="001B6D15" w:rsidP="001B6D15">
            <w:pPr>
              <w:pStyle w:val="Elsislentelesbullet1lygis"/>
            </w:pPr>
            <w:r>
              <w:t>įkelti, išsaugoti ir patikrinti užpildytas dalyvių el. formas,</w:t>
            </w:r>
          </w:p>
          <w:p w14:paraId="09684BD2" w14:textId="66B68E4E" w:rsidR="001B6D15" w:rsidRPr="00524CBF" w:rsidRDefault="001B6D15" w:rsidP="001B6D15">
            <w:pPr>
              <w:pStyle w:val="Elsislentelesbullet1lygis"/>
            </w:pPr>
            <w:r>
              <w:t>peržiūrėti išsaugotas, patikrintas ir pateiktas el. formas.</w:t>
            </w:r>
          </w:p>
        </w:tc>
      </w:tr>
      <w:tr w:rsidR="001B6D15" w:rsidRPr="00524CBF" w14:paraId="19F072B4" w14:textId="77777777" w:rsidTr="001B6D15">
        <w:tc>
          <w:tcPr>
            <w:tcW w:w="882" w:type="dxa"/>
          </w:tcPr>
          <w:p w14:paraId="1241AEA8" w14:textId="77777777" w:rsidR="001B6D15" w:rsidRPr="00524CBF" w:rsidRDefault="001B6D15" w:rsidP="001B6D15">
            <w:pPr>
              <w:pStyle w:val="Elsistekstas"/>
              <w:numPr>
                <w:ilvl w:val="0"/>
                <w:numId w:val="27"/>
              </w:numPr>
            </w:pPr>
          </w:p>
        </w:tc>
        <w:tc>
          <w:tcPr>
            <w:tcW w:w="2039" w:type="dxa"/>
          </w:tcPr>
          <w:p w14:paraId="7CD618FA" w14:textId="5852DC86" w:rsidR="001B6D15" w:rsidRPr="00524CBF" w:rsidRDefault="001B6D15" w:rsidP="001B6D15">
            <w:pPr>
              <w:pStyle w:val="Elsistekstas"/>
              <w:ind w:firstLine="0"/>
            </w:pPr>
            <w:r>
              <w:t>Teikti</w:t>
            </w:r>
          </w:p>
        </w:tc>
        <w:tc>
          <w:tcPr>
            <w:tcW w:w="1894" w:type="dxa"/>
          </w:tcPr>
          <w:p w14:paraId="3C8926A2" w14:textId="4B96193B" w:rsidR="001B6D15" w:rsidRPr="00524CBF" w:rsidRDefault="001B6D15" w:rsidP="001B6D15">
            <w:pPr>
              <w:pStyle w:val="Elsistekstas"/>
              <w:ind w:firstLine="0"/>
            </w:pPr>
            <w:r w:rsidRPr="00524CBF">
              <w:t>Žymimasis langelis</w:t>
            </w:r>
          </w:p>
        </w:tc>
        <w:tc>
          <w:tcPr>
            <w:tcW w:w="4816" w:type="dxa"/>
          </w:tcPr>
          <w:p w14:paraId="409FBFBB" w14:textId="77777777" w:rsidR="001B6D15" w:rsidRDefault="001B6D15" w:rsidP="001B6D15">
            <w:pPr>
              <w:pStyle w:val="Elsislentelestekstas"/>
              <w:rPr>
                <w:rFonts w:eastAsiaTheme="minorEastAsia"/>
              </w:rPr>
            </w:pPr>
            <w:r>
              <w:t>Varnele pažymima, jeigu naudotojui norima suteikti šią teisę.</w:t>
            </w:r>
          </w:p>
          <w:p w14:paraId="4B8B4864" w14:textId="77777777" w:rsidR="001B6D15" w:rsidRDefault="001B6D15" w:rsidP="001B6D15">
            <w:pPr>
              <w:pStyle w:val="Elsislentelestekstas"/>
            </w:pPr>
            <w:r>
              <w:t>Ši teisė suteikia naudotojui galimybę:</w:t>
            </w:r>
          </w:p>
          <w:p w14:paraId="749BD968" w14:textId="39650DE7" w:rsidR="001B6D15" w:rsidRPr="00524CBF" w:rsidRDefault="001B6D15" w:rsidP="001B6D15">
            <w:pPr>
              <w:pStyle w:val="Elsislentelesbullet1lygis"/>
            </w:pPr>
            <w:r>
              <w:t>pateikti dalyvių el. formas.&lt;--E11&gt;</w:t>
            </w:r>
          </w:p>
        </w:tc>
      </w:tr>
    </w:tbl>
    <w:p w14:paraId="5DC3A279" w14:textId="516BADB4" w:rsidR="00877717" w:rsidRPr="00524CBF" w:rsidRDefault="008B7932" w:rsidP="00877717">
      <w:pPr>
        <w:pStyle w:val="Elsistekstas"/>
      </w:pPr>
      <w:r w:rsidRPr="00524CBF">
        <w:t>Kai</w:t>
      </w:r>
      <w:r w:rsidR="00877717" w:rsidRPr="00524CBF">
        <w:t xml:space="preserve"> naudotojui suteikiama teisė „Adm</w:t>
      </w:r>
      <w:r w:rsidR="005B6D72" w:rsidRPr="00524CBF">
        <w:t xml:space="preserve">inistruoti projekto naudotojus“, „Teikti </w:t>
      </w:r>
      <w:r w:rsidR="00822D7E" w:rsidRPr="00524CBF">
        <w:t>pirkimų paslaugas</w:t>
      </w:r>
      <w:r w:rsidR="005B6D72" w:rsidRPr="00524CBF">
        <w:t xml:space="preserve">“ arba </w:t>
      </w:r>
      <w:r w:rsidR="00877717" w:rsidRPr="00524CBF">
        <w:t xml:space="preserve">„Teikti </w:t>
      </w:r>
      <w:r w:rsidR="00822D7E" w:rsidRPr="00524CBF">
        <w:t>mokėjimų paslaugas</w:t>
      </w:r>
      <w:r w:rsidR="00877717" w:rsidRPr="00524CBF">
        <w:t>“, privaloma prisegti įgaliojimą</w:t>
      </w:r>
      <w:r w:rsidRPr="00524CBF">
        <w:t xml:space="preserve">. Apie įgaliojimo prisegimą detaliau skaitykite </w:t>
      </w:r>
      <w:r w:rsidR="00877717" w:rsidRPr="00524CBF">
        <w:t xml:space="preserve"> </w:t>
      </w:r>
      <w:r w:rsidR="00877717" w:rsidRPr="000D0EC0">
        <w:fldChar w:fldCharType="begin"/>
      </w:r>
      <w:r w:rsidR="00877717" w:rsidRPr="00524CBF">
        <w:instrText xml:space="preserve"> REF _Ref431899684 \r \h </w:instrText>
      </w:r>
      <w:r w:rsidR="00877717" w:rsidRPr="000D0EC0">
        <w:fldChar w:fldCharType="separate"/>
      </w:r>
      <w:r w:rsidR="000D0EC0">
        <w:t>5.3.1</w:t>
      </w:r>
      <w:r w:rsidR="00877717" w:rsidRPr="000D0EC0">
        <w:fldChar w:fldCharType="end"/>
      </w:r>
      <w:r w:rsidR="00877717" w:rsidRPr="00524CBF">
        <w:t xml:space="preserve"> </w:t>
      </w:r>
      <w:r w:rsidR="00877717" w:rsidRPr="000D0EC0">
        <w:fldChar w:fldCharType="begin"/>
      </w:r>
      <w:r w:rsidR="00877717" w:rsidRPr="00524CBF">
        <w:instrText xml:space="preserve"> REF _Ref431899684 \h </w:instrText>
      </w:r>
      <w:r w:rsidR="00877717" w:rsidRPr="000D0EC0">
        <w:fldChar w:fldCharType="separate"/>
      </w:r>
      <w:r w:rsidR="000D0EC0" w:rsidRPr="00524CBF">
        <w:t>Įgaliojimo įkėlimas</w:t>
      </w:r>
      <w:r w:rsidR="00877717" w:rsidRPr="000D0EC0">
        <w:fldChar w:fldCharType="end"/>
      </w:r>
      <w:r w:rsidR="00877717" w:rsidRPr="00524CBF">
        <w:t>.</w:t>
      </w:r>
    </w:p>
    <w:p w14:paraId="364D4F19" w14:textId="1451A910" w:rsidR="008B7932" w:rsidRPr="00524CBF" w:rsidRDefault="008B7932" w:rsidP="008B7932">
      <w:pPr>
        <w:pStyle w:val="Elsistekstas"/>
      </w:pPr>
      <w:r w:rsidRPr="00524CBF">
        <w:t>Atlikus teisių pakeitimus/nustatymus turite paspausti mygtuką „Saugoti“, tik tada pakeitimai bus išsaugoti. Naudotojui suteikus teises ar jas pakeitus, DMS jam išsiųs informacinį pranešimą į jo nurodytą el. paštą apie teisių prie projekto suteikimą/pakeitimą.</w:t>
      </w:r>
    </w:p>
    <w:p w14:paraId="7C44295C" w14:textId="1E6FC470" w:rsidR="00877717" w:rsidRPr="00524CBF" w:rsidRDefault="00877717" w:rsidP="00DF6D78">
      <w:pPr>
        <w:pStyle w:val="Heading4"/>
      </w:pPr>
      <w:bookmarkStart w:id="96" w:name="_Ref431899684"/>
      <w:bookmarkStart w:id="97" w:name="_Toc444741454"/>
      <w:bookmarkStart w:id="98" w:name="_Toc464122289"/>
      <w:bookmarkStart w:id="99" w:name="_Toc471743949"/>
      <w:r w:rsidRPr="00524CBF">
        <w:t>Įgaliojimo įkėlimas</w:t>
      </w:r>
      <w:bookmarkEnd w:id="96"/>
      <w:bookmarkEnd w:id="97"/>
      <w:bookmarkEnd w:id="98"/>
      <w:bookmarkEnd w:id="99"/>
    </w:p>
    <w:p w14:paraId="5DF3B6DD" w14:textId="7FCAA283" w:rsidR="00877717" w:rsidRPr="00524CBF" w:rsidRDefault="00877717" w:rsidP="00877717">
      <w:pPr>
        <w:pStyle w:val="Elsistekstas"/>
      </w:pPr>
      <w:r w:rsidRPr="00524CBF">
        <w:t>Įgaliojimą privaloma prisegti</w:t>
      </w:r>
      <w:r w:rsidR="003D54E2" w:rsidRPr="00524CBF">
        <w:t>,</w:t>
      </w:r>
      <w:r w:rsidRPr="00524CBF">
        <w:t xml:space="preserve"> </w:t>
      </w:r>
      <w:r w:rsidR="003D54E2" w:rsidRPr="00524CBF">
        <w:t>kai</w:t>
      </w:r>
      <w:r w:rsidRPr="00524CBF">
        <w:t xml:space="preserve"> naudotojui yra suteikiamos teisės: „Administruoti projekto naudotojus“</w:t>
      </w:r>
      <w:r w:rsidR="005B6D72" w:rsidRPr="00524CBF">
        <w:t>, „</w:t>
      </w:r>
      <w:r w:rsidR="00822D7E" w:rsidRPr="00524CBF">
        <w:t>Teikti pirkimų paslaugas</w:t>
      </w:r>
      <w:r w:rsidR="005B6D72" w:rsidRPr="00524CBF">
        <w:t xml:space="preserve">“ </w:t>
      </w:r>
      <w:r w:rsidRPr="00524CBF">
        <w:t>arba „</w:t>
      </w:r>
      <w:r w:rsidR="00822D7E" w:rsidRPr="00524CBF">
        <w:t>Teikti mokėjimų paslaugas</w:t>
      </w:r>
      <w:r w:rsidRPr="00524CBF">
        <w:t>“.</w:t>
      </w:r>
    </w:p>
    <w:p w14:paraId="69BB33A5" w14:textId="7DB6359C" w:rsidR="00877717" w:rsidRPr="00524CBF" w:rsidRDefault="008B7932" w:rsidP="00877717">
      <w:pPr>
        <w:pStyle w:val="Elsistekstas"/>
      </w:pPr>
      <w:r w:rsidRPr="00524CBF">
        <w:t>Priklausomai nuo to, ar kuriamas naujas naudotojas ar yra redaguojami jau sukurto naudotojo duomenys, įga</w:t>
      </w:r>
      <w:r w:rsidR="00877717" w:rsidRPr="00524CBF">
        <w:t>liojim</w:t>
      </w:r>
      <w:r w:rsidRPr="00524CBF">
        <w:t xml:space="preserve">as įkeliamas </w:t>
      </w:r>
      <w:r w:rsidR="00877717" w:rsidRPr="00524CBF">
        <w:t xml:space="preserve">arba naudotojo kūrimo lange, </w:t>
      </w:r>
      <w:r w:rsidR="00285EB7" w:rsidRPr="00524CBF">
        <w:t>arba naudotojo redagavimo lange.</w:t>
      </w:r>
    </w:p>
    <w:p w14:paraId="4DB92858" w14:textId="2670EB91" w:rsidR="00877717" w:rsidRPr="00524CBF" w:rsidRDefault="00BB79E1" w:rsidP="00877717">
      <w:pPr>
        <w:pStyle w:val="Elsistekstas"/>
        <w:rPr>
          <w:b/>
        </w:rPr>
      </w:pPr>
      <w:r w:rsidRPr="00524CBF">
        <w:rPr>
          <w:b/>
        </w:rPr>
        <w:t>Norint įkelti įgaliojimą</w:t>
      </w:r>
      <w:r w:rsidR="00893F10" w:rsidRPr="00524CBF">
        <w:rPr>
          <w:b/>
        </w:rPr>
        <w:t xml:space="preserve"> reikia:</w:t>
      </w:r>
    </w:p>
    <w:p w14:paraId="534D84EB" w14:textId="38B8148B" w:rsidR="00877717" w:rsidRPr="00524CBF" w:rsidRDefault="00877717" w:rsidP="006A612B">
      <w:pPr>
        <w:pStyle w:val="Elsistekstas"/>
        <w:numPr>
          <w:ilvl w:val="0"/>
          <w:numId w:val="28"/>
        </w:numPr>
      </w:pPr>
      <w:r w:rsidRPr="00524CBF">
        <w:t>Paspausti mygtuką „Įkelti įgaliojimo dokumentą“. Šis mygtukas atsiranda tik tada, kai pažymima bent viena iš šių teisių: „Administruoti projekto naudotojus“</w:t>
      </w:r>
      <w:r w:rsidR="005B6D72" w:rsidRPr="00524CBF">
        <w:t xml:space="preserve">, „Teikti pirkimų </w:t>
      </w:r>
      <w:r w:rsidR="00822D7E" w:rsidRPr="00524CBF">
        <w:t>paslaugas</w:t>
      </w:r>
      <w:r w:rsidR="005B6D72" w:rsidRPr="00524CBF">
        <w:t xml:space="preserve">“ </w:t>
      </w:r>
      <w:r w:rsidR="00822D7E" w:rsidRPr="00524CBF">
        <w:t>arba „Teikti mokėjimų paslaugas</w:t>
      </w:r>
      <w:r w:rsidRPr="00524CBF">
        <w:t>“;</w:t>
      </w:r>
    </w:p>
    <w:p w14:paraId="0E6C3223" w14:textId="289F48BE" w:rsidR="00612B1F" w:rsidRPr="00524CBF" w:rsidRDefault="00612B1F" w:rsidP="00612B1F">
      <w:pPr>
        <w:pStyle w:val="Elsistekstas"/>
        <w:ind w:left="567" w:firstLine="0"/>
      </w:pPr>
      <w:r w:rsidRPr="00524CBF">
        <w:t xml:space="preserve">  </w:t>
      </w:r>
      <w:r w:rsidR="00BB79E1" w:rsidRPr="00524CBF">
        <w:t xml:space="preserve">Atsidariusioje rinkmenos įkėlimo formoje </w:t>
      </w:r>
      <w:r w:rsidR="00877717" w:rsidRPr="00524CBF">
        <w:t xml:space="preserve">pasirinkti </w:t>
      </w:r>
      <w:r w:rsidR="00BB79E1" w:rsidRPr="00524CBF">
        <w:t>įgaliojimą</w:t>
      </w:r>
      <w:r w:rsidR="00877717" w:rsidRPr="00524CBF">
        <w:t>, kurį norite</w:t>
      </w:r>
      <w:r w:rsidR="00BB79E1" w:rsidRPr="00524CBF">
        <w:t xml:space="preserve"> </w:t>
      </w:r>
      <w:r w:rsidR="002A74D4" w:rsidRPr="00524CBF">
        <w:t>įkelti</w:t>
      </w:r>
      <w:r w:rsidR="00877717" w:rsidRPr="00524CBF">
        <w:t>.</w:t>
      </w:r>
      <w:r w:rsidRPr="00524CBF">
        <w:t xml:space="preserve"> </w:t>
      </w:r>
    </w:p>
    <w:p w14:paraId="5FF11A1D" w14:textId="022031F1" w:rsidR="00877717" w:rsidRPr="00524CBF" w:rsidRDefault="00612B1F" w:rsidP="003D54E2">
      <w:pPr>
        <w:pStyle w:val="Elsistekstas"/>
        <w:ind w:left="567" w:firstLine="0"/>
      </w:pPr>
      <w:r w:rsidRPr="00524CBF">
        <w:t xml:space="preserve"> Naudotojas gali prisegti šių formatų dokumentus: JPEG, JPG, TIFF, PNG, GIF, DOC, DOCX, XLS, XLSX, PDF, kurie nėra didesni nei 50 MB.</w:t>
      </w:r>
    </w:p>
    <w:p w14:paraId="3F83B635" w14:textId="40BD2CBB" w:rsidR="00877717" w:rsidRPr="004359C0" w:rsidRDefault="002A74D4" w:rsidP="00877717">
      <w:pPr>
        <w:pStyle w:val="Elsistekstas"/>
        <w:ind w:left="644" w:firstLine="0"/>
      </w:pPr>
      <w:r w:rsidRPr="00524CBF">
        <w:rPr>
          <w:b/>
        </w:rPr>
        <w:t>Svarbu.</w:t>
      </w:r>
      <w:r w:rsidRPr="00524CBF">
        <w:t xml:space="preserve"> </w:t>
      </w:r>
      <w:r w:rsidR="00877717" w:rsidRPr="00524CBF">
        <w:t>Prisegtą įgaliojimą galima ištrinti tik kol nėra atliktas formos išsaugojimas</w:t>
      </w:r>
      <w:r w:rsidRPr="00524CBF">
        <w:t xml:space="preserve">, </w:t>
      </w:r>
      <w:r w:rsidR="000550A1" w:rsidRPr="00524CBF">
        <w:t>pasp</w:t>
      </w:r>
      <w:r w:rsidRPr="00524CBF">
        <w:t>audus piktogramą „Ištrinti“ (</w:t>
      </w:r>
      <w:r w:rsidRPr="00524CBF">
        <w:rPr>
          <w:noProof/>
        </w:rPr>
        <w:drawing>
          <wp:inline distT="0" distB="0" distL="0" distR="0" wp14:anchorId="22629F76" wp14:editId="10F6E5D7">
            <wp:extent cx="160935" cy="18507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0935" cy="185075"/>
                    </a:xfrm>
                    <a:prstGeom prst="rect">
                      <a:avLst/>
                    </a:prstGeom>
                  </pic:spPr>
                </pic:pic>
              </a:graphicData>
            </a:graphic>
          </wp:inline>
        </w:drawing>
      </w:r>
      <w:r w:rsidR="005B6D72" w:rsidRPr="00524CBF">
        <w:t>)</w:t>
      </w:r>
      <w:r w:rsidR="00877717" w:rsidRPr="007E1563">
        <w:t xml:space="preserve">. Kai </w:t>
      </w:r>
      <w:r w:rsidRPr="0055797F">
        <w:t>forma sėkmingai išsaugoma</w:t>
      </w:r>
      <w:r w:rsidR="00877717" w:rsidRPr="0055797F">
        <w:t>, prisegto</w:t>
      </w:r>
      <w:r w:rsidR="00134584" w:rsidRPr="0023464B">
        <w:t xml:space="preserve"> dokumento</w:t>
      </w:r>
      <w:r w:rsidRPr="0023464B">
        <w:t xml:space="preserve"> (įgaliojimo)</w:t>
      </w:r>
      <w:r w:rsidR="00134584" w:rsidRPr="00157C42">
        <w:t xml:space="preserve"> ištrinti nebegalima.</w:t>
      </w:r>
    </w:p>
    <w:p w14:paraId="3AF1E9C5" w14:textId="13BF6CDE" w:rsidR="00877717" w:rsidRPr="00524CBF" w:rsidRDefault="002A74D4" w:rsidP="00877717">
      <w:pPr>
        <w:pStyle w:val="Elsistekstas"/>
      </w:pPr>
      <w:r w:rsidRPr="00220325">
        <w:rPr>
          <w:noProof/>
          <w:lang w:eastAsia="en-GB"/>
        </w:rPr>
        <w:t xml:space="preserve"> </w:t>
      </w:r>
      <w:r w:rsidRPr="00524CBF">
        <w:rPr>
          <w:noProof/>
        </w:rPr>
        <w:drawing>
          <wp:inline distT="0" distB="0" distL="0" distR="0" wp14:anchorId="6BE273B0" wp14:editId="780357AE">
            <wp:extent cx="6122035" cy="11163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BEBA8EAE-BF5A-486C-A8C5-ECC9F3942E4B}">
                          <a14:imgProps xmlns:a14="http://schemas.microsoft.com/office/drawing/2010/main">
                            <a14:imgLayer r:embed="rId47">
                              <a14:imgEffect>
                                <a14:sharpenSoften amount="25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6122035" cy="1116330"/>
                    </a:xfrm>
                    <a:prstGeom prst="rect">
                      <a:avLst/>
                    </a:prstGeom>
                  </pic:spPr>
                </pic:pic>
              </a:graphicData>
            </a:graphic>
          </wp:inline>
        </w:drawing>
      </w:r>
    </w:p>
    <w:p w14:paraId="6DA1EE39" w14:textId="06F2C314" w:rsidR="00877717" w:rsidRPr="00220325" w:rsidRDefault="00877717" w:rsidP="00D936D1">
      <w:pPr>
        <w:pStyle w:val="Paveiksleliopavadinimas"/>
      </w:pPr>
      <w:r w:rsidRPr="00220325">
        <w:t>Įgaliojimo įkėlimas</w:t>
      </w:r>
    </w:p>
    <w:p w14:paraId="783D01BB" w14:textId="398A9409" w:rsidR="00877717" w:rsidRPr="001248AC" w:rsidRDefault="002A74D4" w:rsidP="006A612B">
      <w:pPr>
        <w:pStyle w:val="Elsistekstas"/>
        <w:numPr>
          <w:ilvl w:val="0"/>
          <w:numId w:val="28"/>
        </w:numPr>
      </w:pPr>
      <w:r w:rsidRPr="004359C0">
        <w:t>N</w:t>
      </w:r>
      <w:r w:rsidR="00877717" w:rsidRPr="004359C0">
        <w:t>u</w:t>
      </w:r>
      <w:r w:rsidR="00877717" w:rsidRPr="00277C78">
        <w:t>rodyti duomenis apie įgaliojimo dokumentą:</w:t>
      </w:r>
    </w:p>
    <w:tbl>
      <w:tblPr>
        <w:tblStyle w:val="Elsislentele"/>
        <w:tblW w:w="0" w:type="auto"/>
        <w:tblLook w:val="04A0" w:firstRow="1" w:lastRow="0" w:firstColumn="1" w:lastColumn="0" w:noHBand="0" w:noVBand="1"/>
      </w:tblPr>
      <w:tblGrid>
        <w:gridCol w:w="979"/>
        <w:gridCol w:w="2103"/>
        <w:gridCol w:w="1824"/>
        <w:gridCol w:w="4621"/>
      </w:tblGrid>
      <w:tr w:rsidR="00877717" w:rsidRPr="00524CBF" w14:paraId="6ED1C79F"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57785B0B" w14:textId="77777777" w:rsidR="00877717" w:rsidRPr="005C6B4C" w:rsidRDefault="00877717" w:rsidP="00C06146">
            <w:pPr>
              <w:pStyle w:val="Elsislentelesantraste"/>
              <w:rPr>
                <w:b/>
              </w:rPr>
            </w:pPr>
            <w:r w:rsidRPr="001248AC">
              <w:t>Eil. Nr.</w:t>
            </w:r>
          </w:p>
        </w:tc>
        <w:tc>
          <w:tcPr>
            <w:tcW w:w="2126" w:type="dxa"/>
          </w:tcPr>
          <w:p w14:paraId="3F49956E" w14:textId="77777777" w:rsidR="00877717" w:rsidRPr="006E7FF9" w:rsidRDefault="00877717" w:rsidP="00C06146">
            <w:pPr>
              <w:pStyle w:val="Elsislentelesantraste"/>
              <w:rPr>
                <w:b/>
              </w:rPr>
            </w:pPr>
            <w:r w:rsidRPr="006E7FF9">
              <w:t>Lauko pavadinimas</w:t>
            </w:r>
          </w:p>
        </w:tc>
        <w:tc>
          <w:tcPr>
            <w:tcW w:w="1843" w:type="dxa"/>
          </w:tcPr>
          <w:p w14:paraId="04F66E0A" w14:textId="77777777" w:rsidR="00877717" w:rsidRPr="00E10701" w:rsidRDefault="00877717" w:rsidP="00C06146">
            <w:pPr>
              <w:pStyle w:val="Elsislentelesantraste"/>
              <w:rPr>
                <w:b/>
              </w:rPr>
            </w:pPr>
            <w:r w:rsidRPr="00E10701">
              <w:t>Tipas</w:t>
            </w:r>
          </w:p>
        </w:tc>
        <w:tc>
          <w:tcPr>
            <w:tcW w:w="4674" w:type="dxa"/>
          </w:tcPr>
          <w:p w14:paraId="7CE81746" w14:textId="77777777" w:rsidR="00877717" w:rsidRPr="00462636" w:rsidRDefault="00877717" w:rsidP="00C06146">
            <w:pPr>
              <w:pStyle w:val="Elsislentelesantraste"/>
              <w:rPr>
                <w:b/>
              </w:rPr>
            </w:pPr>
            <w:r w:rsidRPr="00462636">
              <w:t>Aprašymas</w:t>
            </w:r>
          </w:p>
        </w:tc>
      </w:tr>
      <w:tr w:rsidR="00877717" w:rsidRPr="00524CBF" w14:paraId="432B43A3" w14:textId="77777777" w:rsidTr="00AE28AE">
        <w:tc>
          <w:tcPr>
            <w:tcW w:w="988" w:type="dxa"/>
          </w:tcPr>
          <w:p w14:paraId="00E40DE2" w14:textId="77777777" w:rsidR="00877717" w:rsidRPr="00524CBF" w:rsidRDefault="00877717" w:rsidP="006A612B">
            <w:pPr>
              <w:pStyle w:val="Elsistekstas"/>
              <w:numPr>
                <w:ilvl w:val="0"/>
                <w:numId w:val="29"/>
              </w:numPr>
              <w:jc w:val="left"/>
            </w:pPr>
          </w:p>
        </w:tc>
        <w:tc>
          <w:tcPr>
            <w:tcW w:w="2126" w:type="dxa"/>
          </w:tcPr>
          <w:p w14:paraId="47F558F7" w14:textId="77777777" w:rsidR="00877717" w:rsidRPr="00524CBF" w:rsidRDefault="00877717" w:rsidP="00393C2E">
            <w:pPr>
              <w:pStyle w:val="Elsistekstas"/>
              <w:ind w:firstLine="0"/>
            </w:pPr>
            <w:r w:rsidRPr="00524CBF">
              <w:t xml:space="preserve">Eil. Nr. </w:t>
            </w:r>
          </w:p>
        </w:tc>
        <w:tc>
          <w:tcPr>
            <w:tcW w:w="1843" w:type="dxa"/>
          </w:tcPr>
          <w:p w14:paraId="5CD505CD" w14:textId="77777777" w:rsidR="00877717" w:rsidRPr="00524CBF" w:rsidRDefault="00877717" w:rsidP="00393C2E">
            <w:pPr>
              <w:pStyle w:val="Elsistekstas"/>
              <w:ind w:firstLine="0"/>
            </w:pPr>
            <w:r w:rsidRPr="00524CBF">
              <w:t>Tekstinis laukas</w:t>
            </w:r>
          </w:p>
          <w:p w14:paraId="2A62C89C" w14:textId="6A5C4B87" w:rsidR="002A74D4" w:rsidRPr="00524CBF" w:rsidRDefault="002A74D4" w:rsidP="00393C2E">
            <w:pPr>
              <w:pStyle w:val="Elsistekstas"/>
              <w:ind w:firstLine="0"/>
            </w:pPr>
            <w:r w:rsidRPr="00524CBF">
              <w:t>Neredaguojamas</w:t>
            </w:r>
          </w:p>
        </w:tc>
        <w:tc>
          <w:tcPr>
            <w:tcW w:w="4674" w:type="dxa"/>
          </w:tcPr>
          <w:p w14:paraId="2AB6D58D" w14:textId="7A48CA51" w:rsidR="00877717" w:rsidRPr="00524CBF" w:rsidRDefault="002A74D4" w:rsidP="00393C2E">
            <w:pPr>
              <w:pStyle w:val="Elsistekstas"/>
              <w:ind w:firstLine="0"/>
            </w:pPr>
            <w:r w:rsidRPr="00524CBF">
              <w:t xml:space="preserve">Užpildomas automatiškai. </w:t>
            </w:r>
            <w:r w:rsidR="00877717" w:rsidRPr="00524CBF">
              <w:t xml:space="preserve">Pateikiamas įkelto dokumento </w:t>
            </w:r>
            <w:r w:rsidRPr="00524CBF">
              <w:t xml:space="preserve">eilės </w:t>
            </w:r>
            <w:r w:rsidR="00877717" w:rsidRPr="00524CBF">
              <w:t>numeris.</w:t>
            </w:r>
          </w:p>
        </w:tc>
      </w:tr>
      <w:tr w:rsidR="00877717" w:rsidRPr="00524CBF" w14:paraId="4309265C" w14:textId="77777777" w:rsidTr="00AE28AE">
        <w:tc>
          <w:tcPr>
            <w:tcW w:w="988" w:type="dxa"/>
          </w:tcPr>
          <w:p w14:paraId="6DCE8DA4" w14:textId="77777777" w:rsidR="00877717" w:rsidRPr="00524CBF" w:rsidRDefault="00877717" w:rsidP="006A612B">
            <w:pPr>
              <w:pStyle w:val="Elsistekstas"/>
              <w:numPr>
                <w:ilvl w:val="0"/>
                <w:numId w:val="29"/>
              </w:numPr>
              <w:jc w:val="left"/>
            </w:pPr>
          </w:p>
        </w:tc>
        <w:tc>
          <w:tcPr>
            <w:tcW w:w="2126" w:type="dxa"/>
          </w:tcPr>
          <w:p w14:paraId="281CCD15" w14:textId="77777777" w:rsidR="00877717" w:rsidRPr="00524CBF" w:rsidRDefault="00877717" w:rsidP="00393C2E">
            <w:pPr>
              <w:pStyle w:val="Elsistekstas"/>
              <w:ind w:firstLine="0"/>
            </w:pPr>
            <w:r w:rsidRPr="00524CBF">
              <w:t>Įkėlimo data</w:t>
            </w:r>
          </w:p>
        </w:tc>
        <w:tc>
          <w:tcPr>
            <w:tcW w:w="1843" w:type="dxa"/>
          </w:tcPr>
          <w:p w14:paraId="73F465E2" w14:textId="7495ED6C" w:rsidR="00877717" w:rsidRPr="00524CBF" w:rsidRDefault="00877717" w:rsidP="00393C2E">
            <w:pPr>
              <w:pStyle w:val="Elsistekstas"/>
              <w:ind w:firstLine="0"/>
            </w:pPr>
            <w:r w:rsidRPr="00524CBF">
              <w:t>Data formato YYYY-MM-DD Neredaguojamas</w:t>
            </w:r>
          </w:p>
        </w:tc>
        <w:tc>
          <w:tcPr>
            <w:tcW w:w="4674" w:type="dxa"/>
          </w:tcPr>
          <w:p w14:paraId="01F58558" w14:textId="48D2B30C" w:rsidR="00877717" w:rsidRPr="00524CBF" w:rsidRDefault="002A74D4" w:rsidP="00393C2E">
            <w:pPr>
              <w:pStyle w:val="Elsistekstas"/>
              <w:ind w:firstLine="0"/>
            </w:pPr>
            <w:r w:rsidRPr="00524CBF">
              <w:t>Užpildoma automatiškai.</w:t>
            </w:r>
            <w:r w:rsidR="003D54E2" w:rsidRPr="00524CBF">
              <w:t xml:space="preserve"> </w:t>
            </w:r>
            <w:r w:rsidR="00877717" w:rsidRPr="00524CBF">
              <w:t>Pateikiama dokumento įkėlimo data.</w:t>
            </w:r>
          </w:p>
        </w:tc>
      </w:tr>
      <w:tr w:rsidR="00877717" w:rsidRPr="00524CBF" w14:paraId="593AB05D" w14:textId="77777777" w:rsidTr="00AE28AE">
        <w:tc>
          <w:tcPr>
            <w:tcW w:w="988" w:type="dxa"/>
          </w:tcPr>
          <w:p w14:paraId="51116367" w14:textId="77777777" w:rsidR="00877717" w:rsidRPr="00524CBF" w:rsidRDefault="00877717" w:rsidP="006A612B">
            <w:pPr>
              <w:pStyle w:val="Elsistekstas"/>
              <w:numPr>
                <w:ilvl w:val="0"/>
                <w:numId w:val="29"/>
              </w:numPr>
              <w:jc w:val="left"/>
            </w:pPr>
          </w:p>
        </w:tc>
        <w:tc>
          <w:tcPr>
            <w:tcW w:w="2126" w:type="dxa"/>
          </w:tcPr>
          <w:p w14:paraId="231F37F1" w14:textId="77777777" w:rsidR="00877717" w:rsidRPr="00524CBF" w:rsidRDefault="00877717" w:rsidP="00393C2E">
            <w:pPr>
              <w:pStyle w:val="Elsistekstas"/>
              <w:ind w:firstLine="0"/>
            </w:pPr>
            <w:r w:rsidRPr="00524CBF">
              <w:t>Įgaliojimo pavadinimas</w:t>
            </w:r>
          </w:p>
        </w:tc>
        <w:tc>
          <w:tcPr>
            <w:tcW w:w="1843" w:type="dxa"/>
          </w:tcPr>
          <w:p w14:paraId="7FB1E400" w14:textId="77777777" w:rsidR="00877717" w:rsidRPr="00524CBF" w:rsidRDefault="00877717" w:rsidP="00393C2E">
            <w:pPr>
              <w:pStyle w:val="Elsistekstas"/>
              <w:ind w:firstLine="0"/>
            </w:pPr>
            <w:r w:rsidRPr="00524CBF">
              <w:t>Tekstinis laukas Privalomas</w:t>
            </w:r>
          </w:p>
        </w:tc>
        <w:tc>
          <w:tcPr>
            <w:tcW w:w="4674" w:type="dxa"/>
          </w:tcPr>
          <w:p w14:paraId="6684D0D4" w14:textId="77777777" w:rsidR="00877717" w:rsidRPr="00524CBF" w:rsidRDefault="00877717" w:rsidP="00393C2E">
            <w:pPr>
              <w:pStyle w:val="Elsistekstas"/>
              <w:ind w:firstLine="0"/>
            </w:pPr>
            <w:r w:rsidRPr="00524CBF">
              <w:t>Nurodomas įkelto dokumento pavadinimas.</w:t>
            </w:r>
          </w:p>
          <w:p w14:paraId="104C4689" w14:textId="77777777" w:rsidR="00877717" w:rsidRPr="00524CBF" w:rsidRDefault="00877717" w:rsidP="00393C2E">
            <w:pPr>
              <w:pStyle w:val="Elsistekstas"/>
              <w:ind w:firstLine="0"/>
            </w:pPr>
            <w:r w:rsidRPr="00524CBF">
              <w:t>Galimas simbolių skaičius – 100.</w:t>
            </w:r>
          </w:p>
        </w:tc>
      </w:tr>
      <w:tr w:rsidR="00877717" w:rsidRPr="00220325" w14:paraId="5A7F0E12" w14:textId="77777777" w:rsidTr="00AE28AE">
        <w:tc>
          <w:tcPr>
            <w:tcW w:w="988" w:type="dxa"/>
          </w:tcPr>
          <w:p w14:paraId="3B8CBB46" w14:textId="77777777" w:rsidR="00877717" w:rsidRPr="00220325" w:rsidRDefault="00877717" w:rsidP="006A612B">
            <w:pPr>
              <w:pStyle w:val="Elsistekstas"/>
              <w:numPr>
                <w:ilvl w:val="0"/>
                <w:numId w:val="29"/>
              </w:numPr>
              <w:jc w:val="left"/>
            </w:pPr>
          </w:p>
        </w:tc>
        <w:tc>
          <w:tcPr>
            <w:tcW w:w="2126" w:type="dxa"/>
          </w:tcPr>
          <w:p w14:paraId="20F93DF4" w14:textId="77777777" w:rsidR="00877717" w:rsidRPr="00220325" w:rsidRDefault="00877717" w:rsidP="00393C2E">
            <w:pPr>
              <w:pStyle w:val="Elsistekstas"/>
              <w:ind w:firstLine="0"/>
            </w:pPr>
            <w:r w:rsidRPr="00220325">
              <w:t>Aprašymas</w:t>
            </w:r>
          </w:p>
        </w:tc>
        <w:tc>
          <w:tcPr>
            <w:tcW w:w="1843" w:type="dxa"/>
          </w:tcPr>
          <w:p w14:paraId="14CA8519" w14:textId="77777777" w:rsidR="00877717" w:rsidRPr="00220325" w:rsidRDefault="00877717" w:rsidP="00393C2E">
            <w:pPr>
              <w:pStyle w:val="Elsistekstas"/>
              <w:ind w:firstLine="0"/>
            </w:pPr>
            <w:r w:rsidRPr="00220325">
              <w:t>Tekstinis laukas Privalomas</w:t>
            </w:r>
          </w:p>
        </w:tc>
        <w:tc>
          <w:tcPr>
            <w:tcW w:w="4674" w:type="dxa"/>
          </w:tcPr>
          <w:p w14:paraId="3860C030" w14:textId="259B7F81" w:rsidR="00877717" w:rsidRPr="00220325" w:rsidRDefault="00877717" w:rsidP="00393C2E">
            <w:pPr>
              <w:pStyle w:val="Elsistekstas"/>
              <w:ind w:firstLine="0"/>
            </w:pPr>
            <w:r w:rsidRPr="00220325">
              <w:t>Nurodo</w:t>
            </w:r>
            <w:r w:rsidR="00134584" w:rsidRPr="00220325">
              <w:t>mas įkelto dokumento aprašymas.</w:t>
            </w:r>
          </w:p>
          <w:p w14:paraId="72B9BC70" w14:textId="1AD277EF" w:rsidR="00877717" w:rsidRPr="00220325" w:rsidRDefault="008904D1" w:rsidP="00393C2E">
            <w:pPr>
              <w:pStyle w:val="Elsistekstas"/>
              <w:ind w:firstLine="0"/>
            </w:pPr>
            <w:r w:rsidRPr="00220325">
              <w:t>Galimas simbolių skaičius – 1000</w:t>
            </w:r>
            <w:r w:rsidR="00877717" w:rsidRPr="00220325">
              <w:t>.</w:t>
            </w:r>
          </w:p>
        </w:tc>
      </w:tr>
      <w:tr w:rsidR="00220325" w:rsidRPr="00524CBF" w14:paraId="302AA9F8" w14:textId="77777777" w:rsidTr="00AE28AE">
        <w:tc>
          <w:tcPr>
            <w:tcW w:w="988" w:type="dxa"/>
          </w:tcPr>
          <w:p w14:paraId="6E54997E" w14:textId="77777777" w:rsidR="00220325" w:rsidRPr="00220325" w:rsidRDefault="00220325" w:rsidP="006A612B">
            <w:pPr>
              <w:pStyle w:val="Elsistekstas"/>
              <w:numPr>
                <w:ilvl w:val="0"/>
                <w:numId w:val="29"/>
              </w:numPr>
              <w:jc w:val="left"/>
            </w:pPr>
          </w:p>
        </w:tc>
        <w:tc>
          <w:tcPr>
            <w:tcW w:w="2126" w:type="dxa"/>
          </w:tcPr>
          <w:p w14:paraId="3E917541" w14:textId="6FC76D0D" w:rsidR="00220325" w:rsidRPr="00220325" w:rsidRDefault="00220325" w:rsidP="00393C2E">
            <w:pPr>
              <w:pStyle w:val="Elsistekstas"/>
              <w:ind w:firstLine="0"/>
            </w:pPr>
            <w:r>
              <w:t>Dokumentas</w:t>
            </w:r>
          </w:p>
        </w:tc>
        <w:tc>
          <w:tcPr>
            <w:tcW w:w="1843" w:type="dxa"/>
          </w:tcPr>
          <w:p w14:paraId="6D4C0977" w14:textId="3AE9B860" w:rsidR="00220325" w:rsidRPr="004359C0" w:rsidRDefault="00173F6D" w:rsidP="00393C2E">
            <w:pPr>
              <w:pStyle w:val="Elsistekstas"/>
              <w:ind w:firstLine="0"/>
            </w:pPr>
            <w:r>
              <w:t>Nuoroda su mygtuku</w:t>
            </w:r>
          </w:p>
        </w:tc>
        <w:tc>
          <w:tcPr>
            <w:tcW w:w="4674" w:type="dxa"/>
          </w:tcPr>
          <w:p w14:paraId="191405AE" w14:textId="65E24E26" w:rsidR="00220325" w:rsidRPr="00220325" w:rsidRDefault="005C6B4C" w:rsidP="00393C2E">
            <w:pPr>
              <w:pStyle w:val="Elsistekstas"/>
              <w:ind w:firstLine="0"/>
            </w:pPr>
            <w:r w:rsidRPr="005C6B4C">
              <w:t>Pateikiamas įkelto dokumento rinkmenos pavadinimas, ant kurio paspaudus atsiunčiamas dokumentas į kompiuterį.</w:t>
            </w:r>
          </w:p>
        </w:tc>
      </w:tr>
    </w:tbl>
    <w:p w14:paraId="0649A0BD" w14:textId="13558283" w:rsidR="002A74D4" w:rsidRPr="00524CBF" w:rsidRDefault="002A74D4" w:rsidP="00E41951">
      <w:pPr>
        <w:pStyle w:val="Elsistekstas"/>
        <w:ind w:left="284" w:firstLine="0"/>
      </w:pPr>
      <w:r w:rsidRPr="00524CBF">
        <w:t>Įkėlus įgaliojimą ar pakeitus įgaliojimo duomenis (pavadinimą ir aprašymą) reikia išsaugoti pakeitimus (mygtukas „Saugoti“), nes tik tada pakeitimai bus išsaugoti.</w:t>
      </w:r>
    </w:p>
    <w:p w14:paraId="195F8B24" w14:textId="01A9D432" w:rsidR="00877717" w:rsidRPr="00524CBF" w:rsidRDefault="00877717" w:rsidP="00DF6D78">
      <w:pPr>
        <w:pStyle w:val="Heading3"/>
      </w:pPr>
      <w:bookmarkStart w:id="100" w:name="_Ref431992122"/>
      <w:bookmarkStart w:id="101" w:name="_Ref431992132"/>
      <w:bookmarkStart w:id="102" w:name="_Toc444741455"/>
      <w:bookmarkStart w:id="103" w:name="_Toc464122290"/>
      <w:bookmarkStart w:id="104" w:name="_Toc471743950"/>
      <w:r w:rsidRPr="00524CBF">
        <w:t>Naudotojo profilio redagavimas</w:t>
      </w:r>
      <w:bookmarkEnd w:id="100"/>
      <w:bookmarkEnd w:id="101"/>
      <w:bookmarkEnd w:id="102"/>
      <w:bookmarkEnd w:id="103"/>
      <w:bookmarkEnd w:id="104"/>
    </w:p>
    <w:p w14:paraId="0169AC3D" w14:textId="5A732397" w:rsidR="00877717" w:rsidRPr="00524CBF" w:rsidRDefault="009A2157" w:rsidP="00877717">
      <w:pPr>
        <w:pStyle w:val="Elsistekstas"/>
      </w:pPr>
      <w:r w:rsidRPr="00524CBF">
        <w:t>Visi</w:t>
      </w:r>
      <w:r w:rsidR="00877717" w:rsidRPr="00524CBF">
        <w:t xml:space="preserve"> DMS </w:t>
      </w:r>
      <w:r w:rsidRPr="00524CBF">
        <w:t>naudotojai</w:t>
      </w:r>
      <w:r w:rsidR="00877717" w:rsidRPr="00524CBF">
        <w:t xml:space="preserve"> gali peržiūrėti savo </w:t>
      </w:r>
      <w:r w:rsidR="000550A1" w:rsidRPr="00524CBF">
        <w:t xml:space="preserve">kontaktinę </w:t>
      </w:r>
      <w:r w:rsidR="00877717" w:rsidRPr="00524CBF">
        <w:t>informaciją, suteiktas teises bei prisegtus įgali</w:t>
      </w:r>
      <w:r w:rsidR="00800939" w:rsidRPr="00524CBF">
        <w:t>ojimus prie tam tikro projekto.</w:t>
      </w:r>
      <w:r w:rsidRPr="00524CBF">
        <w:t xml:space="preserve"> Naudotojai, išskyrus sutartyje nurodyti</w:t>
      </w:r>
      <w:r w:rsidR="00487EBF">
        <w:t xml:space="preserve"> DMS</w:t>
      </w:r>
      <w:r w:rsidRPr="00524CBF">
        <w:t xml:space="preserve"> </w:t>
      </w:r>
      <w:r w:rsidR="00487EBF" w:rsidRPr="00524CBF">
        <w:t>naudotoj</w:t>
      </w:r>
      <w:r w:rsidR="00487EBF">
        <w:t>ai</w:t>
      </w:r>
      <w:r w:rsidR="00487EBF" w:rsidRPr="00524CBF">
        <w:t xml:space="preserve"> </w:t>
      </w:r>
      <w:r w:rsidRPr="00524CBF">
        <w:t>(turintys teisę „Suteikti teisę administruoti projekto naudotojus“), turi galimybę profilio lange redaguoti pagrindinius duomenis: el. paštą, telefono numerį, įmonę ir pareigas.</w:t>
      </w:r>
    </w:p>
    <w:p w14:paraId="4E015090" w14:textId="03269ACD" w:rsidR="00877717" w:rsidRPr="00524CBF" w:rsidRDefault="00877717" w:rsidP="00877717">
      <w:pPr>
        <w:pStyle w:val="Elsistekstas"/>
      </w:pPr>
      <w:r w:rsidRPr="00524CBF">
        <w:t xml:space="preserve">Naudotojo profilio langas </w:t>
      </w:r>
      <w:r w:rsidR="00A035C1" w:rsidRPr="00524CBF">
        <w:t xml:space="preserve">pasiekiamas </w:t>
      </w:r>
      <w:r w:rsidRPr="00524CBF">
        <w:t xml:space="preserve">meniu </w:t>
      </w:r>
      <w:r w:rsidR="000550A1" w:rsidRPr="00524CBF">
        <w:t xml:space="preserve">pasirinkus </w:t>
      </w:r>
      <w:r w:rsidRPr="00524CBF">
        <w:t>„Naudotojai“ -&gt; „Naudotojo nustatymai“.</w:t>
      </w:r>
    </w:p>
    <w:p w14:paraId="237C8B31" w14:textId="77777777" w:rsidR="00877717" w:rsidRPr="00524CBF" w:rsidRDefault="00877717" w:rsidP="00877717">
      <w:pPr>
        <w:pStyle w:val="Elsistekstas"/>
      </w:pPr>
    </w:p>
    <w:p w14:paraId="7BF4A4CC" w14:textId="46073739" w:rsidR="00877717" w:rsidRPr="00524CBF" w:rsidRDefault="008F765E" w:rsidP="00877717">
      <w:pPr>
        <w:pStyle w:val="Elsistekstas"/>
        <w:jc w:val="center"/>
      </w:pPr>
      <w:r w:rsidRPr="00524CBF">
        <w:rPr>
          <w:noProof/>
        </w:rPr>
        <w:drawing>
          <wp:inline distT="0" distB="0" distL="0" distR="0" wp14:anchorId="3F11D361" wp14:editId="33D13C98">
            <wp:extent cx="6115050" cy="3143250"/>
            <wp:effectExtent l="19050" t="19050" r="19050" b="1905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5050" cy="3143250"/>
                    </a:xfrm>
                    <a:prstGeom prst="rect">
                      <a:avLst/>
                    </a:prstGeom>
                    <a:noFill/>
                    <a:ln>
                      <a:solidFill>
                        <a:schemeClr val="tx1"/>
                      </a:solidFill>
                    </a:ln>
                  </pic:spPr>
                </pic:pic>
              </a:graphicData>
            </a:graphic>
          </wp:inline>
        </w:drawing>
      </w:r>
    </w:p>
    <w:p w14:paraId="7C605506" w14:textId="2A327AFB" w:rsidR="008D20C3" w:rsidRPr="00505299" w:rsidRDefault="008D20C3" w:rsidP="00D936D1">
      <w:pPr>
        <w:pStyle w:val="Paveiksleliopavadinimas"/>
      </w:pPr>
      <w:r w:rsidRPr="00B837D6">
        <w:t>Naudotojo profilis</w:t>
      </w:r>
    </w:p>
    <w:p w14:paraId="3E42F6EA" w14:textId="35684298" w:rsidR="00877717" w:rsidRPr="00473965" w:rsidRDefault="00877717" w:rsidP="00877717">
      <w:pPr>
        <w:pStyle w:val="Elsistekstas"/>
      </w:pPr>
      <w:r w:rsidRPr="00725BF4">
        <w:rPr>
          <w:b/>
        </w:rPr>
        <w:t>Veiksmai, kuriuos gali</w:t>
      </w:r>
      <w:r w:rsidR="000550A1" w:rsidRPr="00E45599">
        <w:rPr>
          <w:b/>
        </w:rPr>
        <w:t>ma</w:t>
      </w:r>
      <w:r w:rsidRPr="00473965">
        <w:rPr>
          <w:b/>
        </w:rPr>
        <w:t xml:space="preserve"> atlikti</w:t>
      </w:r>
      <w:r w:rsidRPr="00473965">
        <w:t>:</w:t>
      </w:r>
    </w:p>
    <w:p w14:paraId="2A074ED8" w14:textId="4918FC68" w:rsidR="00877717" w:rsidRPr="00524CBF" w:rsidRDefault="00877717" w:rsidP="00B778A2">
      <w:pPr>
        <w:pStyle w:val="Elsistekstas"/>
        <w:numPr>
          <w:ilvl w:val="0"/>
          <w:numId w:val="30"/>
        </w:numPr>
      </w:pPr>
      <w:r w:rsidRPr="00524CBF">
        <w:t>Paredaguoti savo informaciją:</w:t>
      </w:r>
      <w:r w:rsidR="00DB5ADD" w:rsidRPr="00524CBF">
        <w:t xml:space="preserve"> el. pašto adresą, telefono numerį, įmonę bei pareigias. </w:t>
      </w:r>
    </w:p>
    <w:p w14:paraId="195A3070" w14:textId="58C9EE48" w:rsidR="00877717" w:rsidRPr="00524CBF" w:rsidRDefault="005D2493" w:rsidP="00B778A2">
      <w:pPr>
        <w:pStyle w:val="Elsistekstas"/>
        <w:numPr>
          <w:ilvl w:val="0"/>
          <w:numId w:val="30"/>
        </w:numPr>
      </w:pPr>
      <w:r w:rsidRPr="00524CBF">
        <w:t>Peržiūrėti suteiktas teises.</w:t>
      </w:r>
    </w:p>
    <w:p w14:paraId="3400FB4D" w14:textId="515A0786" w:rsidR="00877717" w:rsidRPr="00524CBF" w:rsidRDefault="00877717" w:rsidP="00B778A2">
      <w:pPr>
        <w:pStyle w:val="Elsistekstas"/>
        <w:numPr>
          <w:ilvl w:val="0"/>
          <w:numId w:val="30"/>
        </w:numPr>
      </w:pPr>
      <w:r w:rsidRPr="00524CBF">
        <w:t>Peržiūrėti duomenis apie prisegtą įgaliojimą bei jį atsisiųsti</w:t>
      </w:r>
      <w:r w:rsidR="005D2493" w:rsidRPr="00524CBF">
        <w:t xml:space="preserve"> ir išsaugoti savo kompiuteryje.</w:t>
      </w:r>
    </w:p>
    <w:p w14:paraId="61CE89C3" w14:textId="1E3C0DE7" w:rsidR="00877717" w:rsidRPr="00524CBF" w:rsidRDefault="00302D32" w:rsidP="00B778A2">
      <w:pPr>
        <w:pStyle w:val="Elsistekstas"/>
        <w:numPr>
          <w:ilvl w:val="0"/>
          <w:numId w:val="30"/>
        </w:numPr>
      </w:pPr>
      <w:r w:rsidRPr="00524CBF">
        <w:t>Atlikus reikiam</w:t>
      </w:r>
      <w:r w:rsidR="000550A1" w:rsidRPr="00524CBF">
        <w:t xml:space="preserve">ą naudotojo duomenų patikslinimą, reikia paspausti mygtuką „Saugoti“. DMS patikrins, ar forma užpildyta teisingai. Jei taip, pakeitimai bus išsaugoti. </w:t>
      </w:r>
      <w:r w:rsidR="00C501DD" w:rsidRPr="00524CBF">
        <w:t>Jeigu atliktų pakeitimų nereikia išsaugoti, reikia paspausti mygtuką „Atšaukti“.</w:t>
      </w:r>
    </w:p>
    <w:p w14:paraId="7D9D1F8E" w14:textId="5ECE7B0A" w:rsidR="00221267" w:rsidRPr="00576566" w:rsidRDefault="00D77944" w:rsidP="00DF6D78">
      <w:pPr>
        <w:pStyle w:val="Heading2"/>
      </w:pPr>
      <w:bookmarkStart w:id="105" w:name="_Toc444741456"/>
      <w:bookmarkStart w:id="106" w:name="_Toc464122291"/>
      <w:bookmarkStart w:id="107" w:name="_Toc471743951"/>
      <w:r w:rsidRPr="00524CBF">
        <w:t>Pranešimai (</w:t>
      </w:r>
      <w:r w:rsidR="00576566">
        <w:t>abipusis</w:t>
      </w:r>
      <w:r w:rsidRPr="00576566">
        <w:t xml:space="preserve"> komunika</w:t>
      </w:r>
      <w:r w:rsidR="00576566">
        <w:t>vimas</w:t>
      </w:r>
      <w:r w:rsidRPr="00576566">
        <w:t>)</w:t>
      </w:r>
      <w:bookmarkEnd w:id="105"/>
      <w:bookmarkEnd w:id="106"/>
      <w:bookmarkEnd w:id="107"/>
    </w:p>
    <w:p w14:paraId="3953F69F" w14:textId="69FA6CEB" w:rsidR="00D77944" w:rsidRPr="00576566" w:rsidRDefault="00D72B96" w:rsidP="00D77944">
      <w:pPr>
        <w:pStyle w:val="Elsistekstas"/>
      </w:pPr>
      <w:r w:rsidRPr="00576566">
        <w:t xml:space="preserve">DMS meniu „Pranešimai“ matomas naudotojams, turintiems teisę pildyti / teikti pirkimus </w:t>
      </w:r>
      <w:r w:rsidR="00BC0DEE" w:rsidRPr="00576566">
        <w:t>arba</w:t>
      </w:r>
      <w:r w:rsidRPr="00576566">
        <w:t xml:space="preserve"> pildyti / teikti mokėjimus.</w:t>
      </w:r>
    </w:p>
    <w:p w14:paraId="1F5F8779" w14:textId="756CB964" w:rsidR="00822D7E" w:rsidRPr="00576566" w:rsidRDefault="00822D7E" w:rsidP="00DF6D78">
      <w:pPr>
        <w:pStyle w:val="Heading3"/>
      </w:pPr>
      <w:bookmarkStart w:id="108" w:name="_Toc444741457"/>
      <w:bookmarkStart w:id="109" w:name="_Toc464122292"/>
      <w:bookmarkStart w:id="110" w:name="_Toc471743952"/>
      <w:bookmarkStart w:id="111" w:name="_Ref441138107"/>
      <w:r w:rsidRPr="00576566">
        <w:t xml:space="preserve">Gautų </w:t>
      </w:r>
      <w:r w:rsidR="0073028C" w:rsidRPr="00576566">
        <w:t>pranešimų</w:t>
      </w:r>
      <w:r w:rsidRPr="00576566">
        <w:t xml:space="preserve"> sąrašas</w:t>
      </w:r>
      <w:bookmarkEnd w:id="108"/>
      <w:bookmarkEnd w:id="109"/>
      <w:bookmarkEnd w:id="110"/>
      <w:r w:rsidRPr="00576566">
        <w:t xml:space="preserve"> </w:t>
      </w:r>
      <w:bookmarkEnd w:id="111"/>
    </w:p>
    <w:p w14:paraId="505AB1F1" w14:textId="1002FAD4" w:rsidR="00D77944" w:rsidRPr="001248AC" w:rsidRDefault="00D77944" w:rsidP="00D77944">
      <w:pPr>
        <w:pStyle w:val="Elsistekstas"/>
      </w:pPr>
      <w:r w:rsidRPr="004359C0">
        <w:t xml:space="preserve">Gautų </w:t>
      </w:r>
      <w:r w:rsidR="0073028C" w:rsidRPr="004359C0">
        <w:t>pranešimų</w:t>
      </w:r>
      <w:r w:rsidRPr="001248AC">
        <w:t xml:space="preserve"> sąrašas pasiekiamas meniu pasirinkus „Pranešimai“, kortel</w:t>
      </w:r>
      <w:r w:rsidR="00D72B96" w:rsidRPr="001248AC">
        <w:t>ę</w:t>
      </w:r>
      <w:r w:rsidRPr="001248AC">
        <w:t xml:space="preserve"> „Gauti“.</w:t>
      </w:r>
      <w:r w:rsidR="00A246CC">
        <w:t xml:space="preserve"> Šiame sąraše rodomi gauti pranešimai iš įgyvendinančiosios institucijos dėl pateiktų dokumentų patvirtinimo ar atmetimo</w:t>
      </w:r>
      <w:r w:rsidR="004C0ADA">
        <w:t xml:space="preserve"> ir atsakyti įgyvendinančiosios institucijos pranešimai, kurie buvo užsakyti per abipusio komunikavimo paslaugą.</w:t>
      </w:r>
    </w:p>
    <w:p w14:paraId="0F49E907" w14:textId="325319DB" w:rsidR="00D72B96" w:rsidRPr="00524CBF" w:rsidRDefault="00A95908" w:rsidP="00D77944">
      <w:pPr>
        <w:pStyle w:val="Elsistekstas"/>
      </w:pPr>
      <w:r>
        <w:rPr>
          <w:noProof/>
        </w:rPr>
        <w:drawing>
          <wp:inline distT="0" distB="0" distL="0" distR="0" wp14:anchorId="2ED6A602" wp14:editId="29337B65">
            <wp:extent cx="6113780" cy="2839085"/>
            <wp:effectExtent l="19050" t="19050" r="20320" b="18415"/>
            <wp:docPr id="243" name="Paveikslėlis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3780" cy="2839085"/>
                    </a:xfrm>
                    <a:prstGeom prst="rect">
                      <a:avLst/>
                    </a:prstGeom>
                    <a:noFill/>
                    <a:ln>
                      <a:solidFill>
                        <a:schemeClr val="tx1"/>
                      </a:solidFill>
                    </a:ln>
                  </pic:spPr>
                </pic:pic>
              </a:graphicData>
            </a:graphic>
          </wp:inline>
        </w:drawing>
      </w:r>
    </w:p>
    <w:p w14:paraId="022378D6" w14:textId="6DA4C92C" w:rsidR="00741A6C" w:rsidRPr="00725BF4" w:rsidRDefault="00741A6C" w:rsidP="00D936D1">
      <w:pPr>
        <w:pStyle w:val="Paveiksleliopavadinimas"/>
      </w:pPr>
      <w:r w:rsidRPr="00505299">
        <w:t>Gautų pranešimų sąrašas</w:t>
      </w:r>
    </w:p>
    <w:p w14:paraId="6C6AFF94" w14:textId="77777777" w:rsidR="00741A6C" w:rsidRPr="00E45599" w:rsidRDefault="00741A6C" w:rsidP="00741A6C">
      <w:pPr>
        <w:pStyle w:val="Elsistekstas"/>
      </w:pPr>
      <w:r w:rsidRPr="00725BF4">
        <w:t>Sąraše atvaizduojama ši informacija:</w:t>
      </w:r>
    </w:p>
    <w:tbl>
      <w:tblPr>
        <w:tblStyle w:val="Elsislentele"/>
        <w:tblW w:w="5000" w:type="pct"/>
        <w:tblLook w:val="04A0" w:firstRow="1" w:lastRow="0" w:firstColumn="1" w:lastColumn="0" w:noHBand="0" w:noVBand="1"/>
      </w:tblPr>
      <w:tblGrid>
        <w:gridCol w:w="989"/>
        <w:gridCol w:w="2990"/>
        <w:gridCol w:w="5656"/>
      </w:tblGrid>
      <w:tr w:rsidR="00741A6C" w:rsidRPr="00524CBF" w14:paraId="298A7CA0"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6EAD9451" w14:textId="77777777" w:rsidR="00741A6C" w:rsidRPr="00524CBF" w:rsidRDefault="00741A6C" w:rsidP="00C06146">
            <w:pPr>
              <w:pStyle w:val="Elsislentelesantraste"/>
              <w:rPr>
                <w:b/>
              </w:rPr>
            </w:pPr>
            <w:r w:rsidRPr="00524CBF">
              <w:t>Eil. Nr.</w:t>
            </w:r>
          </w:p>
        </w:tc>
        <w:tc>
          <w:tcPr>
            <w:tcW w:w="2989" w:type="dxa"/>
          </w:tcPr>
          <w:p w14:paraId="141FD1FA" w14:textId="77777777" w:rsidR="00741A6C" w:rsidRPr="0055797F" w:rsidRDefault="00741A6C" w:rsidP="00C06146">
            <w:pPr>
              <w:pStyle w:val="Elsislentelesantraste"/>
              <w:rPr>
                <w:b/>
              </w:rPr>
            </w:pPr>
            <w:r w:rsidRPr="0055797F">
              <w:t>Lauko pavadinimas</w:t>
            </w:r>
          </w:p>
        </w:tc>
        <w:tc>
          <w:tcPr>
            <w:tcW w:w="5654" w:type="dxa"/>
          </w:tcPr>
          <w:p w14:paraId="23C722B0" w14:textId="77777777" w:rsidR="00741A6C" w:rsidRPr="00576566" w:rsidRDefault="00741A6C" w:rsidP="00C06146">
            <w:pPr>
              <w:pStyle w:val="Elsislentelesantraste"/>
              <w:rPr>
                <w:b/>
              </w:rPr>
            </w:pPr>
            <w:r w:rsidRPr="00576566">
              <w:t>Aprašymas</w:t>
            </w:r>
          </w:p>
        </w:tc>
      </w:tr>
      <w:tr w:rsidR="00741A6C" w:rsidRPr="00524CBF" w14:paraId="50281024" w14:textId="77777777" w:rsidTr="00AE28AE">
        <w:tc>
          <w:tcPr>
            <w:tcW w:w="988" w:type="dxa"/>
          </w:tcPr>
          <w:p w14:paraId="40DBD2ED" w14:textId="77777777" w:rsidR="00741A6C" w:rsidRPr="001248AC" w:rsidRDefault="00741A6C" w:rsidP="00B778A2">
            <w:pPr>
              <w:pStyle w:val="Elsistekstas"/>
              <w:numPr>
                <w:ilvl w:val="0"/>
                <w:numId w:val="36"/>
              </w:numPr>
              <w:jc w:val="left"/>
            </w:pPr>
          </w:p>
        </w:tc>
        <w:tc>
          <w:tcPr>
            <w:tcW w:w="2989" w:type="dxa"/>
          </w:tcPr>
          <w:p w14:paraId="4C37AEE8" w14:textId="77777777" w:rsidR="00741A6C" w:rsidRPr="00E10701" w:rsidRDefault="00741A6C" w:rsidP="00393C2E">
            <w:pPr>
              <w:pStyle w:val="Elsistekstas"/>
              <w:ind w:firstLine="0"/>
            </w:pPr>
            <w:r w:rsidRPr="006E7FF9">
              <w:t>Eil. Nr.</w:t>
            </w:r>
          </w:p>
        </w:tc>
        <w:tc>
          <w:tcPr>
            <w:tcW w:w="5654" w:type="dxa"/>
          </w:tcPr>
          <w:p w14:paraId="0F3DC7D6" w14:textId="3913BDA0" w:rsidR="00741A6C" w:rsidRPr="00B837D6" w:rsidRDefault="00741A6C" w:rsidP="00393C2E">
            <w:pPr>
              <w:pStyle w:val="Elsistekstas"/>
              <w:ind w:firstLine="0"/>
            </w:pPr>
            <w:r w:rsidRPr="00462636">
              <w:t xml:space="preserve">Pateikiamas </w:t>
            </w:r>
            <w:r w:rsidR="00174F5A">
              <w:t>gauto pranešimo</w:t>
            </w:r>
            <w:r w:rsidR="00174F5A" w:rsidRPr="00462636">
              <w:t xml:space="preserve"> </w:t>
            </w:r>
            <w:r w:rsidRPr="00462636">
              <w:t>eilės numeris sąraše.</w:t>
            </w:r>
          </w:p>
        </w:tc>
      </w:tr>
      <w:tr w:rsidR="00741A6C" w:rsidRPr="00524CBF" w14:paraId="0BEF3D0D" w14:textId="77777777" w:rsidTr="00AE28AE">
        <w:tc>
          <w:tcPr>
            <w:tcW w:w="988" w:type="dxa"/>
          </w:tcPr>
          <w:p w14:paraId="2C002625" w14:textId="77777777" w:rsidR="00741A6C" w:rsidRPr="00524CBF" w:rsidRDefault="00741A6C" w:rsidP="00B778A2">
            <w:pPr>
              <w:pStyle w:val="Elsistekstas"/>
              <w:numPr>
                <w:ilvl w:val="0"/>
                <w:numId w:val="36"/>
              </w:numPr>
              <w:jc w:val="left"/>
            </w:pPr>
          </w:p>
        </w:tc>
        <w:tc>
          <w:tcPr>
            <w:tcW w:w="2989" w:type="dxa"/>
          </w:tcPr>
          <w:p w14:paraId="1CC436F4" w14:textId="53446878" w:rsidR="00741A6C" w:rsidRPr="00524CBF" w:rsidRDefault="00741A6C" w:rsidP="00393C2E">
            <w:pPr>
              <w:pStyle w:val="Elsistekstas"/>
              <w:ind w:firstLine="0"/>
            </w:pPr>
            <w:r w:rsidRPr="00524CBF">
              <w:t>Data</w:t>
            </w:r>
          </w:p>
        </w:tc>
        <w:tc>
          <w:tcPr>
            <w:tcW w:w="5654" w:type="dxa"/>
          </w:tcPr>
          <w:p w14:paraId="2E7CFC7E" w14:textId="3C9A6B6F" w:rsidR="00741A6C" w:rsidRPr="00524CBF" w:rsidRDefault="00741A6C" w:rsidP="00393C2E">
            <w:pPr>
              <w:pStyle w:val="Elsistekstas"/>
              <w:ind w:firstLine="0"/>
            </w:pPr>
            <w:r w:rsidRPr="00524CBF">
              <w:t>Pateikiama pranešimo gavimo data.</w:t>
            </w:r>
          </w:p>
        </w:tc>
      </w:tr>
      <w:tr w:rsidR="00741A6C" w:rsidRPr="00524CBF" w14:paraId="780751D8" w14:textId="77777777" w:rsidTr="00AE28AE">
        <w:tc>
          <w:tcPr>
            <w:tcW w:w="988" w:type="dxa"/>
          </w:tcPr>
          <w:p w14:paraId="7405D5F0" w14:textId="77777777" w:rsidR="00741A6C" w:rsidRPr="00524CBF" w:rsidRDefault="00741A6C" w:rsidP="00B778A2">
            <w:pPr>
              <w:pStyle w:val="Elsistekstas"/>
              <w:numPr>
                <w:ilvl w:val="0"/>
                <w:numId w:val="36"/>
              </w:numPr>
              <w:jc w:val="left"/>
            </w:pPr>
          </w:p>
        </w:tc>
        <w:tc>
          <w:tcPr>
            <w:tcW w:w="2989" w:type="dxa"/>
          </w:tcPr>
          <w:p w14:paraId="1EED5D90" w14:textId="0268AEBF" w:rsidR="00741A6C" w:rsidRPr="00524CBF" w:rsidRDefault="00741A6C" w:rsidP="00393C2E">
            <w:pPr>
              <w:pStyle w:val="Elsistekstas"/>
              <w:ind w:firstLine="0"/>
            </w:pPr>
            <w:r w:rsidRPr="00524CBF">
              <w:t>Paslaugos tipas</w:t>
            </w:r>
          </w:p>
        </w:tc>
        <w:tc>
          <w:tcPr>
            <w:tcW w:w="5654" w:type="dxa"/>
          </w:tcPr>
          <w:p w14:paraId="132B1D14" w14:textId="21038C4A" w:rsidR="00741A6C" w:rsidRPr="00524CBF" w:rsidRDefault="00741A6C" w:rsidP="00393C2E">
            <w:pPr>
              <w:pStyle w:val="Elsistekstas"/>
              <w:ind w:firstLine="0"/>
            </w:pPr>
            <w:r w:rsidRPr="00524CBF">
              <w:t>Pateikiamas paslaugos tipas</w:t>
            </w:r>
            <w:r w:rsidR="00302C3A">
              <w:t>, kuriai gautas pranešimas</w:t>
            </w:r>
            <w:r w:rsidRPr="00524CBF">
              <w:t>.</w:t>
            </w:r>
          </w:p>
        </w:tc>
      </w:tr>
      <w:tr w:rsidR="00741A6C" w:rsidRPr="00524CBF" w14:paraId="3FA41E8F" w14:textId="77777777" w:rsidTr="00AE28AE">
        <w:tc>
          <w:tcPr>
            <w:tcW w:w="988" w:type="dxa"/>
          </w:tcPr>
          <w:p w14:paraId="4BDBB38B" w14:textId="77777777" w:rsidR="00741A6C" w:rsidRPr="00524CBF" w:rsidRDefault="00741A6C" w:rsidP="00B778A2">
            <w:pPr>
              <w:pStyle w:val="Elsistekstas"/>
              <w:numPr>
                <w:ilvl w:val="0"/>
                <w:numId w:val="36"/>
              </w:numPr>
              <w:jc w:val="left"/>
            </w:pPr>
          </w:p>
        </w:tc>
        <w:tc>
          <w:tcPr>
            <w:tcW w:w="2989" w:type="dxa"/>
          </w:tcPr>
          <w:p w14:paraId="4683C0E0" w14:textId="05047F20" w:rsidR="00741A6C" w:rsidRPr="00524CBF" w:rsidRDefault="00741A6C" w:rsidP="00393C2E">
            <w:pPr>
              <w:pStyle w:val="Elsistekstas"/>
              <w:ind w:firstLine="0"/>
            </w:pPr>
            <w:r w:rsidRPr="00524CBF">
              <w:t>Pavadinimas</w:t>
            </w:r>
          </w:p>
        </w:tc>
        <w:tc>
          <w:tcPr>
            <w:tcW w:w="5654" w:type="dxa"/>
          </w:tcPr>
          <w:p w14:paraId="478B21FF" w14:textId="13EB0066" w:rsidR="00741A6C" w:rsidRPr="00524CBF" w:rsidRDefault="00741A6C" w:rsidP="00393C2E">
            <w:pPr>
              <w:pStyle w:val="Elsistekstas"/>
              <w:ind w:firstLine="0"/>
            </w:pPr>
            <w:r w:rsidRPr="00524CBF">
              <w:t>Pateikiamas pranešimo pavadinimas.</w:t>
            </w:r>
          </w:p>
        </w:tc>
      </w:tr>
      <w:tr w:rsidR="00741A6C" w:rsidRPr="00524CBF" w14:paraId="5A2F356E" w14:textId="77777777" w:rsidTr="00AE28AE">
        <w:tc>
          <w:tcPr>
            <w:tcW w:w="988" w:type="dxa"/>
          </w:tcPr>
          <w:p w14:paraId="16353582" w14:textId="77777777" w:rsidR="00741A6C" w:rsidRPr="00524CBF" w:rsidRDefault="00741A6C" w:rsidP="00B778A2">
            <w:pPr>
              <w:pStyle w:val="Elsistekstas"/>
              <w:numPr>
                <w:ilvl w:val="0"/>
                <w:numId w:val="36"/>
              </w:numPr>
              <w:jc w:val="left"/>
            </w:pPr>
          </w:p>
        </w:tc>
        <w:tc>
          <w:tcPr>
            <w:tcW w:w="2989" w:type="dxa"/>
          </w:tcPr>
          <w:p w14:paraId="125282BD" w14:textId="188DA8C6" w:rsidR="00741A6C" w:rsidRPr="00524CBF" w:rsidRDefault="00741A6C" w:rsidP="00393C2E">
            <w:pPr>
              <w:pStyle w:val="Elsistekstas"/>
              <w:ind w:firstLine="0"/>
            </w:pPr>
            <w:r w:rsidRPr="00524CBF">
              <w:t>Dokumento numeris</w:t>
            </w:r>
          </w:p>
        </w:tc>
        <w:tc>
          <w:tcPr>
            <w:tcW w:w="5654" w:type="dxa"/>
          </w:tcPr>
          <w:p w14:paraId="026E3D38" w14:textId="554E9D01" w:rsidR="00741A6C" w:rsidRPr="00524CBF" w:rsidRDefault="00741A6C" w:rsidP="00393C2E">
            <w:pPr>
              <w:pStyle w:val="Elsistekstas"/>
              <w:ind w:firstLine="0"/>
            </w:pPr>
            <w:r w:rsidRPr="00524CBF">
              <w:t xml:space="preserve">Pateikiamas dokumento, kuriam skirtas pranešimas, numeris. </w:t>
            </w:r>
          </w:p>
        </w:tc>
      </w:tr>
      <w:tr w:rsidR="00741A6C" w:rsidRPr="00524CBF" w14:paraId="462DD47D" w14:textId="77777777" w:rsidTr="00AE28AE">
        <w:tc>
          <w:tcPr>
            <w:tcW w:w="988" w:type="dxa"/>
          </w:tcPr>
          <w:p w14:paraId="60219D9E" w14:textId="77777777" w:rsidR="00741A6C" w:rsidRPr="00524CBF" w:rsidRDefault="00741A6C" w:rsidP="00B778A2">
            <w:pPr>
              <w:pStyle w:val="Elsistekstas"/>
              <w:numPr>
                <w:ilvl w:val="0"/>
                <w:numId w:val="36"/>
              </w:numPr>
              <w:jc w:val="left"/>
            </w:pPr>
          </w:p>
        </w:tc>
        <w:tc>
          <w:tcPr>
            <w:tcW w:w="2989" w:type="dxa"/>
          </w:tcPr>
          <w:p w14:paraId="04A8B362" w14:textId="0D907C9B" w:rsidR="00741A6C" w:rsidRPr="00524CBF" w:rsidRDefault="00741A6C" w:rsidP="00393C2E">
            <w:pPr>
              <w:pStyle w:val="Elsistekstas"/>
              <w:ind w:firstLine="0"/>
            </w:pPr>
            <w:r w:rsidRPr="00524CBF">
              <w:t>Peržiūros data</w:t>
            </w:r>
          </w:p>
        </w:tc>
        <w:tc>
          <w:tcPr>
            <w:tcW w:w="5654" w:type="dxa"/>
          </w:tcPr>
          <w:p w14:paraId="56F6692D" w14:textId="4C4E5CD2" w:rsidR="00741A6C" w:rsidRPr="00524CBF" w:rsidRDefault="00741A6C" w:rsidP="00393C2E">
            <w:pPr>
              <w:pStyle w:val="Elsistekstas"/>
              <w:ind w:firstLine="0"/>
            </w:pPr>
            <w:r w:rsidRPr="00524CBF">
              <w:t xml:space="preserve">Pateikiama </w:t>
            </w:r>
            <w:r w:rsidR="007E2162">
              <w:t xml:space="preserve">pranešimo </w:t>
            </w:r>
            <w:r w:rsidRPr="00524CBF">
              <w:t>peržiūros data, kuri nurodo kada pirmas projekto DMS naudotojas peržiūrėjo gautą pranešimą.</w:t>
            </w:r>
          </w:p>
        </w:tc>
      </w:tr>
    </w:tbl>
    <w:p w14:paraId="311E92CE" w14:textId="263C433F" w:rsidR="00741A6C" w:rsidRPr="00524CBF" w:rsidRDefault="00741A6C" w:rsidP="00D77944">
      <w:pPr>
        <w:pStyle w:val="Elsistekstas"/>
      </w:pPr>
    </w:p>
    <w:p w14:paraId="57C2B9EA" w14:textId="0DF335ED" w:rsidR="00FB3C6C" w:rsidRPr="00524CBF" w:rsidRDefault="00FB3C6C" w:rsidP="00FB3C6C">
      <w:pPr>
        <w:pStyle w:val="Elsistekstas"/>
      </w:pPr>
      <w:r w:rsidRPr="00524CBF">
        <w:t xml:space="preserve">Naudotojas gali rūšiuoti sąrašą pagal visus sąrašo stulpelius, išskyrus lauką „Veiksmai“. Pagal nutylėjimą, sąrašas bus išrūšiuotas pagal datą (Z-&gt;A). </w:t>
      </w:r>
    </w:p>
    <w:p w14:paraId="658B19F2" w14:textId="6A7C4FE5" w:rsidR="001248AC" w:rsidRDefault="00274BD4" w:rsidP="001248AC">
      <w:pPr>
        <w:pStyle w:val="Elsistekstas"/>
      </w:pPr>
      <w:r w:rsidRPr="001248AC">
        <w:t>Naudotojui, paspaudus piktogramą „Peržiūrėti“ (</w:t>
      </w:r>
      <w:r w:rsidRPr="007E1563">
        <w:rPr>
          <w:noProof/>
        </w:rPr>
        <w:drawing>
          <wp:inline distT="0" distB="0" distL="0" distR="0" wp14:anchorId="417DEE7C" wp14:editId="34CEBA68">
            <wp:extent cx="146304" cy="118872"/>
            <wp:effectExtent l="0" t="0" r="635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6304" cy="118872"/>
                    </a:xfrm>
                    <a:prstGeom prst="rect">
                      <a:avLst/>
                    </a:prstGeom>
                  </pic:spPr>
                </pic:pic>
              </a:graphicData>
            </a:graphic>
          </wp:inline>
        </w:drawing>
      </w:r>
      <w:r w:rsidRPr="007E1563">
        <w:t>)</w:t>
      </w:r>
      <w:r w:rsidR="001248AC">
        <w:t>:</w:t>
      </w:r>
    </w:p>
    <w:p w14:paraId="46688FCD" w14:textId="45B66DE7" w:rsidR="00274BD4" w:rsidRDefault="001248AC" w:rsidP="00EA4F60">
      <w:pPr>
        <w:pStyle w:val="Elsistekstas"/>
        <w:numPr>
          <w:ilvl w:val="3"/>
          <w:numId w:val="133"/>
        </w:numPr>
        <w:ind w:left="993" w:hanging="426"/>
      </w:pPr>
      <w:r>
        <w:t xml:space="preserve">Atidaromas gauto pranešimo peržiūros langas (jeigu buvo gautas pranešimas iš </w:t>
      </w:r>
      <w:r w:rsidR="00F9066C">
        <w:t>įgyvendinančiosios institucijos</w:t>
      </w:r>
      <w:r>
        <w:t xml:space="preserve"> per abipusio komunikavimo paslaugą);</w:t>
      </w:r>
    </w:p>
    <w:p w14:paraId="6E0B2DDA" w14:textId="537E253A" w:rsidR="001248AC" w:rsidRPr="0055797F" w:rsidRDefault="001248AC" w:rsidP="00EA4F60">
      <w:pPr>
        <w:pStyle w:val="Elsistekstas"/>
        <w:numPr>
          <w:ilvl w:val="0"/>
          <w:numId w:val="133"/>
        </w:numPr>
      </w:pPr>
      <w:r>
        <w:t xml:space="preserve">Atidaroma pateikto dokumento forma, kurioje paspaudžiama </w:t>
      </w:r>
      <w:r w:rsidR="00970E34">
        <w:t>„</w:t>
      </w:r>
      <w:r>
        <w:t>ĮI atsiųst</w:t>
      </w:r>
      <w:r w:rsidR="00970E34">
        <w:t xml:space="preserve">as pranešimas“ </w:t>
      </w:r>
      <w:r w:rsidR="00C55B5D">
        <w:t xml:space="preserve"> piktograma </w:t>
      </w:r>
      <w:r w:rsidR="00970E34">
        <w:t>dokumento atsisiuntimui</w:t>
      </w:r>
      <w:r>
        <w:t xml:space="preserve">. </w:t>
      </w:r>
    </w:p>
    <w:p w14:paraId="09B0222B" w14:textId="3EA47776" w:rsidR="00274BD4" w:rsidRPr="00576566" w:rsidRDefault="00274BD4" w:rsidP="00FB3C6C">
      <w:pPr>
        <w:pStyle w:val="Elsistekstas"/>
        <w:rPr>
          <w:b/>
        </w:rPr>
      </w:pPr>
      <w:r w:rsidRPr="00576566">
        <w:rPr>
          <w:b/>
        </w:rPr>
        <w:t>Sąrašo duomenų filtravimas</w:t>
      </w:r>
    </w:p>
    <w:p w14:paraId="646333DA" w14:textId="3E11EC7E" w:rsidR="00FB3C6C" w:rsidRPr="001248AC" w:rsidRDefault="00FB3C6C" w:rsidP="00FB3C6C">
      <w:pPr>
        <w:pStyle w:val="Elsistekstas"/>
      </w:pPr>
      <w:r w:rsidRPr="004359C0">
        <w:t xml:space="preserve">Gautų pranešimų sąraše yra galimybė ieškoti </w:t>
      </w:r>
      <w:r w:rsidRPr="001248AC">
        <w:t xml:space="preserve">filtro pagalba, </w:t>
      </w:r>
      <w:r w:rsidR="00CC4890" w:rsidRPr="001248AC">
        <w:t>kuri</w:t>
      </w:r>
      <w:r w:rsidR="00CC4890">
        <w:t>s</w:t>
      </w:r>
      <w:r w:rsidR="00CC4890" w:rsidRPr="001248AC">
        <w:t xml:space="preserve"> </w:t>
      </w:r>
      <w:r w:rsidRPr="001248AC">
        <w:t>išskleidžiamas paspaudus ant „Filtras“.</w:t>
      </w:r>
    </w:p>
    <w:p w14:paraId="0A57A90F" w14:textId="77777777" w:rsidR="00FB3C6C" w:rsidRPr="001248AC" w:rsidRDefault="00FB3C6C" w:rsidP="00741A6C">
      <w:pPr>
        <w:pStyle w:val="Elsistekstas"/>
      </w:pPr>
    </w:p>
    <w:p w14:paraId="4EAE92F2" w14:textId="4EFEE34E" w:rsidR="00FB3C6C" w:rsidRPr="00524CBF" w:rsidRDefault="00FB3C6C" w:rsidP="00741A6C">
      <w:pPr>
        <w:pStyle w:val="Elsistekstas"/>
      </w:pPr>
      <w:r w:rsidRPr="00524CBF">
        <w:rPr>
          <w:noProof/>
        </w:rPr>
        <w:drawing>
          <wp:inline distT="0" distB="0" distL="0" distR="0" wp14:anchorId="59B618AB" wp14:editId="7C0642AE">
            <wp:extent cx="6115050" cy="1200150"/>
            <wp:effectExtent l="19050" t="19050" r="19050" b="190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6115050" cy="1200150"/>
                    </a:xfrm>
                    <a:prstGeom prst="rect">
                      <a:avLst/>
                    </a:prstGeom>
                    <a:noFill/>
                    <a:ln>
                      <a:solidFill>
                        <a:schemeClr val="tx1"/>
                      </a:solidFill>
                    </a:ln>
                  </pic:spPr>
                </pic:pic>
              </a:graphicData>
            </a:graphic>
          </wp:inline>
        </w:drawing>
      </w:r>
    </w:p>
    <w:p w14:paraId="35CD7126" w14:textId="65C67C97" w:rsidR="00955F50" w:rsidRPr="0055797F" w:rsidRDefault="00955F50" w:rsidP="00D936D1">
      <w:pPr>
        <w:pStyle w:val="Paveiksleliopavadinimas"/>
      </w:pPr>
      <w:r w:rsidRPr="00505299">
        <w:t>Gautų pranešimų fil</w:t>
      </w:r>
      <w:r w:rsidR="007E1563">
        <w:t>t</w:t>
      </w:r>
      <w:r w:rsidRPr="007E1563">
        <w:t>ras</w:t>
      </w:r>
    </w:p>
    <w:p w14:paraId="580C87DC" w14:textId="3DF2DDFB" w:rsidR="00FB3C6C" w:rsidRPr="00220325" w:rsidRDefault="00FB3C6C" w:rsidP="00FB3C6C">
      <w:pPr>
        <w:pStyle w:val="Elsistekstas"/>
      </w:pPr>
      <w:r w:rsidRPr="0055797F">
        <w:t>Naudotojas gautų pranešimų sąrašą gali filtruoti pagal šiuos laukus:</w:t>
      </w:r>
    </w:p>
    <w:tbl>
      <w:tblPr>
        <w:tblStyle w:val="Elsislentele"/>
        <w:tblW w:w="0" w:type="auto"/>
        <w:tblLook w:val="04A0" w:firstRow="1" w:lastRow="0" w:firstColumn="1" w:lastColumn="0" w:noHBand="0" w:noVBand="1"/>
      </w:tblPr>
      <w:tblGrid>
        <w:gridCol w:w="990"/>
        <w:gridCol w:w="2101"/>
        <w:gridCol w:w="1823"/>
        <w:gridCol w:w="4613"/>
      </w:tblGrid>
      <w:tr w:rsidR="00FB3C6C" w:rsidRPr="00524CBF" w14:paraId="3B9A0A04" w14:textId="77777777" w:rsidTr="00AE28AE">
        <w:trPr>
          <w:cnfStyle w:val="100000000000" w:firstRow="1" w:lastRow="0" w:firstColumn="0" w:lastColumn="0" w:oddVBand="0" w:evenVBand="0" w:oddHBand="0" w:evenHBand="0" w:firstRowFirstColumn="0" w:firstRowLastColumn="0" w:lastRowFirstColumn="0" w:lastRowLastColumn="0"/>
        </w:trPr>
        <w:tc>
          <w:tcPr>
            <w:tcW w:w="999" w:type="dxa"/>
          </w:tcPr>
          <w:p w14:paraId="50B6C517" w14:textId="77777777" w:rsidR="00FB3C6C" w:rsidRPr="002D1BD3" w:rsidRDefault="00FB3C6C" w:rsidP="00C06146">
            <w:pPr>
              <w:pStyle w:val="Elsislentelesantraste"/>
              <w:rPr>
                <w:b/>
              </w:rPr>
            </w:pPr>
            <w:r w:rsidRPr="00576566">
              <w:t>Eil. Nr.</w:t>
            </w:r>
          </w:p>
        </w:tc>
        <w:tc>
          <w:tcPr>
            <w:tcW w:w="2124" w:type="dxa"/>
          </w:tcPr>
          <w:p w14:paraId="0EB3DD03" w14:textId="77777777" w:rsidR="00FB3C6C" w:rsidRPr="004359C0" w:rsidRDefault="00FB3C6C" w:rsidP="00C06146">
            <w:pPr>
              <w:pStyle w:val="Elsislentelesantraste"/>
              <w:rPr>
                <w:b/>
              </w:rPr>
            </w:pPr>
            <w:r w:rsidRPr="004359C0">
              <w:t>Lauko pavadinimas</w:t>
            </w:r>
          </w:p>
        </w:tc>
        <w:tc>
          <w:tcPr>
            <w:tcW w:w="1842" w:type="dxa"/>
          </w:tcPr>
          <w:p w14:paraId="25326933" w14:textId="77777777" w:rsidR="00FB3C6C" w:rsidRPr="001248AC" w:rsidRDefault="00FB3C6C" w:rsidP="00C06146">
            <w:pPr>
              <w:pStyle w:val="Elsislentelesantraste"/>
              <w:rPr>
                <w:b/>
              </w:rPr>
            </w:pPr>
            <w:r w:rsidRPr="001248AC">
              <w:t>Tipas</w:t>
            </w:r>
          </w:p>
        </w:tc>
        <w:tc>
          <w:tcPr>
            <w:tcW w:w="4666" w:type="dxa"/>
          </w:tcPr>
          <w:p w14:paraId="19FA8A58" w14:textId="77777777" w:rsidR="00FB3C6C" w:rsidRPr="005C6B4C" w:rsidRDefault="00FB3C6C" w:rsidP="00C06146">
            <w:pPr>
              <w:pStyle w:val="Elsislentelesantraste"/>
              <w:rPr>
                <w:b/>
              </w:rPr>
            </w:pPr>
            <w:r w:rsidRPr="001248AC">
              <w:t>Aprašymas</w:t>
            </w:r>
          </w:p>
        </w:tc>
      </w:tr>
      <w:tr w:rsidR="00FB3C6C" w:rsidRPr="00524CBF" w14:paraId="0CCCA8D7" w14:textId="77777777" w:rsidTr="00AE28AE">
        <w:tc>
          <w:tcPr>
            <w:tcW w:w="999" w:type="dxa"/>
          </w:tcPr>
          <w:p w14:paraId="1F7F1033" w14:textId="77777777" w:rsidR="00FB3C6C" w:rsidRPr="00524CBF" w:rsidRDefault="00FB3C6C" w:rsidP="00B778A2">
            <w:pPr>
              <w:pStyle w:val="Elsistekstas"/>
              <w:numPr>
                <w:ilvl w:val="0"/>
                <w:numId w:val="74"/>
              </w:numPr>
              <w:jc w:val="left"/>
            </w:pPr>
          </w:p>
        </w:tc>
        <w:tc>
          <w:tcPr>
            <w:tcW w:w="2124" w:type="dxa"/>
          </w:tcPr>
          <w:p w14:paraId="689D38B6" w14:textId="77777777" w:rsidR="00FB3C6C" w:rsidRPr="00524CBF" w:rsidRDefault="00FB3C6C" w:rsidP="00C828F2">
            <w:pPr>
              <w:pStyle w:val="Elsistekstas"/>
              <w:ind w:firstLine="0"/>
            </w:pPr>
            <w:r w:rsidRPr="00524CBF">
              <w:t>Data</w:t>
            </w:r>
          </w:p>
        </w:tc>
        <w:tc>
          <w:tcPr>
            <w:tcW w:w="1842" w:type="dxa"/>
          </w:tcPr>
          <w:p w14:paraId="72958331" w14:textId="77777777" w:rsidR="00FB3C6C" w:rsidRPr="00524CBF" w:rsidRDefault="00FB3C6C" w:rsidP="00C828F2">
            <w:pPr>
              <w:pStyle w:val="Elsistekstas"/>
              <w:ind w:firstLine="0"/>
            </w:pPr>
            <w:r w:rsidRPr="00524CBF">
              <w:t>Data formato YYYY-MM-DD</w:t>
            </w:r>
          </w:p>
        </w:tc>
        <w:tc>
          <w:tcPr>
            <w:tcW w:w="4666" w:type="dxa"/>
          </w:tcPr>
          <w:p w14:paraId="6CD6F046" w14:textId="77777777" w:rsidR="00FB3C6C" w:rsidRPr="00524CBF" w:rsidRDefault="00FB3C6C" w:rsidP="00C828F2">
            <w:pPr>
              <w:pStyle w:val="Elsistekstas"/>
              <w:ind w:firstLine="0"/>
            </w:pPr>
            <w:r w:rsidRPr="00524CBF">
              <w:t>Naudotojas gali įvesti arba pasirinkti iš kalendoriaus pranešimų datų rėžį. Pranešimai atfiltruojami pagal nurodytą datą.</w:t>
            </w:r>
          </w:p>
        </w:tc>
      </w:tr>
      <w:tr w:rsidR="00FB3C6C" w:rsidRPr="00524CBF" w14:paraId="1987C957" w14:textId="77777777" w:rsidTr="00AE28AE">
        <w:tc>
          <w:tcPr>
            <w:tcW w:w="999" w:type="dxa"/>
          </w:tcPr>
          <w:p w14:paraId="2275F9E1" w14:textId="77777777" w:rsidR="00FB3C6C" w:rsidRPr="00524CBF" w:rsidRDefault="00FB3C6C" w:rsidP="00B778A2">
            <w:pPr>
              <w:pStyle w:val="Elsistekstas"/>
              <w:numPr>
                <w:ilvl w:val="0"/>
                <w:numId w:val="74"/>
              </w:numPr>
              <w:jc w:val="left"/>
            </w:pPr>
          </w:p>
        </w:tc>
        <w:tc>
          <w:tcPr>
            <w:tcW w:w="2124" w:type="dxa"/>
          </w:tcPr>
          <w:p w14:paraId="22FFE1F1" w14:textId="77777777" w:rsidR="00FB3C6C" w:rsidRPr="00524CBF" w:rsidRDefault="00FB3C6C" w:rsidP="00C828F2">
            <w:pPr>
              <w:pStyle w:val="Elsistekstas"/>
              <w:ind w:firstLine="0"/>
            </w:pPr>
            <w:r w:rsidRPr="00524CBF">
              <w:t>Pavadinimas</w:t>
            </w:r>
          </w:p>
        </w:tc>
        <w:tc>
          <w:tcPr>
            <w:tcW w:w="1842" w:type="dxa"/>
          </w:tcPr>
          <w:p w14:paraId="4D8B8CAD" w14:textId="77777777" w:rsidR="00FB3C6C" w:rsidRPr="00524CBF" w:rsidRDefault="00FB3C6C" w:rsidP="00C828F2">
            <w:pPr>
              <w:pStyle w:val="Elsistekstas"/>
              <w:ind w:firstLine="0"/>
            </w:pPr>
            <w:r w:rsidRPr="00524CBF">
              <w:t>Tekstinis laukas</w:t>
            </w:r>
          </w:p>
        </w:tc>
        <w:tc>
          <w:tcPr>
            <w:tcW w:w="4666" w:type="dxa"/>
          </w:tcPr>
          <w:p w14:paraId="7DA0B68A" w14:textId="50AA719E" w:rsidR="00FB3C6C" w:rsidRPr="00524CBF" w:rsidRDefault="00FB3C6C" w:rsidP="00C828F2">
            <w:pPr>
              <w:pStyle w:val="Elsistekstas"/>
              <w:ind w:firstLine="0"/>
            </w:pPr>
            <w:r w:rsidRPr="00524CBF">
              <w:t>Nurodomas pranešimo pavadinimas. Pranešimai atfiltruojami pagal nurodytą pranešimo pavadinimą.</w:t>
            </w:r>
          </w:p>
        </w:tc>
      </w:tr>
      <w:tr w:rsidR="00FB3C6C" w:rsidRPr="00524CBF" w14:paraId="293DABBC" w14:textId="77777777" w:rsidTr="00AE28AE">
        <w:tc>
          <w:tcPr>
            <w:tcW w:w="999" w:type="dxa"/>
          </w:tcPr>
          <w:p w14:paraId="0943D62A" w14:textId="77777777" w:rsidR="00FB3C6C" w:rsidRPr="00524CBF" w:rsidRDefault="00FB3C6C" w:rsidP="00B778A2">
            <w:pPr>
              <w:pStyle w:val="Elsistekstas"/>
              <w:numPr>
                <w:ilvl w:val="0"/>
                <w:numId w:val="74"/>
              </w:numPr>
              <w:jc w:val="left"/>
            </w:pPr>
          </w:p>
        </w:tc>
        <w:tc>
          <w:tcPr>
            <w:tcW w:w="2124" w:type="dxa"/>
          </w:tcPr>
          <w:p w14:paraId="0A7BCEA5" w14:textId="77777777" w:rsidR="00FB3C6C" w:rsidRPr="00524CBF" w:rsidRDefault="00FB3C6C" w:rsidP="00C828F2">
            <w:pPr>
              <w:pStyle w:val="Elsistekstas"/>
              <w:ind w:firstLine="0"/>
            </w:pPr>
            <w:r w:rsidRPr="00524CBF">
              <w:t>Paslaugos tipas</w:t>
            </w:r>
          </w:p>
        </w:tc>
        <w:tc>
          <w:tcPr>
            <w:tcW w:w="1842" w:type="dxa"/>
          </w:tcPr>
          <w:p w14:paraId="4AB34B0F" w14:textId="6DCC293F" w:rsidR="00FB3C6C" w:rsidRPr="00524CBF" w:rsidRDefault="00FB3C6C" w:rsidP="00C828F2">
            <w:pPr>
              <w:pStyle w:val="Elsistekstas"/>
              <w:ind w:firstLine="0"/>
            </w:pPr>
            <w:r w:rsidRPr="00524CBF">
              <w:t>Klasifikatorius</w:t>
            </w:r>
          </w:p>
        </w:tc>
        <w:tc>
          <w:tcPr>
            <w:tcW w:w="4666" w:type="dxa"/>
          </w:tcPr>
          <w:p w14:paraId="5B53645A" w14:textId="5F1D48E4" w:rsidR="00FB3C6C" w:rsidRPr="00524CBF" w:rsidRDefault="00FB3C6C" w:rsidP="00C828F2">
            <w:pPr>
              <w:pStyle w:val="Elsistekstas"/>
              <w:ind w:firstLine="0"/>
            </w:pPr>
            <w:r w:rsidRPr="00524CBF">
              <w:t>Nurodomas paslaugos tipas. Pranešimai atfiltruojami pagal nurodytą paslaugos tipą.</w:t>
            </w:r>
          </w:p>
        </w:tc>
      </w:tr>
      <w:tr w:rsidR="00FB3C6C" w:rsidRPr="00524CBF" w14:paraId="625F9813" w14:textId="77777777" w:rsidTr="00AE28AE">
        <w:tc>
          <w:tcPr>
            <w:tcW w:w="999" w:type="dxa"/>
          </w:tcPr>
          <w:p w14:paraId="7D249F22" w14:textId="77777777" w:rsidR="00FB3C6C" w:rsidRPr="00524CBF" w:rsidRDefault="00FB3C6C" w:rsidP="00B778A2">
            <w:pPr>
              <w:pStyle w:val="Elsistekstas"/>
              <w:numPr>
                <w:ilvl w:val="0"/>
                <w:numId w:val="74"/>
              </w:numPr>
              <w:jc w:val="left"/>
            </w:pPr>
          </w:p>
        </w:tc>
        <w:tc>
          <w:tcPr>
            <w:tcW w:w="2124" w:type="dxa"/>
          </w:tcPr>
          <w:p w14:paraId="00F9C8D3" w14:textId="64D2777E" w:rsidR="00FB3C6C" w:rsidRPr="00524CBF" w:rsidRDefault="00FB3C6C" w:rsidP="00C828F2">
            <w:pPr>
              <w:pStyle w:val="Elsistekstas"/>
              <w:ind w:firstLine="0"/>
            </w:pPr>
            <w:r w:rsidRPr="00524CBF">
              <w:t>Dokumento numeris</w:t>
            </w:r>
          </w:p>
        </w:tc>
        <w:tc>
          <w:tcPr>
            <w:tcW w:w="1842" w:type="dxa"/>
          </w:tcPr>
          <w:p w14:paraId="099A08AB" w14:textId="2713CAAF" w:rsidR="00FB3C6C" w:rsidRPr="00524CBF" w:rsidRDefault="00FB3C6C" w:rsidP="00C828F2">
            <w:pPr>
              <w:pStyle w:val="Elsistekstas"/>
              <w:ind w:firstLine="0"/>
            </w:pPr>
            <w:r w:rsidRPr="00524CBF">
              <w:t>Tekstinis laukas</w:t>
            </w:r>
          </w:p>
        </w:tc>
        <w:tc>
          <w:tcPr>
            <w:tcW w:w="4666" w:type="dxa"/>
          </w:tcPr>
          <w:p w14:paraId="754B3C92" w14:textId="01822973" w:rsidR="00FB3C6C" w:rsidRPr="00524CBF" w:rsidRDefault="00FB3C6C" w:rsidP="00C828F2">
            <w:pPr>
              <w:pStyle w:val="Elsistekstas"/>
              <w:ind w:firstLine="0"/>
            </w:pPr>
            <w:r w:rsidRPr="00524CBF">
              <w:t xml:space="preserve">Nurodomas dokumento, kuriam skirtas pranešimas, numeris. Pranešimai atfiltruojami pagal nurodytą dokumento numerį. </w:t>
            </w:r>
          </w:p>
        </w:tc>
      </w:tr>
      <w:tr w:rsidR="006E4499" w:rsidRPr="00524CBF" w14:paraId="7CCD685C" w14:textId="77777777" w:rsidTr="00AE28AE">
        <w:tc>
          <w:tcPr>
            <w:tcW w:w="999" w:type="dxa"/>
          </w:tcPr>
          <w:p w14:paraId="5500E501" w14:textId="77777777" w:rsidR="006E4499" w:rsidRPr="00524CBF" w:rsidRDefault="006E4499" w:rsidP="00B778A2">
            <w:pPr>
              <w:pStyle w:val="Elsistekstas"/>
              <w:numPr>
                <w:ilvl w:val="0"/>
                <w:numId w:val="74"/>
              </w:numPr>
              <w:jc w:val="left"/>
            </w:pPr>
          </w:p>
        </w:tc>
        <w:tc>
          <w:tcPr>
            <w:tcW w:w="2124" w:type="dxa"/>
          </w:tcPr>
          <w:p w14:paraId="1E5E456F" w14:textId="741ADC03" w:rsidR="006E4499" w:rsidRPr="00524CBF" w:rsidRDefault="006E4499" w:rsidP="00C828F2">
            <w:pPr>
              <w:pStyle w:val="Elsistekstas"/>
              <w:ind w:firstLine="0"/>
            </w:pPr>
            <w:r w:rsidRPr="00524CBF">
              <w:t>Išvalyti</w:t>
            </w:r>
          </w:p>
        </w:tc>
        <w:tc>
          <w:tcPr>
            <w:tcW w:w="1842" w:type="dxa"/>
          </w:tcPr>
          <w:p w14:paraId="219A86A6" w14:textId="45776776" w:rsidR="006E4499" w:rsidRPr="00524CBF" w:rsidRDefault="006E4499" w:rsidP="00C828F2">
            <w:pPr>
              <w:pStyle w:val="Elsistekstas"/>
              <w:ind w:firstLine="0"/>
            </w:pPr>
            <w:r w:rsidRPr="00524CBF">
              <w:t>Mygtukas</w:t>
            </w:r>
          </w:p>
        </w:tc>
        <w:tc>
          <w:tcPr>
            <w:tcW w:w="4666" w:type="dxa"/>
          </w:tcPr>
          <w:p w14:paraId="402C412E" w14:textId="10C8E3D3" w:rsidR="006E4499" w:rsidRPr="00524CBF" w:rsidRDefault="006E4499" w:rsidP="00C828F2">
            <w:pPr>
              <w:pStyle w:val="Elsistekstas"/>
              <w:ind w:firstLine="0"/>
            </w:pPr>
            <w:r w:rsidRPr="00524CBF">
              <w:t xml:space="preserve">Paspaudus išvalomi visi duomenys, nurodyti filtro laukuose. </w:t>
            </w:r>
          </w:p>
        </w:tc>
      </w:tr>
    </w:tbl>
    <w:p w14:paraId="5D564BAB" w14:textId="77777777" w:rsidR="00FB3C6C" w:rsidRPr="00524CBF" w:rsidRDefault="00FB3C6C" w:rsidP="00741A6C">
      <w:pPr>
        <w:pStyle w:val="Elsistekstas"/>
      </w:pPr>
    </w:p>
    <w:p w14:paraId="1F73D8E1" w14:textId="394DA6DA" w:rsidR="00221267" w:rsidRPr="00524CBF" w:rsidRDefault="00221267" w:rsidP="00DF6D78">
      <w:pPr>
        <w:pStyle w:val="Heading3"/>
      </w:pPr>
      <w:bookmarkStart w:id="112" w:name="_Toc444741458"/>
      <w:bookmarkStart w:id="113" w:name="_Toc464122293"/>
      <w:bookmarkStart w:id="114" w:name="_Toc471743953"/>
      <w:r w:rsidRPr="00524CBF">
        <w:t xml:space="preserve">Išsiųstų </w:t>
      </w:r>
      <w:r w:rsidR="0073028C" w:rsidRPr="00524CBF">
        <w:t xml:space="preserve">pranešimų </w:t>
      </w:r>
      <w:r w:rsidRPr="00524CBF">
        <w:t>sąrašas</w:t>
      </w:r>
      <w:bookmarkEnd w:id="112"/>
      <w:bookmarkEnd w:id="113"/>
      <w:bookmarkEnd w:id="114"/>
    </w:p>
    <w:p w14:paraId="0368D00C" w14:textId="797CD35A" w:rsidR="00D72B96" w:rsidRPr="00524CBF" w:rsidRDefault="0032435C" w:rsidP="00D72B96">
      <w:pPr>
        <w:pStyle w:val="Elsistekstas"/>
      </w:pPr>
      <w:r>
        <w:t>Išsiųstų</w:t>
      </w:r>
      <w:r w:rsidRPr="00524CBF">
        <w:t xml:space="preserve"> </w:t>
      </w:r>
      <w:r w:rsidR="0073028C" w:rsidRPr="00524CBF">
        <w:t xml:space="preserve">pranešimų </w:t>
      </w:r>
      <w:r w:rsidR="00D72B96" w:rsidRPr="00524CBF">
        <w:t>sąrašas pasiekiamas meniu pasirinkus „Pranešimai“, kortelę „Išsiųsti“.</w:t>
      </w:r>
      <w:r w:rsidR="009E53CE">
        <w:t xml:space="preserve"> Šiame sąraše rodomi išsiųsti pranešimai įgyvendinančiajai institucijai per abipusio komunikavimo paslaugą.</w:t>
      </w:r>
    </w:p>
    <w:p w14:paraId="175719D7" w14:textId="17CCDBF0" w:rsidR="00447238" w:rsidRPr="00524CBF" w:rsidRDefault="00447238" w:rsidP="00447238">
      <w:pPr>
        <w:pStyle w:val="Elsistekstas"/>
        <w:ind w:firstLine="0"/>
      </w:pPr>
      <w:r w:rsidRPr="00524CBF">
        <w:rPr>
          <w:noProof/>
        </w:rPr>
        <w:drawing>
          <wp:inline distT="0" distB="0" distL="0" distR="0" wp14:anchorId="5C08A183" wp14:editId="010121A3">
            <wp:extent cx="6124575" cy="1876425"/>
            <wp:effectExtent l="19050" t="19050" r="28575" b="285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6124575" cy="1876425"/>
                    </a:xfrm>
                    <a:prstGeom prst="rect">
                      <a:avLst/>
                    </a:prstGeom>
                    <a:noFill/>
                    <a:ln>
                      <a:solidFill>
                        <a:schemeClr val="tx1"/>
                      </a:solidFill>
                    </a:ln>
                  </pic:spPr>
                </pic:pic>
              </a:graphicData>
            </a:graphic>
          </wp:inline>
        </w:drawing>
      </w:r>
    </w:p>
    <w:p w14:paraId="629623D2" w14:textId="278C8628" w:rsidR="00A94A15" w:rsidRPr="00725BF4" w:rsidRDefault="00A94A15" w:rsidP="00D936D1">
      <w:pPr>
        <w:pStyle w:val="Paveiksleliopavadinimas"/>
      </w:pPr>
      <w:r w:rsidRPr="00505299">
        <w:t>Išsiųstų pranešimų sąrašas</w:t>
      </w:r>
    </w:p>
    <w:p w14:paraId="4D346A9D" w14:textId="77777777" w:rsidR="00E92CC1" w:rsidRPr="00725BF4" w:rsidRDefault="00E92CC1" w:rsidP="00E92CC1">
      <w:pPr>
        <w:pStyle w:val="Elsistekstas"/>
      </w:pPr>
      <w:r w:rsidRPr="00725BF4">
        <w:t>Sąraše atvaizduojama ši informacija:</w:t>
      </w:r>
    </w:p>
    <w:tbl>
      <w:tblPr>
        <w:tblStyle w:val="Elsislentele"/>
        <w:tblW w:w="5000" w:type="pct"/>
        <w:tblLook w:val="04A0" w:firstRow="1" w:lastRow="0" w:firstColumn="1" w:lastColumn="0" w:noHBand="0" w:noVBand="1"/>
      </w:tblPr>
      <w:tblGrid>
        <w:gridCol w:w="1011"/>
        <w:gridCol w:w="3059"/>
        <w:gridCol w:w="5787"/>
      </w:tblGrid>
      <w:tr w:rsidR="00E92CC1" w:rsidRPr="00524CBF" w14:paraId="091ED1FB" w14:textId="77777777" w:rsidTr="00AE28AE">
        <w:trPr>
          <w:cnfStyle w:val="100000000000" w:firstRow="1" w:lastRow="0" w:firstColumn="0" w:lastColumn="0" w:oddVBand="0" w:evenVBand="0" w:oddHBand="0" w:evenHBand="0" w:firstRowFirstColumn="0" w:firstRowLastColumn="0" w:lastRowFirstColumn="0" w:lastRowLastColumn="0"/>
        </w:trPr>
        <w:tc>
          <w:tcPr>
            <w:tcW w:w="1011" w:type="dxa"/>
          </w:tcPr>
          <w:p w14:paraId="6EEAEBCA" w14:textId="77777777" w:rsidR="00E92CC1" w:rsidRPr="00473965" w:rsidRDefault="00E92CC1" w:rsidP="00C06146">
            <w:pPr>
              <w:pStyle w:val="Elsislentelesantraste"/>
              <w:rPr>
                <w:b/>
              </w:rPr>
            </w:pPr>
            <w:r w:rsidRPr="00E45599">
              <w:t>Eil. Nr.</w:t>
            </w:r>
          </w:p>
        </w:tc>
        <w:tc>
          <w:tcPr>
            <w:tcW w:w="3059" w:type="dxa"/>
          </w:tcPr>
          <w:p w14:paraId="45648DA8" w14:textId="77777777" w:rsidR="00E92CC1" w:rsidRPr="00473965" w:rsidRDefault="00E92CC1" w:rsidP="00C06146">
            <w:pPr>
              <w:pStyle w:val="Elsislentelesantraste"/>
              <w:rPr>
                <w:b/>
              </w:rPr>
            </w:pPr>
            <w:r w:rsidRPr="00473965">
              <w:t>Lauko pavadinimas</w:t>
            </w:r>
          </w:p>
        </w:tc>
        <w:tc>
          <w:tcPr>
            <w:tcW w:w="5787" w:type="dxa"/>
          </w:tcPr>
          <w:p w14:paraId="3D9B47D0" w14:textId="77777777" w:rsidR="00E92CC1" w:rsidRPr="00524CBF" w:rsidRDefault="00E92CC1" w:rsidP="00C06146">
            <w:pPr>
              <w:pStyle w:val="Elsislentelesantraste"/>
              <w:rPr>
                <w:b/>
              </w:rPr>
            </w:pPr>
            <w:r w:rsidRPr="00524CBF">
              <w:t>Aprašymas</w:t>
            </w:r>
          </w:p>
        </w:tc>
      </w:tr>
      <w:tr w:rsidR="00E92CC1" w:rsidRPr="00524CBF" w14:paraId="6BED4E47" w14:textId="77777777" w:rsidTr="00AE28AE">
        <w:tc>
          <w:tcPr>
            <w:tcW w:w="1011" w:type="dxa"/>
          </w:tcPr>
          <w:p w14:paraId="7E6A2E5F" w14:textId="77777777" w:rsidR="00E92CC1" w:rsidRPr="00524CBF" w:rsidRDefault="00E92CC1" w:rsidP="00B778A2">
            <w:pPr>
              <w:pStyle w:val="Elsistekstas"/>
              <w:numPr>
                <w:ilvl w:val="0"/>
                <w:numId w:val="72"/>
              </w:numPr>
              <w:jc w:val="left"/>
            </w:pPr>
          </w:p>
        </w:tc>
        <w:tc>
          <w:tcPr>
            <w:tcW w:w="3059" w:type="dxa"/>
          </w:tcPr>
          <w:p w14:paraId="4A81E873" w14:textId="77777777" w:rsidR="00E92CC1" w:rsidRPr="00524CBF" w:rsidRDefault="00E92CC1" w:rsidP="00C828F2">
            <w:pPr>
              <w:pStyle w:val="Elsistekstas"/>
              <w:ind w:firstLine="0"/>
            </w:pPr>
            <w:r w:rsidRPr="00524CBF">
              <w:t>Eil. Nr.</w:t>
            </w:r>
          </w:p>
        </w:tc>
        <w:tc>
          <w:tcPr>
            <w:tcW w:w="5787" w:type="dxa"/>
          </w:tcPr>
          <w:p w14:paraId="74BF5A04" w14:textId="44C514D7" w:rsidR="00E92CC1" w:rsidRPr="00524CBF" w:rsidRDefault="00E92CC1" w:rsidP="00C828F2">
            <w:pPr>
              <w:pStyle w:val="Elsistekstas"/>
              <w:ind w:firstLine="0"/>
            </w:pPr>
            <w:r w:rsidRPr="00524CBF">
              <w:t xml:space="preserve">Pateikiamas </w:t>
            </w:r>
            <w:r w:rsidR="00664F84">
              <w:t>išsiųsto pranešimo</w:t>
            </w:r>
            <w:r w:rsidR="00664F84" w:rsidRPr="00524CBF">
              <w:t xml:space="preserve"> </w:t>
            </w:r>
            <w:r w:rsidRPr="00524CBF">
              <w:t>eilės numeris sąraše.</w:t>
            </w:r>
          </w:p>
        </w:tc>
      </w:tr>
      <w:tr w:rsidR="00E92CC1" w:rsidRPr="00524CBF" w14:paraId="1C5C2711" w14:textId="77777777" w:rsidTr="00AE28AE">
        <w:tc>
          <w:tcPr>
            <w:tcW w:w="1011" w:type="dxa"/>
          </w:tcPr>
          <w:p w14:paraId="09E0D955" w14:textId="77777777" w:rsidR="00E92CC1" w:rsidRPr="00524CBF" w:rsidRDefault="00E92CC1" w:rsidP="00B778A2">
            <w:pPr>
              <w:pStyle w:val="Elsistekstas"/>
              <w:numPr>
                <w:ilvl w:val="0"/>
                <w:numId w:val="72"/>
              </w:numPr>
              <w:jc w:val="left"/>
            </w:pPr>
          </w:p>
        </w:tc>
        <w:tc>
          <w:tcPr>
            <w:tcW w:w="3059" w:type="dxa"/>
          </w:tcPr>
          <w:p w14:paraId="11FE35C6" w14:textId="77777777" w:rsidR="00E92CC1" w:rsidRPr="00524CBF" w:rsidRDefault="00E92CC1" w:rsidP="00C828F2">
            <w:pPr>
              <w:pStyle w:val="Elsistekstas"/>
              <w:ind w:firstLine="0"/>
            </w:pPr>
            <w:r w:rsidRPr="00524CBF">
              <w:t>Data</w:t>
            </w:r>
          </w:p>
        </w:tc>
        <w:tc>
          <w:tcPr>
            <w:tcW w:w="5787" w:type="dxa"/>
          </w:tcPr>
          <w:p w14:paraId="6061A0A1" w14:textId="57BD45C2" w:rsidR="00E92CC1" w:rsidRPr="00524CBF" w:rsidRDefault="00E92CC1" w:rsidP="00C828F2">
            <w:pPr>
              <w:pStyle w:val="Elsistekstas"/>
              <w:ind w:firstLine="0"/>
            </w:pPr>
            <w:r w:rsidRPr="00524CBF">
              <w:t xml:space="preserve">Pateikiama pranešimo </w:t>
            </w:r>
            <w:r w:rsidR="00074743">
              <w:t>išsiuntimo</w:t>
            </w:r>
            <w:r w:rsidR="00074743" w:rsidRPr="00524CBF">
              <w:t xml:space="preserve"> </w:t>
            </w:r>
            <w:r w:rsidRPr="00524CBF">
              <w:t>data.</w:t>
            </w:r>
          </w:p>
        </w:tc>
      </w:tr>
      <w:tr w:rsidR="00E92CC1" w:rsidRPr="00524CBF" w14:paraId="116C9E02" w14:textId="77777777" w:rsidTr="00AE28AE">
        <w:tc>
          <w:tcPr>
            <w:tcW w:w="1011" w:type="dxa"/>
          </w:tcPr>
          <w:p w14:paraId="16538434" w14:textId="77777777" w:rsidR="00E92CC1" w:rsidRPr="00524CBF" w:rsidRDefault="00E92CC1" w:rsidP="00B778A2">
            <w:pPr>
              <w:pStyle w:val="Elsistekstas"/>
              <w:numPr>
                <w:ilvl w:val="0"/>
                <w:numId w:val="72"/>
              </w:numPr>
              <w:jc w:val="left"/>
            </w:pPr>
          </w:p>
        </w:tc>
        <w:tc>
          <w:tcPr>
            <w:tcW w:w="3059" w:type="dxa"/>
          </w:tcPr>
          <w:p w14:paraId="1D038E3E" w14:textId="77777777" w:rsidR="00E92CC1" w:rsidRPr="00524CBF" w:rsidRDefault="00E92CC1" w:rsidP="00C828F2">
            <w:pPr>
              <w:pStyle w:val="Elsistekstas"/>
              <w:ind w:firstLine="0"/>
            </w:pPr>
            <w:r w:rsidRPr="00524CBF">
              <w:t>Paslaugos tipas</w:t>
            </w:r>
          </w:p>
        </w:tc>
        <w:tc>
          <w:tcPr>
            <w:tcW w:w="5787" w:type="dxa"/>
          </w:tcPr>
          <w:p w14:paraId="2C74A1B6" w14:textId="502303E1" w:rsidR="00E92CC1" w:rsidRPr="00524CBF" w:rsidRDefault="00E92CC1" w:rsidP="00C828F2">
            <w:pPr>
              <w:pStyle w:val="Elsistekstas"/>
              <w:ind w:firstLine="0"/>
            </w:pPr>
            <w:r w:rsidRPr="00524CBF">
              <w:t>Pateikiamas paslaugos tipas</w:t>
            </w:r>
            <w:r w:rsidR="00074743">
              <w:t>, kuriai išsiųstas pranešimas</w:t>
            </w:r>
            <w:r w:rsidRPr="00524CBF">
              <w:t>.</w:t>
            </w:r>
          </w:p>
        </w:tc>
      </w:tr>
      <w:tr w:rsidR="00E92CC1" w:rsidRPr="00524CBF" w14:paraId="7B12CCE1" w14:textId="77777777" w:rsidTr="00AE28AE">
        <w:tc>
          <w:tcPr>
            <w:tcW w:w="1011" w:type="dxa"/>
          </w:tcPr>
          <w:p w14:paraId="0EF672DE" w14:textId="77777777" w:rsidR="00E92CC1" w:rsidRPr="00524CBF" w:rsidRDefault="00E92CC1" w:rsidP="00B778A2">
            <w:pPr>
              <w:pStyle w:val="Elsistekstas"/>
              <w:numPr>
                <w:ilvl w:val="0"/>
                <w:numId w:val="72"/>
              </w:numPr>
              <w:jc w:val="left"/>
            </w:pPr>
          </w:p>
        </w:tc>
        <w:tc>
          <w:tcPr>
            <w:tcW w:w="3059" w:type="dxa"/>
          </w:tcPr>
          <w:p w14:paraId="1FA174B5" w14:textId="77777777" w:rsidR="00E92CC1" w:rsidRPr="00524CBF" w:rsidRDefault="00E92CC1" w:rsidP="00C828F2">
            <w:pPr>
              <w:pStyle w:val="Elsistekstas"/>
              <w:ind w:firstLine="0"/>
            </w:pPr>
            <w:r w:rsidRPr="00524CBF">
              <w:t>Pavadinimas</w:t>
            </w:r>
          </w:p>
        </w:tc>
        <w:tc>
          <w:tcPr>
            <w:tcW w:w="5787" w:type="dxa"/>
          </w:tcPr>
          <w:p w14:paraId="1007173A" w14:textId="77777777" w:rsidR="00E92CC1" w:rsidRPr="00524CBF" w:rsidRDefault="00E92CC1" w:rsidP="00C828F2">
            <w:pPr>
              <w:pStyle w:val="Elsistekstas"/>
              <w:ind w:firstLine="0"/>
            </w:pPr>
            <w:r w:rsidRPr="00524CBF">
              <w:t>Pateikiamas pranešimo pavadinimas.</w:t>
            </w:r>
          </w:p>
        </w:tc>
      </w:tr>
    </w:tbl>
    <w:p w14:paraId="4F020636" w14:textId="77777777" w:rsidR="00274BD4" w:rsidRPr="00524CBF" w:rsidRDefault="00274BD4" w:rsidP="00274BD4">
      <w:pPr>
        <w:pStyle w:val="Elsistekstas"/>
      </w:pPr>
    </w:p>
    <w:p w14:paraId="5DAA0C26" w14:textId="5E571D0B" w:rsidR="00274BD4" w:rsidRPr="00524CBF" w:rsidRDefault="00274BD4" w:rsidP="00274BD4">
      <w:pPr>
        <w:pStyle w:val="Elsistekstas"/>
      </w:pPr>
      <w:r w:rsidRPr="00524CBF">
        <w:t xml:space="preserve">Naudotojas gali rūšiuoti sąrašą pagal visus sąrašo stulpelius, išskyrus lauką „Veiksmai“. Pagal nutylėjimą, sąrašas bus išrūšiuotas pagal datą (Z-&gt;A). </w:t>
      </w:r>
    </w:p>
    <w:p w14:paraId="03659870" w14:textId="132A1286" w:rsidR="002F2363" w:rsidRPr="0055797F" w:rsidRDefault="002F2363" w:rsidP="002F2363">
      <w:pPr>
        <w:pStyle w:val="Elsistekstas"/>
      </w:pPr>
      <w:r w:rsidRPr="00524CBF">
        <w:t>Naudotojui, paspaudus piktogramą „Peržiūrėti“ (</w:t>
      </w:r>
      <w:r w:rsidRPr="00524CBF">
        <w:rPr>
          <w:noProof/>
        </w:rPr>
        <w:drawing>
          <wp:inline distT="0" distB="0" distL="0" distR="0" wp14:anchorId="6B95A57A" wp14:editId="1061BB3C">
            <wp:extent cx="146304" cy="118872"/>
            <wp:effectExtent l="0" t="0" r="635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6304" cy="118872"/>
                    </a:xfrm>
                    <a:prstGeom prst="rect">
                      <a:avLst/>
                    </a:prstGeom>
                  </pic:spPr>
                </pic:pic>
              </a:graphicData>
            </a:graphic>
          </wp:inline>
        </w:drawing>
      </w:r>
      <w:r w:rsidRPr="00524CBF">
        <w:t xml:space="preserve">), atidaromas </w:t>
      </w:r>
      <w:r w:rsidR="00A60A8B">
        <w:t>išsiųsto</w:t>
      </w:r>
      <w:r w:rsidR="00A60A8B" w:rsidRPr="00524CBF">
        <w:t xml:space="preserve"> </w:t>
      </w:r>
      <w:r w:rsidR="00285EB7" w:rsidRPr="0055797F">
        <w:t>pranešimo peržiūros langas.</w:t>
      </w:r>
    </w:p>
    <w:p w14:paraId="3C5ADDA4" w14:textId="77777777" w:rsidR="00274BD4" w:rsidRPr="004359C0" w:rsidRDefault="00274BD4" w:rsidP="00274BD4">
      <w:pPr>
        <w:pStyle w:val="Elsistekstas"/>
        <w:rPr>
          <w:b/>
        </w:rPr>
      </w:pPr>
      <w:r w:rsidRPr="00576566">
        <w:rPr>
          <w:b/>
        </w:rPr>
        <w:t>Sąrašo duomenų filtravimas</w:t>
      </w:r>
    </w:p>
    <w:p w14:paraId="1F19B8FB" w14:textId="5015597F" w:rsidR="00A94A15" w:rsidRPr="006E7FF9" w:rsidRDefault="00FB3C6C" w:rsidP="00A94A15">
      <w:pPr>
        <w:pStyle w:val="Elsistekstas"/>
      </w:pPr>
      <w:r w:rsidRPr="004359C0">
        <w:t>Išsiųstų</w:t>
      </w:r>
      <w:r w:rsidR="00A94A15" w:rsidRPr="001248AC">
        <w:t xml:space="preserve"> pranešimų sąraše yra galimybė ieškoti </w:t>
      </w:r>
      <w:r w:rsidR="00A94A15" w:rsidRPr="004563EA">
        <w:t>filtro pagalba, kuri</w:t>
      </w:r>
      <w:r w:rsidR="00DC536C">
        <w:t>s</w:t>
      </w:r>
      <w:r w:rsidR="00A94A15" w:rsidRPr="004563EA">
        <w:t xml:space="preserve"> išskleidžiamas paspaudus ant „Filtras“.</w:t>
      </w:r>
    </w:p>
    <w:p w14:paraId="4801329F" w14:textId="22721C9C" w:rsidR="00A94A15" w:rsidRPr="00524CBF" w:rsidRDefault="00FB3C6C" w:rsidP="00A94A15">
      <w:pPr>
        <w:pStyle w:val="Elsistekstas"/>
        <w:ind w:firstLine="0"/>
        <w:jc w:val="center"/>
      </w:pPr>
      <w:r w:rsidRPr="00524CBF">
        <w:rPr>
          <w:noProof/>
        </w:rPr>
        <w:drawing>
          <wp:inline distT="0" distB="0" distL="0" distR="0" wp14:anchorId="34D8C2E3" wp14:editId="39E2F29F">
            <wp:extent cx="6115050" cy="1085850"/>
            <wp:effectExtent l="19050" t="19050" r="19050" b="190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6115050" cy="1085850"/>
                    </a:xfrm>
                    <a:prstGeom prst="rect">
                      <a:avLst/>
                    </a:prstGeom>
                    <a:noFill/>
                    <a:ln>
                      <a:solidFill>
                        <a:schemeClr val="tx1"/>
                      </a:solidFill>
                    </a:ln>
                  </pic:spPr>
                </pic:pic>
              </a:graphicData>
            </a:graphic>
          </wp:inline>
        </w:drawing>
      </w:r>
    </w:p>
    <w:p w14:paraId="70FFC8EA" w14:textId="550385EB" w:rsidR="00A94A15" w:rsidRPr="00473965" w:rsidRDefault="00955F50" w:rsidP="00D936D1">
      <w:pPr>
        <w:pStyle w:val="Paveiksleliopavadinimas"/>
      </w:pPr>
      <w:r w:rsidRPr="00505299">
        <w:t>Išsiųstų</w:t>
      </w:r>
      <w:r w:rsidR="00A94A15" w:rsidRPr="00725BF4">
        <w:t xml:space="preserve"> pranešimų </w:t>
      </w:r>
      <w:r w:rsidR="00A94A15" w:rsidRPr="00E45599">
        <w:t>filtras</w:t>
      </w:r>
    </w:p>
    <w:p w14:paraId="3B3280C1" w14:textId="04A88A9C" w:rsidR="00FB3C6C" w:rsidRPr="00524CBF" w:rsidRDefault="00FB3C6C" w:rsidP="00FB3C6C">
      <w:pPr>
        <w:pStyle w:val="Elsistekstas"/>
      </w:pPr>
      <w:r w:rsidRPr="00473965">
        <w:t>Naudotojas išsiųstų pranešimų sąrašą gali filtruoti pagal šiuos laukus:</w:t>
      </w:r>
    </w:p>
    <w:tbl>
      <w:tblPr>
        <w:tblStyle w:val="Elsislentele"/>
        <w:tblW w:w="0" w:type="auto"/>
        <w:tblLook w:val="04A0" w:firstRow="1" w:lastRow="0" w:firstColumn="1" w:lastColumn="0" w:noHBand="0" w:noVBand="1"/>
      </w:tblPr>
      <w:tblGrid>
        <w:gridCol w:w="990"/>
        <w:gridCol w:w="2101"/>
        <w:gridCol w:w="1823"/>
        <w:gridCol w:w="4613"/>
      </w:tblGrid>
      <w:tr w:rsidR="00A94A15" w:rsidRPr="00524CBF" w14:paraId="75B19550" w14:textId="77777777" w:rsidTr="00AE28AE">
        <w:trPr>
          <w:cnfStyle w:val="100000000000" w:firstRow="1" w:lastRow="0" w:firstColumn="0" w:lastColumn="0" w:oddVBand="0" w:evenVBand="0" w:oddHBand="0" w:evenHBand="0" w:firstRowFirstColumn="0" w:firstRowLastColumn="0" w:lastRowFirstColumn="0" w:lastRowLastColumn="0"/>
        </w:trPr>
        <w:tc>
          <w:tcPr>
            <w:tcW w:w="999" w:type="dxa"/>
          </w:tcPr>
          <w:p w14:paraId="3639F3E5" w14:textId="77777777" w:rsidR="00A94A15" w:rsidRPr="00524CBF" w:rsidRDefault="00A94A15" w:rsidP="00C06146">
            <w:pPr>
              <w:pStyle w:val="Elsislentelesantraste"/>
              <w:rPr>
                <w:b/>
              </w:rPr>
            </w:pPr>
            <w:r w:rsidRPr="00524CBF">
              <w:t>Eil. Nr.</w:t>
            </w:r>
          </w:p>
        </w:tc>
        <w:tc>
          <w:tcPr>
            <w:tcW w:w="2124" w:type="dxa"/>
          </w:tcPr>
          <w:p w14:paraId="684E660A" w14:textId="77777777" w:rsidR="00A94A15" w:rsidRPr="00524CBF" w:rsidRDefault="00A94A15" w:rsidP="00C06146">
            <w:pPr>
              <w:pStyle w:val="Elsislentelesantraste"/>
              <w:rPr>
                <w:b/>
              </w:rPr>
            </w:pPr>
            <w:r w:rsidRPr="00524CBF">
              <w:t>Lauko pavadinimas</w:t>
            </w:r>
          </w:p>
        </w:tc>
        <w:tc>
          <w:tcPr>
            <w:tcW w:w="1842" w:type="dxa"/>
          </w:tcPr>
          <w:p w14:paraId="22AD8346" w14:textId="77777777" w:rsidR="00A94A15" w:rsidRPr="00524CBF" w:rsidRDefault="00A94A15" w:rsidP="00C06146">
            <w:pPr>
              <w:pStyle w:val="Elsislentelesantraste"/>
              <w:rPr>
                <w:b/>
              </w:rPr>
            </w:pPr>
            <w:r w:rsidRPr="00524CBF">
              <w:t>Tipas</w:t>
            </w:r>
          </w:p>
        </w:tc>
        <w:tc>
          <w:tcPr>
            <w:tcW w:w="4666" w:type="dxa"/>
          </w:tcPr>
          <w:p w14:paraId="7591CEA5" w14:textId="77777777" w:rsidR="00A94A15" w:rsidRPr="00524CBF" w:rsidRDefault="00A94A15" w:rsidP="00C06146">
            <w:pPr>
              <w:pStyle w:val="Elsislentelesantraste"/>
              <w:rPr>
                <w:b/>
              </w:rPr>
            </w:pPr>
            <w:r w:rsidRPr="00524CBF">
              <w:t>Aprašymas</w:t>
            </w:r>
          </w:p>
        </w:tc>
      </w:tr>
      <w:tr w:rsidR="00A94A15" w:rsidRPr="00524CBF" w14:paraId="63E8E487" w14:textId="77777777" w:rsidTr="00AE28AE">
        <w:tc>
          <w:tcPr>
            <w:tcW w:w="999" w:type="dxa"/>
          </w:tcPr>
          <w:p w14:paraId="01B9CDE4" w14:textId="77777777" w:rsidR="00A94A15" w:rsidRPr="00524CBF" w:rsidRDefault="00A94A15" w:rsidP="00B778A2">
            <w:pPr>
              <w:pStyle w:val="Elsistekstas"/>
              <w:numPr>
                <w:ilvl w:val="0"/>
                <w:numId w:val="75"/>
              </w:numPr>
              <w:jc w:val="left"/>
            </w:pPr>
          </w:p>
        </w:tc>
        <w:tc>
          <w:tcPr>
            <w:tcW w:w="2124" w:type="dxa"/>
          </w:tcPr>
          <w:p w14:paraId="501C4A0A" w14:textId="77777777" w:rsidR="00A94A15" w:rsidRPr="00524CBF" w:rsidRDefault="00A94A15" w:rsidP="00C828F2">
            <w:pPr>
              <w:pStyle w:val="Elsistekstas"/>
              <w:ind w:firstLine="0"/>
            </w:pPr>
            <w:r w:rsidRPr="00524CBF">
              <w:t>Data</w:t>
            </w:r>
          </w:p>
        </w:tc>
        <w:tc>
          <w:tcPr>
            <w:tcW w:w="1842" w:type="dxa"/>
          </w:tcPr>
          <w:p w14:paraId="685153E6" w14:textId="77777777" w:rsidR="00A94A15" w:rsidRPr="00524CBF" w:rsidRDefault="00A94A15" w:rsidP="00C828F2">
            <w:pPr>
              <w:pStyle w:val="Elsistekstas"/>
              <w:ind w:firstLine="0"/>
            </w:pPr>
            <w:r w:rsidRPr="00524CBF">
              <w:t>Data formato YYYY-MM-DD</w:t>
            </w:r>
          </w:p>
        </w:tc>
        <w:tc>
          <w:tcPr>
            <w:tcW w:w="4666" w:type="dxa"/>
          </w:tcPr>
          <w:p w14:paraId="130C8F7A" w14:textId="77777777" w:rsidR="00A94A15" w:rsidRPr="00524CBF" w:rsidRDefault="00A94A15" w:rsidP="00C828F2">
            <w:pPr>
              <w:pStyle w:val="Elsistekstas"/>
              <w:ind w:firstLine="0"/>
            </w:pPr>
            <w:r w:rsidRPr="00524CBF">
              <w:t>Naudotojas gali įvesti arba pasirinkti iš kalendoriaus pranešimų datų rėžį. Pranešimai atfiltruojami pagal nurodytą datą.</w:t>
            </w:r>
          </w:p>
        </w:tc>
      </w:tr>
      <w:tr w:rsidR="00A94A15" w:rsidRPr="00524CBF" w14:paraId="16DE99A3" w14:textId="77777777" w:rsidTr="00AE28AE">
        <w:tc>
          <w:tcPr>
            <w:tcW w:w="999" w:type="dxa"/>
          </w:tcPr>
          <w:p w14:paraId="3DF11CD0" w14:textId="77777777" w:rsidR="00A94A15" w:rsidRPr="00524CBF" w:rsidRDefault="00A94A15" w:rsidP="00B778A2">
            <w:pPr>
              <w:pStyle w:val="Elsistekstas"/>
              <w:numPr>
                <w:ilvl w:val="0"/>
                <w:numId w:val="75"/>
              </w:numPr>
              <w:jc w:val="left"/>
            </w:pPr>
          </w:p>
        </w:tc>
        <w:tc>
          <w:tcPr>
            <w:tcW w:w="2124" w:type="dxa"/>
          </w:tcPr>
          <w:p w14:paraId="65EB3CDD" w14:textId="1274D333" w:rsidR="00A94A15" w:rsidRPr="00524CBF" w:rsidRDefault="00A94A15" w:rsidP="00C828F2">
            <w:pPr>
              <w:pStyle w:val="Elsistekstas"/>
              <w:ind w:firstLine="0"/>
            </w:pPr>
            <w:r w:rsidRPr="00524CBF">
              <w:t>Pavadinimas</w:t>
            </w:r>
          </w:p>
        </w:tc>
        <w:tc>
          <w:tcPr>
            <w:tcW w:w="1842" w:type="dxa"/>
          </w:tcPr>
          <w:p w14:paraId="0C8ADA4E" w14:textId="26D70333" w:rsidR="00A94A15" w:rsidRPr="00524CBF" w:rsidRDefault="00A94A15" w:rsidP="00C828F2">
            <w:pPr>
              <w:pStyle w:val="Elsistekstas"/>
              <w:ind w:firstLine="0"/>
            </w:pPr>
            <w:r w:rsidRPr="00524CBF">
              <w:t>Tekstinis laukas</w:t>
            </w:r>
          </w:p>
        </w:tc>
        <w:tc>
          <w:tcPr>
            <w:tcW w:w="4666" w:type="dxa"/>
          </w:tcPr>
          <w:p w14:paraId="45E5AB04" w14:textId="5E174D87" w:rsidR="00A94A15" w:rsidRPr="00524CBF" w:rsidRDefault="00A94A15" w:rsidP="00C828F2">
            <w:pPr>
              <w:pStyle w:val="Elsistekstas"/>
              <w:ind w:firstLine="0"/>
            </w:pPr>
            <w:r w:rsidRPr="00524CBF">
              <w:t>Nurodomas pranešimo pavadinimas. Pranešimai atfiltruojami pagal nurodytą pranešimo pavadinimą.</w:t>
            </w:r>
          </w:p>
        </w:tc>
      </w:tr>
      <w:tr w:rsidR="00A94A15" w:rsidRPr="00524CBF" w14:paraId="474D09AE" w14:textId="77777777" w:rsidTr="00AE28AE">
        <w:tc>
          <w:tcPr>
            <w:tcW w:w="999" w:type="dxa"/>
          </w:tcPr>
          <w:p w14:paraId="78940B7F" w14:textId="77777777" w:rsidR="00A94A15" w:rsidRPr="00524CBF" w:rsidRDefault="00A94A15" w:rsidP="00B778A2">
            <w:pPr>
              <w:pStyle w:val="Elsistekstas"/>
              <w:numPr>
                <w:ilvl w:val="0"/>
                <w:numId w:val="75"/>
              </w:numPr>
              <w:jc w:val="left"/>
            </w:pPr>
          </w:p>
        </w:tc>
        <w:tc>
          <w:tcPr>
            <w:tcW w:w="2124" w:type="dxa"/>
          </w:tcPr>
          <w:p w14:paraId="6289FC06" w14:textId="77777777" w:rsidR="00A94A15" w:rsidRPr="00524CBF" w:rsidRDefault="00A94A15" w:rsidP="00C828F2">
            <w:pPr>
              <w:pStyle w:val="Elsistekstas"/>
              <w:ind w:firstLine="0"/>
            </w:pPr>
            <w:r w:rsidRPr="00524CBF">
              <w:t>Paslaugos tipas</w:t>
            </w:r>
          </w:p>
        </w:tc>
        <w:tc>
          <w:tcPr>
            <w:tcW w:w="1842" w:type="dxa"/>
          </w:tcPr>
          <w:p w14:paraId="629659CE" w14:textId="4428E223" w:rsidR="00A94A15" w:rsidRPr="00524CBF" w:rsidRDefault="00FB3C6C" w:rsidP="00C828F2">
            <w:pPr>
              <w:pStyle w:val="Elsistekstas"/>
              <w:ind w:firstLine="0"/>
            </w:pPr>
            <w:r w:rsidRPr="00524CBF">
              <w:t>Klasifikatorius</w:t>
            </w:r>
          </w:p>
        </w:tc>
        <w:tc>
          <w:tcPr>
            <w:tcW w:w="4666" w:type="dxa"/>
          </w:tcPr>
          <w:p w14:paraId="3D0015B1" w14:textId="68F5CA40" w:rsidR="00A94A15" w:rsidRPr="00524CBF" w:rsidRDefault="00A94A15" w:rsidP="00C828F2">
            <w:pPr>
              <w:pStyle w:val="Elsistekstas"/>
              <w:ind w:firstLine="0"/>
            </w:pPr>
            <w:r w:rsidRPr="00524CBF">
              <w:t>Nurodomas paslaugos tipas. Pranešimai atfiltruojami pagal nurodytą paslaugos tipą.</w:t>
            </w:r>
          </w:p>
        </w:tc>
      </w:tr>
      <w:tr w:rsidR="006E4499" w:rsidRPr="00524CBF" w14:paraId="750B6AB8" w14:textId="77777777" w:rsidTr="00AE28AE">
        <w:tc>
          <w:tcPr>
            <w:tcW w:w="999" w:type="dxa"/>
          </w:tcPr>
          <w:p w14:paraId="08C79E5B" w14:textId="77777777" w:rsidR="006E4499" w:rsidRPr="00524CBF" w:rsidRDefault="006E4499" w:rsidP="00B778A2">
            <w:pPr>
              <w:pStyle w:val="Elsistekstas"/>
              <w:numPr>
                <w:ilvl w:val="0"/>
                <w:numId w:val="75"/>
              </w:numPr>
              <w:jc w:val="left"/>
            </w:pPr>
          </w:p>
        </w:tc>
        <w:tc>
          <w:tcPr>
            <w:tcW w:w="2124" w:type="dxa"/>
          </w:tcPr>
          <w:p w14:paraId="6D12B9D6" w14:textId="6ED7EC56" w:rsidR="006E4499" w:rsidRPr="00524CBF" w:rsidRDefault="006E4499" w:rsidP="00C828F2">
            <w:pPr>
              <w:pStyle w:val="Elsistekstas"/>
              <w:ind w:firstLine="0"/>
            </w:pPr>
            <w:r w:rsidRPr="00524CBF">
              <w:t>Išvalyti</w:t>
            </w:r>
          </w:p>
        </w:tc>
        <w:tc>
          <w:tcPr>
            <w:tcW w:w="1842" w:type="dxa"/>
          </w:tcPr>
          <w:p w14:paraId="02702A1A" w14:textId="6C928943" w:rsidR="006E4499" w:rsidRPr="00524CBF" w:rsidRDefault="006E4499" w:rsidP="00C828F2">
            <w:pPr>
              <w:pStyle w:val="Elsistekstas"/>
              <w:ind w:firstLine="0"/>
            </w:pPr>
            <w:r w:rsidRPr="00524CBF">
              <w:t>Mygtukas</w:t>
            </w:r>
          </w:p>
        </w:tc>
        <w:tc>
          <w:tcPr>
            <w:tcW w:w="4666" w:type="dxa"/>
          </w:tcPr>
          <w:p w14:paraId="240BD587" w14:textId="4CA8D071" w:rsidR="006E4499" w:rsidRPr="00524CBF" w:rsidRDefault="006E4499" w:rsidP="00C828F2">
            <w:pPr>
              <w:pStyle w:val="Elsistekstas"/>
              <w:ind w:firstLine="0"/>
            </w:pPr>
            <w:r w:rsidRPr="00524CBF">
              <w:t xml:space="preserve">Paspaudus išvalomi visi duomenys, nurodyti filtro laukuose. </w:t>
            </w:r>
          </w:p>
        </w:tc>
      </w:tr>
    </w:tbl>
    <w:p w14:paraId="43CAFED0" w14:textId="77777777" w:rsidR="00A94A15" w:rsidRPr="00524CBF" w:rsidRDefault="00A94A15" w:rsidP="00A94A15">
      <w:pPr>
        <w:pStyle w:val="Elsistekstas"/>
        <w:ind w:firstLine="0"/>
      </w:pPr>
    </w:p>
    <w:p w14:paraId="14FD4A4E" w14:textId="77777777" w:rsidR="00E92CC1" w:rsidRPr="00524CBF" w:rsidRDefault="00E92CC1" w:rsidP="00447238">
      <w:pPr>
        <w:pStyle w:val="Elsistekstas"/>
        <w:ind w:firstLine="0"/>
      </w:pPr>
    </w:p>
    <w:p w14:paraId="3E2FBFDE" w14:textId="5192C27E" w:rsidR="00822D7E" w:rsidRPr="00524CBF" w:rsidRDefault="00822D7E" w:rsidP="00DF6D78">
      <w:pPr>
        <w:pStyle w:val="Heading3"/>
      </w:pPr>
      <w:bookmarkStart w:id="115" w:name="_Toc444741459"/>
      <w:bookmarkStart w:id="116" w:name="_Toc464122294"/>
      <w:bookmarkStart w:id="117" w:name="_Toc471743954"/>
      <w:r w:rsidRPr="00524CBF">
        <w:t>Rengiamų pranešimų (ruošinių) sąrašas</w:t>
      </w:r>
      <w:bookmarkEnd w:id="115"/>
      <w:bookmarkEnd w:id="116"/>
      <w:bookmarkEnd w:id="117"/>
    </w:p>
    <w:p w14:paraId="2E02484C" w14:textId="385CEB84" w:rsidR="00D72B96" w:rsidRPr="00524CBF" w:rsidRDefault="0073028C" w:rsidP="00D72B96">
      <w:pPr>
        <w:pStyle w:val="Elsistekstas"/>
      </w:pPr>
      <w:r w:rsidRPr="00524CBF">
        <w:t>Rengiamų pranešimų</w:t>
      </w:r>
      <w:r w:rsidR="00D72B96" w:rsidRPr="00524CBF">
        <w:t xml:space="preserve"> sąrašas pasiekiamas</w:t>
      </w:r>
      <w:r w:rsidR="00CC505A" w:rsidRPr="00524CBF">
        <w:t xml:space="preserve"> meniu pasirinkus „Pranešimai“</w:t>
      </w:r>
      <w:r w:rsidR="00183C2B">
        <w:t>,</w:t>
      </w:r>
      <w:r w:rsidR="00CC505A" w:rsidRPr="00524CBF">
        <w:t xml:space="preserve"> </w:t>
      </w:r>
      <w:r w:rsidR="00D72B96" w:rsidRPr="00524CBF">
        <w:t>kortelę „Ruošiniai“.</w:t>
      </w:r>
      <w:r w:rsidR="00183C2B">
        <w:t xml:space="preserve"> Šiame sąraše rodomi rengiami, bet dar neišsiųsti, pranešimai įgyvendinančiajai institucijai.</w:t>
      </w:r>
    </w:p>
    <w:p w14:paraId="063C4367" w14:textId="610F1C7C" w:rsidR="00D72B96" w:rsidRPr="00524CBF" w:rsidRDefault="00447238" w:rsidP="00D72B96">
      <w:pPr>
        <w:pStyle w:val="Elsistekstas"/>
      </w:pPr>
      <w:r w:rsidRPr="00524CBF">
        <w:rPr>
          <w:noProof/>
        </w:rPr>
        <w:drawing>
          <wp:inline distT="0" distB="0" distL="0" distR="0" wp14:anchorId="5D3027FC" wp14:editId="73571AAC">
            <wp:extent cx="6122035" cy="1313815"/>
            <wp:effectExtent l="19050" t="19050" r="12065" b="1968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6122035" cy="1313815"/>
                    </a:xfrm>
                    <a:prstGeom prst="rect">
                      <a:avLst/>
                    </a:prstGeom>
                    <a:ln>
                      <a:solidFill>
                        <a:schemeClr val="tx1"/>
                      </a:solidFill>
                    </a:ln>
                  </pic:spPr>
                </pic:pic>
              </a:graphicData>
            </a:graphic>
          </wp:inline>
        </w:drawing>
      </w:r>
    </w:p>
    <w:p w14:paraId="140312DB" w14:textId="03357CF7" w:rsidR="00337EAF" w:rsidRPr="00E45599" w:rsidRDefault="00337EAF" w:rsidP="00D936D1">
      <w:pPr>
        <w:pStyle w:val="Paveiksleliopavadinimas"/>
      </w:pPr>
      <w:r w:rsidRPr="00505299">
        <w:t>Pranešimų ruošinių</w:t>
      </w:r>
      <w:r w:rsidRPr="00725BF4">
        <w:t xml:space="preserve"> filtras</w:t>
      </w:r>
    </w:p>
    <w:p w14:paraId="173816A4" w14:textId="77777777" w:rsidR="00E92CC1" w:rsidRPr="00473965" w:rsidRDefault="00E92CC1" w:rsidP="00E92CC1">
      <w:pPr>
        <w:pStyle w:val="Elsistekstas"/>
      </w:pPr>
      <w:r w:rsidRPr="00473965">
        <w:t>Sąraše atvaizduojama ši informacija:</w:t>
      </w:r>
    </w:p>
    <w:tbl>
      <w:tblPr>
        <w:tblStyle w:val="Elsislentele"/>
        <w:tblW w:w="5000" w:type="pct"/>
        <w:tblLook w:val="04A0" w:firstRow="1" w:lastRow="0" w:firstColumn="1" w:lastColumn="0" w:noHBand="0" w:noVBand="1"/>
      </w:tblPr>
      <w:tblGrid>
        <w:gridCol w:w="989"/>
        <w:gridCol w:w="2990"/>
        <w:gridCol w:w="5656"/>
      </w:tblGrid>
      <w:tr w:rsidR="00E92CC1" w:rsidRPr="00524CBF" w14:paraId="1DFF4F62"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5DC93D1C" w14:textId="77777777" w:rsidR="00E92CC1" w:rsidRPr="0055797F" w:rsidRDefault="00E92CC1" w:rsidP="00C06146">
            <w:pPr>
              <w:pStyle w:val="Elsislentelesantraste"/>
              <w:rPr>
                <w:b/>
              </w:rPr>
            </w:pPr>
            <w:r w:rsidRPr="00524CBF">
              <w:t>Eil. Nr.</w:t>
            </w:r>
          </w:p>
        </w:tc>
        <w:tc>
          <w:tcPr>
            <w:tcW w:w="2989" w:type="dxa"/>
          </w:tcPr>
          <w:p w14:paraId="0C3A4978" w14:textId="77777777" w:rsidR="00E92CC1" w:rsidRPr="00220325" w:rsidRDefault="00E92CC1" w:rsidP="00C06146">
            <w:pPr>
              <w:pStyle w:val="Elsislentelesantraste"/>
              <w:rPr>
                <w:b/>
              </w:rPr>
            </w:pPr>
            <w:r w:rsidRPr="0055797F">
              <w:t>Lauko pavadinimas</w:t>
            </w:r>
          </w:p>
        </w:tc>
        <w:tc>
          <w:tcPr>
            <w:tcW w:w="5654" w:type="dxa"/>
          </w:tcPr>
          <w:p w14:paraId="33214275" w14:textId="77777777" w:rsidR="00E92CC1" w:rsidRPr="004359C0" w:rsidRDefault="00E92CC1" w:rsidP="00C06146">
            <w:pPr>
              <w:pStyle w:val="Elsislentelesantraste"/>
              <w:rPr>
                <w:b/>
              </w:rPr>
            </w:pPr>
            <w:r w:rsidRPr="00576566">
              <w:t>Aprašymas</w:t>
            </w:r>
          </w:p>
        </w:tc>
      </w:tr>
      <w:tr w:rsidR="00E92CC1" w:rsidRPr="00524CBF" w14:paraId="58448FB5" w14:textId="77777777" w:rsidTr="00AE28AE">
        <w:tc>
          <w:tcPr>
            <w:tcW w:w="988" w:type="dxa"/>
          </w:tcPr>
          <w:p w14:paraId="66952403" w14:textId="77777777" w:rsidR="00E92CC1" w:rsidRPr="001248AC" w:rsidRDefault="00E92CC1" w:rsidP="00B778A2">
            <w:pPr>
              <w:pStyle w:val="Elsistekstas"/>
              <w:numPr>
                <w:ilvl w:val="0"/>
                <w:numId w:val="73"/>
              </w:numPr>
              <w:jc w:val="left"/>
            </w:pPr>
          </w:p>
        </w:tc>
        <w:tc>
          <w:tcPr>
            <w:tcW w:w="2989" w:type="dxa"/>
          </w:tcPr>
          <w:p w14:paraId="029376E3" w14:textId="77777777" w:rsidR="00E92CC1" w:rsidRPr="00462636" w:rsidRDefault="00E92CC1" w:rsidP="00C828F2">
            <w:pPr>
              <w:pStyle w:val="Elsistekstas"/>
              <w:ind w:firstLine="0"/>
            </w:pPr>
            <w:r w:rsidRPr="006E7FF9">
              <w:t xml:space="preserve">Eil. </w:t>
            </w:r>
            <w:r w:rsidRPr="00E10701">
              <w:t>Nr.</w:t>
            </w:r>
          </w:p>
        </w:tc>
        <w:tc>
          <w:tcPr>
            <w:tcW w:w="5654" w:type="dxa"/>
          </w:tcPr>
          <w:p w14:paraId="6E44963D" w14:textId="5FC400DE" w:rsidR="00E92CC1" w:rsidRPr="00505299" w:rsidRDefault="00E92CC1" w:rsidP="00C828F2">
            <w:pPr>
              <w:pStyle w:val="Elsistekstas"/>
              <w:ind w:firstLine="0"/>
            </w:pPr>
            <w:r w:rsidRPr="00B837D6">
              <w:t xml:space="preserve">Pateikiamas </w:t>
            </w:r>
            <w:r w:rsidR="008C1744">
              <w:t>rengiamo pranešimo</w:t>
            </w:r>
            <w:r w:rsidR="008C1744" w:rsidRPr="00B837D6">
              <w:t xml:space="preserve"> </w:t>
            </w:r>
            <w:r w:rsidRPr="00B837D6">
              <w:t>eilės numeris sąraše.</w:t>
            </w:r>
          </w:p>
        </w:tc>
      </w:tr>
      <w:tr w:rsidR="00E92CC1" w:rsidRPr="00524CBF" w14:paraId="052F4B33" w14:textId="77777777" w:rsidTr="00AE28AE">
        <w:tc>
          <w:tcPr>
            <w:tcW w:w="988" w:type="dxa"/>
          </w:tcPr>
          <w:p w14:paraId="5949F2BC" w14:textId="77777777" w:rsidR="00E92CC1" w:rsidRPr="00524CBF" w:rsidRDefault="00E92CC1" w:rsidP="00B778A2">
            <w:pPr>
              <w:pStyle w:val="Elsistekstas"/>
              <w:numPr>
                <w:ilvl w:val="0"/>
                <w:numId w:val="73"/>
              </w:numPr>
              <w:jc w:val="left"/>
            </w:pPr>
          </w:p>
        </w:tc>
        <w:tc>
          <w:tcPr>
            <w:tcW w:w="2989" w:type="dxa"/>
          </w:tcPr>
          <w:p w14:paraId="04F20A4A" w14:textId="77777777" w:rsidR="00E92CC1" w:rsidRPr="00524CBF" w:rsidRDefault="00E92CC1" w:rsidP="00C828F2">
            <w:pPr>
              <w:pStyle w:val="Elsistekstas"/>
              <w:ind w:firstLine="0"/>
            </w:pPr>
            <w:r w:rsidRPr="00524CBF">
              <w:t>Data</w:t>
            </w:r>
          </w:p>
        </w:tc>
        <w:tc>
          <w:tcPr>
            <w:tcW w:w="5654" w:type="dxa"/>
          </w:tcPr>
          <w:p w14:paraId="54817340" w14:textId="7D621D49" w:rsidR="00E92CC1" w:rsidRPr="00524CBF" w:rsidRDefault="00E92CC1" w:rsidP="00C828F2">
            <w:pPr>
              <w:pStyle w:val="Elsistekstas"/>
              <w:ind w:firstLine="0"/>
            </w:pPr>
            <w:r w:rsidRPr="00524CBF">
              <w:t xml:space="preserve">Pateikiama </w:t>
            </w:r>
            <w:r w:rsidR="008C1744">
              <w:t xml:space="preserve">rengiamo </w:t>
            </w:r>
            <w:r w:rsidRPr="00524CBF">
              <w:t>pranešimo</w:t>
            </w:r>
            <w:r w:rsidR="001E1BE8">
              <w:t xml:space="preserve"> paruošimo</w:t>
            </w:r>
            <w:r w:rsidRPr="00524CBF">
              <w:t xml:space="preserve"> data.</w:t>
            </w:r>
          </w:p>
        </w:tc>
      </w:tr>
      <w:tr w:rsidR="00E92CC1" w:rsidRPr="00524CBF" w14:paraId="2C08F893" w14:textId="77777777" w:rsidTr="00AE28AE">
        <w:tc>
          <w:tcPr>
            <w:tcW w:w="988" w:type="dxa"/>
          </w:tcPr>
          <w:p w14:paraId="02649B0E" w14:textId="77777777" w:rsidR="00E92CC1" w:rsidRPr="00524CBF" w:rsidRDefault="00E92CC1" w:rsidP="00B778A2">
            <w:pPr>
              <w:pStyle w:val="Elsistekstas"/>
              <w:numPr>
                <w:ilvl w:val="0"/>
                <w:numId w:val="73"/>
              </w:numPr>
              <w:jc w:val="left"/>
            </w:pPr>
          </w:p>
        </w:tc>
        <w:tc>
          <w:tcPr>
            <w:tcW w:w="2989" w:type="dxa"/>
          </w:tcPr>
          <w:p w14:paraId="689D0C0D" w14:textId="77777777" w:rsidR="00E92CC1" w:rsidRPr="00524CBF" w:rsidRDefault="00E92CC1" w:rsidP="00C828F2">
            <w:pPr>
              <w:pStyle w:val="Elsistekstas"/>
              <w:ind w:firstLine="0"/>
            </w:pPr>
            <w:r w:rsidRPr="00524CBF">
              <w:t>Paslaugos tipas</w:t>
            </w:r>
          </w:p>
        </w:tc>
        <w:tc>
          <w:tcPr>
            <w:tcW w:w="5654" w:type="dxa"/>
          </w:tcPr>
          <w:p w14:paraId="6BE42FC1" w14:textId="38A624D3" w:rsidR="00E92CC1" w:rsidRPr="00524CBF" w:rsidRDefault="00E92CC1" w:rsidP="00C828F2">
            <w:pPr>
              <w:pStyle w:val="Elsistekstas"/>
              <w:ind w:firstLine="0"/>
            </w:pPr>
            <w:r w:rsidRPr="00524CBF">
              <w:t>Pateikiamas paslaugos tipas</w:t>
            </w:r>
            <w:r w:rsidR="00FD0555">
              <w:t>, kuriai rengiamas pranešimas</w:t>
            </w:r>
            <w:r w:rsidRPr="00524CBF">
              <w:t>.</w:t>
            </w:r>
          </w:p>
        </w:tc>
      </w:tr>
      <w:tr w:rsidR="00E92CC1" w:rsidRPr="00524CBF" w14:paraId="0BC6EFD3" w14:textId="77777777" w:rsidTr="00AE28AE">
        <w:tc>
          <w:tcPr>
            <w:tcW w:w="988" w:type="dxa"/>
          </w:tcPr>
          <w:p w14:paraId="6F34E3CF" w14:textId="77777777" w:rsidR="00E92CC1" w:rsidRPr="00524CBF" w:rsidRDefault="00E92CC1" w:rsidP="00B778A2">
            <w:pPr>
              <w:pStyle w:val="Elsistekstas"/>
              <w:numPr>
                <w:ilvl w:val="0"/>
                <w:numId w:val="73"/>
              </w:numPr>
              <w:jc w:val="left"/>
            </w:pPr>
          </w:p>
        </w:tc>
        <w:tc>
          <w:tcPr>
            <w:tcW w:w="2989" w:type="dxa"/>
          </w:tcPr>
          <w:p w14:paraId="5B14762E" w14:textId="77777777" w:rsidR="00E92CC1" w:rsidRPr="00524CBF" w:rsidRDefault="00E92CC1" w:rsidP="00C828F2">
            <w:pPr>
              <w:pStyle w:val="Elsistekstas"/>
              <w:ind w:firstLine="0"/>
            </w:pPr>
            <w:r w:rsidRPr="00524CBF">
              <w:t>Pavadinimas</w:t>
            </w:r>
          </w:p>
        </w:tc>
        <w:tc>
          <w:tcPr>
            <w:tcW w:w="5654" w:type="dxa"/>
          </w:tcPr>
          <w:p w14:paraId="3B06B7D3" w14:textId="77777777" w:rsidR="00E92CC1" w:rsidRPr="00524CBF" w:rsidRDefault="00E92CC1" w:rsidP="00C828F2">
            <w:pPr>
              <w:pStyle w:val="Elsistekstas"/>
              <w:ind w:firstLine="0"/>
            </w:pPr>
            <w:r w:rsidRPr="00524CBF">
              <w:t>Pateikiamas pranešimo pavadinimas.</w:t>
            </w:r>
          </w:p>
        </w:tc>
      </w:tr>
    </w:tbl>
    <w:p w14:paraId="00304135" w14:textId="77777777" w:rsidR="00274BD4" w:rsidRPr="00524CBF" w:rsidRDefault="00274BD4" w:rsidP="00274BD4">
      <w:pPr>
        <w:pStyle w:val="Elsistekstas"/>
      </w:pPr>
      <w:r w:rsidRPr="00524CBF">
        <w:t xml:space="preserve">Naudotojas gali rūšiuoti sąrašą pagal visus sąrašo stulpelius, išskyrus lauką „Veiksmai“. Pagal nutylėjimą, sąrašas bus išrūšiuotas pagal datą (Z-&gt;A). </w:t>
      </w:r>
    </w:p>
    <w:p w14:paraId="169FC56A" w14:textId="77777777" w:rsidR="00274BD4" w:rsidRPr="00524CBF" w:rsidRDefault="00274BD4" w:rsidP="00274BD4">
      <w:pPr>
        <w:pStyle w:val="Elsistekstas"/>
      </w:pPr>
      <w:r w:rsidRPr="00524CBF">
        <w:t>Naudotojas gali atlikti šiuos veiksmus:</w:t>
      </w:r>
    </w:p>
    <w:p w14:paraId="67D9F796" w14:textId="647361FD" w:rsidR="00857847" w:rsidRPr="00524CBF" w:rsidRDefault="00857847" w:rsidP="00274BD4">
      <w:pPr>
        <w:pStyle w:val="Elsisnumeracija1lygis"/>
        <w:rPr>
          <w:b/>
        </w:rPr>
      </w:pPr>
      <w:r w:rsidRPr="00524CBF">
        <w:rPr>
          <w:b/>
        </w:rPr>
        <w:t>Redaguoti pranešimo ruošinį.</w:t>
      </w:r>
    </w:p>
    <w:p w14:paraId="75C21F87" w14:textId="6D9C6D78" w:rsidR="00274BD4" w:rsidRPr="00524CBF" w:rsidRDefault="00857847" w:rsidP="00857847">
      <w:pPr>
        <w:pStyle w:val="Elsisnumeracija1lygis"/>
        <w:numPr>
          <w:ilvl w:val="0"/>
          <w:numId w:val="0"/>
        </w:numPr>
        <w:ind w:left="709"/>
      </w:pPr>
      <w:r w:rsidRPr="00524CBF">
        <w:t>Naudotojas gali redaguoti anksčiau parengtą pranešimo ruošinį, paspaudus piktogramą „Redaguoti“ (</w:t>
      </w:r>
      <w:r w:rsidRPr="000C6271">
        <w:rPr>
          <w:noProof/>
        </w:rPr>
        <w:drawing>
          <wp:inline distT="0" distB="0" distL="0" distR="0" wp14:anchorId="782C9208" wp14:editId="5A3F0982">
            <wp:extent cx="146304" cy="155448"/>
            <wp:effectExtent l="0" t="0" r="635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6304" cy="155448"/>
                    </a:xfrm>
                    <a:prstGeom prst="rect">
                      <a:avLst/>
                    </a:prstGeom>
                  </pic:spPr>
                </pic:pic>
              </a:graphicData>
            </a:graphic>
          </wp:inline>
        </w:drawing>
      </w:r>
      <w:r w:rsidRPr="00524CBF">
        <w:t>). Naudotojui atidaromas</w:t>
      </w:r>
      <w:r w:rsidR="00285EB7" w:rsidRPr="00524CBF">
        <w:t xml:space="preserve"> pranešimo ruošinys.</w:t>
      </w:r>
    </w:p>
    <w:p w14:paraId="4349E1C8" w14:textId="102F2FFE" w:rsidR="00857847" w:rsidRPr="00524CBF" w:rsidRDefault="00857847" w:rsidP="00274BD4">
      <w:pPr>
        <w:pStyle w:val="Elsisnumeracija1lygis"/>
        <w:rPr>
          <w:b/>
        </w:rPr>
      </w:pPr>
      <w:r w:rsidRPr="00524CBF">
        <w:rPr>
          <w:b/>
        </w:rPr>
        <w:t>Ištrinti pranešimo ruošinį.</w:t>
      </w:r>
    </w:p>
    <w:p w14:paraId="7D50D1A7" w14:textId="0DB76E66" w:rsidR="00857847" w:rsidRPr="00524CBF" w:rsidRDefault="00857847" w:rsidP="00857847">
      <w:pPr>
        <w:pStyle w:val="Elsisnumeracija1lygis"/>
        <w:numPr>
          <w:ilvl w:val="0"/>
          <w:numId w:val="0"/>
        </w:numPr>
        <w:ind w:left="709"/>
        <w:rPr>
          <w:b/>
        </w:rPr>
      </w:pPr>
      <w:r w:rsidRPr="00524CBF">
        <w:t xml:space="preserve">Naudotojas gali ištrinti </w:t>
      </w:r>
      <w:r w:rsidR="00CC505A" w:rsidRPr="00524CBF">
        <w:t xml:space="preserve">nereikalingą pranešimo ruošinį, </w:t>
      </w:r>
      <w:r w:rsidR="00CC505A" w:rsidRPr="00524CBF">
        <w:rPr>
          <w:noProof/>
          <w:lang w:eastAsia="en-US"/>
        </w:rPr>
        <w:t>paspaudus piktogramą „Ištrinti“ (</w:t>
      </w:r>
      <w:r w:rsidR="00CC505A" w:rsidRPr="000C6271">
        <w:rPr>
          <w:noProof/>
        </w:rPr>
        <w:drawing>
          <wp:inline distT="0" distB="0" distL="0" distR="0" wp14:anchorId="7834BD3D" wp14:editId="5B385B9D">
            <wp:extent cx="164592" cy="182880"/>
            <wp:effectExtent l="0" t="0" r="6985"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64592" cy="182880"/>
                    </a:xfrm>
                    <a:prstGeom prst="rect">
                      <a:avLst/>
                    </a:prstGeom>
                  </pic:spPr>
                </pic:pic>
              </a:graphicData>
            </a:graphic>
          </wp:inline>
        </w:drawing>
      </w:r>
      <w:r w:rsidR="00CC505A" w:rsidRPr="00524CBF">
        <w:rPr>
          <w:noProof/>
          <w:lang w:eastAsia="en-US"/>
        </w:rPr>
        <w:t>).</w:t>
      </w:r>
    </w:p>
    <w:p w14:paraId="75F562D4" w14:textId="7AB9DD0A" w:rsidR="00221267" w:rsidRPr="00524CBF" w:rsidRDefault="00221267" w:rsidP="00DF6D78">
      <w:pPr>
        <w:pStyle w:val="Heading3"/>
      </w:pPr>
      <w:bookmarkStart w:id="118" w:name="_Toc444741460"/>
      <w:bookmarkStart w:id="119" w:name="_Toc464122295"/>
      <w:bookmarkStart w:id="120" w:name="_Toc471743955"/>
      <w:r w:rsidRPr="00524CBF">
        <w:t xml:space="preserve">Naujo </w:t>
      </w:r>
      <w:r w:rsidR="0073028C" w:rsidRPr="00524CBF">
        <w:t>pranešimo</w:t>
      </w:r>
      <w:r w:rsidRPr="00524CBF">
        <w:t xml:space="preserve"> rengimas</w:t>
      </w:r>
      <w:r w:rsidR="00CC505A" w:rsidRPr="00524CBF">
        <w:t>,</w:t>
      </w:r>
      <w:r w:rsidR="00857847" w:rsidRPr="00524CBF">
        <w:t xml:space="preserve"> redagavimas</w:t>
      </w:r>
      <w:r w:rsidRPr="00524CBF">
        <w:t xml:space="preserve"> ir išsiuntimas</w:t>
      </w:r>
      <w:bookmarkEnd w:id="118"/>
      <w:bookmarkEnd w:id="119"/>
      <w:bookmarkEnd w:id="120"/>
    </w:p>
    <w:p w14:paraId="46E0CE8A" w14:textId="77777777" w:rsidR="0073028C" w:rsidRPr="00524CBF" w:rsidRDefault="0073028C" w:rsidP="00D80E45">
      <w:pPr>
        <w:pStyle w:val="Elsistekstas"/>
      </w:pPr>
      <w:r w:rsidRPr="00524CBF">
        <w:t>Naują pranešimą gali sukurti bei redaguoti naudotojas, turintis teisę pildyti / teikti pirkimus arba pildyti / teikti mokėjimus.</w:t>
      </w:r>
    </w:p>
    <w:p w14:paraId="14FC3BE1" w14:textId="380A7527" w:rsidR="00D80E45" w:rsidRPr="00524CBF" w:rsidRDefault="0073028C" w:rsidP="00D80E45">
      <w:pPr>
        <w:pStyle w:val="Elsistekstas"/>
        <w:rPr>
          <w:b/>
        </w:rPr>
      </w:pPr>
      <w:r w:rsidRPr="00524CBF">
        <w:rPr>
          <w:b/>
        </w:rPr>
        <w:t>Kur</w:t>
      </w:r>
      <w:r w:rsidR="0005034C">
        <w:rPr>
          <w:b/>
        </w:rPr>
        <w:t>t</w:t>
      </w:r>
      <w:r w:rsidRPr="00524CBF">
        <w:rPr>
          <w:b/>
        </w:rPr>
        <w:t>i naują pranešimą.</w:t>
      </w:r>
    </w:p>
    <w:p w14:paraId="213E95FC" w14:textId="0B9CFB3F" w:rsidR="00D72B96" w:rsidRPr="00524CBF" w:rsidRDefault="00CC505A" w:rsidP="00CC505A">
      <w:pPr>
        <w:pStyle w:val="Elsistekstas"/>
      </w:pPr>
      <w:r w:rsidRPr="00524CBF">
        <w:t xml:space="preserve">Naujo pranešimo rengimo forma pasiekiama meniu pasirinkus „Pranešimai“ ir paspaudus mygtuką „Sukurti“. </w:t>
      </w:r>
    </w:p>
    <w:p w14:paraId="205F474D" w14:textId="2802E882" w:rsidR="0073028C" w:rsidRPr="00524CBF" w:rsidRDefault="0073028C" w:rsidP="00CC505A">
      <w:pPr>
        <w:pStyle w:val="Elsistekstas"/>
        <w:rPr>
          <w:b/>
        </w:rPr>
      </w:pPr>
      <w:r w:rsidRPr="00524CBF">
        <w:rPr>
          <w:b/>
        </w:rPr>
        <w:t>Redaguoti sukurtą pranešimą.</w:t>
      </w:r>
    </w:p>
    <w:p w14:paraId="2B4BFE53" w14:textId="043D27EC" w:rsidR="00CC505A" w:rsidRPr="00524CBF" w:rsidRDefault="00CC505A" w:rsidP="00CC505A">
      <w:pPr>
        <w:pStyle w:val="Elsistekstas"/>
        <w:tabs>
          <w:tab w:val="left" w:pos="709"/>
        </w:tabs>
      </w:pPr>
      <w:r w:rsidRPr="00524CBF">
        <w:t>Pranešimo ruošinio redagavimo forma pasiekiama meniu pasirinkus „Pranešimai“</w:t>
      </w:r>
      <w:r w:rsidR="007909AB">
        <w:t>,</w:t>
      </w:r>
      <w:r w:rsidRPr="00524CBF">
        <w:t xml:space="preserve"> kortelę „Ruošiniai“. Atsidariusiame pranešimų ruošinių sąraše ties rengiamu pranešimu spaudžiama piktograma „Redaguoti“ (</w:t>
      </w:r>
      <w:r w:rsidRPr="000C6271">
        <w:rPr>
          <w:noProof/>
        </w:rPr>
        <w:drawing>
          <wp:inline distT="0" distB="0" distL="0" distR="0" wp14:anchorId="1D68904B" wp14:editId="1FD1C3B0">
            <wp:extent cx="192024" cy="164592"/>
            <wp:effectExtent l="0" t="0" r="0" b="698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2024" cy="164592"/>
                    </a:xfrm>
                    <a:prstGeom prst="rect">
                      <a:avLst/>
                    </a:prstGeom>
                  </pic:spPr>
                </pic:pic>
              </a:graphicData>
            </a:graphic>
          </wp:inline>
        </w:drawing>
      </w:r>
      <w:r w:rsidRPr="00524CBF">
        <w:t>).</w:t>
      </w:r>
    </w:p>
    <w:p w14:paraId="379AEE78" w14:textId="21B9FAC1" w:rsidR="00337EAF" w:rsidRPr="00524CBF" w:rsidRDefault="00337EAF" w:rsidP="00CC505A">
      <w:pPr>
        <w:pStyle w:val="Elsistekstas"/>
        <w:tabs>
          <w:tab w:val="left" w:pos="709"/>
        </w:tabs>
      </w:pPr>
    </w:p>
    <w:p w14:paraId="76D57D80" w14:textId="28A23E0A" w:rsidR="00337EAF" w:rsidRPr="00524CBF" w:rsidRDefault="00980B13" w:rsidP="00CC505A">
      <w:pPr>
        <w:pStyle w:val="Elsistekstas"/>
        <w:tabs>
          <w:tab w:val="left" w:pos="709"/>
        </w:tabs>
      </w:pPr>
      <w:r w:rsidRPr="00524CBF">
        <w:rPr>
          <w:noProof/>
        </w:rPr>
        <w:drawing>
          <wp:inline distT="0" distB="0" distL="0" distR="0" wp14:anchorId="7332D7AD" wp14:editId="60BC323D">
            <wp:extent cx="6122035" cy="2585085"/>
            <wp:effectExtent l="19050" t="19050" r="12065" b="2476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6122035" cy="2585085"/>
                    </a:xfrm>
                    <a:prstGeom prst="rect">
                      <a:avLst/>
                    </a:prstGeom>
                    <a:ln>
                      <a:solidFill>
                        <a:schemeClr val="tx1"/>
                      </a:solidFill>
                    </a:ln>
                  </pic:spPr>
                </pic:pic>
              </a:graphicData>
            </a:graphic>
          </wp:inline>
        </w:drawing>
      </w:r>
    </w:p>
    <w:p w14:paraId="76AA307A" w14:textId="2EE0460C" w:rsidR="004E39BD" w:rsidRPr="00725BF4" w:rsidRDefault="00980B13" w:rsidP="00D936D1">
      <w:pPr>
        <w:pStyle w:val="Paveiksleliopavadinimas"/>
      </w:pPr>
      <w:r w:rsidRPr="00505299">
        <w:t>Pranešimo rengimo / redagavimo forma</w:t>
      </w:r>
    </w:p>
    <w:p w14:paraId="5E52E639" w14:textId="2E51B6E4" w:rsidR="00B77849" w:rsidRPr="00E45599" w:rsidRDefault="00AA4A5D" w:rsidP="00B77849">
      <w:pPr>
        <w:pStyle w:val="Elsistekstas"/>
        <w:rPr>
          <w:b/>
        </w:rPr>
      </w:pPr>
      <w:r w:rsidRPr="00725BF4">
        <w:rPr>
          <w:b/>
        </w:rPr>
        <w:t>Veiksmai, kuriuos galima atlikti:</w:t>
      </w:r>
    </w:p>
    <w:p w14:paraId="2125AE20" w14:textId="6A52CA23" w:rsidR="00B77849" w:rsidRPr="00524CBF" w:rsidRDefault="00B77849" w:rsidP="00B778A2">
      <w:pPr>
        <w:pStyle w:val="Elsistekstas"/>
        <w:numPr>
          <w:ilvl w:val="0"/>
          <w:numId w:val="79"/>
        </w:numPr>
      </w:pPr>
      <w:r w:rsidRPr="00473965">
        <w:t>Užpildyti formos laukus:</w:t>
      </w:r>
    </w:p>
    <w:tbl>
      <w:tblPr>
        <w:tblStyle w:val="Elsislentele"/>
        <w:tblW w:w="9715" w:type="dxa"/>
        <w:tblLook w:val="04A0" w:firstRow="1" w:lastRow="0" w:firstColumn="1" w:lastColumn="0" w:noHBand="0" w:noVBand="1"/>
      </w:tblPr>
      <w:tblGrid>
        <w:gridCol w:w="982"/>
        <w:gridCol w:w="2118"/>
        <w:gridCol w:w="1895"/>
        <w:gridCol w:w="4720"/>
      </w:tblGrid>
      <w:tr w:rsidR="00463DCD" w:rsidRPr="00524CBF" w14:paraId="5D771B4B" w14:textId="77777777" w:rsidTr="00AE28AE">
        <w:trPr>
          <w:cnfStyle w:val="100000000000" w:firstRow="1" w:lastRow="0" w:firstColumn="0" w:lastColumn="0" w:oddVBand="0" w:evenVBand="0" w:oddHBand="0" w:evenHBand="0" w:firstRowFirstColumn="0" w:firstRowLastColumn="0" w:lastRowFirstColumn="0" w:lastRowLastColumn="0"/>
        </w:trPr>
        <w:tc>
          <w:tcPr>
            <w:tcW w:w="982" w:type="dxa"/>
          </w:tcPr>
          <w:p w14:paraId="70FD837E" w14:textId="77777777" w:rsidR="00463DCD" w:rsidRPr="00633FB9" w:rsidRDefault="00463DCD" w:rsidP="00C06146">
            <w:pPr>
              <w:pStyle w:val="Elsislentelesantraste"/>
              <w:rPr>
                <w:b/>
              </w:rPr>
            </w:pPr>
            <w:r w:rsidRPr="00633FB9">
              <w:t>Eil. Nr.</w:t>
            </w:r>
          </w:p>
        </w:tc>
        <w:tc>
          <w:tcPr>
            <w:tcW w:w="2118" w:type="dxa"/>
          </w:tcPr>
          <w:p w14:paraId="48AA7C46" w14:textId="77777777" w:rsidR="00463DCD" w:rsidRPr="00E10701" w:rsidRDefault="00463DCD" w:rsidP="00C06146">
            <w:pPr>
              <w:pStyle w:val="Elsislentelesantraste"/>
              <w:rPr>
                <w:b/>
              </w:rPr>
            </w:pPr>
            <w:r w:rsidRPr="006E7FF9">
              <w:t>Lauko pavadinimas</w:t>
            </w:r>
          </w:p>
        </w:tc>
        <w:tc>
          <w:tcPr>
            <w:tcW w:w="1895" w:type="dxa"/>
          </w:tcPr>
          <w:p w14:paraId="4F6E5AE0" w14:textId="77777777" w:rsidR="00463DCD" w:rsidRPr="00B837D6" w:rsidRDefault="00463DCD" w:rsidP="00C06146">
            <w:pPr>
              <w:pStyle w:val="Elsislentelesantraste"/>
              <w:rPr>
                <w:b/>
              </w:rPr>
            </w:pPr>
            <w:r w:rsidRPr="00462636">
              <w:t>Tipas</w:t>
            </w:r>
          </w:p>
        </w:tc>
        <w:tc>
          <w:tcPr>
            <w:tcW w:w="4720" w:type="dxa"/>
          </w:tcPr>
          <w:p w14:paraId="57A12E39" w14:textId="77777777" w:rsidR="00463DCD" w:rsidRPr="00725BF4" w:rsidRDefault="00463DCD" w:rsidP="00C06146">
            <w:pPr>
              <w:pStyle w:val="Elsislentelesantraste"/>
              <w:rPr>
                <w:b/>
              </w:rPr>
            </w:pPr>
            <w:r w:rsidRPr="00505299">
              <w:t>Aprašymas</w:t>
            </w:r>
          </w:p>
        </w:tc>
      </w:tr>
      <w:tr w:rsidR="00463DCD" w:rsidRPr="00524CBF" w14:paraId="47450411" w14:textId="77777777" w:rsidTr="00AE28AE">
        <w:tc>
          <w:tcPr>
            <w:tcW w:w="982" w:type="dxa"/>
          </w:tcPr>
          <w:p w14:paraId="3D5EFD3D" w14:textId="77777777" w:rsidR="00463DCD" w:rsidRPr="00524CBF" w:rsidRDefault="00463DCD" w:rsidP="00B778A2">
            <w:pPr>
              <w:pStyle w:val="Elsistekstas"/>
              <w:numPr>
                <w:ilvl w:val="0"/>
                <w:numId w:val="54"/>
              </w:numPr>
              <w:jc w:val="left"/>
            </w:pPr>
          </w:p>
        </w:tc>
        <w:tc>
          <w:tcPr>
            <w:tcW w:w="2118" w:type="dxa"/>
          </w:tcPr>
          <w:p w14:paraId="0025E3B5" w14:textId="32C657CC" w:rsidR="00463DCD" w:rsidRPr="00524CBF" w:rsidRDefault="00463DCD" w:rsidP="00C828F2">
            <w:pPr>
              <w:pStyle w:val="Elsistekstas"/>
              <w:ind w:firstLine="0"/>
            </w:pPr>
            <w:r w:rsidRPr="00524CBF">
              <w:t>Paslaugos tipas</w:t>
            </w:r>
          </w:p>
        </w:tc>
        <w:tc>
          <w:tcPr>
            <w:tcW w:w="1895" w:type="dxa"/>
          </w:tcPr>
          <w:p w14:paraId="489D425D" w14:textId="7E22EB39" w:rsidR="00463DCD" w:rsidRPr="00524CBF" w:rsidRDefault="00463DCD" w:rsidP="00C828F2">
            <w:pPr>
              <w:pStyle w:val="Elsistekstas"/>
              <w:ind w:firstLine="0"/>
            </w:pPr>
            <w:r w:rsidRPr="00524CBF">
              <w:t>Klasifikatorius Privalomas</w:t>
            </w:r>
          </w:p>
        </w:tc>
        <w:tc>
          <w:tcPr>
            <w:tcW w:w="4720" w:type="dxa"/>
          </w:tcPr>
          <w:p w14:paraId="5407B8AF" w14:textId="3931388A" w:rsidR="00463DCD" w:rsidRPr="00524CBF" w:rsidRDefault="00463DCD" w:rsidP="00C828F2">
            <w:pPr>
              <w:pStyle w:val="Elsistekstas"/>
              <w:ind w:firstLine="0"/>
            </w:pPr>
            <w:r w:rsidRPr="00524CBF">
              <w:t>Iš klasifikatoriaus pasirenkama</w:t>
            </w:r>
            <w:r w:rsidR="00D972A2">
              <w:t>s</w:t>
            </w:r>
            <w:r w:rsidRPr="00524CBF">
              <w:t xml:space="preserve"> </w:t>
            </w:r>
            <w:r w:rsidR="00980B13" w:rsidRPr="00524CBF">
              <w:t>paslaugos tipas</w:t>
            </w:r>
            <w:r w:rsidRPr="00524CBF">
              <w:t xml:space="preserve">, </w:t>
            </w:r>
            <w:r w:rsidR="00D972A2" w:rsidRPr="00524CBF">
              <w:t>kuri</w:t>
            </w:r>
            <w:r w:rsidR="00D972A2">
              <w:t>am</w:t>
            </w:r>
            <w:r w:rsidR="00D972A2" w:rsidRPr="00524CBF">
              <w:t xml:space="preserve"> </w:t>
            </w:r>
            <w:r w:rsidRPr="00524CBF">
              <w:t xml:space="preserve">skirtas </w:t>
            </w:r>
            <w:r w:rsidR="00980B13" w:rsidRPr="00524CBF">
              <w:t xml:space="preserve">siunčiamas pranešimas. </w:t>
            </w:r>
          </w:p>
        </w:tc>
      </w:tr>
      <w:tr w:rsidR="00463DCD" w:rsidRPr="00524CBF" w14:paraId="1491186B" w14:textId="77777777" w:rsidTr="00AE28AE">
        <w:tc>
          <w:tcPr>
            <w:tcW w:w="982" w:type="dxa"/>
          </w:tcPr>
          <w:p w14:paraId="3DB9C8A2" w14:textId="77777777" w:rsidR="00463DCD" w:rsidRPr="00524CBF" w:rsidRDefault="00463DCD" w:rsidP="00B778A2">
            <w:pPr>
              <w:pStyle w:val="Elsistekstas"/>
              <w:numPr>
                <w:ilvl w:val="0"/>
                <w:numId w:val="54"/>
              </w:numPr>
              <w:jc w:val="left"/>
            </w:pPr>
          </w:p>
        </w:tc>
        <w:tc>
          <w:tcPr>
            <w:tcW w:w="2118" w:type="dxa"/>
          </w:tcPr>
          <w:p w14:paraId="1B52BB22" w14:textId="47FE5D1F" w:rsidR="00463DCD" w:rsidRPr="00524CBF" w:rsidRDefault="00463DCD" w:rsidP="00C828F2">
            <w:pPr>
              <w:pStyle w:val="Elsistekstas"/>
              <w:ind w:firstLine="0"/>
            </w:pPr>
            <w:r w:rsidRPr="00524CBF">
              <w:t>Pavadinimas</w:t>
            </w:r>
          </w:p>
        </w:tc>
        <w:tc>
          <w:tcPr>
            <w:tcW w:w="1895" w:type="dxa"/>
          </w:tcPr>
          <w:p w14:paraId="4FE1B761" w14:textId="04474B54" w:rsidR="00463DCD" w:rsidRPr="00524CBF" w:rsidRDefault="00463DCD" w:rsidP="00C828F2">
            <w:pPr>
              <w:pStyle w:val="Elsistekstas"/>
              <w:ind w:firstLine="0"/>
            </w:pPr>
            <w:r w:rsidRPr="00524CBF">
              <w:t>Tekstinis laukas Privalomas</w:t>
            </w:r>
          </w:p>
        </w:tc>
        <w:tc>
          <w:tcPr>
            <w:tcW w:w="4720" w:type="dxa"/>
          </w:tcPr>
          <w:p w14:paraId="3E21798E" w14:textId="3052DBA1" w:rsidR="00463DCD" w:rsidRPr="00524CBF" w:rsidRDefault="00463DCD" w:rsidP="00C828F2">
            <w:pPr>
              <w:pStyle w:val="Elsistekstas"/>
              <w:ind w:firstLine="0"/>
            </w:pPr>
            <w:r w:rsidRPr="00524CBF">
              <w:t>Nurodoma</w:t>
            </w:r>
            <w:r w:rsidR="00256EBE">
              <w:t>s</w:t>
            </w:r>
            <w:r w:rsidRPr="00524CBF">
              <w:t xml:space="preserve"> pranešimo </w:t>
            </w:r>
            <w:r w:rsidR="00256EBE">
              <w:t>pavadinimas</w:t>
            </w:r>
            <w:r w:rsidRPr="00524CBF">
              <w:t>.</w:t>
            </w:r>
          </w:p>
          <w:p w14:paraId="6C83BA5B" w14:textId="25412497" w:rsidR="00463DCD" w:rsidRPr="00524CBF" w:rsidRDefault="00463DCD" w:rsidP="00C828F2">
            <w:pPr>
              <w:pStyle w:val="Elsistekstas"/>
              <w:ind w:firstLine="0"/>
            </w:pPr>
            <w:r w:rsidRPr="00524CBF">
              <w:t>Galimas simbolių kiekis – 250.</w:t>
            </w:r>
          </w:p>
        </w:tc>
      </w:tr>
      <w:tr w:rsidR="00463DCD" w:rsidRPr="00524CBF" w14:paraId="0AEBF5C1" w14:textId="77777777" w:rsidTr="00AE28AE">
        <w:tc>
          <w:tcPr>
            <w:tcW w:w="982" w:type="dxa"/>
          </w:tcPr>
          <w:p w14:paraId="05AB293C" w14:textId="77777777" w:rsidR="00463DCD" w:rsidRPr="00524CBF" w:rsidRDefault="00463DCD" w:rsidP="00B778A2">
            <w:pPr>
              <w:pStyle w:val="Elsistekstas"/>
              <w:numPr>
                <w:ilvl w:val="0"/>
                <w:numId w:val="54"/>
              </w:numPr>
              <w:jc w:val="left"/>
            </w:pPr>
          </w:p>
        </w:tc>
        <w:tc>
          <w:tcPr>
            <w:tcW w:w="2118" w:type="dxa"/>
          </w:tcPr>
          <w:p w14:paraId="1259A616" w14:textId="193FAAB5" w:rsidR="00463DCD" w:rsidRPr="00524CBF" w:rsidRDefault="00463DCD" w:rsidP="00C828F2">
            <w:pPr>
              <w:pStyle w:val="Elsistekstas"/>
              <w:ind w:firstLine="0"/>
            </w:pPr>
            <w:r w:rsidRPr="00524CBF">
              <w:t>Pranešimas</w:t>
            </w:r>
          </w:p>
        </w:tc>
        <w:tc>
          <w:tcPr>
            <w:tcW w:w="1895" w:type="dxa"/>
          </w:tcPr>
          <w:p w14:paraId="144551D1" w14:textId="3A84A112" w:rsidR="00463DCD" w:rsidRPr="00524CBF" w:rsidRDefault="00463DCD" w:rsidP="00C828F2">
            <w:pPr>
              <w:pStyle w:val="Elsistekstas"/>
              <w:ind w:firstLine="0"/>
            </w:pPr>
            <w:r w:rsidRPr="00524CBF">
              <w:t>Tekstinis laukas Privalomas</w:t>
            </w:r>
          </w:p>
        </w:tc>
        <w:tc>
          <w:tcPr>
            <w:tcW w:w="4720" w:type="dxa"/>
          </w:tcPr>
          <w:p w14:paraId="0D23F5AD" w14:textId="77777777" w:rsidR="00463DCD" w:rsidRPr="00D63921" w:rsidRDefault="00463DCD" w:rsidP="00C828F2">
            <w:pPr>
              <w:pStyle w:val="Elsistekstas"/>
              <w:ind w:firstLine="0"/>
            </w:pPr>
            <w:r w:rsidRPr="005C6B4C">
              <w:t>Nurodomas pranešimo tekstas.</w:t>
            </w:r>
          </w:p>
          <w:p w14:paraId="42607EC4" w14:textId="3794A1EC" w:rsidR="00463DCD" w:rsidRPr="00E10701" w:rsidRDefault="00463DCD" w:rsidP="00C828F2">
            <w:pPr>
              <w:pStyle w:val="Elsistekstas"/>
              <w:ind w:firstLine="0"/>
            </w:pPr>
            <w:r w:rsidRPr="006E7FF9">
              <w:t>Galimas simbolių kiekis – 5000.</w:t>
            </w:r>
          </w:p>
        </w:tc>
      </w:tr>
    </w:tbl>
    <w:p w14:paraId="7562F20C" w14:textId="368E2BAE" w:rsidR="00980B13" w:rsidRPr="00524CBF" w:rsidRDefault="00980B13" w:rsidP="00040A02">
      <w:pPr>
        <w:pStyle w:val="Elsistekstas"/>
      </w:pPr>
    </w:p>
    <w:p w14:paraId="2CDE363B" w14:textId="0237ECFA" w:rsidR="0092409F" w:rsidRPr="00524CBF" w:rsidRDefault="0092409F" w:rsidP="0092409F">
      <w:pPr>
        <w:pStyle w:val="Elsistekstas"/>
        <w:ind w:left="360" w:firstLine="0"/>
        <w:rPr>
          <w:b/>
        </w:rPr>
      </w:pPr>
      <w:r w:rsidRPr="00524CBF">
        <w:rPr>
          <w:b/>
        </w:rPr>
        <w:t>Rinkmenos pridėjimas:</w:t>
      </w:r>
    </w:p>
    <w:p w14:paraId="1362A264" w14:textId="72143EB7" w:rsidR="00AA4A5D" w:rsidRPr="00524CBF" w:rsidRDefault="00B77849" w:rsidP="00B778A2">
      <w:pPr>
        <w:pStyle w:val="Elsistekstas"/>
        <w:numPr>
          <w:ilvl w:val="0"/>
          <w:numId w:val="79"/>
        </w:numPr>
      </w:pPr>
      <w:r w:rsidRPr="00524CBF">
        <w:t>Jeigu reikia, pridėti rinkmeną (dokumentą</w:t>
      </w:r>
      <w:r w:rsidR="00727794" w:rsidRPr="00524CBF">
        <w:t xml:space="preserve">), kuri turi būti siunčiama </w:t>
      </w:r>
      <w:r w:rsidR="007F7103">
        <w:t>į</w:t>
      </w:r>
      <w:r w:rsidR="00727794" w:rsidRPr="00524CBF">
        <w:t>gyvendina</w:t>
      </w:r>
      <w:r w:rsidR="00AA4A5D" w:rsidRPr="00524CBF">
        <w:t xml:space="preserve">nčiai </w:t>
      </w:r>
      <w:r w:rsidR="007F7103">
        <w:t>i</w:t>
      </w:r>
      <w:r w:rsidR="00AA4A5D" w:rsidRPr="00524CBF">
        <w:t>nstitucijai su pranešimu:</w:t>
      </w:r>
    </w:p>
    <w:p w14:paraId="736BCEFE" w14:textId="765025CE" w:rsidR="00AA4A5D" w:rsidRPr="00524CBF" w:rsidRDefault="00AA4A5D" w:rsidP="00B778A2">
      <w:pPr>
        <w:pStyle w:val="Elsistekstas"/>
        <w:numPr>
          <w:ilvl w:val="1"/>
          <w:numId w:val="79"/>
        </w:numPr>
      </w:pPr>
      <w:r w:rsidRPr="00524CBF">
        <w:t xml:space="preserve">Paspausti mygtuką </w:t>
      </w:r>
      <w:r w:rsidR="00727794" w:rsidRPr="00524CBF">
        <w:t>„Pridėti rinkmeną“</w:t>
      </w:r>
      <w:r w:rsidRPr="00524CBF">
        <w:t>. Atidaromas rinkmenos pridėjimo langas:</w:t>
      </w:r>
    </w:p>
    <w:p w14:paraId="7BC735E3" w14:textId="77777777" w:rsidR="0092409F" w:rsidRPr="00524CBF" w:rsidRDefault="0092409F" w:rsidP="0092409F">
      <w:pPr>
        <w:pStyle w:val="Elsistekstas"/>
        <w:ind w:left="360" w:firstLine="0"/>
        <w:rPr>
          <w:b/>
        </w:rPr>
      </w:pPr>
    </w:p>
    <w:p w14:paraId="44630B3E" w14:textId="3BDCD202" w:rsidR="00AA4A5D" w:rsidRPr="00524CBF" w:rsidRDefault="00AA4A5D" w:rsidP="00D03840">
      <w:pPr>
        <w:pStyle w:val="Paveikslelis"/>
      </w:pPr>
      <w:r w:rsidRPr="000C6271">
        <w:rPr>
          <w:noProof/>
        </w:rPr>
        <w:drawing>
          <wp:inline distT="0" distB="0" distL="0" distR="0" wp14:anchorId="4C150222" wp14:editId="7C6D52BC">
            <wp:extent cx="6115050" cy="2714625"/>
            <wp:effectExtent l="19050" t="19050" r="19050" b="285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6115050" cy="2714625"/>
                    </a:xfrm>
                    <a:prstGeom prst="rect">
                      <a:avLst/>
                    </a:prstGeom>
                    <a:noFill/>
                    <a:ln>
                      <a:solidFill>
                        <a:schemeClr val="tx1"/>
                      </a:solidFill>
                    </a:ln>
                  </pic:spPr>
                </pic:pic>
              </a:graphicData>
            </a:graphic>
          </wp:inline>
        </w:drawing>
      </w:r>
    </w:p>
    <w:p w14:paraId="16C61DD0" w14:textId="6CEC05CF" w:rsidR="00AA4A5D" w:rsidRPr="00524CBF" w:rsidRDefault="00AA4A5D" w:rsidP="00D936D1">
      <w:pPr>
        <w:pStyle w:val="Paveiksleliopavadinimas"/>
      </w:pPr>
      <w:r w:rsidRPr="00524CBF">
        <w:t>Rinkmenos pridėjimas</w:t>
      </w:r>
    </w:p>
    <w:p w14:paraId="528AED9A" w14:textId="25F8BEFD" w:rsidR="00463DCD" w:rsidRPr="00524CBF" w:rsidRDefault="00AA4A5D" w:rsidP="00B778A2">
      <w:pPr>
        <w:pStyle w:val="Elsistekstas"/>
        <w:numPr>
          <w:ilvl w:val="1"/>
          <w:numId w:val="79"/>
        </w:numPr>
        <w:ind w:left="284" w:firstLine="0"/>
      </w:pPr>
      <w:r w:rsidRPr="00524CBF">
        <w:t xml:space="preserve">Užpildyti </w:t>
      </w:r>
      <w:r w:rsidR="00145A0E">
        <w:t xml:space="preserve">formos </w:t>
      </w:r>
      <w:r w:rsidRPr="00524CBF">
        <w:t>laukus apie rinkmeną bei prisegti pasirinktą dokumentą:</w:t>
      </w:r>
    </w:p>
    <w:tbl>
      <w:tblPr>
        <w:tblStyle w:val="Elsislentele"/>
        <w:tblW w:w="9715" w:type="dxa"/>
        <w:tblLook w:val="04A0" w:firstRow="1" w:lastRow="0" w:firstColumn="1" w:lastColumn="0" w:noHBand="0" w:noVBand="1"/>
      </w:tblPr>
      <w:tblGrid>
        <w:gridCol w:w="982"/>
        <w:gridCol w:w="2118"/>
        <w:gridCol w:w="1895"/>
        <w:gridCol w:w="4720"/>
      </w:tblGrid>
      <w:tr w:rsidR="00463DCD" w:rsidRPr="00524CBF" w14:paraId="5D9B6DE2" w14:textId="77777777" w:rsidTr="00AE28AE">
        <w:trPr>
          <w:cnfStyle w:val="100000000000" w:firstRow="1" w:lastRow="0" w:firstColumn="0" w:lastColumn="0" w:oddVBand="0" w:evenVBand="0" w:oddHBand="0" w:evenHBand="0" w:firstRowFirstColumn="0" w:firstRowLastColumn="0" w:lastRowFirstColumn="0" w:lastRowLastColumn="0"/>
        </w:trPr>
        <w:tc>
          <w:tcPr>
            <w:tcW w:w="982" w:type="dxa"/>
          </w:tcPr>
          <w:p w14:paraId="5B94477C" w14:textId="77777777" w:rsidR="00463DCD" w:rsidRPr="00633FB9" w:rsidRDefault="00463DCD" w:rsidP="00C06146">
            <w:pPr>
              <w:pStyle w:val="Elsislentelesantraste"/>
              <w:rPr>
                <w:b/>
              </w:rPr>
            </w:pPr>
            <w:r w:rsidRPr="00633FB9">
              <w:t>Eil. Nr.</w:t>
            </w:r>
          </w:p>
        </w:tc>
        <w:tc>
          <w:tcPr>
            <w:tcW w:w="2118" w:type="dxa"/>
          </w:tcPr>
          <w:p w14:paraId="62874EDD" w14:textId="77777777" w:rsidR="00463DCD" w:rsidRPr="00E10701" w:rsidRDefault="00463DCD" w:rsidP="00C06146">
            <w:pPr>
              <w:pStyle w:val="Elsislentelesantraste"/>
              <w:rPr>
                <w:b/>
              </w:rPr>
            </w:pPr>
            <w:r w:rsidRPr="006E7FF9">
              <w:t>Lauko pavadinimas</w:t>
            </w:r>
          </w:p>
        </w:tc>
        <w:tc>
          <w:tcPr>
            <w:tcW w:w="1895" w:type="dxa"/>
          </w:tcPr>
          <w:p w14:paraId="7BE966EC" w14:textId="77777777" w:rsidR="00463DCD" w:rsidRPr="00B837D6" w:rsidRDefault="00463DCD" w:rsidP="00C06146">
            <w:pPr>
              <w:pStyle w:val="Elsislentelesantraste"/>
              <w:rPr>
                <w:b/>
              </w:rPr>
            </w:pPr>
            <w:r w:rsidRPr="00462636">
              <w:t>Tipas</w:t>
            </w:r>
          </w:p>
        </w:tc>
        <w:tc>
          <w:tcPr>
            <w:tcW w:w="4720" w:type="dxa"/>
          </w:tcPr>
          <w:p w14:paraId="441E687D" w14:textId="77777777" w:rsidR="00463DCD" w:rsidRPr="00725BF4" w:rsidRDefault="00463DCD" w:rsidP="00C06146">
            <w:pPr>
              <w:pStyle w:val="Elsislentelesantraste"/>
              <w:rPr>
                <w:b/>
              </w:rPr>
            </w:pPr>
            <w:r w:rsidRPr="00505299">
              <w:t>Aprašymas</w:t>
            </w:r>
          </w:p>
        </w:tc>
      </w:tr>
      <w:tr w:rsidR="00034845" w:rsidRPr="00524CBF" w14:paraId="2B5754C6" w14:textId="77777777" w:rsidTr="00AE28AE">
        <w:tc>
          <w:tcPr>
            <w:tcW w:w="982" w:type="dxa"/>
          </w:tcPr>
          <w:p w14:paraId="644BEA00" w14:textId="77777777" w:rsidR="00034845" w:rsidRPr="00524CBF" w:rsidRDefault="00034845" w:rsidP="00C828F2">
            <w:pPr>
              <w:pStyle w:val="Elsistekstas"/>
              <w:numPr>
                <w:ilvl w:val="0"/>
                <w:numId w:val="77"/>
              </w:numPr>
            </w:pPr>
          </w:p>
        </w:tc>
        <w:tc>
          <w:tcPr>
            <w:tcW w:w="2118" w:type="dxa"/>
          </w:tcPr>
          <w:p w14:paraId="4F5CFB9C" w14:textId="6801F9A4" w:rsidR="00034845" w:rsidRPr="00524CBF" w:rsidRDefault="00034845" w:rsidP="00C828F2">
            <w:pPr>
              <w:pStyle w:val="Elsistekstas"/>
              <w:ind w:firstLine="0"/>
            </w:pPr>
            <w:r w:rsidRPr="00524CBF">
              <w:t>Data</w:t>
            </w:r>
          </w:p>
        </w:tc>
        <w:tc>
          <w:tcPr>
            <w:tcW w:w="1895" w:type="dxa"/>
          </w:tcPr>
          <w:p w14:paraId="3D2D61F2" w14:textId="12A26767" w:rsidR="00034845" w:rsidRPr="00524CBF" w:rsidRDefault="00034845" w:rsidP="00C828F2">
            <w:pPr>
              <w:pStyle w:val="Elsistekstas"/>
              <w:ind w:firstLine="0"/>
            </w:pPr>
            <w:r w:rsidRPr="00524CBF">
              <w:t>Data formato YYYY-MM-DD Redaguojamas Privalomas</w:t>
            </w:r>
          </w:p>
        </w:tc>
        <w:tc>
          <w:tcPr>
            <w:tcW w:w="4720" w:type="dxa"/>
          </w:tcPr>
          <w:p w14:paraId="11134554" w14:textId="0DB6F7C8" w:rsidR="00034845" w:rsidRPr="00524CBF" w:rsidRDefault="00034845" w:rsidP="00C828F2">
            <w:pPr>
              <w:pStyle w:val="Elsistekstas"/>
              <w:ind w:firstLine="0"/>
            </w:pPr>
            <w:r w:rsidRPr="00524CBF">
              <w:t>Nurodoma įkeliamo dokumento data.</w:t>
            </w:r>
          </w:p>
        </w:tc>
      </w:tr>
      <w:tr w:rsidR="00034845" w:rsidRPr="00524CBF" w14:paraId="018CE8CB" w14:textId="77777777" w:rsidTr="00AE28AE">
        <w:tc>
          <w:tcPr>
            <w:tcW w:w="982" w:type="dxa"/>
          </w:tcPr>
          <w:p w14:paraId="505BFEAE" w14:textId="77777777" w:rsidR="00034845" w:rsidRPr="00524CBF" w:rsidRDefault="00034845" w:rsidP="00C828F2">
            <w:pPr>
              <w:pStyle w:val="Elsistekstas"/>
              <w:numPr>
                <w:ilvl w:val="0"/>
                <w:numId w:val="77"/>
              </w:numPr>
            </w:pPr>
          </w:p>
        </w:tc>
        <w:tc>
          <w:tcPr>
            <w:tcW w:w="2118" w:type="dxa"/>
          </w:tcPr>
          <w:p w14:paraId="74462F60" w14:textId="3CC7E5D3" w:rsidR="00034845" w:rsidRPr="00524CBF" w:rsidRDefault="00034845" w:rsidP="00C828F2">
            <w:pPr>
              <w:pStyle w:val="Elsistekstas"/>
              <w:ind w:firstLine="0"/>
            </w:pPr>
            <w:r w:rsidRPr="00524CBF">
              <w:t>Tipas</w:t>
            </w:r>
          </w:p>
        </w:tc>
        <w:tc>
          <w:tcPr>
            <w:tcW w:w="1895" w:type="dxa"/>
          </w:tcPr>
          <w:p w14:paraId="439471BB" w14:textId="5BC8AA17" w:rsidR="00034845" w:rsidRPr="00524CBF" w:rsidRDefault="00034845" w:rsidP="00C828F2">
            <w:pPr>
              <w:pStyle w:val="Elsistekstas"/>
              <w:ind w:firstLine="0"/>
            </w:pPr>
            <w:r w:rsidRPr="00524CBF">
              <w:t>Išskleidžiamasis sąrašas Redaguojamas Privalomas</w:t>
            </w:r>
          </w:p>
        </w:tc>
        <w:tc>
          <w:tcPr>
            <w:tcW w:w="4720" w:type="dxa"/>
          </w:tcPr>
          <w:p w14:paraId="68B8F5ED" w14:textId="196FBE59" w:rsidR="00034845" w:rsidRPr="00524CBF" w:rsidRDefault="00034845" w:rsidP="00C828F2">
            <w:pPr>
              <w:pStyle w:val="Elsistekstas"/>
              <w:ind w:firstLine="0"/>
            </w:pPr>
            <w:r w:rsidRPr="00524CBF">
              <w:t>Iš klasifikatoriaus pasirenkamas įkeliamo dokumento tipas:</w:t>
            </w:r>
          </w:p>
          <w:p w14:paraId="457FB085" w14:textId="3F4C6C87" w:rsidR="00034845" w:rsidRPr="00524CBF" w:rsidRDefault="00034845" w:rsidP="00C828F2">
            <w:pPr>
              <w:pStyle w:val="Elsistekstas"/>
              <w:numPr>
                <w:ilvl w:val="0"/>
                <w:numId w:val="23"/>
              </w:numPr>
            </w:pPr>
            <w:r w:rsidRPr="00524CBF">
              <w:t xml:space="preserve">Oficialus dokumentas -  tai dokumentas, kuris teikiamas </w:t>
            </w:r>
            <w:r w:rsidR="00A45741">
              <w:t>įgyvendinančiajai institucijai</w:t>
            </w:r>
            <w:r w:rsidRPr="00524CBF">
              <w:t>, tačiau jam dar nėra sukurta rengimo ir teikimo forma</w:t>
            </w:r>
            <w:r w:rsidR="00145A0E">
              <w:t xml:space="preserve"> (elektroninė paslauga)</w:t>
            </w:r>
            <w:r w:rsidRPr="00524CBF">
              <w:t>;</w:t>
            </w:r>
          </w:p>
          <w:p w14:paraId="30DBF684" w14:textId="71EC4BB6" w:rsidR="00034845" w:rsidRPr="00633FB9" w:rsidRDefault="00034845" w:rsidP="00C828F2">
            <w:pPr>
              <w:pStyle w:val="Elsistekstas"/>
              <w:numPr>
                <w:ilvl w:val="0"/>
                <w:numId w:val="23"/>
              </w:numPr>
            </w:pPr>
            <w:r w:rsidRPr="00524CBF">
              <w:t>Kita</w:t>
            </w:r>
            <w:r w:rsidR="00633FB9">
              <w:t>s dokumentas</w:t>
            </w:r>
            <w:r w:rsidRPr="00633FB9">
              <w:t xml:space="preserve"> – tai dokumentas, kuris siunčiamas susirašinėjimui su </w:t>
            </w:r>
            <w:r w:rsidR="009379F3">
              <w:t>įgyvendinančiąja institucija</w:t>
            </w:r>
            <w:r w:rsidRPr="00633FB9">
              <w:t>.</w:t>
            </w:r>
          </w:p>
        </w:tc>
      </w:tr>
      <w:tr w:rsidR="00034845" w:rsidRPr="00524CBF" w14:paraId="0C4F89D1" w14:textId="77777777" w:rsidTr="00AE28AE">
        <w:tc>
          <w:tcPr>
            <w:tcW w:w="982" w:type="dxa"/>
          </w:tcPr>
          <w:p w14:paraId="15CB6820" w14:textId="77777777" w:rsidR="00034845" w:rsidRPr="00524CBF" w:rsidRDefault="00034845" w:rsidP="00C828F2">
            <w:pPr>
              <w:pStyle w:val="Elsistekstas"/>
              <w:numPr>
                <w:ilvl w:val="0"/>
                <w:numId w:val="77"/>
              </w:numPr>
            </w:pPr>
          </w:p>
        </w:tc>
        <w:tc>
          <w:tcPr>
            <w:tcW w:w="2118" w:type="dxa"/>
          </w:tcPr>
          <w:p w14:paraId="376645D4" w14:textId="37844B01" w:rsidR="00034845" w:rsidRPr="00524CBF" w:rsidRDefault="00034845" w:rsidP="00C828F2">
            <w:pPr>
              <w:pStyle w:val="Elsistekstas"/>
              <w:ind w:firstLine="0"/>
            </w:pPr>
            <w:r w:rsidRPr="00524CBF">
              <w:t>Pavadinimas</w:t>
            </w:r>
          </w:p>
        </w:tc>
        <w:tc>
          <w:tcPr>
            <w:tcW w:w="1895" w:type="dxa"/>
          </w:tcPr>
          <w:p w14:paraId="6991AFD1" w14:textId="0CDD3853" w:rsidR="00034845" w:rsidRPr="00524CBF" w:rsidRDefault="00034845" w:rsidP="00C828F2">
            <w:pPr>
              <w:pStyle w:val="Elsistekstas"/>
              <w:ind w:firstLine="0"/>
            </w:pPr>
            <w:r w:rsidRPr="00524CBF">
              <w:t>Tekstinis laukas Redaguojamas Privalomas</w:t>
            </w:r>
          </w:p>
        </w:tc>
        <w:tc>
          <w:tcPr>
            <w:tcW w:w="4720" w:type="dxa"/>
          </w:tcPr>
          <w:p w14:paraId="1D5FB7B3" w14:textId="77777777" w:rsidR="00034845" w:rsidRPr="00524CBF" w:rsidRDefault="00034845" w:rsidP="00C828F2">
            <w:pPr>
              <w:pStyle w:val="Elsistekstas"/>
              <w:ind w:firstLine="0"/>
            </w:pPr>
            <w:r w:rsidRPr="00524CBF">
              <w:t>Nurodomas įkeliamo dokumento pavadinimas.</w:t>
            </w:r>
          </w:p>
          <w:p w14:paraId="1512C656" w14:textId="0E0549AB" w:rsidR="00034845" w:rsidRPr="00524CBF" w:rsidRDefault="00034845" w:rsidP="00C828F2">
            <w:pPr>
              <w:pStyle w:val="Elsistekstas"/>
              <w:ind w:firstLine="0"/>
            </w:pPr>
            <w:r w:rsidRPr="00524CBF">
              <w:t>Galimų simbolių kiekis – 100.</w:t>
            </w:r>
          </w:p>
        </w:tc>
      </w:tr>
      <w:tr w:rsidR="00034845" w:rsidRPr="00524CBF" w14:paraId="50AAB8FC" w14:textId="77777777" w:rsidTr="00AE28AE">
        <w:tc>
          <w:tcPr>
            <w:tcW w:w="982" w:type="dxa"/>
          </w:tcPr>
          <w:p w14:paraId="6266CFB8" w14:textId="77777777" w:rsidR="00034845" w:rsidRPr="00524CBF" w:rsidRDefault="00034845" w:rsidP="00C828F2">
            <w:pPr>
              <w:pStyle w:val="Elsistekstas"/>
              <w:numPr>
                <w:ilvl w:val="0"/>
                <w:numId w:val="77"/>
              </w:numPr>
            </w:pPr>
          </w:p>
        </w:tc>
        <w:tc>
          <w:tcPr>
            <w:tcW w:w="2118" w:type="dxa"/>
          </w:tcPr>
          <w:p w14:paraId="1D3BB9E9" w14:textId="356012B7" w:rsidR="00034845" w:rsidRPr="00524CBF" w:rsidRDefault="00034845" w:rsidP="00C828F2">
            <w:pPr>
              <w:pStyle w:val="Elsistekstas"/>
              <w:ind w:firstLine="0"/>
            </w:pPr>
            <w:r w:rsidRPr="00524CBF">
              <w:t>Aprašymas</w:t>
            </w:r>
          </w:p>
        </w:tc>
        <w:tc>
          <w:tcPr>
            <w:tcW w:w="1895" w:type="dxa"/>
          </w:tcPr>
          <w:p w14:paraId="1757E0FC" w14:textId="44ED797C" w:rsidR="00034845" w:rsidRPr="00524CBF" w:rsidRDefault="00034845" w:rsidP="00C828F2">
            <w:pPr>
              <w:pStyle w:val="Elsistekstas"/>
              <w:ind w:firstLine="0"/>
            </w:pPr>
            <w:r w:rsidRPr="00524CBF">
              <w:t>Tekstinis laukas Redaguojamas Neprivalomas</w:t>
            </w:r>
          </w:p>
        </w:tc>
        <w:tc>
          <w:tcPr>
            <w:tcW w:w="4720" w:type="dxa"/>
          </w:tcPr>
          <w:p w14:paraId="418D205B" w14:textId="77777777" w:rsidR="00034845" w:rsidRPr="00524CBF" w:rsidRDefault="00034845" w:rsidP="00C828F2">
            <w:pPr>
              <w:pStyle w:val="Elsistekstas"/>
              <w:ind w:firstLine="0"/>
            </w:pPr>
            <w:r w:rsidRPr="00524CBF">
              <w:t>Nurodomas įkeliamo dokumento aprašymas.</w:t>
            </w:r>
          </w:p>
          <w:p w14:paraId="215EE603" w14:textId="64A1599C" w:rsidR="00034845" w:rsidRPr="00524CBF" w:rsidRDefault="00034845" w:rsidP="00C828F2">
            <w:pPr>
              <w:pStyle w:val="Elsistekstas"/>
              <w:ind w:firstLine="0"/>
            </w:pPr>
            <w:r w:rsidRPr="00524CBF">
              <w:t>Galimų simbolių kiekis – 1000.</w:t>
            </w:r>
          </w:p>
        </w:tc>
      </w:tr>
    </w:tbl>
    <w:p w14:paraId="208AFF3C" w14:textId="77777777" w:rsidR="00AA4A5D" w:rsidRPr="00524CBF" w:rsidRDefault="00DB5ADD" w:rsidP="00B778A2">
      <w:pPr>
        <w:pStyle w:val="Elsistekstas"/>
        <w:numPr>
          <w:ilvl w:val="1"/>
          <w:numId w:val="79"/>
        </w:numPr>
        <w:ind w:left="284" w:firstLine="0"/>
      </w:pPr>
      <w:r w:rsidRPr="00524CBF">
        <w:t xml:space="preserve">Rinkmenos (dokumento) įkėlimui </w:t>
      </w:r>
      <w:r w:rsidR="00AA4A5D" w:rsidRPr="00524CBF">
        <w:t>spausti</w:t>
      </w:r>
      <w:r w:rsidRPr="00524CBF">
        <w:t xml:space="preserve"> mygtukas „Įkelti rinkmeną“.</w:t>
      </w:r>
    </w:p>
    <w:p w14:paraId="2FDA6294" w14:textId="06162BF3" w:rsidR="00AA4A5D" w:rsidRPr="00524CBF" w:rsidRDefault="00DB5ADD" w:rsidP="00B778A2">
      <w:pPr>
        <w:pStyle w:val="Elsistekstas"/>
        <w:numPr>
          <w:ilvl w:val="1"/>
          <w:numId w:val="79"/>
        </w:numPr>
        <w:ind w:left="284" w:firstLine="0"/>
      </w:pPr>
      <w:r w:rsidRPr="00524CBF">
        <w:t>Nurodžius duomenis ir įkėlus rinkmeną, spausti mygtuką „Saugoti“</w:t>
      </w:r>
      <w:r w:rsidR="00AA4A5D" w:rsidRPr="00524CBF">
        <w:t xml:space="preserve">. </w:t>
      </w:r>
      <w:r w:rsidR="00C13260" w:rsidRPr="00524CBF">
        <w:t xml:space="preserve">Jeigu nurodytų duomenų nenorima pridėti, spausti mygtuką </w:t>
      </w:r>
      <w:r w:rsidRPr="00524CBF">
        <w:t>„Atšaukti“.</w:t>
      </w:r>
    </w:p>
    <w:p w14:paraId="44FF4368" w14:textId="77777777" w:rsidR="00C13260" w:rsidRPr="00524CBF" w:rsidRDefault="00C13260" w:rsidP="00980B13">
      <w:pPr>
        <w:pStyle w:val="Elsistekstas"/>
      </w:pPr>
    </w:p>
    <w:p w14:paraId="6358FDF7" w14:textId="112168B3" w:rsidR="00980B13" w:rsidRPr="00524CBF" w:rsidRDefault="00980B13" w:rsidP="00980B13">
      <w:pPr>
        <w:pStyle w:val="Elsistekstas"/>
      </w:pPr>
      <w:r w:rsidRPr="00524CBF">
        <w:t xml:space="preserve">Išsaugojus pridėtą rinkmeną (dokumentą), rengiamo pranešimo formoje pateikiamas </w:t>
      </w:r>
      <w:r w:rsidR="008214FD">
        <w:t>įkeltų</w:t>
      </w:r>
      <w:r w:rsidR="008214FD" w:rsidRPr="00524CBF">
        <w:t xml:space="preserve"> </w:t>
      </w:r>
      <w:r w:rsidRPr="00524CBF">
        <w:t xml:space="preserve">rinkmenų sąrašas.  </w:t>
      </w:r>
    </w:p>
    <w:p w14:paraId="78CEE933" w14:textId="0A327850" w:rsidR="00980B13" w:rsidRPr="00524CBF" w:rsidRDefault="00980B13" w:rsidP="00727794">
      <w:pPr>
        <w:pStyle w:val="Elsistekstas"/>
        <w:ind w:firstLine="0"/>
        <w:jc w:val="center"/>
      </w:pPr>
      <w:r w:rsidRPr="00524CBF">
        <w:rPr>
          <w:noProof/>
        </w:rPr>
        <w:drawing>
          <wp:inline distT="0" distB="0" distL="0" distR="0" wp14:anchorId="71C9DC21" wp14:editId="293632AF">
            <wp:extent cx="6122035" cy="695325"/>
            <wp:effectExtent l="19050" t="19050" r="12065" b="2857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6122035" cy="6953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58D743" w14:textId="35A7D308" w:rsidR="00DB5ADD" w:rsidRPr="00725BF4" w:rsidRDefault="00A433ED" w:rsidP="00D936D1">
      <w:pPr>
        <w:pStyle w:val="Paveiksleliopavadinimas"/>
      </w:pPr>
      <w:r>
        <w:t>Įkeltų</w:t>
      </w:r>
      <w:r w:rsidRPr="00505299">
        <w:t xml:space="preserve"> </w:t>
      </w:r>
      <w:r w:rsidR="00DB5ADD" w:rsidRPr="00505299">
        <w:t>rinkmenų sąrašas rengiamame pranešime</w:t>
      </w:r>
    </w:p>
    <w:tbl>
      <w:tblPr>
        <w:tblStyle w:val="Elsislentele"/>
        <w:tblW w:w="9715" w:type="dxa"/>
        <w:tblLook w:val="04A0" w:firstRow="1" w:lastRow="0" w:firstColumn="1" w:lastColumn="0" w:noHBand="0" w:noVBand="1"/>
      </w:tblPr>
      <w:tblGrid>
        <w:gridCol w:w="982"/>
        <w:gridCol w:w="2118"/>
        <w:gridCol w:w="1895"/>
        <w:gridCol w:w="4720"/>
      </w:tblGrid>
      <w:tr w:rsidR="00980B13" w:rsidRPr="00524CBF" w14:paraId="631DF15B" w14:textId="77777777" w:rsidTr="00AE28AE">
        <w:trPr>
          <w:cnfStyle w:val="100000000000" w:firstRow="1" w:lastRow="0" w:firstColumn="0" w:lastColumn="0" w:oddVBand="0" w:evenVBand="0" w:oddHBand="0" w:evenHBand="0" w:firstRowFirstColumn="0" w:firstRowLastColumn="0" w:lastRowFirstColumn="0" w:lastRowLastColumn="0"/>
        </w:trPr>
        <w:tc>
          <w:tcPr>
            <w:tcW w:w="982" w:type="dxa"/>
          </w:tcPr>
          <w:p w14:paraId="1F5F8E5F" w14:textId="77777777" w:rsidR="00980B13" w:rsidRPr="00524CBF" w:rsidRDefault="00980B13" w:rsidP="00C06146">
            <w:pPr>
              <w:pStyle w:val="Elsislentelesantraste"/>
              <w:rPr>
                <w:b/>
              </w:rPr>
            </w:pPr>
            <w:r w:rsidRPr="00524CBF">
              <w:t>Eil. Nr.</w:t>
            </w:r>
          </w:p>
        </w:tc>
        <w:tc>
          <w:tcPr>
            <w:tcW w:w="2118" w:type="dxa"/>
          </w:tcPr>
          <w:p w14:paraId="2FE58BD5" w14:textId="77777777" w:rsidR="00980B13" w:rsidRPr="0055797F" w:rsidRDefault="00980B13" w:rsidP="00C06146">
            <w:pPr>
              <w:pStyle w:val="Elsislentelesantraste"/>
              <w:rPr>
                <w:b/>
              </w:rPr>
            </w:pPr>
            <w:r w:rsidRPr="0055797F">
              <w:t>Lauko pavadinimas</w:t>
            </w:r>
          </w:p>
        </w:tc>
        <w:tc>
          <w:tcPr>
            <w:tcW w:w="1895" w:type="dxa"/>
          </w:tcPr>
          <w:p w14:paraId="1432427F" w14:textId="77777777" w:rsidR="00980B13" w:rsidRPr="004359C0" w:rsidRDefault="00980B13" w:rsidP="00C06146">
            <w:pPr>
              <w:pStyle w:val="Elsislentelesantraste"/>
              <w:rPr>
                <w:b/>
              </w:rPr>
            </w:pPr>
            <w:r w:rsidRPr="00576566">
              <w:t>Tipas</w:t>
            </w:r>
          </w:p>
        </w:tc>
        <w:tc>
          <w:tcPr>
            <w:tcW w:w="4720" w:type="dxa"/>
          </w:tcPr>
          <w:p w14:paraId="672DCCFD" w14:textId="77777777" w:rsidR="00980B13" w:rsidRPr="001248AC" w:rsidRDefault="00980B13" w:rsidP="00C06146">
            <w:pPr>
              <w:pStyle w:val="Elsislentelesantraste"/>
              <w:rPr>
                <w:b/>
              </w:rPr>
            </w:pPr>
            <w:r w:rsidRPr="004359C0">
              <w:t>Aprašymas</w:t>
            </w:r>
          </w:p>
        </w:tc>
      </w:tr>
      <w:tr w:rsidR="00980B13" w:rsidRPr="00524CBF" w14:paraId="0A40E68D" w14:textId="77777777" w:rsidTr="00AE28AE">
        <w:tc>
          <w:tcPr>
            <w:tcW w:w="982" w:type="dxa"/>
          </w:tcPr>
          <w:p w14:paraId="313E94C1" w14:textId="77777777" w:rsidR="00980B13" w:rsidRPr="00633FB9" w:rsidRDefault="00980B13" w:rsidP="00B778A2">
            <w:pPr>
              <w:pStyle w:val="Elsistekstas"/>
              <w:numPr>
                <w:ilvl w:val="0"/>
                <w:numId w:val="78"/>
              </w:numPr>
              <w:jc w:val="left"/>
            </w:pPr>
          </w:p>
        </w:tc>
        <w:tc>
          <w:tcPr>
            <w:tcW w:w="2118" w:type="dxa"/>
          </w:tcPr>
          <w:p w14:paraId="48DD8768" w14:textId="77777777" w:rsidR="00980B13" w:rsidRPr="00E10701" w:rsidRDefault="00980B13" w:rsidP="00C828F2">
            <w:pPr>
              <w:pStyle w:val="Elsistekstas"/>
              <w:ind w:firstLine="0"/>
            </w:pPr>
            <w:r w:rsidRPr="006E7FF9">
              <w:t>Eil. Nr.</w:t>
            </w:r>
          </w:p>
        </w:tc>
        <w:tc>
          <w:tcPr>
            <w:tcW w:w="1895" w:type="dxa"/>
          </w:tcPr>
          <w:p w14:paraId="75A06BB5" w14:textId="77777777" w:rsidR="00980B13" w:rsidRPr="00B837D6" w:rsidRDefault="00980B13" w:rsidP="00C828F2">
            <w:pPr>
              <w:pStyle w:val="Elsistekstas"/>
              <w:ind w:firstLine="0"/>
            </w:pPr>
            <w:r w:rsidRPr="00462636">
              <w:t>Tekstinis laukas</w:t>
            </w:r>
          </w:p>
        </w:tc>
        <w:tc>
          <w:tcPr>
            <w:tcW w:w="4720" w:type="dxa"/>
          </w:tcPr>
          <w:p w14:paraId="2650F12C" w14:textId="77777777" w:rsidR="00980B13" w:rsidRPr="00725BF4" w:rsidRDefault="00980B13" w:rsidP="00C828F2">
            <w:pPr>
              <w:pStyle w:val="Elsistekstas"/>
              <w:ind w:firstLine="0"/>
            </w:pPr>
            <w:r w:rsidRPr="00505299">
              <w:t>Pateikiamas įkelto dokumento eilės numeris.</w:t>
            </w:r>
          </w:p>
        </w:tc>
      </w:tr>
      <w:tr w:rsidR="00980B13" w:rsidRPr="00524CBF" w14:paraId="29EE8E8D" w14:textId="77777777" w:rsidTr="00AE28AE">
        <w:tc>
          <w:tcPr>
            <w:tcW w:w="982" w:type="dxa"/>
          </w:tcPr>
          <w:p w14:paraId="76D96039" w14:textId="77777777" w:rsidR="00980B13" w:rsidRPr="00524CBF" w:rsidRDefault="00980B13" w:rsidP="00B778A2">
            <w:pPr>
              <w:pStyle w:val="Elsistekstas"/>
              <w:numPr>
                <w:ilvl w:val="0"/>
                <w:numId w:val="78"/>
              </w:numPr>
              <w:jc w:val="left"/>
            </w:pPr>
          </w:p>
        </w:tc>
        <w:tc>
          <w:tcPr>
            <w:tcW w:w="2118" w:type="dxa"/>
          </w:tcPr>
          <w:p w14:paraId="0C4D62F8" w14:textId="77777777" w:rsidR="00980B13" w:rsidRPr="00524CBF" w:rsidRDefault="00980B13" w:rsidP="00C828F2">
            <w:pPr>
              <w:pStyle w:val="Elsistekstas"/>
              <w:ind w:firstLine="0"/>
            </w:pPr>
            <w:r w:rsidRPr="00524CBF">
              <w:t>Data</w:t>
            </w:r>
          </w:p>
        </w:tc>
        <w:tc>
          <w:tcPr>
            <w:tcW w:w="1895" w:type="dxa"/>
          </w:tcPr>
          <w:p w14:paraId="0FDA8C1A" w14:textId="1F6B8EED" w:rsidR="00980B13" w:rsidRPr="00524CBF" w:rsidRDefault="00980B13" w:rsidP="00C828F2">
            <w:pPr>
              <w:pStyle w:val="Elsistekstas"/>
              <w:ind w:firstLine="0"/>
            </w:pPr>
            <w:r w:rsidRPr="00524CBF">
              <w:t>Data formato YYYY-MM-DD</w:t>
            </w:r>
          </w:p>
        </w:tc>
        <w:tc>
          <w:tcPr>
            <w:tcW w:w="4720" w:type="dxa"/>
          </w:tcPr>
          <w:p w14:paraId="4E3D8A46" w14:textId="18F9A2A3" w:rsidR="00980B13" w:rsidRPr="00524CBF" w:rsidRDefault="00980B13" w:rsidP="00C828F2">
            <w:pPr>
              <w:pStyle w:val="Elsistekstas"/>
              <w:ind w:firstLine="0"/>
            </w:pPr>
            <w:r w:rsidRPr="00524CBF">
              <w:t>Pateikiama įkelto dokumento data</w:t>
            </w:r>
            <w:r w:rsidR="0036366E">
              <w:t>.</w:t>
            </w:r>
          </w:p>
        </w:tc>
      </w:tr>
      <w:tr w:rsidR="00980B13" w:rsidRPr="00524CBF" w14:paraId="13891F51" w14:textId="77777777" w:rsidTr="00AE28AE">
        <w:tc>
          <w:tcPr>
            <w:tcW w:w="982" w:type="dxa"/>
          </w:tcPr>
          <w:p w14:paraId="3FDF7903" w14:textId="77777777" w:rsidR="00980B13" w:rsidRPr="00056CF0" w:rsidRDefault="00980B13" w:rsidP="00B778A2">
            <w:pPr>
              <w:pStyle w:val="Elsistekstas"/>
              <w:numPr>
                <w:ilvl w:val="0"/>
                <w:numId w:val="78"/>
              </w:numPr>
              <w:jc w:val="left"/>
            </w:pPr>
          </w:p>
        </w:tc>
        <w:tc>
          <w:tcPr>
            <w:tcW w:w="2118" w:type="dxa"/>
          </w:tcPr>
          <w:p w14:paraId="7B322DFF" w14:textId="77777777" w:rsidR="00980B13" w:rsidRPr="00E10701" w:rsidRDefault="00980B13" w:rsidP="00C828F2">
            <w:pPr>
              <w:pStyle w:val="Elsistekstas"/>
              <w:ind w:firstLine="0"/>
            </w:pPr>
            <w:r w:rsidRPr="006E7FF9">
              <w:t>Tipas</w:t>
            </w:r>
          </w:p>
        </w:tc>
        <w:tc>
          <w:tcPr>
            <w:tcW w:w="1895" w:type="dxa"/>
          </w:tcPr>
          <w:p w14:paraId="4F1B7B88" w14:textId="77777777" w:rsidR="00980B13" w:rsidRPr="00B837D6" w:rsidRDefault="00980B13" w:rsidP="00C828F2">
            <w:pPr>
              <w:pStyle w:val="Elsistekstas"/>
              <w:ind w:firstLine="0"/>
            </w:pPr>
            <w:r w:rsidRPr="00462636">
              <w:t>Tekstinis laukas</w:t>
            </w:r>
          </w:p>
        </w:tc>
        <w:tc>
          <w:tcPr>
            <w:tcW w:w="4720" w:type="dxa"/>
          </w:tcPr>
          <w:p w14:paraId="6C5EFFD2" w14:textId="77777777" w:rsidR="00980B13" w:rsidRPr="00725BF4" w:rsidRDefault="00980B13" w:rsidP="00C828F2">
            <w:pPr>
              <w:pStyle w:val="Elsistekstas"/>
              <w:ind w:firstLine="0"/>
            </w:pPr>
            <w:r w:rsidRPr="00505299">
              <w:t>Pateikiamas įkelto dokumento tipas.</w:t>
            </w:r>
          </w:p>
        </w:tc>
      </w:tr>
      <w:tr w:rsidR="00980B13" w:rsidRPr="00524CBF" w14:paraId="4ABFF39F" w14:textId="77777777" w:rsidTr="00AE28AE">
        <w:tc>
          <w:tcPr>
            <w:tcW w:w="982" w:type="dxa"/>
          </w:tcPr>
          <w:p w14:paraId="0E831C01" w14:textId="77777777" w:rsidR="00980B13" w:rsidRPr="00524CBF" w:rsidRDefault="00980B13" w:rsidP="00B778A2">
            <w:pPr>
              <w:pStyle w:val="Elsistekstas"/>
              <w:numPr>
                <w:ilvl w:val="0"/>
                <w:numId w:val="78"/>
              </w:numPr>
              <w:jc w:val="left"/>
            </w:pPr>
          </w:p>
        </w:tc>
        <w:tc>
          <w:tcPr>
            <w:tcW w:w="2118" w:type="dxa"/>
          </w:tcPr>
          <w:p w14:paraId="56D600F8" w14:textId="77777777" w:rsidR="00980B13" w:rsidRPr="00524CBF" w:rsidRDefault="00980B13" w:rsidP="00C828F2">
            <w:pPr>
              <w:pStyle w:val="Elsistekstas"/>
              <w:ind w:firstLine="0"/>
            </w:pPr>
            <w:r w:rsidRPr="00524CBF">
              <w:t>Pavadinimas</w:t>
            </w:r>
          </w:p>
        </w:tc>
        <w:tc>
          <w:tcPr>
            <w:tcW w:w="1895" w:type="dxa"/>
          </w:tcPr>
          <w:p w14:paraId="6AF0032E" w14:textId="77777777" w:rsidR="00980B13" w:rsidRPr="00524CBF" w:rsidRDefault="00980B13" w:rsidP="00C828F2">
            <w:pPr>
              <w:pStyle w:val="Elsistekstas"/>
              <w:ind w:firstLine="0"/>
            </w:pPr>
            <w:r w:rsidRPr="00524CBF">
              <w:t>Tekstinis laukas</w:t>
            </w:r>
          </w:p>
        </w:tc>
        <w:tc>
          <w:tcPr>
            <w:tcW w:w="4720" w:type="dxa"/>
          </w:tcPr>
          <w:p w14:paraId="14B6FACB" w14:textId="77777777" w:rsidR="00980B13" w:rsidRPr="00524CBF" w:rsidRDefault="00980B13" w:rsidP="00C828F2">
            <w:pPr>
              <w:pStyle w:val="Elsistekstas"/>
              <w:ind w:firstLine="0"/>
            </w:pPr>
            <w:r w:rsidRPr="00524CBF">
              <w:t>Pateikiamas įkelto dokumento pavadinimas</w:t>
            </w:r>
          </w:p>
        </w:tc>
      </w:tr>
      <w:tr w:rsidR="00980B13" w:rsidRPr="00524CBF" w14:paraId="00BA7FC9" w14:textId="77777777" w:rsidTr="00AE28AE">
        <w:tc>
          <w:tcPr>
            <w:tcW w:w="982" w:type="dxa"/>
          </w:tcPr>
          <w:p w14:paraId="40F1E53E" w14:textId="77777777" w:rsidR="00980B13" w:rsidRPr="00524CBF" w:rsidRDefault="00980B13" w:rsidP="00B778A2">
            <w:pPr>
              <w:pStyle w:val="Elsistekstas"/>
              <w:numPr>
                <w:ilvl w:val="0"/>
                <w:numId w:val="78"/>
              </w:numPr>
              <w:jc w:val="left"/>
            </w:pPr>
          </w:p>
        </w:tc>
        <w:tc>
          <w:tcPr>
            <w:tcW w:w="2118" w:type="dxa"/>
          </w:tcPr>
          <w:p w14:paraId="1AF44422" w14:textId="77777777" w:rsidR="00980B13" w:rsidRPr="00524CBF" w:rsidRDefault="00980B13" w:rsidP="00C828F2">
            <w:pPr>
              <w:pStyle w:val="Elsistekstas"/>
              <w:ind w:firstLine="0"/>
            </w:pPr>
            <w:r w:rsidRPr="00524CBF">
              <w:t>Aprašymas</w:t>
            </w:r>
          </w:p>
        </w:tc>
        <w:tc>
          <w:tcPr>
            <w:tcW w:w="1895" w:type="dxa"/>
          </w:tcPr>
          <w:p w14:paraId="27E68034" w14:textId="77777777" w:rsidR="00980B13" w:rsidRPr="00524CBF" w:rsidRDefault="00980B13" w:rsidP="00C828F2">
            <w:pPr>
              <w:pStyle w:val="Elsistekstas"/>
              <w:ind w:firstLine="0"/>
            </w:pPr>
            <w:r w:rsidRPr="00524CBF">
              <w:t>Tekstinis laukas</w:t>
            </w:r>
          </w:p>
        </w:tc>
        <w:tc>
          <w:tcPr>
            <w:tcW w:w="4720" w:type="dxa"/>
          </w:tcPr>
          <w:p w14:paraId="50D1190A" w14:textId="77777777" w:rsidR="00980B13" w:rsidRPr="00524CBF" w:rsidRDefault="00980B13" w:rsidP="00C828F2">
            <w:pPr>
              <w:pStyle w:val="Elsistekstas"/>
              <w:ind w:firstLine="0"/>
            </w:pPr>
            <w:r w:rsidRPr="00524CBF">
              <w:t>Pateikiamas įkelto dokumento aprašymas.</w:t>
            </w:r>
          </w:p>
        </w:tc>
      </w:tr>
      <w:tr w:rsidR="00980B13" w:rsidRPr="00524CBF" w14:paraId="35D36491" w14:textId="77777777" w:rsidTr="00AE28AE">
        <w:tc>
          <w:tcPr>
            <w:tcW w:w="982" w:type="dxa"/>
          </w:tcPr>
          <w:p w14:paraId="0DC4EBC2" w14:textId="77777777" w:rsidR="00980B13" w:rsidRPr="00524CBF" w:rsidRDefault="00980B13" w:rsidP="00B778A2">
            <w:pPr>
              <w:pStyle w:val="Elsistekstas"/>
              <w:numPr>
                <w:ilvl w:val="0"/>
                <w:numId w:val="78"/>
              </w:numPr>
              <w:jc w:val="left"/>
            </w:pPr>
          </w:p>
        </w:tc>
        <w:tc>
          <w:tcPr>
            <w:tcW w:w="2118" w:type="dxa"/>
          </w:tcPr>
          <w:p w14:paraId="56952B9F" w14:textId="77777777" w:rsidR="00980B13" w:rsidRPr="00524CBF" w:rsidRDefault="00980B13" w:rsidP="00C828F2">
            <w:pPr>
              <w:pStyle w:val="Elsistekstas"/>
              <w:ind w:firstLine="0"/>
            </w:pPr>
            <w:r w:rsidRPr="00524CBF">
              <w:t>Rinkmena</w:t>
            </w:r>
          </w:p>
        </w:tc>
        <w:tc>
          <w:tcPr>
            <w:tcW w:w="1895" w:type="dxa"/>
          </w:tcPr>
          <w:p w14:paraId="33B7564E" w14:textId="77777777" w:rsidR="00980B13" w:rsidRPr="00524CBF" w:rsidRDefault="00980B13" w:rsidP="00C828F2">
            <w:pPr>
              <w:pStyle w:val="Elsistekstas"/>
              <w:ind w:firstLine="0"/>
            </w:pPr>
            <w:r w:rsidRPr="00524CBF">
              <w:t>Nuoroda su mygtuku</w:t>
            </w:r>
          </w:p>
        </w:tc>
        <w:tc>
          <w:tcPr>
            <w:tcW w:w="4720" w:type="dxa"/>
          </w:tcPr>
          <w:p w14:paraId="1B76C0E9" w14:textId="77777777" w:rsidR="00980B13" w:rsidRPr="006E7FF9" w:rsidRDefault="00980B13" w:rsidP="00C828F2">
            <w:pPr>
              <w:pStyle w:val="Elsistekstas"/>
              <w:ind w:firstLine="0"/>
            </w:pPr>
            <w:r w:rsidRPr="005C6B4C">
              <w:t>Pateikiamas įkelto dokumento rinkmenos pavadinimas, ant kurio paspaudus atsiunčiamas dokumentas į kompiuterį.</w:t>
            </w:r>
          </w:p>
        </w:tc>
      </w:tr>
    </w:tbl>
    <w:p w14:paraId="3B94DB2F" w14:textId="6C2A58B4" w:rsidR="00D80E45" w:rsidRPr="004359C0" w:rsidRDefault="00D80E45" w:rsidP="0073028C">
      <w:pPr>
        <w:pStyle w:val="Elsistekstas"/>
      </w:pPr>
      <w:r w:rsidRPr="00524CBF">
        <w:t>Pridėta rinkmena gali būti panaikinama, paspaudus piktogra</w:t>
      </w:r>
      <w:r w:rsidRPr="007E1563">
        <w:t>mą „Ištrinti“ (</w:t>
      </w:r>
      <w:r w:rsidRPr="0055797F">
        <w:rPr>
          <w:noProof/>
        </w:rPr>
        <w:drawing>
          <wp:inline distT="0" distB="0" distL="0" distR="0" wp14:anchorId="098CAF9C" wp14:editId="18F0FFBA">
            <wp:extent cx="146304" cy="146304"/>
            <wp:effectExtent l="0" t="0" r="6350" b="635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6304" cy="146304"/>
                    </a:xfrm>
                    <a:prstGeom prst="rect">
                      <a:avLst/>
                    </a:prstGeom>
                  </pic:spPr>
                </pic:pic>
              </a:graphicData>
            </a:graphic>
          </wp:inline>
        </w:drawing>
      </w:r>
      <w:r w:rsidRPr="0055797F">
        <w:t>), bei redaguojama, paspaudus piktogramą „Redaguoti“ (</w:t>
      </w:r>
      <w:r w:rsidRPr="00220325">
        <w:rPr>
          <w:noProof/>
        </w:rPr>
        <w:drawing>
          <wp:inline distT="0" distB="0" distL="0" distR="0" wp14:anchorId="2079EADC" wp14:editId="30B60DE1">
            <wp:extent cx="192024" cy="164592"/>
            <wp:effectExtent l="0" t="0" r="0" b="698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2024" cy="164592"/>
                    </a:xfrm>
                    <a:prstGeom prst="rect">
                      <a:avLst/>
                    </a:prstGeom>
                  </pic:spPr>
                </pic:pic>
              </a:graphicData>
            </a:graphic>
          </wp:inline>
        </w:drawing>
      </w:r>
      <w:r w:rsidRPr="00576566">
        <w:t>).</w:t>
      </w:r>
    </w:p>
    <w:p w14:paraId="2F99EA07" w14:textId="77777777" w:rsidR="0073028C" w:rsidRPr="004359C0" w:rsidRDefault="0073028C" w:rsidP="0073028C">
      <w:pPr>
        <w:pStyle w:val="Elsistekstas"/>
      </w:pPr>
    </w:p>
    <w:p w14:paraId="74FBD91F" w14:textId="053B44A3" w:rsidR="00D80E45" w:rsidRPr="00D63921" w:rsidRDefault="00D80E45" w:rsidP="00B778A2">
      <w:pPr>
        <w:pStyle w:val="Elsistekstas"/>
        <w:numPr>
          <w:ilvl w:val="0"/>
          <w:numId w:val="79"/>
        </w:numPr>
      </w:pPr>
      <w:r w:rsidRPr="001248AC">
        <w:t xml:space="preserve">Su </w:t>
      </w:r>
      <w:r w:rsidR="00ED7234" w:rsidRPr="001248AC">
        <w:t>rengiamu</w:t>
      </w:r>
      <w:r w:rsidRPr="00633FB9">
        <w:t xml:space="preserve"> pranešimu galima atlikti šiuos veiksmus:</w:t>
      </w:r>
    </w:p>
    <w:p w14:paraId="06BAF95C" w14:textId="45119B07" w:rsidR="00727794" w:rsidRPr="00B837D6" w:rsidRDefault="00D80E45" w:rsidP="00B778A2">
      <w:pPr>
        <w:pStyle w:val="Elsistekstas"/>
        <w:numPr>
          <w:ilvl w:val="1"/>
          <w:numId w:val="79"/>
        </w:numPr>
      </w:pPr>
      <w:r w:rsidRPr="006E7FF9">
        <w:rPr>
          <w:b/>
        </w:rPr>
        <w:t>Išsaugoti</w:t>
      </w:r>
      <w:r w:rsidRPr="00E10701">
        <w:t xml:space="preserve"> – paspaudus mygtuką „Saugoti“, sukurtas pranešimas </w:t>
      </w:r>
      <w:r w:rsidR="002A1B75">
        <w:t>išsaugomas</w:t>
      </w:r>
      <w:r w:rsidR="002A1B75" w:rsidRPr="00462636">
        <w:t xml:space="preserve"> </w:t>
      </w:r>
      <w:r w:rsidR="00ED7234" w:rsidRPr="00462636">
        <w:t>pranešimų ruošinių sąraše;</w:t>
      </w:r>
    </w:p>
    <w:p w14:paraId="3B334786" w14:textId="517B9003" w:rsidR="00D80E45" w:rsidRPr="00473965" w:rsidRDefault="00D80E45" w:rsidP="00B778A2">
      <w:pPr>
        <w:pStyle w:val="Elsistekstas"/>
        <w:numPr>
          <w:ilvl w:val="1"/>
          <w:numId w:val="79"/>
        </w:numPr>
      </w:pPr>
      <w:r w:rsidRPr="00505299">
        <w:rPr>
          <w:b/>
        </w:rPr>
        <w:t>Siųsti</w:t>
      </w:r>
      <w:r w:rsidRPr="00725BF4">
        <w:t xml:space="preserve"> – paspaudus mygtuką „</w:t>
      </w:r>
      <w:r w:rsidR="002A1B75" w:rsidRPr="00725BF4">
        <w:t>Si</w:t>
      </w:r>
      <w:r w:rsidR="002A1B75">
        <w:t>ų</w:t>
      </w:r>
      <w:r w:rsidR="002A1B75" w:rsidRPr="00725BF4">
        <w:t>sti</w:t>
      </w:r>
      <w:r w:rsidRPr="00725BF4">
        <w:t xml:space="preserve">“, </w:t>
      </w:r>
      <w:r w:rsidR="002A1B75">
        <w:t>sukurtas</w:t>
      </w:r>
      <w:r w:rsidR="002A1B75" w:rsidRPr="00725BF4">
        <w:t xml:space="preserve"> </w:t>
      </w:r>
      <w:r w:rsidRPr="00725BF4">
        <w:t xml:space="preserve">pranešimas išsiunčiamas </w:t>
      </w:r>
      <w:r w:rsidR="007F7103">
        <w:t>į</w:t>
      </w:r>
      <w:r w:rsidRPr="00725BF4">
        <w:t>gyvend</w:t>
      </w:r>
      <w:r w:rsidR="00ED7234" w:rsidRPr="00E45599">
        <w:t>inanči</w:t>
      </w:r>
      <w:r w:rsidR="002A1B75">
        <w:t>ajai</w:t>
      </w:r>
      <w:r w:rsidR="00ED7234" w:rsidRPr="00E45599">
        <w:t xml:space="preserve"> </w:t>
      </w:r>
      <w:r w:rsidR="007F7103">
        <w:t>i</w:t>
      </w:r>
      <w:r w:rsidR="00ED7234" w:rsidRPr="00E45599">
        <w:t>nstitucij</w:t>
      </w:r>
      <w:r w:rsidR="002A1B75">
        <w:t>ai</w:t>
      </w:r>
      <w:r w:rsidR="00ED7234" w:rsidRPr="00E45599">
        <w:t>;</w:t>
      </w:r>
    </w:p>
    <w:p w14:paraId="6CC99C20" w14:textId="72DA714B" w:rsidR="00D80E45" w:rsidRPr="00524CBF" w:rsidRDefault="00D80E45" w:rsidP="00B778A2">
      <w:pPr>
        <w:pStyle w:val="Elsistekstas"/>
        <w:numPr>
          <w:ilvl w:val="1"/>
          <w:numId w:val="79"/>
        </w:numPr>
      </w:pPr>
      <w:r w:rsidRPr="00473965">
        <w:rPr>
          <w:b/>
        </w:rPr>
        <w:t>Pasirašyti ir siųsti</w:t>
      </w:r>
      <w:r w:rsidRPr="00473965">
        <w:t xml:space="preserve"> – paspaudus mygtuką „Pasirašyti ir siųsti“, DMS naudotojas </w:t>
      </w:r>
      <w:r w:rsidR="00A22EDB">
        <w:t>sukurtą</w:t>
      </w:r>
      <w:r w:rsidR="00A22EDB" w:rsidRPr="00473965">
        <w:t xml:space="preserve"> </w:t>
      </w:r>
      <w:r w:rsidRPr="00473965">
        <w:t>pranešimą turi pasirašyti elektroniniu para</w:t>
      </w:r>
      <w:r w:rsidR="00285EB7" w:rsidRPr="00524CBF">
        <w:t>šu</w:t>
      </w:r>
      <w:r w:rsidRPr="00524CBF">
        <w:t xml:space="preserve">. Sėkmingai </w:t>
      </w:r>
      <w:r w:rsidR="00ED7234" w:rsidRPr="00524CBF">
        <w:t>pasirašytas parengtas dokumentas</w:t>
      </w:r>
      <w:r w:rsidRPr="00524CBF">
        <w:t xml:space="preserve">, išsiunčiamas </w:t>
      </w:r>
      <w:r w:rsidR="007F7103">
        <w:t>į</w:t>
      </w:r>
      <w:r w:rsidRPr="00524CBF">
        <w:t>gyvend</w:t>
      </w:r>
      <w:r w:rsidR="00ED7234" w:rsidRPr="00524CBF">
        <w:t>inanči</w:t>
      </w:r>
      <w:r w:rsidR="00484853">
        <w:t>ajai</w:t>
      </w:r>
      <w:r w:rsidR="00ED7234" w:rsidRPr="00524CBF">
        <w:t xml:space="preserve"> </w:t>
      </w:r>
      <w:r w:rsidR="007F7103">
        <w:t>i</w:t>
      </w:r>
      <w:r w:rsidR="00ED7234" w:rsidRPr="00524CBF">
        <w:t>nstitucij</w:t>
      </w:r>
      <w:r w:rsidR="00484853">
        <w:t>ai</w:t>
      </w:r>
      <w:r w:rsidR="00ED7234" w:rsidRPr="00524CBF">
        <w:t>;</w:t>
      </w:r>
    </w:p>
    <w:p w14:paraId="60035601" w14:textId="413938D7" w:rsidR="00D80E45" w:rsidRPr="00524CBF" w:rsidRDefault="00D80E45" w:rsidP="00B778A2">
      <w:pPr>
        <w:pStyle w:val="Elsistekstas"/>
        <w:numPr>
          <w:ilvl w:val="1"/>
          <w:numId w:val="79"/>
        </w:numPr>
      </w:pPr>
      <w:r w:rsidRPr="00524CBF">
        <w:rPr>
          <w:b/>
        </w:rPr>
        <w:t>Atšaukti</w:t>
      </w:r>
      <w:r w:rsidRPr="00524CBF">
        <w:t xml:space="preserve"> – uždaromas pranešimo rengimo langas neišsaugojus </w:t>
      </w:r>
      <w:r w:rsidR="009E251C">
        <w:t>sukurto</w:t>
      </w:r>
      <w:r w:rsidR="009E251C" w:rsidRPr="00524CBF">
        <w:t xml:space="preserve"> </w:t>
      </w:r>
      <w:r w:rsidRPr="00524CBF">
        <w:t>pranešimo arba atliktų pakei</w:t>
      </w:r>
      <w:r w:rsidR="00C31CBC" w:rsidRPr="00524CBF">
        <w:t>timų</w:t>
      </w:r>
      <w:r w:rsidRPr="00524CBF">
        <w:t xml:space="preserve"> (redaguojant parengtą ruošinį).</w:t>
      </w:r>
    </w:p>
    <w:p w14:paraId="564629FA" w14:textId="220F145E" w:rsidR="0073028C" w:rsidRPr="00524CBF" w:rsidRDefault="0073028C" w:rsidP="00DF6D78">
      <w:pPr>
        <w:pStyle w:val="Heading3"/>
      </w:pPr>
      <w:bookmarkStart w:id="121" w:name="_Toc444741461"/>
      <w:bookmarkStart w:id="122" w:name="_Toc464122296"/>
      <w:bookmarkStart w:id="123" w:name="_Toc471743956"/>
      <w:r w:rsidRPr="00524CBF">
        <w:t>Pranešimo</w:t>
      </w:r>
      <w:r w:rsidR="00140FD8" w:rsidRPr="00524CBF">
        <w:t xml:space="preserve"> atsakymo rengim</w:t>
      </w:r>
      <w:r w:rsidRPr="00524CBF">
        <w:t>as</w:t>
      </w:r>
      <w:bookmarkEnd w:id="121"/>
      <w:bookmarkEnd w:id="122"/>
      <w:bookmarkEnd w:id="123"/>
    </w:p>
    <w:p w14:paraId="2858AFDA" w14:textId="0D499654" w:rsidR="0073028C" w:rsidRPr="00524CBF" w:rsidRDefault="008B084D" w:rsidP="0073028C">
      <w:pPr>
        <w:pStyle w:val="Elsistekstas"/>
      </w:pPr>
      <w:r w:rsidRPr="00524CBF">
        <w:t>Pranešimo atsakymą gali parengti naudotojas, turintis teisę pildyti / teikti pirkimus arba pildyti / teikti mokėjimus.</w:t>
      </w:r>
    </w:p>
    <w:p w14:paraId="13B0ACB3" w14:textId="6C9B592D" w:rsidR="008B084D" w:rsidRPr="004359C0" w:rsidRDefault="008B084D" w:rsidP="0073028C">
      <w:pPr>
        <w:pStyle w:val="Elsistekstas"/>
      </w:pPr>
      <w:r w:rsidRPr="0055797F">
        <w:t>Pranešim</w:t>
      </w:r>
      <w:r w:rsidR="002C2862" w:rsidRPr="0055797F">
        <w:t xml:space="preserve">o atsakymas rengiamas gautam </w:t>
      </w:r>
      <w:r w:rsidRPr="00220325">
        <w:t xml:space="preserve">arba išsiųstam </w:t>
      </w:r>
      <w:r w:rsidR="002C2862" w:rsidRPr="00576566">
        <w:t xml:space="preserve">pranešimui </w:t>
      </w:r>
      <w:r w:rsidR="007F7103">
        <w:t>į</w:t>
      </w:r>
      <w:r w:rsidR="002C2862" w:rsidRPr="00576566">
        <w:t>gyvendinanči</w:t>
      </w:r>
      <w:r w:rsidR="00983FB0">
        <w:t>ajai</w:t>
      </w:r>
      <w:r w:rsidR="002C2862" w:rsidRPr="00576566">
        <w:t xml:space="preserve"> </w:t>
      </w:r>
      <w:r w:rsidR="007F7103">
        <w:t>i</w:t>
      </w:r>
      <w:r w:rsidR="002C2862" w:rsidRPr="00576566">
        <w:t>nstitucij</w:t>
      </w:r>
      <w:r w:rsidR="00983FB0">
        <w:t>ai</w:t>
      </w:r>
      <w:r w:rsidR="00583C94">
        <w:t>, jeigu jie buvo užsakyti abipusio komunikavimo principu</w:t>
      </w:r>
      <w:r w:rsidR="00A65F22">
        <w:t>, t.y. atsakyti į gautą pranešim</w:t>
      </w:r>
      <w:r w:rsidR="002246E7">
        <w:t>ą</w:t>
      </w:r>
      <w:r w:rsidR="00A65F22">
        <w:t xml:space="preserve"> iš įgyvendinančiosios institucijos dėl pateikt</w:t>
      </w:r>
      <w:r w:rsidR="002246E7">
        <w:t>o</w:t>
      </w:r>
      <w:r w:rsidR="00A65F22">
        <w:t xml:space="preserve"> dokument</w:t>
      </w:r>
      <w:r w:rsidR="002246E7">
        <w:t>o</w:t>
      </w:r>
      <w:r w:rsidR="00A65F22">
        <w:t xml:space="preserve"> patvirtinimo ar atmetimo</w:t>
      </w:r>
      <w:r w:rsidR="002246E7">
        <w:t xml:space="preserve"> negalima.</w:t>
      </w:r>
    </w:p>
    <w:p w14:paraId="73DF46D5" w14:textId="5BB29E16" w:rsidR="002C2862" w:rsidRPr="00524CBF" w:rsidRDefault="002C2862" w:rsidP="0073028C">
      <w:pPr>
        <w:pStyle w:val="Elsistekstas"/>
      </w:pPr>
      <w:r w:rsidRPr="00524CBF">
        <w:rPr>
          <w:noProof/>
        </w:rPr>
        <w:drawing>
          <wp:inline distT="0" distB="0" distL="0" distR="0" wp14:anchorId="26D20AE2" wp14:editId="6CA9F5F4">
            <wp:extent cx="6126480" cy="3657600"/>
            <wp:effectExtent l="19050" t="19050" r="26670" b="1905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6126480" cy="3657600"/>
                    </a:xfrm>
                    <a:prstGeom prst="rect">
                      <a:avLst/>
                    </a:prstGeom>
                    <a:noFill/>
                    <a:ln>
                      <a:solidFill>
                        <a:schemeClr val="tx1"/>
                      </a:solidFill>
                    </a:ln>
                  </pic:spPr>
                </pic:pic>
              </a:graphicData>
            </a:graphic>
          </wp:inline>
        </w:drawing>
      </w:r>
    </w:p>
    <w:p w14:paraId="13BA9A3F" w14:textId="0257A510" w:rsidR="00A53B6F" w:rsidRPr="00725BF4" w:rsidRDefault="00C438B6" w:rsidP="00D936D1">
      <w:pPr>
        <w:pStyle w:val="Paveiksleliopavadinimas"/>
      </w:pPr>
      <w:r>
        <w:t>Atsakytos g</w:t>
      </w:r>
      <w:r w:rsidR="00A53B6F" w:rsidRPr="00505299">
        <w:t>auto</w:t>
      </w:r>
      <w:r w:rsidR="00EF0866">
        <w:t>s</w:t>
      </w:r>
      <w:r w:rsidR="00A53B6F" w:rsidRPr="00505299">
        <w:t xml:space="preserve"> žinutės peržiūra</w:t>
      </w:r>
    </w:p>
    <w:p w14:paraId="0419A1EC" w14:textId="727FD99D" w:rsidR="00822D7E" w:rsidRPr="0055797F" w:rsidRDefault="002C2862" w:rsidP="002C2862">
      <w:pPr>
        <w:pStyle w:val="Elsistekstas"/>
      </w:pPr>
      <w:r w:rsidRPr="00725BF4">
        <w:t xml:space="preserve">Pranešimo atsakymo </w:t>
      </w:r>
      <w:r w:rsidRPr="00E45599">
        <w:t>rengimo forma pasiekiama meniu pasirinkus „Pranešimai“</w:t>
      </w:r>
      <w:r w:rsidR="00CF56EB">
        <w:t xml:space="preserve">, </w:t>
      </w:r>
      <w:r w:rsidRPr="00E45599">
        <w:t>kortelę „Gauti“ arba „Išsiųsti“</w:t>
      </w:r>
      <w:r w:rsidR="00144CF7">
        <w:t>,</w:t>
      </w:r>
      <w:r w:rsidR="00CF56EB">
        <w:t xml:space="preserve"> </w:t>
      </w:r>
      <w:r w:rsidRPr="00E45599">
        <w:t xml:space="preserve">ties gautu arba išsiųstu </w:t>
      </w:r>
      <w:r w:rsidR="00144CF7" w:rsidRPr="00E45599">
        <w:t>pranešim</w:t>
      </w:r>
      <w:r w:rsidR="00144CF7">
        <w:t>u</w:t>
      </w:r>
      <w:r w:rsidR="00144CF7" w:rsidRPr="00E45599">
        <w:t xml:space="preserve"> </w:t>
      </w:r>
      <w:r w:rsidRPr="00E45599">
        <w:t>paspaudus piktogramą „Peržiūrėti“ (</w:t>
      </w:r>
      <w:r w:rsidRPr="00524CBF">
        <w:rPr>
          <w:noProof/>
        </w:rPr>
        <w:drawing>
          <wp:inline distT="0" distB="0" distL="0" distR="0" wp14:anchorId="20790BCA" wp14:editId="39389C82">
            <wp:extent cx="146304" cy="118872"/>
            <wp:effectExtent l="0" t="0" r="635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6304" cy="118872"/>
                    </a:xfrm>
                    <a:prstGeom prst="rect">
                      <a:avLst/>
                    </a:prstGeom>
                  </pic:spPr>
                </pic:pic>
              </a:graphicData>
            </a:graphic>
          </wp:inline>
        </w:drawing>
      </w:r>
      <w:r w:rsidRPr="00524CBF">
        <w:t xml:space="preserve">) </w:t>
      </w:r>
      <w:r w:rsidR="00144CF7">
        <w:t xml:space="preserve"> ir </w:t>
      </w:r>
      <w:r w:rsidRPr="00524CBF">
        <w:t>atidarytoje pranešimo peržiūros formoje paspaudus mygtuką „Atsakyti“.</w:t>
      </w:r>
    </w:p>
    <w:p w14:paraId="3C4D96F4" w14:textId="77777777" w:rsidR="00440AB5" w:rsidRPr="00524CBF" w:rsidRDefault="00440AB5" w:rsidP="00440AB5">
      <w:pPr>
        <w:tabs>
          <w:tab w:val="left" w:pos="6870"/>
        </w:tabs>
      </w:pPr>
      <w:r w:rsidRPr="00524CBF">
        <w:rPr>
          <w:noProof/>
        </w:rPr>
        <w:drawing>
          <wp:inline distT="0" distB="0" distL="0" distR="0" wp14:anchorId="5BAB7189" wp14:editId="68F8B5CE">
            <wp:extent cx="6122035" cy="2516505"/>
            <wp:effectExtent l="19050" t="19050" r="12065" b="1714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6122035" cy="2516505"/>
                    </a:xfrm>
                    <a:prstGeom prst="rect">
                      <a:avLst/>
                    </a:prstGeom>
                    <a:ln>
                      <a:solidFill>
                        <a:schemeClr val="tx1"/>
                      </a:solidFill>
                    </a:ln>
                  </pic:spPr>
                </pic:pic>
              </a:graphicData>
            </a:graphic>
          </wp:inline>
        </w:drawing>
      </w:r>
    </w:p>
    <w:p w14:paraId="07A4E32A" w14:textId="77641167" w:rsidR="00440AB5" w:rsidRPr="00725BF4" w:rsidRDefault="00440AB5" w:rsidP="00D936D1">
      <w:pPr>
        <w:pStyle w:val="Paveiksleliopavadinimas"/>
      </w:pPr>
      <w:r w:rsidRPr="00505299">
        <w:t>Pranešimo atsakymo rengimas</w:t>
      </w:r>
    </w:p>
    <w:p w14:paraId="251D6025" w14:textId="77777777" w:rsidR="00440AB5" w:rsidRPr="00725BF4" w:rsidRDefault="00440AB5" w:rsidP="002C2862">
      <w:pPr>
        <w:pStyle w:val="Elsistekstas"/>
      </w:pPr>
    </w:p>
    <w:p w14:paraId="38B08C29" w14:textId="4458FE37" w:rsidR="002C2862" w:rsidRPr="00473965" w:rsidRDefault="002C2862" w:rsidP="002C2862">
      <w:pPr>
        <w:pStyle w:val="Elsistekstas"/>
      </w:pPr>
      <w:r w:rsidRPr="00E45599">
        <w:t xml:space="preserve">Atidarytoje pranešimo atsakymo formoje </w:t>
      </w:r>
      <w:r w:rsidR="00A53B6F" w:rsidRPr="00473965">
        <w:t>automatiškai pateikiami pagal paskutinį siųstą / gautą pranešimą užpildyti laukai:</w:t>
      </w:r>
    </w:p>
    <w:p w14:paraId="43AF1E35" w14:textId="3A98CC24" w:rsidR="00A53B6F" w:rsidRPr="00524CBF" w:rsidRDefault="00A53B6F" w:rsidP="00A53B6F">
      <w:pPr>
        <w:pStyle w:val="Elsistekstas"/>
        <w:numPr>
          <w:ilvl w:val="0"/>
          <w:numId w:val="23"/>
        </w:numPr>
      </w:pPr>
      <w:r w:rsidRPr="00473965">
        <w:t>Paslaugos tipas;</w:t>
      </w:r>
    </w:p>
    <w:p w14:paraId="12DC5B4B" w14:textId="1B6BE2E2" w:rsidR="00A53B6F" w:rsidRPr="00524CBF" w:rsidRDefault="00A53B6F" w:rsidP="00A53B6F">
      <w:pPr>
        <w:pStyle w:val="Elsistekstas"/>
        <w:numPr>
          <w:ilvl w:val="0"/>
          <w:numId w:val="23"/>
        </w:numPr>
      </w:pPr>
      <w:r w:rsidRPr="00524CBF">
        <w:t>Pavadinimas.</w:t>
      </w:r>
    </w:p>
    <w:p w14:paraId="00798B44" w14:textId="7A511B86" w:rsidR="002C2862" w:rsidRPr="00524CBF" w:rsidRDefault="00A53B6F" w:rsidP="002C2862">
      <w:pPr>
        <w:pStyle w:val="Elsistekstas"/>
      </w:pPr>
      <w:r w:rsidRPr="00524CBF">
        <w:t>Šių laukų reikšmes naudotojas gali pakeisti.</w:t>
      </w:r>
    </w:p>
    <w:p w14:paraId="50D522DA" w14:textId="565B2629" w:rsidR="00221267" w:rsidRPr="00524CBF" w:rsidRDefault="00D80E45" w:rsidP="00440AB5">
      <w:pPr>
        <w:tabs>
          <w:tab w:val="left" w:pos="6870"/>
        </w:tabs>
      </w:pPr>
      <w:r w:rsidRPr="00524CBF">
        <w:t xml:space="preserve"> </w:t>
      </w:r>
      <w:r w:rsidR="00A53B6F" w:rsidRPr="00524CBF">
        <w:t>Pranešimo atsakymas rengiamas analogiškai kaip naujas ar</w:t>
      </w:r>
      <w:r w:rsidR="00285EB7" w:rsidRPr="00524CBF">
        <w:t>ba redaguojamas pranešimas.</w:t>
      </w:r>
    </w:p>
    <w:p w14:paraId="450D4154" w14:textId="3CE60F0C" w:rsidR="008C5BB3" w:rsidRPr="00524CBF" w:rsidRDefault="00E5447D" w:rsidP="00DF6D78">
      <w:pPr>
        <w:pStyle w:val="Heading2"/>
      </w:pPr>
      <w:bookmarkStart w:id="124" w:name="_Toc444741462"/>
      <w:bookmarkStart w:id="125" w:name="_Toc464122297"/>
      <w:bookmarkStart w:id="126" w:name="_Toc471743957"/>
      <w:r w:rsidRPr="00524CBF">
        <w:t>P</w:t>
      </w:r>
      <w:r w:rsidR="00352E2F" w:rsidRPr="00524CBF">
        <w:t>rojekto</w:t>
      </w:r>
      <w:r w:rsidR="008C5BB3" w:rsidRPr="00524CBF">
        <w:t xml:space="preserve"> pirkimų plano</w:t>
      </w:r>
      <w:r w:rsidRPr="00524CBF">
        <w:t xml:space="preserve"> teikimo</w:t>
      </w:r>
      <w:r w:rsidR="008C5BB3" w:rsidRPr="00524CBF">
        <w:t xml:space="preserve"> paslauga</w:t>
      </w:r>
      <w:bookmarkEnd w:id="124"/>
      <w:bookmarkEnd w:id="125"/>
      <w:bookmarkEnd w:id="126"/>
    </w:p>
    <w:p w14:paraId="1FDEA02C" w14:textId="12ED2E11" w:rsidR="007C0717" w:rsidRPr="00524CBF" w:rsidRDefault="007C0717" w:rsidP="00F745DD">
      <w:pPr>
        <w:pStyle w:val="Elsistekstas"/>
      </w:pPr>
      <w:r w:rsidRPr="00524CBF">
        <w:t xml:space="preserve">Pirkimų plano teikimo paslauga skirta projekto pirkimų plano rengimui, tikrinimui ir teikimui </w:t>
      </w:r>
      <w:r w:rsidR="007F7103">
        <w:t>į</w:t>
      </w:r>
      <w:r w:rsidRPr="00524CBF">
        <w:t xml:space="preserve">gyvendinančiai </w:t>
      </w:r>
      <w:r w:rsidR="007F7103">
        <w:t>i</w:t>
      </w:r>
      <w:r w:rsidRPr="00524CBF">
        <w:t>nstitucijai.</w:t>
      </w:r>
    </w:p>
    <w:p w14:paraId="64696404" w14:textId="230F5FE5" w:rsidR="00F745DD" w:rsidRPr="00524CBF" w:rsidRDefault="00F745DD" w:rsidP="00F745DD">
      <w:pPr>
        <w:pStyle w:val="Elsistekstas"/>
        <w:rPr>
          <w:b/>
        </w:rPr>
      </w:pPr>
      <w:r w:rsidRPr="00524CBF">
        <w:rPr>
          <w:b/>
        </w:rPr>
        <w:t>Galimos rengiamo projekto pirkimų plano būsenos:</w:t>
      </w:r>
    </w:p>
    <w:tbl>
      <w:tblPr>
        <w:tblStyle w:val="Elsislentele"/>
        <w:tblW w:w="0" w:type="auto"/>
        <w:tblLook w:val="04A0" w:firstRow="1" w:lastRow="0" w:firstColumn="1" w:lastColumn="0" w:noHBand="0" w:noVBand="1"/>
      </w:tblPr>
      <w:tblGrid>
        <w:gridCol w:w="1399"/>
        <w:gridCol w:w="8128"/>
      </w:tblGrid>
      <w:tr w:rsidR="00F745DD" w:rsidRPr="00524CBF" w14:paraId="50E27030" w14:textId="77777777" w:rsidTr="00AE28AE">
        <w:trPr>
          <w:cnfStyle w:val="100000000000" w:firstRow="1" w:lastRow="0" w:firstColumn="0" w:lastColumn="0" w:oddVBand="0" w:evenVBand="0" w:oddHBand="0" w:evenHBand="0" w:firstRowFirstColumn="0" w:firstRowLastColumn="0" w:lastRowFirstColumn="0" w:lastRowLastColumn="0"/>
        </w:trPr>
        <w:tc>
          <w:tcPr>
            <w:tcW w:w="1413" w:type="dxa"/>
          </w:tcPr>
          <w:p w14:paraId="3A2ED4B4" w14:textId="77777777" w:rsidR="00F745DD" w:rsidRPr="00056CF0" w:rsidRDefault="00F745DD" w:rsidP="00C06146">
            <w:pPr>
              <w:pStyle w:val="Elsislentelesantraste"/>
              <w:rPr>
                <w:b/>
              </w:rPr>
            </w:pPr>
            <w:r w:rsidRPr="00214824">
              <w:t>Būsena</w:t>
            </w:r>
          </w:p>
        </w:tc>
        <w:tc>
          <w:tcPr>
            <w:tcW w:w="8218" w:type="dxa"/>
          </w:tcPr>
          <w:p w14:paraId="31A2E2C5" w14:textId="77777777" w:rsidR="00F745DD" w:rsidRPr="00E10701" w:rsidRDefault="00F745DD" w:rsidP="00C06146">
            <w:pPr>
              <w:pStyle w:val="Elsislentelesantraste"/>
              <w:rPr>
                <w:b/>
              </w:rPr>
            </w:pPr>
            <w:r w:rsidRPr="006E7FF9">
              <w:t>Aprašymas</w:t>
            </w:r>
          </w:p>
        </w:tc>
      </w:tr>
      <w:tr w:rsidR="00F745DD" w:rsidRPr="00524CBF" w14:paraId="348051B1" w14:textId="77777777" w:rsidTr="00AE28AE">
        <w:tc>
          <w:tcPr>
            <w:tcW w:w="1413" w:type="dxa"/>
          </w:tcPr>
          <w:p w14:paraId="19F6CC5D" w14:textId="77777777" w:rsidR="00F745DD" w:rsidRPr="00524CBF" w:rsidRDefault="00F745DD" w:rsidP="00C828F2">
            <w:pPr>
              <w:pStyle w:val="Elsistekstas"/>
              <w:ind w:firstLine="0"/>
            </w:pPr>
            <w:r w:rsidRPr="00524CBF">
              <w:t>Pildomas</w:t>
            </w:r>
          </w:p>
        </w:tc>
        <w:tc>
          <w:tcPr>
            <w:tcW w:w="8218" w:type="dxa"/>
          </w:tcPr>
          <w:p w14:paraId="2C0AC6FB" w14:textId="10D4C1AB" w:rsidR="00F745DD" w:rsidRPr="00524CBF" w:rsidRDefault="00F745DD" w:rsidP="00C828F2">
            <w:pPr>
              <w:pStyle w:val="Elsistekstas"/>
              <w:ind w:firstLine="0"/>
            </w:pPr>
            <w:r w:rsidRPr="00524CBF">
              <w:t>Būsena suteikiama formai</w:t>
            </w:r>
            <w:r w:rsidR="003F69E6">
              <w:t>,</w:t>
            </w:r>
            <w:r w:rsidRPr="00524CBF">
              <w:t xml:space="preserve"> kai naudotojas ją įkelia. Fiksuojama būsenos data. Forma yra šioje būsenoje tol, kol naudotojas neatlieka tikrinimo veiksmo. </w:t>
            </w:r>
          </w:p>
        </w:tc>
      </w:tr>
      <w:tr w:rsidR="00F745DD" w:rsidRPr="00524CBF" w14:paraId="64A51067" w14:textId="77777777" w:rsidTr="00AE28AE">
        <w:tc>
          <w:tcPr>
            <w:tcW w:w="1413" w:type="dxa"/>
          </w:tcPr>
          <w:p w14:paraId="39CACA38" w14:textId="77777777" w:rsidR="00F745DD" w:rsidRPr="00524CBF" w:rsidRDefault="00F745DD" w:rsidP="00C828F2">
            <w:pPr>
              <w:pStyle w:val="Elsistekstas"/>
              <w:ind w:firstLine="0"/>
            </w:pPr>
            <w:r w:rsidRPr="00524CBF">
              <w:t>Tikrinamas</w:t>
            </w:r>
          </w:p>
        </w:tc>
        <w:tc>
          <w:tcPr>
            <w:tcW w:w="8218" w:type="dxa"/>
          </w:tcPr>
          <w:p w14:paraId="33BC94CB" w14:textId="2FA56304" w:rsidR="00F745DD" w:rsidRPr="00524CBF" w:rsidRDefault="00F745DD" w:rsidP="00C828F2">
            <w:pPr>
              <w:pStyle w:val="Elsistekstas"/>
              <w:ind w:firstLine="0"/>
            </w:pPr>
            <w:r w:rsidRPr="00524CBF">
              <w:t>Būsena suteikiama</w:t>
            </w:r>
            <w:r w:rsidR="003F69E6">
              <w:t xml:space="preserve"> formai</w:t>
            </w:r>
            <w:r w:rsidRPr="00524CBF">
              <w:t>, kai naudotojas paspaudžia mygtuką „Tikrinti“. Fiksuojama būsenos data. Forma perduodama patikrinimui. Forma yra šioje būsenoje, kol negrąžina</w:t>
            </w:r>
            <w:r w:rsidR="00FD6EC5">
              <w:t>mas</w:t>
            </w:r>
            <w:r w:rsidRPr="00524CBF">
              <w:t xml:space="preserve"> atsakym</w:t>
            </w:r>
            <w:r w:rsidR="00FD6EC5">
              <w:t>as</w:t>
            </w:r>
            <w:r w:rsidRPr="00524CBF">
              <w:t>.</w:t>
            </w:r>
          </w:p>
        </w:tc>
      </w:tr>
      <w:tr w:rsidR="00F745DD" w:rsidRPr="00524CBF" w14:paraId="57A61DFB" w14:textId="77777777" w:rsidTr="00AE28AE">
        <w:tc>
          <w:tcPr>
            <w:tcW w:w="1413" w:type="dxa"/>
          </w:tcPr>
          <w:p w14:paraId="2B732566" w14:textId="77777777" w:rsidR="00F745DD" w:rsidRPr="00524CBF" w:rsidRDefault="00F745DD" w:rsidP="00C828F2">
            <w:pPr>
              <w:pStyle w:val="Elsistekstas"/>
              <w:ind w:firstLine="0"/>
            </w:pPr>
            <w:r w:rsidRPr="00524CBF">
              <w:t>Patikrintas</w:t>
            </w:r>
          </w:p>
        </w:tc>
        <w:tc>
          <w:tcPr>
            <w:tcW w:w="8218" w:type="dxa"/>
          </w:tcPr>
          <w:p w14:paraId="7B6E75B2" w14:textId="578AA6B9" w:rsidR="00F745DD" w:rsidRPr="00524CBF" w:rsidRDefault="00F745DD" w:rsidP="00C828F2">
            <w:pPr>
              <w:pStyle w:val="Elsistekstas"/>
              <w:ind w:firstLine="0"/>
            </w:pPr>
            <w:r w:rsidRPr="00524CBF">
              <w:t>Būsena suteikiama</w:t>
            </w:r>
            <w:r w:rsidR="003F69E6">
              <w:t xml:space="preserve"> formai</w:t>
            </w:r>
            <w:r w:rsidRPr="00524CBF">
              <w:t>, kai po tikrinimo nebuvo nustatyta klaidų. Fiksuojama būsenos data. Forma yra šioje būsenoje, kol naudotojas neatlieka pateikimo veiksmo arba formos koregavimo veiksmo.</w:t>
            </w:r>
          </w:p>
        </w:tc>
      </w:tr>
      <w:tr w:rsidR="00F745DD" w:rsidRPr="00524CBF" w14:paraId="494F8FD7" w14:textId="77777777" w:rsidTr="00AE28AE">
        <w:tc>
          <w:tcPr>
            <w:tcW w:w="1413" w:type="dxa"/>
          </w:tcPr>
          <w:p w14:paraId="1AD90AD1" w14:textId="77777777" w:rsidR="00F745DD" w:rsidRPr="00524CBF" w:rsidRDefault="00F745DD" w:rsidP="00C828F2">
            <w:pPr>
              <w:pStyle w:val="Elsistekstas"/>
              <w:ind w:firstLine="0"/>
            </w:pPr>
            <w:r w:rsidRPr="00524CBF">
              <w:t>Patikrintas (turi klaidų)</w:t>
            </w:r>
          </w:p>
        </w:tc>
        <w:tc>
          <w:tcPr>
            <w:tcW w:w="8218" w:type="dxa"/>
          </w:tcPr>
          <w:p w14:paraId="1380A53B" w14:textId="56A14B0C" w:rsidR="00F745DD" w:rsidRPr="00524CBF" w:rsidRDefault="00F745DD" w:rsidP="00C828F2">
            <w:pPr>
              <w:pStyle w:val="Elsistekstas"/>
              <w:ind w:firstLine="0"/>
            </w:pPr>
            <w:r w:rsidRPr="00524CBF">
              <w:t>Būsena suteikiama</w:t>
            </w:r>
            <w:r w:rsidR="003F69E6">
              <w:t xml:space="preserve"> formai</w:t>
            </w:r>
            <w:r w:rsidRPr="00524CBF">
              <w:t>, kai po tikrinimo buvo nustatyta klaidų. Fiksuojama būsenos data. Forma yra šioje būsenoje, kol naudotojas neatlieka formos koregavimo veiksmo.</w:t>
            </w:r>
          </w:p>
        </w:tc>
      </w:tr>
      <w:tr w:rsidR="00F745DD" w:rsidRPr="00524CBF" w14:paraId="57DF0516" w14:textId="77777777" w:rsidTr="00AE28AE">
        <w:tc>
          <w:tcPr>
            <w:tcW w:w="1413" w:type="dxa"/>
          </w:tcPr>
          <w:p w14:paraId="0C4E08EB" w14:textId="77777777" w:rsidR="00F745DD" w:rsidRPr="00524CBF" w:rsidRDefault="00F745DD" w:rsidP="00C828F2">
            <w:pPr>
              <w:pStyle w:val="Elsistekstas"/>
              <w:ind w:firstLine="0"/>
            </w:pPr>
            <w:r w:rsidRPr="00524CBF">
              <w:t>Pateiktas</w:t>
            </w:r>
          </w:p>
        </w:tc>
        <w:tc>
          <w:tcPr>
            <w:tcW w:w="8218" w:type="dxa"/>
          </w:tcPr>
          <w:p w14:paraId="28B8E2BC" w14:textId="04C8EB59" w:rsidR="00F745DD" w:rsidRPr="00524CBF" w:rsidRDefault="00F745DD" w:rsidP="00C828F2">
            <w:pPr>
              <w:pStyle w:val="Elsistekstas"/>
              <w:ind w:firstLine="0"/>
            </w:pPr>
            <w:r w:rsidRPr="00524CBF">
              <w:t>Būsena suteikiama formai</w:t>
            </w:r>
            <w:r w:rsidR="003F69E6">
              <w:t>,</w:t>
            </w:r>
            <w:r w:rsidRPr="00524CBF">
              <w:t xml:space="preserve"> kai naudotojas paspaudžia mygtuką „Teikti“. Fiksuojama būsenos data. Forma yra šioje būsenoje, kol </w:t>
            </w:r>
            <w:r w:rsidR="00FD6EC5">
              <w:t>įgyvendinančioji institucija</w:t>
            </w:r>
            <w:r w:rsidRPr="00524CBF">
              <w:t xml:space="preserve"> nepakeičia dokumento būsenos į „Užregistruotas“. Pasikeitus būsenai, forma pašalinama iš rengiamų dokumentų sąrašo ir atvaizduojama pateiktų dokumentų sąraše.</w:t>
            </w:r>
          </w:p>
        </w:tc>
      </w:tr>
    </w:tbl>
    <w:p w14:paraId="7A182FA3" w14:textId="60BBB997" w:rsidR="00F745DD" w:rsidRPr="00524CBF" w:rsidRDefault="00F745DD" w:rsidP="00F745DD">
      <w:pPr>
        <w:pStyle w:val="Elsistekstas"/>
      </w:pPr>
    </w:p>
    <w:p w14:paraId="5D8CE822" w14:textId="03F3EE99" w:rsidR="007C0717" w:rsidRPr="00524CBF" w:rsidRDefault="003F69E6" w:rsidP="007C0717">
      <w:pPr>
        <w:pStyle w:val="Elsistekstas"/>
        <w:ind w:firstLine="0"/>
        <w:jc w:val="left"/>
        <w:rPr>
          <w:b/>
        </w:rPr>
      </w:pPr>
      <w:r>
        <w:rPr>
          <w:b/>
        </w:rPr>
        <w:t>Galimos p</w:t>
      </w:r>
      <w:r w:rsidR="007C0717" w:rsidRPr="00524CBF">
        <w:rPr>
          <w:b/>
        </w:rPr>
        <w:t>ateikt</w:t>
      </w:r>
      <w:r>
        <w:rPr>
          <w:b/>
        </w:rPr>
        <w:t xml:space="preserve">o projekto pirkimų plano </w:t>
      </w:r>
      <w:r w:rsidR="007C0717" w:rsidRPr="00524CBF">
        <w:rPr>
          <w:b/>
        </w:rPr>
        <w:t>būsen</w:t>
      </w:r>
      <w:r>
        <w:rPr>
          <w:b/>
        </w:rPr>
        <w:t>o</w:t>
      </w:r>
      <w:r w:rsidR="007C0717" w:rsidRPr="00524CBF">
        <w:rPr>
          <w:b/>
        </w:rPr>
        <w:t>s:</w:t>
      </w:r>
    </w:p>
    <w:tbl>
      <w:tblPr>
        <w:tblStyle w:val="Elsislentele"/>
        <w:tblW w:w="0" w:type="auto"/>
        <w:tblLook w:val="04A0" w:firstRow="1" w:lastRow="0" w:firstColumn="1" w:lastColumn="0" w:noHBand="0" w:noVBand="1"/>
      </w:tblPr>
      <w:tblGrid>
        <w:gridCol w:w="1399"/>
        <w:gridCol w:w="8128"/>
      </w:tblGrid>
      <w:tr w:rsidR="007C0717" w:rsidRPr="00524CBF" w14:paraId="37C6CC75" w14:textId="77777777" w:rsidTr="00AE28AE">
        <w:trPr>
          <w:cnfStyle w:val="100000000000" w:firstRow="1" w:lastRow="0" w:firstColumn="0" w:lastColumn="0" w:oddVBand="0" w:evenVBand="0" w:oddHBand="0" w:evenHBand="0" w:firstRowFirstColumn="0" w:firstRowLastColumn="0" w:lastRowFirstColumn="0" w:lastRowLastColumn="0"/>
        </w:trPr>
        <w:tc>
          <w:tcPr>
            <w:tcW w:w="1413" w:type="dxa"/>
          </w:tcPr>
          <w:p w14:paraId="01B25300" w14:textId="77777777" w:rsidR="007C0717" w:rsidRPr="00524CBF" w:rsidRDefault="007C0717" w:rsidP="00C06146">
            <w:pPr>
              <w:pStyle w:val="Elsislentelesantraste"/>
              <w:rPr>
                <w:b/>
              </w:rPr>
            </w:pPr>
            <w:r w:rsidRPr="00524CBF">
              <w:t>Būsena</w:t>
            </w:r>
          </w:p>
        </w:tc>
        <w:tc>
          <w:tcPr>
            <w:tcW w:w="8218" w:type="dxa"/>
          </w:tcPr>
          <w:p w14:paraId="3126C7AC" w14:textId="77777777" w:rsidR="007C0717" w:rsidRPr="00524CBF" w:rsidRDefault="007C0717" w:rsidP="00C06146">
            <w:pPr>
              <w:pStyle w:val="Elsislentelesantraste"/>
              <w:rPr>
                <w:b/>
              </w:rPr>
            </w:pPr>
            <w:r w:rsidRPr="00524CBF">
              <w:t>Aprašymas</w:t>
            </w:r>
          </w:p>
        </w:tc>
      </w:tr>
      <w:tr w:rsidR="007C0717" w:rsidRPr="00524CBF" w14:paraId="1DF1951E" w14:textId="77777777" w:rsidTr="00AE28AE">
        <w:tc>
          <w:tcPr>
            <w:tcW w:w="1413" w:type="dxa"/>
          </w:tcPr>
          <w:p w14:paraId="609E6D1C" w14:textId="77777777" w:rsidR="007C0717" w:rsidRPr="00524CBF" w:rsidRDefault="007C0717" w:rsidP="00C828F2">
            <w:pPr>
              <w:pStyle w:val="Elsistekstas"/>
              <w:ind w:firstLine="0"/>
            </w:pPr>
            <w:r w:rsidRPr="00524CBF">
              <w:t>Užregistruotas</w:t>
            </w:r>
          </w:p>
        </w:tc>
        <w:tc>
          <w:tcPr>
            <w:tcW w:w="8218" w:type="dxa"/>
          </w:tcPr>
          <w:p w14:paraId="38CCA563" w14:textId="01CF66E5" w:rsidR="007C0717" w:rsidRPr="00524CBF" w:rsidRDefault="007C0717" w:rsidP="00C828F2">
            <w:pPr>
              <w:pStyle w:val="Elsistekstas"/>
              <w:ind w:firstLine="0"/>
            </w:pPr>
            <w:r w:rsidRPr="00524CBF">
              <w:t xml:space="preserve">Būsena suteikiama, kai </w:t>
            </w:r>
            <w:r w:rsidR="00FD6EC5">
              <w:t>įgyvendinančioji institucija</w:t>
            </w:r>
            <w:r w:rsidRPr="00524CBF">
              <w:t xml:space="preserve"> užregistruoja dokumentą. </w:t>
            </w:r>
          </w:p>
        </w:tc>
      </w:tr>
      <w:tr w:rsidR="007C0717" w:rsidRPr="00524CBF" w14:paraId="60CF6FFE" w14:textId="77777777" w:rsidTr="00AE28AE">
        <w:tc>
          <w:tcPr>
            <w:tcW w:w="1413" w:type="dxa"/>
          </w:tcPr>
          <w:p w14:paraId="57F264AE" w14:textId="77777777" w:rsidR="007C0717" w:rsidRPr="00524CBF" w:rsidRDefault="007C0717" w:rsidP="00C828F2">
            <w:pPr>
              <w:pStyle w:val="Elsistekstas"/>
              <w:ind w:firstLine="0"/>
            </w:pPr>
            <w:r w:rsidRPr="00524CBF">
              <w:t>Atmestas</w:t>
            </w:r>
          </w:p>
        </w:tc>
        <w:tc>
          <w:tcPr>
            <w:tcW w:w="8218" w:type="dxa"/>
          </w:tcPr>
          <w:p w14:paraId="090D5DAD" w14:textId="1B428CED" w:rsidR="007C0717" w:rsidRPr="00524CBF" w:rsidRDefault="007C0717" w:rsidP="00C828F2">
            <w:pPr>
              <w:pStyle w:val="Elsistekstas"/>
              <w:ind w:firstLine="0"/>
            </w:pPr>
            <w:r w:rsidRPr="00524CBF">
              <w:t xml:space="preserve">Būsena suteikiama, kai </w:t>
            </w:r>
            <w:r w:rsidR="00FD6EC5">
              <w:t>įgyvendinančioji institucija</w:t>
            </w:r>
            <w:r w:rsidRPr="00524CBF">
              <w:t xml:space="preserve"> atmeta pateiktą dokumentą. </w:t>
            </w:r>
          </w:p>
        </w:tc>
      </w:tr>
      <w:tr w:rsidR="007C0717" w:rsidRPr="00524CBF" w14:paraId="1D740445" w14:textId="77777777" w:rsidTr="00AE28AE">
        <w:tc>
          <w:tcPr>
            <w:tcW w:w="1413" w:type="dxa"/>
          </w:tcPr>
          <w:p w14:paraId="11083B51" w14:textId="77777777" w:rsidR="007C0717" w:rsidRPr="00524CBF" w:rsidRDefault="007C0717" w:rsidP="00C828F2">
            <w:pPr>
              <w:pStyle w:val="Elsistekstas"/>
              <w:ind w:firstLine="0"/>
            </w:pPr>
            <w:r w:rsidRPr="00524CBF">
              <w:t>Tikrinamas ĮI</w:t>
            </w:r>
          </w:p>
        </w:tc>
        <w:tc>
          <w:tcPr>
            <w:tcW w:w="8218" w:type="dxa"/>
          </w:tcPr>
          <w:p w14:paraId="03D85651" w14:textId="21C55495" w:rsidR="007C0717" w:rsidRPr="00524CBF" w:rsidRDefault="007C0717" w:rsidP="00C828F2">
            <w:pPr>
              <w:pStyle w:val="Elsistekstas"/>
              <w:ind w:firstLine="0"/>
            </w:pPr>
            <w:r w:rsidRPr="00524CBF">
              <w:t xml:space="preserve">Būsena suteikiama, kai </w:t>
            </w:r>
            <w:r w:rsidR="00FD6EC5">
              <w:t>įgyvendinančioji institucija</w:t>
            </w:r>
            <w:r w:rsidRPr="00524CBF">
              <w:t xml:space="preserve"> pradeda formos tikrinimą. </w:t>
            </w:r>
          </w:p>
        </w:tc>
      </w:tr>
      <w:tr w:rsidR="007C0717" w:rsidRPr="00524CBF" w14:paraId="4BFD8F19" w14:textId="77777777" w:rsidTr="00AE28AE">
        <w:tc>
          <w:tcPr>
            <w:tcW w:w="1413" w:type="dxa"/>
          </w:tcPr>
          <w:p w14:paraId="06D4904E" w14:textId="77777777" w:rsidR="007C0717" w:rsidRPr="00524CBF" w:rsidRDefault="007C0717" w:rsidP="00C828F2">
            <w:pPr>
              <w:pStyle w:val="Elsistekstas"/>
              <w:ind w:firstLine="0"/>
            </w:pPr>
            <w:r w:rsidRPr="00524CBF">
              <w:t>Patvirtintas ĮI</w:t>
            </w:r>
          </w:p>
        </w:tc>
        <w:tc>
          <w:tcPr>
            <w:tcW w:w="8218" w:type="dxa"/>
          </w:tcPr>
          <w:p w14:paraId="23B0AD85" w14:textId="0C80C0F4" w:rsidR="007C0717" w:rsidRPr="00524CBF" w:rsidRDefault="007C0717" w:rsidP="00C828F2">
            <w:pPr>
              <w:pStyle w:val="Elsistekstas"/>
              <w:ind w:firstLine="0"/>
            </w:pPr>
            <w:r w:rsidRPr="00524CBF">
              <w:t>Būsena suteikiama</w:t>
            </w:r>
            <w:r w:rsidR="00FD6EC5">
              <w:t>, kai įgyvendinančioji institucija</w:t>
            </w:r>
            <w:r w:rsidRPr="00524CBF">
              <w:t xml:space="preserve"> patvirtin</w:t>
            </w:r>
            <w:r w:rsidR="00FD6EC5">
              <w:t>a</w:t>
            </w:r>
            <w:r w:rsidRPr="00524CBF">
              <w:t xml:space="preserve"> </w:t>
            </w:r>
            <w:r w:rsidR="00537476">
              <w:t>dokumentą</w:t>
            </w:r>
            <w:r w:rsidRPr="00524CBF">
              <w:t>.</w:t>
            </w:r>
          </w:p>
        </w:tc>
      </w:tr>
    </w:tbl>
    <w:p w14:paraId="7F3E783E" w14:textId="586D102A" w:rsidR="008C5BB3" w:rsidRPr="00E10701" w:rsidRDefault="00352E2F" w:rsidP="00DF6D78">
      <w:pPr>
        <w:pStyle w:val="Heading3"/>
      </w:pPr>
      <w:bookmarkStart w:id="127" w:name="_Ref439683386"/>
      <w:bookmarkStart w:id="128" w:name="_Toc444741463"/>
      <w:bookmarkStart w:id="129" w:name="_Toc464122298"/>
      <w:bookmarkStart w:id="130" w:name="_Toc471743958"/>
      <w:r w:rsidRPr="00524CBF">
        <w:t>Projekto</w:t>
      </w:r>
      <w:r w:rsidR="008C5BB3" w:rsidRPr="00524CBF">
        <w:t xml:space="preserve"> pirkimų plan</w:t>
      </w:r>
      <w:r w:rsidR="002462B7">
        <w:t>ų</w:t>
      </w:r>
      <w:r w:rsidR="008C5BB3" w:rsidRPr="002462B7">
        <w:t xml:space="preserve"> </w:t>
      </w:r>
      <w:bookmarkEnd w:id="127"/>
      <w:r w:rsidR="008861D9" w:rsidRPr="002462B7">
        <w:t>sąraš</w:t>
      </w:r>
      <w:r w:rsidR="008861D9" w:rsidRPr="008861D9">
        <w:t>a</w:t>
      </w:r>
      <w:r w:rsidR="008861D9">
        <w:t>s</w:t>
      </w:r>
      <w:r w:rsidR="008861D9" w:rsidRPr="008861D9">
        <w:t xml:space="preserve"> </w:t>
      </w:r>
      <w:r w:rsidRPr="006E7FF9">
        <w:t>ir šiame lange atliekami veiksmai</w:t>
      </w:r>
      <w:bookmarkEnd w:id="128"/>
      <w:bookmarkEnd w:id="129"/>
      <w:bookmarkEnd w:id="130"/>
    </w:p>
    <w:p w14:paraId="7795F41B" w14:textId="3E88FE48" w:rsidR="00352E2F" w:rsidRPr="00725BF4" w:rsidRDefault="00352E2F" w:rsidP="00352E2F">
      <w:pPr>
        <w:pStyle w:val="Elsistekstas"/>
      </w:pPr>
      <w:r w:rsidRPr="00462636">
        <w:t>Projekto pirkimų planų</w:t>
      </w:r>
      <w:r w:rsidR="00ED7234" w:rsidRPr="00B837D6">
        <w:t xml:space="preserve"> </w:t>
      </w:r>
      <w:r w:rsidRPr="00505299">
        <w:t>sąrašas pasiekiamas meniu pasirinkus „Pirkimų planas“.</w:t>
      </w:r>
    </w:p>
    <w:p w14:paraId="193E7C2E" w14:textId="640DDF99" w:rsidR="00391880" w:rsidRPr="00725BF4" w:rsidRDefault="00505A20" w:rsidP="005A0652">
      <w:pPr>
        <w:pStyle w:val="Elsistekstas"/>
        <w:ind w:firstLine="0"/>
      </w:pPr>
      <w:r w:rsidRPr="00725BF4">
        <w:rPr>
          <w:noProof/>
        </w:rPr>
        <w:drawing>
          <wp:inline distT="0" distB="0" distL="0" distR="0" wp14:anchorId="0347E181" wp14:editId="0CF1BFFF">
            <wp:extent cx="6122035" cy="3634740"/>
            <wp:effectExtent l="19050" t="19050" r="12065" b="2286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6122035" cy="3634740"/>
                    </a:xfrm>
                    <a:prstGeom prst="rect">
                      <a:avLst/>
                    </a:prstGeom>
                    <a:ln>
                      <a:solidFill>
                        <a:schemeClr val="tx1"/>
                      </a:solidFill>
                    </a:ln>
                  </pic:spPr>
                </pic:pic>
              </a:graphicData>
            </a:graphic>
          </wp:inline>
        </w:drawing>
      </w:r>
    </w:p>
    <w:p w14:paraId="64D31129" w14:textId="54FC9E45" w:rsidR="00391880" w:rsidRPr="00524CBF" w:rsidRDefault="00391880" w:rsidP="00D936D1">
      <w:pPr>
        <w:pStyle w:val="Paveiksleliopavadinimas"/>
      </w:pPr>
      <w:r w:rsidRPr="00524CBF">
        <w:t xml:space="preserve">Projekto pirkimų planų </w:t>
      </w:r>
      <w:r w:rsidR="00074001" w:rsidRPr="00524CBF">
        <w:t>sąraša</w:t>
      </w:r>
      <w:r w:rsidR="00074001">
        <w:t>s</w:t>
      </w:r>
    </w:p>
    <w:p w14:paraId="40B90C27" w14:textId="47AA589D" w:rsidR="00352E2F" w:rsidRPr="00524CBF" w:rsidRDefault="00352E2F" w:rsidP="00352E2F">
      <w:pPr>
        <w:pStyle w:val="Elsistekstas"/>
      </w:pPr>
      <w:r w:rsidRPr="00524CBF">
        <w:t>Projekto pirkimų planai yra išskaidyti į du sąrašus:</w:t>
      </w:r>
    </w:p>
    <w:p w14:paraId="7A8C542D" w14:textId="738B4DCF" w:rsidR="00352E2F" w:rsidRPr="00524CBF" w:rsidRDefault="00352E2F" w:rsidP="00B778A2">
      <w:pPr>
        <w:pStyle w:val="Elsistekstas"/>
        <w:numPr>
          <w:ilvl w:val="0"/>
          <w:numId w:val="35"/>
        </w:numPr>
      </w:pPr>
      <w:r w:rsidRPr="00524CBF">
        <w:t xml:space="preserve">Sąraše </w:t>
      </w:r>
      <w:r w:rsidRPr="00524CBF">
        <w:rPr>
          <w:b/>
        </w:rPr>
        <w:t>„Rengiami dokumentai“</w:t>
      </w:r>
      <w:r w:rsidRPr="00524CBF">
        <w:t xml:space="preserve"> pateikiamas pirkimų plano ruošinys, t.y. dokumentas, kuris turi šias būsenas: „Pildomas“, „Tikrinamas“, „Patikrintas (turi klaidų)“, „Patikrintas“ ir „Pateiktas“. Šį dokumentą pagal turimas teises bei būsenas naudotojas gali: redaguoti, ištrinti, peržiūrėti. Kai šį dokumentą </w:t>
      </w:r>
      <w:r w:rsidR="007F7103">
        <w:t>į</w:t>
      </w:r>
      <w:r w:rsidRPr="00524CBF">
        <w:t xml:space="preserve">gyvendinančioji </w:t>
      </w:r>
      <w:r w:rsidR="007F7103">
        <w:t>i</w:t>
      </w:r>
      <w:r w:rsidRPr="00524CBF">
        <w:t>nstitucija užregistruoja, jis perkeliamas į sąrašą „Pateikti dokumentai“.</w:t>
      </w:r>
    </w:p>
    <w:p w14:paraId="0DD63DE5" w14:textId="3D95274C" w:rsidR="00741A6C" w:rsidRPr="00524CBF" w:rsidRDefault="00741A6C" w:rsidP="00741A6C">
      <w:pPr>
        <w:pStyle w:val="Elsistekstas"/>
      </w:pPr>
      <w:r w:rsidRPr="00524CBF">
        <w:t>Sąraše atvaizduojama ši informacija:</w:t>
      </w:r>
    </w:p>
    <w:tbl>
      <w:tblPr>
        <w:tblStyle w:val="Elsislentele"/>
        <w:tblW w:w="5000" w:type="pct"/>
        <w:tblLook w:val="04A0" w:firstRow="1" w:lastRow="0" w:firstColumn="1" w:lastColumn="0" w:noHBand="0" w:noVBand="1"/>
      </w:tblPr>
      <w:tblGrid>
        <w:gridCol w:w="989"/>
        <w:gridCol w:w="2990"/>
        <w:gridCol w:w="5656"/>
      </w:tblGrid>
      <w:tr w:rsidR="006713B6" w:rsidRPr="00524CBF" w14:paraId="00C56169"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6F9E5DDC" w14:textId="77777777" w:rsidR="006713B6" w:rsidRPr="00524CBF" w:rsidRDefault="006713B6" w:rsidP="00C06146">
            <w:pPr>
              <w:pStyle w:val="Elsislentelesantraste"/>
              <w:rPr>
                <w:b/>
              </w:rPr>
            </w:pPr>
            <w:r w:rsidRPr="00524CBF">
              <w:t>Eil. Nr.</w:t>
            </w:r>
          </w:p>
        </w:tc>
        <w:tc>
          <w:tcPr>
            <w:tcW w:w="2989" w:type="dxa"/>
          </w:tcPr>
          <w:p w14:paraId="2983B2F7" w14:textId="77777777" w:rsidR="006713B6" w:rsidRPr="00524CBF" w:rsidRDefault="006713B6" w:rsidP="00C06146">
            <w:pPr>
              <w:pStyle w:val="Elsislentelesantraste"/>
              <w:rPr>
                <w:b/>
              </w:rPr>
            </w:pPr>
            <w:r w:rsidRPr="00524CBF">
              <w:t>Lauko pavadinimas</w:t>
            </w:r>
          </w:p>
        </w:tc>
        <w:tc>
          <w:tcPr>
            <w:tcW w:w="5654" w:type="dxa"/>
          </w:tcPr>
          <w:p w14:paraId="3C7572E4" w14:textId="77777777" w:rsidR="006713B6" w:rsidRPr="00524CBF" w:rsidRDefault="006713B6" w:rsidP="00C06146">
            <w:pPr>
              <w:pStyle w:val="Elsislentelesantraste"/>
              <w:rPr>
                <w:b/>
              </w:rPr>
            </w:pPr>
            <w:r w:rsidRPr="00524CBF">
              <w:t>Aprašymas</w:t>
            </w:r>
          </w:p>
        </w:tc>
      </w:tr>
      <w:tr w:rsidR="006713B6" w:rsidRPr="00524CBF" w14:paraId="426F4D93" w14:textId="77777777" w:rsidTr="00AE28AE">
        <w:tc>
          <w:tcPr>
            <w:tcW w:w="988" w:type="dxa"/>
          </w:tcPr>
          <w:p w14:paraId="4528A906" w14:textId="77777777" w:rsidR="006713B6" w:rsidRPr="00524CBF" w:rsidRDefault="006713B6" w:rsidP="00C828F2">
            <w:pPr>
              <w:pStyle w:val="Elsistekstas"/>
              <w:numPr>
                <w:ilvl w:val="0"/>
                <w:numId w:val="76"/>
              </w:numPr>
            </w:pPr>
          </w:p>
        </w:tc>
        <w:tc>
          <w:tcPr>
            <w:tcW w:w="2989" w:type="dxa"/>
          </w:tcPr>
          <w:p w14:paraId="43E937AD" w14:textId="77777777" w:rsidR="006713B6" w:rsidRPr="00524CBF" w:rsidRDefault="006713B6" w:rsidP="00C828F2">
            <w:pPr>
              <w:pStyle w:val="Elsistekstas"/>
              <w:ind w:firstLine="0"/>
            </w:pPr>
            <w:r w:rsidRPr="00524CBF">
              <w:t>Eil. Nr.</w:t>
            </w:r>
          </w:p>
        </w:tc>
        <w:tc>
          <w:tcPr>
            <w:tcW w:w="5654" w:type="dxa"/>
          </w:tcPr>
          <w:p w14:paraId="6509C249" w14:textId="77777777" w:rsidR="006713B6" w:rsidRPr="00524CBF" w:rsidRDefault="006713B6" w:rsidP="00C828F2">
            <w:pPr>
              <w:pStyle w:val="Elsistekstas"/>
              <w:ind w:firstLine="0"/>
            </w:pPr>
            <w:r w:rsidRPr="00524CBF">
              <w:t>Pateikiamas formos eilės numeris sąraše.</w:t>
            </w:r>
          </w:p>
        </w:tc>
      </w:tr>
      <w:tr w:rsidR="006713B6" w:rsidRPr="00524CBF" w14:paraId="2A739C45" w14:textId="77777777" w:rsidTr="00AE28AE">
        <w:tc>
          <w:tcPr>
            <w:tcW w:w="988" w:type="dxa"/>
          </w:tcPr>
          <w:p w14:paraId="42FFDF30" w14:textId="77777777" w:rsidR="006713B6" w:rsidRPr="00524CBF" w:rsidRDefault="006713B6" w:rsidP="00C828F2">
            <w:pPr>
              <w:pStyle w:val="Elsistekstas"/>
              <w:numPr>
                <w:ilvl w:val="0"/>
                <w:numId w:val="76"/>
              </w:numPr>
            </w:pPr>
          </w:p>
        </w:tc>
        <w:tc>
          <w:tcPr>
            <w:tcW w:w="2989" w:type="dxa"/>
          </w:tcPr>
          <w:p w14:paraId="6D2205A8" w14:textId="77777777" w:rsidR="006713B6" w:rsidRPr="00524CBF" w:rsidRDefault="006713B6" w:rsidP="00C828F2">
            <w:pPr>
              <w:pStyle w:val="Elsistekstas"/>
              <w:ind w:firstLine="0"/>
            </w:pPr>
            <w:r w:rsidRPr="00524CBF">
              <w:t>Pateikimo data</w:t>
            </w:r>
          </w:p>
        </w:tc>
        <w:tc>
          <w:tcPr>
            <w:tcW w:w="5654" w:type="dxa"/>
          </w:tcPr>
          <w:p w14:paraId="4D3FFA56" w14:textId="4234FC9A" w:rsidR="006713B6" w:rsidRPr="00524CBF" w:rsidRDefault="006713B6" w:rsidP="00C828F2">
            <w:pPr>
              <w:pStyle w:val="Elsistekstas"/>
              <w:ind w:firstLine="0"/>
            </w:pPr>
            <w:r w:rsidRPr="00524CBF">
              <w:t xml:space="preserve">Pateikiama </w:t>
            </w:r>
            <w:r w:rsidR="00BA77FF">
              <w:t>projekto pirkimų plano</w:t>
            </w:r>
            <w:r w:rsidR="00BA77FF" w:rsidRPr="00524CBF">
              <w:t xml:space="preserve"> </w:t>
            </w:r>
            <w:r w:rsidRPr="00524CBF">
              <w:t xml:space="preserve">pateikimo data. </w:t>
            </w:r>
          </w:p>
        </w:tc>
      </w:tr>
      <w:tr w:rsidR="006713B6" w:rsidRPr="00524CBF" w14:paraId="3AF1A2C9" w14:textId="77777777" w:rsidTr="00AE28AE">
        <w:tc>
          <w:tcPr>
            <w:tcW w:w="988" w:type="dxa"/>
          </w:tcPr>
          <w:p w14:paraId="303ED38A" w14:textId="77777777" w:rsidR="006713B6" w:rsidRPr="00524CBF" w:rsidRDefault="006713B6" w:rsidP="00C828F2">
            <w:pPr>
              <w:pStyle w:val="Elsistekstas"/>
              <w:numPr>
                <w:ilvl w:val="0"/>
                <w:numId w:val="76"/>
              </w:numPr>
            </w:pPr>
          </w:p>
        </w:tc>
        <w:tc>
          <w:tcPr>
            <w:tcW w:w="2989" w:type="dxa"/>
          </w:tcPr>
          <w:p w14:paraId="7546321E" w14:textId="77777777" w:rsidR="006713B6" w:rsidRPr="00524CBF" w:rsidRDefault="006713B6" w:rsidP="00C828F2">
            <w:pPr>
              <w:pStyle w:val="Elsistekstas"/>
              <w:ind w:firstLine="0"/>
            </w:pPr>
            <w:r w:rsidRPr="00524CBF">
              <w:t>Data</w:t>
            </w:r>
          </w:p>
        </w:tc>
        <w:tc>
          <w:tcPr>
            <w:tcW w:w="5654" w:type="dxa"/>
          </w:tcPr>
          <w:p w14:paraId="20FD92B3" w14:textId="77777777" w:rsidR="006713B6" w:rsidRPr="00524CBF" w:rsidRDefault="006713B6" w:rsidP="00C828F2">
            <w:pPr>
              <w:pStyle w:val="Elsistekstas"/>
              <w:ind w:firstLine="0"/>
            </w:pPr>
            <w:r w:rsidRPr="00524CBF">
              <w:t>Pateikiama projekto pirkimų plano parengimo data.</w:t>
            </w:r>
          </w:p>
        </w:tc>
      </w:tr>
      <w:tr w:rsidR="006713B6" w:rsidRPr="00524CBF" w14:paraId="2A9C750D" w14:textId="77777777" w:rsidTr="00AE28AE">
        <w:tc>
          <w:tcPr>
            <w:tcW w:w="988" w:type="dxa"/>
          </w:tcPr>
          <w:p w14:paraId="62FED6FA" w14:textId="77777777" w:rsidR="006713B6" w:rsidRPr="00524CBF" w:rsidRDefault="006713B6" w:rsidP="00C828F2">
            <w:pPr>
              <w:pStyle w:val="Elsistekstas"/>
              <w:numPr>
                <w:ilvl w:val="0"/>
                <w:numId w:val="76"/>
              </w:numPr>
            </w:pPr>
          </w:p>
        </w:tc>
        <w:tc>
          <w:tcPr>
            <w:tcW w:w="2989" w:type="dxa"/>
          </w:tcPr>
          <w:p w14:paraId="658A2C7B" w14:textId="77777777" w:rsidR="006713B6" w:rsidRPr="00524CBF" w:rsidRDefault="006713B6" w:rsidP="00C828F2">
            <w:pPr>
              <w:pStyle w:val="Elsistekstas"/>
              <w:ind w:firstLine="0"/>
            </w:pPr>
            <w:r w:rsidRPr="00524CBF">
              <w:t>Planuojamų projekto pirkimų suma</w:t>
            </w:r>
          </w:p>
        </w:tc>
        <w:tc>
          <w:tcPr>
            <w:tcW w:w="5654" w:type="dxa"/>
          </w:tcPr>
          <w:p w14:paraId="00D94799" w14:textId="77777777" w:rsidR="006713B6" w:rsidRPr="00524CBF" w:rsidRDefault="006713B6" w:rsidP="00C828F2">
            <w:pPr>
              <w:pStyle w:val="Elsistekstas"/>
              <w:ind w:firstLine="0"/>
            </w:pPr>
            <w:r w:rsidRPr="00524CBF">
              <w:t xml:space="preserve">Pateikiama projekto pirkimų plano formoje nurodyta planuojamų projekto pirkimų suma. </w:t>
            </w:r>
          </w:p>
        </w:tc>
      </w:tr>
      <w:tr w:rsidR="006713B6" w:rsidRPr="00524CBF" w14:paraId="05817261" w14:textId="77777777" w:rsidTr="00AE28AE">
        <w:tc>
          <w:tcPr>
            <w:tcW w:w="988" w:type="dxa"/>
          </w:tcPr>
          <w:p w14:paraId="4F433D9A" w14:textId="77777777" w:rsidR="006713B6" w:rsidRPr="00524CBF" w:rsidRDefault="006713B6" w:rsidP="00C828F2">
            <w:pPr>
              <w:pStyle w:val="Elsistekstas"/>
              <w:numPr>
                <w:ilvl w:val="0"/>
                <w:numId w:val="76"/>
              </w:numPr>
            </w:pPr>
          </w:p>
        </w:tc>
        <w:tc>
          <w:tcPr>
            <w:tcW w:w="2989" w:type="dxa"/>
          </w:tcPr>
          <w:p w14:paraId="619F2608" w14:textId="77777777" w:rsidR="006713B6" w:rsidRPr="00524CBF" w:rsidRDefault="006713B6" w:rsidP="00C828F2">
            <w:pPr>
              <w:pStyle w:val="Elsistekstas"/>
              <w:ind w:firstLine="0"/>
            </w:pPr>
            <w:r w:rsidRPr="00524CBF">
              <w:t>Įvykdytų pirkimų suma</w:t>
            </w:r>
          </w:p>
        </w:tc>
        <w:tc>
          <w:tcPr>
            <w:tcW w:w="5654" w:type="dxa"/>
          </w:tcPr>
          <w:p w14:paraId="3182E46A" w14:textId="77777777" w:rsidR="006713B6" w:rsidRPr="00524CBF" w:rsidRDefault="006713B6" w:rsidP="00C828F2">
            <w:pPr>
              <w:pStyle w:val="Elsistekstas"/>
              <w:ind w:firstLine="0"/>
            </w:pPr>
            <w:r w:rsidRPr="00524CBF">
              <w:t>Pateikiama projekto pirkimų plano formoje nurodyta įvykdytų pirkimų suma.</w:t>
            </w:r>
          </w:p>
        </w:tc>
      </w:tr>
      <w:tr w:rsidR="006713B6" w:rsidRPr="00524CBF" w14:paraId="747E72C2" w14:textId="77777777" w:rsidTr="00AE28AE">
        <w:tc>
          <w:tcPr>
            <w:tcW w:w="988" w:type="dxa"/>
          </w:tcPr>
          <w:p w14:paraId="520DABBC" w14:textId="77777777" w:rsidR="006713B6" w:rsidRPr="00524CBF" w:rsidRDefault="006713B6" w:rsidP="00C828F2">
            <w:pPr>
              <w:pStyle w:val="Elsistekstas"/>
              <w:numPr>
                <w:ilvl w:val="0"/>
                <w:numId w:val="76"/>
              </w:numPr>
            </w:pPr>
          </w:p>
        </w:tc>
        <w:tc>
          <w:tcPr>
            <w:tcW w:w="2989" w:type="dxa"/>
          </w:tcPr>
          <w:p w14:paraId="7182237C" w14:textId="77777777" w:rsidR="006713B6" w:rsidRPr="00524CBF" w:rsidRDefault="006713B6" w:rsidP="00C828F2">
            <w:pPr>
              <w:pStyle w:val="Elsistekstas"/>
              <w:ind w:firstLine="0"/>
            </w:pPr>
            <w:r w:rsidRPr="00524CBF">
              <w:t>Projekto biudžeto suma, kuriai netaikomi pirkimai</w:t>
            </w:r>
          </w:p>
        </w:tc>
        <w:tc>
          <w:tcPr>
            <w:tcW w:w="5654" w:type="dxa"/>
          </w:tcPr>
          <w:p w14:paraId="2898443C" w14:textId="77777777" w:rsidR="006713B6" w:rsidRPr="00524CBF" w:rsidRDefault="006713B6" w:rsidP="00C828F2">
            <w:pPr>
              <w:pStyle w:val="Elsistekstas"/>
              <w:ind w:firstLine="0"/>
            </w:pPr>
            <w:r w:rsidRPr="00524CBF">
              <w:t>Pateikiama projekto pirkimų plano formoje nurodyta projekto biudžeto suma, kuriai netaikomi pirkimai.</w:t>
            </w:r>
          </w:p>
        </w:tc>
      </w:tr>
      <w:tr w:rsidR="006713B6" w:rsidRPr="00524CBF" w14:paraId="77A8690B" w14:textId="77777777" w:rsidTr="00AE28AE">
        <w:tc>
          <w:tcPr>
            <w:tcW w:w="988" w:type="dxa"/>
          </w:tcPr>
          <w:p w14:paraId="320568D3" w14:textId="77777777" w:rsidR="006713B6" w:rsidRPr="00524CBF" w:rsidRDefault="006713B6" w:rsidP="00C828F2">
            <w:pPr>
              <w:pStyle w:val="Elsistekstas"/>
              <w:numPr>
                <w:ilvl w:val="0"/>
                <w:numId w:val="76"/>
              </w:numPr>
            </w:pPr>
          </w:p>
        </w:tc>
        <w:tc>
          <w:tcPr>
            <w:tcW w:w="2989" w:type="dxa"/>
          </w:tcPr>
          <w:p w14:paraId="1493334F" w14:textId="77777777" w:rsidR="006713B6" w:rsidRPr="00524CBF" w:rsidRDefault="006713B6" w:rsidP="00C828F2">
            <w:pPr>
              <w:pStyle w:val="Elsistekstas"/>
              <w:ind w:firstLine="0"/>
            </w:pPr>
            <w:r w:rsidRPr="00524CBF">
              <w:t>Iš viso</w:t>
            </w:r>
          </w:p>
        </w:tc>
        <w:tc>
          <w:tcPr>
            <w:tcW w:w="5654" w:type="dxa"/>
          </w:tcPr>
          <w:p w14:paraId="6E240A34" w14:textId="77777777" w:rsidR="006713B6" w:rsidRPr="00524CBF" w:rsidRDefault="006713B6" w:rsidP="00C828F2">
            <w:pPr>
              <w:pStyle w:val="Elsistekstas"/>
              <w:ind w:firstLine="0"/>
            </w:pPr>
            <w:r w:rsidRPr="00524CBF">
              <w:t>Pateikiama apskaičiuota laukų “Planuojamų projekto pirkimų suma“, „Įvykdytų pirkimų tinkamų finansuoti išlaidų suma“ ir “Projekto išlaidų suma, kuriai netaikomi pirkimai“ suma.</w:t>
            </w:r>
          </w:p>
        </w:tc>
      </w:tr>
      <w:tr w:rsidR="006713B6" w:rsidRPr="00524CBF" w14:paraId="0F5F5376" w14:textId="77777777" w:rsidTr="00AE28AE">
        <w:tc>
          <w:tcPr>
            <w:tcW w:w="988" w:type="dxa"/>
          </w:tcPr>
          <w:p w14:paraId="12D2CA74" w14:textId="77777777" w:rsidR="006713B6" w:rsidRPr="00524CBF" w:rsidRDefault="006713B6" w:rsidP="00C828F2">
            <w:pPr>
              <w:pStyle w:val="Elsistekstas"/>
              <w:numPr>
                <w:ilvl w:val="0"/>
                <w:numId w:val="76"/>
              </w:numPr>
            </w:pPr>
          </w:p>
        </w:tc>
        <w:tc>
          <w:tcPr>
            <w:tcW w:w="2989" w:type="dxa"/>
          </w:tcPr>
          <w:p w14:paraId="3BAD7691" w14:textId="77777777" w:rsidR="006713B6" w:rsidRPr="00524CBF" w:rsidRDefault="006713B6" w:rsidP="00C828F2">
            <w:pPr>
              <w:pStyle w:val="Elsistekstas"/>
              <w:ind w:firstLine="0"/>
            </w:pPr>
            <w:r w:rsidRPr="00524CBF">
              <w:t>Būsena</w:t>
            </w:r>
          </w:p>
        </w:tc>
        <w:tc>
          <w:tcPr>
            <w:tcW w:w="5654" w:type="dxa"/>
          </w:tcPr>
          <w:p w14:paraId="08AA7BE2" w14:textId="77777777" w:rsidR="006713B6" w:rsidRPr="00524CBF" w:rsidRDefault="006713B6" w:rsidP="00C828F2">
            <w:pPr>
              <w:pStyle w:val="Elsistekstas"/>
              <w:ind w:firstLine="0"/>
            </w:pPr>
            <w:r w:rsidRPr="00524CBF">
              <w:t xml:space="preserve">Pateikiama rengiamo pirkimų plano būsena. </w:t>
            </w:r>
          </w:p>
        </w:tc>
      </w:tr>
      <w:tr w:rsidR="006713B6" w:rsidRPr="00524CBF" w14:paraId="42E79483" w14:textId="77777777" w:rsidTr="00AE28AE">
        <w:tc>
          <w:tcPr>
            <w:tcW w:w="988" w:type="dxa"/>
          </w:tcPr>
          <w:p w14:paraId="57119ED9" w14:textId="77777777" w:rsidR="006713B6" w:rsidRPr="00524CBF" w:rsidRDefault="006713B6" w:rsidP="00C828F2">
            <w:pPr>
              <w:pStyle w:val="Elsistekstas"/>
              <w:numPr>
                <w:ilvl w:val="0"/>
                <w:numId w:val="76"/>
              </w:numPr>
            </w:pPr>
          </w:p>
        </w:tc>
        <w:tc>
          <w:tcPr>
            <w:tcW w:w="2989" w:type="dxa"/>
          </w:tcPr>
          <w:p w14:paraId="5A07C186" w14:textId="77777777" w:rsidR="006713B6" w:rsidRPr="00524CBF" w:rsidRDefault="006713B6" w:rsidP="00C828F2">
            <w:pPr>
              <w:pStyle w:val="Elsistekstas"/>
              <w:ind w:firstLine="0"/>
            </w:pPr>
            <w:r w:rsidRPr="00524CBF">
              <w:t>Būsenos data</w:t>
            </w:r>
          </w:p>
        </w:tc>
        <w:tc>
          <w:tcPr>
            <w:tcW w:w="5654" w:type="dxa"/>
          </w:tcPr>
          <w:p w14:paraId="76981196" w14:textId="77777777" w:rsidR="006713B6" w:rsidRPr="00524CBF" w:rsidRDefault="006713B6" w:rsidP="00C828F2">
            <w:pPr>
              <w:pStyle w:val="Elsistekstas"/>
              <w:ind w:firstLine="0"/>
            </w:pPr>
            <w:r w:rsidRPr="00524CBF">
              <w:t>Pateikiama būsenos data.</w:t>
            </w:r>
          </w:p>
        </w:tc>
      </w:tr>
    </w:tbl>
    <w:p w14:paraId="1326FD91" w14:textId="77777777" w:rsidR="006713B6" w:rsidRPr="00524CBF" w:rsidRDefault="006713B6" w:rsidP="00C828F2">
      <w:pPr>
        <w:pStyle w:val="Elsistekstas"/>
      </w:pPr>
    </w:p>
    <w:p w14:paraId="74864A7D" w14:textId="6C84493D" w:rsidR="00352E2F" w:rsidRPr="00524CBF" w:rsidRDefault="006713B6" w:rsidP="00B778A2">
      <w:pPr>
        <w:pStyle w:val="Elsistekstas"/>
        <w:numPr>
          <w:ilvl w:val="0"/>
          <w:numId w:val="35"/>
        </w:numPr>
      </w:pPr>
      <w:r w:rsidRPr="00524CBF">
        <w:t xml:space="preserve">Sąraše </w:t>
      </w:r>
      <w:r w:rsidR="00352E2F" w:rsidRPr="00524CBF">
        <w:rPr>
          <w:b/>
        </w:rPr>
        <w:t>„Pateikti dokumentai“</w:t>
      </w:r>
      <w:r w:rsidR="00352E2F" w:rsidRPr="00524CBF">
        <w:t xml:space="preserve"> pateikiami pirkimų planai, kurie yra pateikti ir užregistruoti </w:t>
      </w:r>
      <w:r w:rsidR="007F7103">
        <w:t>į</w:t>
      </w:r>
      <w:r w:rsidR="00352E2F" w:rsidRPr="00524CBF">
        <w:t>gyvendinančios</w:t>
      </w:r>
      <w:r w:rsidR="00140267">
        <w:t>ios</w:t>
      </w:r>
      <w:r w:rsidR="00352E2F" w:rsidRPr="00524CBF">
        <w:t xml:space="preserve"> </w:t>
      </w:r>
      <w:r w:rsidR="007F7103">
        <w:t>i</w:t>
      </w:r>
      <w:r w:rsidR="00352E2F" w:rsidRPr="00524CBF">
        <w:t>nstitucijos. Šiame sąraše naudotojas gali peržiūrėti bei stebėti būsenų pasikeitimą nuo užregistravimo iki patvirtinimo</w:t>
      </w:r>
      <w:r w:rsidR="00E21FD1">
        <w:t xml:space="preserve"> ar atmetimo</w:t>
      </w:r>
      <w:r w:rsidR="00352E2F" w:rsidRPr="00524CBF">
        <w:t>.</w:t>
      </w:r>
    </w:p>
    <w:p w14:paraId="5FE15F74" w14:textId="77777777" w:rsidR="00741A6C" w:rsidRPr="00524CBF" w:rsidRDefault="00741A6C" w:rsidP="00741A6C">
      <w:pPr>
        <w:pStyle w:val="Elsistekstas"/>
      </w:pPr>
      <w:r w:rsidRPr="00524CBF">
        <w:t>Sąraše atvaizduojama ši informacija:</w:t>
      </w:r>
    </w:p>
    <w:tbl>
      <w:tblPr>
        <w:tblStyle w:val="Elsislentele"/>
        <w:tblW w:w="5000" w:type="pct"/>
        <w:tblLook w:val="04A0" w:firstRow="1" w:lastRow="0" w:firstColumn="1" w:lastColumn="0" w:noHBand="0" w:noVBand="1"/>
      </w:tblPr>
      <w:tblGrid>
        <w:gridCol w:w="989"/>
        <w:gridCol w:w="2990"/>
        <w:gridCol w:w="5656"/>
      </w:tblGrid>
      <w:tr w:rsidR="00352E2F" w:rsidRPr="00524CBF" w14:paraId="0F835269"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066D872A" w14:textId="77777777" w:rsidR="00352E2F" w:rsidRPr="00524CBF" w:rsidRDefault="00352E2F" w:rsidP="00C06146">
            <w:pPr>
              <w:pStyle w:val="Elsislentelesantraste"/>
              <w:rPr>
                <w:b/>
              </w:rPr>
            </w:pPr>
            <w:r w:rsidRPr="00524CBF">
              <w:t>Eil. Nr.</w:t>
            </w:r>
          </w:p>
        </w:tc>
        <w:tc>
          <w:tcPr>
            <w:tcW w:w="2989" w:type="dxa"/>
          </w:tcPr>
          <w:p w14:paraId="32E70FF4" w14:textId="77777777" w:rsidR="00352E2F" w:rsidRPr="00524CBF" w:rsidRDefault="00352E2F" w:rsidP="00C06146">
            <w:pPr>
              <w:pStyle w:val="Elsislentelesantraste"/>
              <w:rPr>
                <w:b/>
              </w:rPr>
            </w:pPr>
            <w:r w:rsidRPr="00524CBF">
              <w:t>Lauko pavadinimas</w:t>
            </w:r>
          </w:p>
        </w:tc>
        <w:tc>
          <w:tcPr>
            <w:tcW w:w="5654" w:type="dxa"/>
          </w:tcPr>
          <w:p w14:paraId="655BD83C" w14:textId="77777777" w:rsidR="00352E2F" w:rsidRPr="00524CBF" w:rsidRDefault="00352E2F" w:rsidP="00C06146">
            <w:pPr>
              <w:pStyle w:val="Elsislentelesantraste"/>
              <w:rPr>
                <w:b/>
              </w:rPr>
            </w:pPr>
            <w:r w:rsidRPr="00524CBF">
              <w:t>Aprašymas</w:t>
            </w:r>
          </w:p>
        </w:tc>
      </w:tr>
      <w:tr w:rsidR="00352E2F" w:rsidRPr="00524CBF" w14:paraId="65B5073A" w14:textId="77777777" w:rsidTr="00AE28AE">
        <w:tc>
          <w:tcPr>
            <w:tcW w:w="988" w:type="dxa"/>
          </w:tcPr>
          <w:p w14:paraId="31FA232C" w14:textId="77777777" w:rsidR="00352E2F" w:rsidRPr="00524CBF" w:rsidRDefault="00352E2F" w:rsidP="00B778A2">
            <w:pPr>
              <w:pStyle w:val="Elsistekstas"/>
              <w:numPr>
                <w:ilvl w:val="0"/>
                <w:numId w:val="69"/>
              </w:numPr>
              <w:jc w:val="left"/>
            </w:pPr>
          </w:p>
        </w:tc>
        <w:tc>
          <w:tcPr>
            <w:tcW w:w="2989" w:type="dxa"/>
          </w:tcPr>
          <w:p w14:paraId="64242680" w14:textId="77777777" w:rsidR="00352E2F" w:rsidRPr="00524CBF" w:rsidRDefault="00352E2F" w:rsidP="00221267">
            <w:pPr>
              <w:pStyle w:val="Elsistekstas"/>
              <w:ind w:firstLine="0"/>
              <w:jc w:val="left"/>
            </w:pPr>
            <w:r w:rsidRPr="00524CBF">
              <w:t>Eil. Nr.</w:t>
            </w:r>
          </w:p>
        </w:tc>
        <w:tc>
          <w:tcPr>
            <w:tcW w:w="5654" w:type="dxa"/>
          </w:tcPr>
          <w:p w14:paraId="59E5F356" w14:textId="0C8B9137" w:rsidR="00352E2F" w:rsidRPr="00524CBF" w:rsidRDefault="00352E2F" w:rsidP="00C828F2">
            <w:pPr>
              <w:pStyle w:val="Elsistekstas"/>
              <w:ind w:firstLine="0"/>
            </w:pPr>
            <w:r w:rsidRPr="00524CBF">
              <w:t xml:space="preserve">Pateikiamas </w:t>
            </w:r>
            <w:r w:rsidR="007F7103">
              <w:t>į</w:t>
            </w:r>
            <w:r w:rsidRPr="00524CBF">
              <w:t>gyvendinančia</w:t>
            </w:r>
            <w:r w:rsidR="00520130">
              <w:t>ja</w:t>
            </w:r>
            <w:r w:rsidRPr="00524CBF">
              <w:t xml:space="preserve">i </w:t>
            </w:r>
            <w:r w:rsidR="007F7103">
              <w:t>i</w:t>
            </w:r>
            <w:r w:rsidRPr="00524CBF">
              <w:t>nstitucijai</w:t>
            </w:r>
            <w:r w:rsidRPr="00524CBF" w:rsidDel="00E836D2">
              <w:t xml:space="preserve"> </w:t>
            </w:r>
            <w:r w:rsidR="00DC38BD" w:rsidRPr="00524CBF">
              <w:t>pateiktos ir užregistruotos</w:t>
            </w:r>
            <w:r w:rsidRPr="00524CBF">
              <w:t xml:space="preserve"> formos pateikimo eilės numeris.</w:t>
            </w:r>
          </w:p>
        </w:tc>
      </w:tr>
      <w:tr w:rsidR="00352E2F" w:rsidRPr="00524CBF" w14:paraId="19474C37" w14:textId="77777777" w:rsidTr="00AE28AE">
        <w:tc>
          <w:tcPr>
            <w:tcW w:w="988" w:type="dxa"/>
          </w:tcPr>
          <w:p w14:paraId="6CE325DE" w14:textId="77777777" w:rsidR="00352E2F" w:rsidRPr="00524CBF" w:rsidRDefault="00352E2F" w:rsidP="00B778A2">
            <w:pPr>
              <w:pStyle w:val="Elsistekstas"/>
              <w:numPr>
                <w:ilvl w:val="0"/>
                <w:numId w:val="69"/>
              </w:numPr>
              <w:jc w:val="left"/>
            </w:pPr>
          </w:p>
        </w:tc>
        <w:tc>
          <w:tcPr>
            <w:tcW w:w="2989" w:type="dxa"/>
          </w:tcPr>
          <w:p w14:paraId="6130A1C5" w14:textId="77777777" w:rsidR="00352E2F" w:rsidRPr="00524CBF" w:rsidRDefault="00352E2F" w:rsidP="00221267">
            <w:pPr>
              <w:pStyle w:val="Elsistekstas"/>
              <w:ind w:firstLine="0"/>
              <w:jc w:val="left"/>
            </w:pPr>
            <w:r w:rsidRPr="00524CBF">
              <w:t>Pateikimo data</w:t>
            </w:r>
          </w:p>
        </w:tc>
        <w:tc>
          <w:tcPr>
            <w:tcW w:w="5654" w:type="dxa"/>
          </w:tcPr>
          <w:p w14:paraId="21BAE09B" w14:textId="1DF13966" w:rsidR="00352E2F" w:rsidRPr="00524CBF" w:rsidRDefault="00352E2F" w:rsidP="00C828F2">
            <w:pPr>
              <w:pStyle w:val="Elsistekstas"/>
              <w:ind w:firstLine="0"/>
            </w:pPr>
            <w:r w:rsidRPr="00524CBF">
              <w:t xml:space="preserve">Pateikiama </w:t>
            </w:r>
            <w:r w:rsidR="007F7103">
              <w:t>į</w:t>
            </w:r>
            <w:r w:rsidRPr="00524CBF">
              <w:t>gyvendinančia</w:t>
            </w:r>
            <w:r w:rsidR="00520130">
              <w:t>ja</w:t>
            </w:r>
            <w:r w:rsidRPr="00524CBF">
              <w:t xml:space="preserve">i </w:t>
            </w:r>
            <w:r w:rsidR="007F7103">
              <w:t>i</w:t>
            </w:r>
            <w:r w:rsidRPr="00524CBF">
              <w:t xml:space="preserve">nstitucijai pateikto </w:t>
            </w:r>
            <w:r w:rsidR="00DC38BD" w:rsidRPr="00524CBF">
              <w:t>ir užregistruoto pirkimų plano</w:t>
            </w:r>
            <w:r w:rsidRPr="00524CBF">
              <w:t xml:space="preserve"> pateikimo data.</w:t>
            </w:r>
          </w:p>
        </w:tc>
      </w:tr>
      <w:tr w:rsidR="00352E2F" w:rsidRPr="00524CBF" w14:paraId="5E45040C" w14:textId="77777777" w:rsidTr="00AE28AE">
        <w:tc>
          <w:tcPr>
            <w:tcW w:w="988" w:type="dxa"/>
          </w:tcPr>
          <w:p w14:paraId="5F438C68" w14:textId="77777777" w:rsidR="00352E2F" w:rsidRPr="00524CBF" w:rsidRDefault="00352E2F" w:rsidP="00B778A2">
            <w:pPr>
              <w:pStyle w:val="Elsistekstas"/>
              <w:numPr>
                <w:ilvl w:val="0"/>
                <w:numId w:val="69"/>
              </w:numPr>
              <w:jc w:val="left"/>
            </w:pPr>
          </w:p>
        </w:tc>
        <w:tc>
          <w:tcPr>
            <w:tcW w:w="2989" w:type="dxa"/>
          </w:tcPr>
          <w:p w14:paraId="3D6E54FD" w14:textId="66C77D81" w:rsidR="00352E2F" w:rsidRPr="00524CBF" w:rsidRDefault="00352E2F" w:rsidP="00221267">
            <w:pPr>
              <w:pStyle w:val="Elsistekstas"/>
              <w:ind w:firstLine="0"/>
              <w:jc w:val="left"/>
            </w:pPr>
            <w:r w:rsidRPr="00524CBF">
              <w:t>Data</w:t>
            </w:r>
          </w:p>
        </w:tc>
        <w:tc>
          <w:tcPr>
            <w:tcW w:w="5654" w:type="dxa"/>
          </w:tcPr>
          <w:p w14:paraId="4CBF3444" w14:textId="3BCFA459" w:rsidR="00352E2F" w:rsidRPr="00524CBF" w:rsidRDefault="00352E2F" w:rsidP="00C828F2">
            <w:pPr>
              <w:pStyle w:val="Elsistekstas"/>
              <w:ind w:firstLine="0"/>
            </w:pPr>
            <w:r w:rsidRPr="00524CBF">
              <w:t xml:space="preserve">Pateikiama </w:t>
            </w:r>
            <w:r w:rsidR="007F7103">
              <w:t>į</w:t>
            </w:r>
            <w:r w:rsidRPr="00524CBF">
              <w:t>gyvendinančia</w:t>
            </w:r>
            <w:r w:rsidR="00520130">
              <w:t>ja</w:t>
            </w:r>
            <w:r w:rsidRPr="00524CBF">
              <w:t xml:space="preserve">i </w:t>
            </w:r>
            <w:r w:rsidR="007F7103">
              <w:t>i</w:t>
            </w:r>
            <w:r w:rsidRPr="00524CBF">
              <w:t>nstitucijai</w:t>
            </w:r>
            <w:r w:rsidRPr="00524CBF" w:rsidDel="00E836D2">
              <w:t xml:space="preserve"> </w:t>
            </w:r>
            <w:r w:rsidRPr="00524CBF">
              <w:t>pateikto</w:t>
            </w:r>
            <w:r w:rsidR="00DC38BD" w:rsidRPr="00524CBF">
              <w:t xml:space="preserve"> ir užregistruoto</w:t>
            </w:r>
            <w:r w:rsidRPr="00524CBF">
              <w:t xml:space="preserve"> projekto pirkimų plano parengimo data.</w:t>
            </w:r>
          </w:p>
        </w:tc>
      </w:tr>
      <w:tr w:rsidR="00DC38BD" w:rsidRPr="00524CBF" w14:paraId="5FC66E14" w14:textId="77777777" w:rsidTr="00AE28AE">
        <w:tc>
          <w:tcPr>
            <w:tcW w:w="988" w:type="dxa"/>
          </w:tcPr>
          <w:p w14:paraId="18B9170E" w14:textId="77777777" w:rsidR="00DC38BD" w:rsidRPr="00524CBF" w:rsidRDefault="00DC38BD" w:rsidP="00B778A2">
            <w:pPr>
              <w:pStyle w:val="Elsistekstas"/>
              <w:numPr>
                <w:ilvl w:val="0"/>
                <w:numId w:val="69"/>
              </w:numPr>
              <w:jc w:val="left"/>
            </w:pPr>
          </w:p>
        </w:tc>
        <w:tc>
          <w:tcPr>
            <w:tcW w:w="2989" w:type="dxa"/>
          </w:tcPr>
          <w:p w14:paraId="0FB62DA2" w14:textId="64FE9138" w:rsidR="00DC38BD" w:rsidRPr="00524CBF" w:rsidRDefault="00DC38BD" w:rsidP="00DC38BD">
            <w:pPr>
              <w:pStyle w:val="Elsistekstas"/>
              <w:ind w:firstLine="0"/>
              <w:jc w:val="left"/>
            </w:pPr>
            <w:r w:rsidRPr="00524CBF">
              <w:t>Planuojamų projekto pirkimų suma</w:t>
            </w:r>
          </w:p>
        </w:tc>
        <w:tc>
          <w:tcPr>
            <w:tcW w:w="5654" w:type="dxa"/>
          </w:tcPr>
          <w:p w14:paraId="5B016682" w14:textId="72239C90" w:rsidR="00DC38BD" w:rsidRPr="00524CBF" w:rsidRDefault="00DC38BD" w:rsidP="00C828F2">
            <w:pPr>
              <w:pStyle w:val="Elsistekstas"/>
              <w:ind w:firstLine="0"/>
            </w:pPr>
            <w:r w:rsidRPr="00524CBF">
              <w:t xml:space="preserve">Pateikiama </w:t>
            </w:r>
            <w:r w:rsidR="007F7103">
              <w:t>į</w:t>
            </w:r>
            <w:r w:rsidRPr="00524CBF">
              <w:t>gyvendinančia</w:t>
            </w:r>
            <w:r w:rsidR="00520130">
              <w:t>ja</w:t>
            </w:r>
            <w:r w:rsidRPr="00524CBF">
              <w:t xml:space="preserve">i </w:t>
            </w:r>
            <w:r w:rsidR="007F7103">
              <w:t>i</w:t>
            </w:r>
            <w:r w:rsidRPr="00524CBF">
              <w:t xml:space="preserve">nstitucijai pateikto ir užregistruoto projekto pirkimų plano formoje nurodyta planuojamų projekto pirkimų suma. </w:t>
            </w:r>
          </w:p>
        </w:tc>
      </w:tr>
      <w:tr w:rsidR="00DC38BD" w:rsidRPr="00524CBF" w14:paraId="7422B1D1" w14:textId="77777777" w:rsidTr="00AE28AE">
        <w:tc>
          <w:tcPr>
            <w:tcW w:w="988" w:type="dxa"/>
          </w:tcPr>
          <w:p w14:paraId="5A79E1D6" w14:textId="77777777" w:rsidR="00DC38BD" w:rsidRPr="00524CBF" w:rsidRDefault="00DC38BD" w:rsidP="00B778A2">
            <w:pPr>
              <w:pStyle w:val="Elsistekstas"/>
              <w:numPr>
                <w:ilvl w:val="0"/>
                <w:numId w:val="69"/>
              </w:numPr>
              <w:jc w:val="left"/>
            </w:pPr>
          </w:p>
        </w:tc>
        <w:tc>
          <w:tcPr>
            <w:tcW w:w="2989" w:type="dxa"/>
          </w:tcPr>
          <w:p w14:paraId="10D9B027" w14:textId="0889D21B" w:rsidR="00DC38BD" w:rsidRPr="00524CBF" w:rsidRDefault="00DC38BD" w:rsidP="00DC38BD">
            <w:pPr>
              <w:pStyle w:val="Elsistekstas"/>
              <w:ind w:firstLine="0"/>
              <w:jc w:val="left"/>
            </w:pPr>
            <w:r w:rsidRPr="00524CBF">
              <w:t>Įvykdytų pirkimų suma</w:t>
            </w:r>
          </w:p>
        </w:tc>
        <w:tc>
          <w:tcPr>
            <w:tcW w:w="5654" w:type="dxa"/>
          </w:tcPr>
          <w:p w14:paraId="0A4780BE" w14:textId="62D89025" w:rsidR="00DC38BD" w:rsidRPr="00524CBF" w:rsidRDefault="00DC38BD" w:rsidP="00C828F2">
            <w:pPr>
              <w:pStyle w:val="Elsistekstas"/>
              <w:ind w:firstLine="0"/>
            </w:pPr>
            <w:r w:rsidRPr="00524CBF">
              <w:t xml:space="preserve">Pateikiama </w:t>
            </w:r>
            <w:r w:rsidR="007F7103">
              <w:t>į</w:t>
            </w:r>
            <w:r w:rsidRPr="00524CBF">
              <w:t>gyvendinančia</w:t>
            </w:r>
            <w:r w:rsidR="00520130">
              <w:t>ja</w:t>
            </w:r>
            <w:r w:rsidRPr="00524CBF">
              <w:t xml:space="preserve">i </w:t>
            </w:r>
            <w:r w:rsidR="007F7103">
              <w:t>i</w:t>
            </w:r>
            <w:r w:rsidRPr="00524CBF">
              <w:t>nstitucijai pateikto ir užregistruoto projekto pirkimų plano formoje nurodyta įvykdytų pirkimų suma.</w:t>
            </w:r>
          </w:p>
        </w:tc>
      </w:tr>
      <w:tr w:rsidR="00DC38BD" w:rsidRPr="00524CBF" w14:paraId="78EFA828" w14:textId="77777777" w:rsidTr="00AE28AE">
        <w:tc>
          <w:tcPr>
            <w:tcW w:w="988" w:type="dxa"/>
          </w:tcPr>
          <w:p w14:paraId="720C92FD" w14:textId="77777777" w:rsidR="00DC38BD" w:rsidRPr="00524CBF" w:rsidRDefault="00DC38BD" w:rsidP="00B778A2">
            <w:pPr>
              <w:pStyle w:val="Elsistekstas"/>
              <w:numPr>
                <w:ilvl w:val="0"/>
                <w:numId w:val="69"/>
              </w:numPr>
              <w:jc w:val="left"/>
            </w:pPr>
          </w:p>
        </w:tc>
        <w:tc>
          <w:tcPr>
            <w:tcW w:w="2989" w:type="dxa"/>
          </w:tcPr>
          <w:p w14:paraId="676FDBAF" w14:textId="11116CD0" w:rsidR="00DC38BD" w:rsidRPr="00524CBF" w:rsidRDefault="00DC38BD" w:rsidP="00DC38BD">
            <w:pPr>
              <w:pStyle w:val="Elsistekstas"/>
              <w:ind w:firstLine="0"/>
              <w:jc w:val="left"/>
            </w:pPr>
            <w:r w:rsidRPr="00524CBF">
              <w:t>Projekto biudžeto suma, kuriai netaikomi pirkimai</w:t>
            </w:r>
          </w:p>
        </w:tc>
        <w:tc>
          <w:tcPr>
            <w:tcW w:w="5654" w:type="dxa"/>
          </w:tcPr>
          <w:p w14:paraId="494BB871" w14:textId="1F7E3EE2" w:rsidR="00DC38BD" w:rsidRPr="00524CBF" w:rsidRDefault="00DC38BD" w:rsidP="00C828F2">
            <w:pPr>
              <w:pStyle w:val="Elsistekstas"/>
              <w:ind w:firstLine="0"/>
            </w:pPr>
            <w:r w:rsidRPr="00524CBF">
              <w:t xml:space="preserve">Pateikiama </w:t>
            </w:r>
            <w:r w:rsidR="007F7103">
              <w:t>į</w:t>
            </w:r>
            <w:r w:rsidRPr="00524CBF">
              <w:t>gyvendinančia</w:t>
            </w:r>
            <w:r w:rsidR="00520130">
              <w:t>ja</w:t>
            </w:r>
            <w:r w:rsidRPr="00524CBF">
              <w:t xml:space="preserve">i </w:t>
            </w:r>
            <w:r w:rsidR="007F7103">
              <w:t>i</w:t>
            </w:r>
            <w:r w:rsidRPr="00524CBF">
              <w:t>nstitucijai pateikto ir užregistruoto projekto pirkimų plano formoje nurodyta projekto biudžeto suma, kuriai netaikomi pirkimai.</w:t>
            </w:r>
          </w:p>
        </w:tc>
      </w:tr>
      <w:tr w:rsidR="002B1F85" w:rsidRPr="00524CBF" w14:paraId="1A041186" w14:textId="77777777" w:rsidTr="00AE28AE">
        <w:tc>
          <w:tcPr>
            <w:tcW w:w="988" w:type="dxa"/>
          </w:tcPr>
          <w:p w14:paraId="73E1BC36" w14:textId="77777777" w:rsidR="002B1F85" w:rsidRPr="00524CBF" w:rsidRDefault="002B1F85" w:rsidP="00B778A2">
            <w:pPr>
              <w:pStyle w:val="Elsistekstas"/>
              <w:numPr>
                <w:ilvl w:val="0"/>
                <w:numId w:val="69"/>
              </w:numPr>
              <w:jc w:val="left"/>
            </w:pPr>
          </w:p>
        </w:tc>
        <w:tc>
          <w:tcPr>
            <w:tcW w:w="2989" w:type="dxa"/>
          </w:tcPr>
          <w:p w14:paraId="35FE634C" w14:textId="21656BB1" w:rsidR="002B1F85" w:rsidRPr="00524CBF" w:rsidRDefault="002B1F85" w:rsidP="002B1F85">
            <w:pPr>
              <w:pStyle w:val="Elsistekstas"/>
              <w:ind w:firstLine="0"/>
              <w:jc w:val="left"/>
            </w:pPr>
            <w:r w:rsidRPr="00524CBF">
              <w:t>Iš viso</w:t>
            </w:r>
          </w:p>
        </w:tc>
        <w:tc>
          <w:tcPr>
            <w:tcW w:w="5654" w:type="dxa"/>
          </w:tcPr>
          <w:p w14:paraId="7B3421DD" w14:textId="4AE11F5F" w:rsidR="002B1F85" w:rsidRPr="00524CBF" w:rsidRDefault="002B1F85" w:rsidP="00C828F2">
            <w:pPr>
              <w:pStyle w:val="Elsistekstas"/>
              <w:ind w:firstLine="0"/>
            </w:pPr>
            <w:r w:rsidRPr="00524CBF">
              <w:t>Pateikiama apskaičiuota laukų “Planuojamų projekto pirkimų suma“, „Įvykdytų pirkimų tinkamų finansuoti išlaidų suma“ ir “Projekto išlaidų suma, kuriai netaikomi pirkimai“ suma.</w:t>
            </w:r>
          </w:p>
        </w:tc>
      </w:tr>
      <w:tr w:rsidR="002B1F85" w:rsidRPr="00524CBF" w14:paraId="256A69AC" w14:textId="77777777" w:rsidTr="00AE28AE">
        <w:tc>
          <w:tcPr>
            <w:tcW w:w="988" w:type="dxa"/>
          </w:tcPr>
          <w:p w14:paraId="1D12EFF5" w14:textId="77777777" w:rsidR="002B1F85" w:rsidRPr="00524CBF" w:rsidRDefault="002B1F85" w:rsidP="00B778A2">
            <w:pPr>
              <w:pStyle w:val="Elsistekstas"/>
              <w:numPr>
                <w:ilvl w:val="0"/>
                <w:numId w:val="69"/>
              </w:numPr>
              <w:jc w:val="left"/>
            </w:pPr>
          </w:p>
        </w:tc>
        <w:tc>
          <w:tcPr>
            <w:tcW w:w="2989" w:type="dxa"/>
          </w:tcPr>
          <w:p w14:paraId="7A8C535B" w14:textId="77777777" w:rsidR="002B1F85" w:rsidRPr="00524CBF" w:rsidRDefault="002B1F85" w:rsidP="002B1F85">
            <w:pPr>
              <w:pStyle w:val="Elsistekstas"/>
              <w:ind w:firstLine="0"/>
              <w:jc w:val="left"/>
            </w:pPr>
            <w:r w:rsidRPr="00524CBF">
              <w:t>Būsena</w:t>
            </w:r>
          </w:p>
        </w:tc>
        <w:tc>
          <w:tcPr>
            <w:tcW w:w="5654" w:type="dxa"/>
          </w:tcPr>
          <w:p w14:paraId="7466C397" w14:textId="0149403B" w:rsidR="002B1F85" w:rsidRPr="00524CBF" w:rsidRDefault="002B1F85" w:rsidP="00C828F2">
            <w:pPr>
              <w:pStyle w:val="Elsistekstas"/>
              <w:ind w:firstLine="0"/>
            </w:pPr>
            <w:r w:rsidRPr="00524CBF">
              <w:t xml:space="preserve">Pateikiama </w:t>
            </w:r>
            <w:r w:rsidR="007F7103">
              <w:t>į</w:t>
            </w:r>
            <w:r w:rsidRPr="00524CBF">
              <w:t>gyvendinančia</w:t>
            </w:r>
            <w:r w:rsidR="00520130">
              <w:t>ja</w:t>
            </w:r>
            <w:r w:rsidRPr="00524CBF">
              <w:t xml:space="preserve">i </w:t>
            </w:r>
            <w:r w:rsidR="007F7103">
              <w:t>i</w:t>
            </w:r>
            <w:r w:rsidRPr="00524CBF">
              <w:t>nstitucijai</w:t>
            </w:r>
            <w:r w:rsidRPr="00524CBF" w:rsidDel="00E836D2">
              <w:t xml:space="preserve"> </w:t>
            </w:r>
            <w:r w:rsidRPr="00524CBF">
              <w:t>pateikto ir užregistruoto projekto pirkimų plano būsena.</w:t>
            </w:r>
          </w:p>
        </w:tc>
      </w:tr>
      <w:tr w:rsidR="002B1F85" w:rsidRPr="00524CBF" w14:paraId="7E9EE51D" w14:textId="77777777" w:rsidTr="00AE28AE">
        <w:tc>
          <w:tcPr>
            <w:tcW w:w="988" w:type="dxa"/>
          </w:tcPr>
          <w:p w14:paraId="7E64C206" w14:textId="77777777" w:rsidR="002B1F85" w:rsidRPr="00524CBF" w:rsidRDefault="002B1F85" w:rsidP="00B778A2">
            <w:pPr>
              <w:pStyle w:val="Elsistekstas"/>
              <w:numPr>
                <w:ilvl w:val="0"/>
                <w:numId w:val="69"/>
              </w:numPr>
              <w:jc w:val="left"/>
            </w:pPr>
          </w:p>
        </w:tc>
        <w:tc>
          <w:tcPr>
            <w:tcW w:w="2989" w:type="dxa"/>
          </w:tcPr>
          <w:p w14:paraId="7A745883" w14:textId="77777777" w:rsidR="002B1F85" w:rsidRPr="00524CBF" w:rsidRDefault="002B1F85" w:rsidP="002B1F85">
            <w:pPr>
              <w:pStyle w:val="Elsistekstas"/>
              <w:ind w:firstLine="0"/>
              <w:jc w:val="left"/>
            </w:pPr>
            <w:r w:rsidRPr="00524CBF">
              <w:t>Būsenos data</w:t>
            </w:r>
          </w:p>
        </w:tc>
        <w:tc>
          <w:tcPr>
            <w:tcW w:w="5654" w:type="dxa"/>
          </w:tcPr>
          <w:p w14:paraId="5C748F00" w14:textId="7D58C642" w:rsidR="002B1F85" w:rsidRPr="00524CBF" w:rsidRDefault="002B1F85" w:rsidP="00C828F2">
            <w:pPr>
              <w:pStyle w:val="Elsistekstas"/>
              <w:ind w:firstLine="0"/>
            </w:pPr>
            <w:r w:rsidRPr="00524CBF">
              <w:t xml:space="preserve">Pateikiama </w:t>
            </w:r>
            <w:r w:rsidR="007F7103">
              <w:t>į</w:t>
            </w:r>
            <w:r w:rsidRPr="00524CBF">
              <w:t>gyvendinančia</w:t>
            </w:r>
            <w:r w:rsidR="00520130">
              <w:t>ja</w:t>
            </w:r>
            <w:r w:rsidRPr="00524CBF">
              <w:t xml:space="preserve">i </w:t>
            </w:r>
            <w:r w:rsidR="007F7103">
              <w:t>i</w:t>
            </w:r>
            <w:r w:rsidRPr="00524CBF">
              <w:t>nstitucijai</w:t>
            </w:r>
            <w:r w:rsidRPr="00524CBF" w:rsidDel="00E836D2">
              <w:t xml:space="preserve"> </w:t>
            </w:r>
            <w:r w:rsidRPr="00524CBF">
              <w:t>pateikto ir užregistruoto projekto pirkimų plano būsenos data.</w:t>
            </w:r>
          </w:p>
        </w:tc>
      </w:tr>
    </w:tbl>
    <w:p w14:paraId="2A336698" w14:textId="77777777" w:rsidR="00B5539C" w:rsidRPr="00524CBF" w:rsidRDefault="00B5539C" w:rsidP="005E5E9A">
      <w:pPr>
        <w:pStyle w:val="Elsistekstas"/>
      </w:pPr>
    </w:p>
    <w:p w14:paraId="3AC3F651" w14:textId="27FCD991" w:rsidR="005E5E9A" w:rsidRPr="00524CBF" w:rsidRDefault="005E5E9A" w:rsidP="005E5E9A">
      <w:pPr>
        <w:pStyle w:val="Elsistekstas"/>
      </w:pPr>
      <w:r w:rsidRPr="00524CBF">
        <w:t>Priklausomai nuo turimų teisių, naudotojas gali atlikti šiuos veiksmus:</w:t>
      </w:r>
    </w:p>
    <w:p w14:paraId="0ACD428B" w14:textId="19016C9F" w:rsidR="005E5E9A" w:rsidRPr="00524CBF" w:rsidRDefault="005E5E9A" w:rsidP="00B778A2">
      <w:pPr>
        <w:pStyle w:val="Elsistekstas"/>
        <w:numPr>
          <w:ilvl w:val="0"/>
          <w:numId w:val="31"/>
        </w:numPr>
        <w:rPr>
          <w:b/>
        </w:rPr>
      </w:pPr>
      <w:r w:rsidRPr="00524CBF">
        <w:rPr>
          <w:b/>
        </w:rPr>
        <w:t xml:space="preserve">Užsakyti ir atsisiųsti </w:t>
      </w:r>
      <w:r w:rsidR="00E12B52" w:rsidRPr="00524CBF">
        <w:rPr>
          <w:b/>
        </w:rPr>
        <w:t xml:space="preserve">projekto pirkimų plano </w:t>
      </w:r>
      <w:r w:rsidRPr="00524CBF">
        <w:rPr>
          <w:b/>
        </w:rPr>
        <w:t>formą.</w:t>
      </w:r>
    </w:p>
    <w:p w14:paraId="7F7E7C0D" w14:textId="5875F88B" w:rsidR="005E5E9A" w:rsidRPr="00505299" w:rsidRDefault="005E5E9A" w:rsidP="005E5E9A">
      <w:pPr>
        <w:pStyle w:val="Elsistekstas"/>
        <w:ind w:left="644" w:firstLine="0"/>
      </w:pPr>
      <w:r w:rsidRPr="00524CBF">
        <w:t xml:space="preserve">Naudotojui, paspaudus mygtuką „Užsakyti </w:t>
      </w:r>
      <w:r w:rsidR="0046398A" w:rsidRPr="00524CBF">
        <w:t>preliminarų PPP</w:t>
      </w:r>
      <w:r w:rsidRPr="00524CBF">
        <w:t xml:space="preserve">“, užsakoma </w:t>
      </w:r>
      <w:r w:rsidR="0046398A" w:rsidRPr="00524CBF">
        <w:t>projekto pirkimų plano</w:t>
      </w:r>
      <w:r w:rsidR="00E17A4C">
        <w:t xml:space="preserve"> forma</w:t>
      </w:r>
      <w:r w:rsidRPr="00E17A4C">
        <w:t xml:space="preserve"> (PDF formatu), užpildyta preliminariais duomenimis. Naudotojui pateikiamas pranešimas: „</w:t>
      </w:r>
      <w:r w:rsidR="0046398A" w:rsidRPr="00E17A4C">
        <w:t>Preliminariai užpildytas PPP užsakytas</w:t>
      </w:r>
      <w:r w:rsidR="0046398A" w:rsidRPr="006E7FF9">
        <w:t xml:space="preserve"> </w:t>
      </w:r>
      <w:r w:rsidRPr="00E10701">
        <w:t xml:space="preserve">&lt;data ir </w:t>
      </w:r>
      <w:r w:rsidRPr="00462636">
        <w:t>laikas, kada buvo užsakyta forma&gt;</w:t>
      </w:r>
      <w:r w:rsidRPr="00B837D6">
        <w:t>“.</w:t>
      </w:r>
    </w:p>
    <w:p w14:paraId="3269E959" w14:textId="51BADE04" w:rsidR="005E5E9A" w:rsidRPr="00E45599" w:rsidRDefault="005E5E9A" w:rsidP="005E5E9A">
      <w:pPr>
        <w:pStyle w:val="Elsistekstas"/>
        <w:ind w:left="644" w:firstLine="0"/>
      </w:pPr>
      <w:r w:rsidRPr="00725BF4">
        <w:t xml:space="preserve">Kai preliminariai užpildyta </w:t>
      </w:r>
      <w:r w:rsidR="00285EB7" w:rsidRPr="00725BF4">
        <w:t>projekto pirkimų plano</w:t>
      </w:r>
      <w:r w:rsidRPr="00E45599">
        <w:t xml:space="preserve"> forma </w:t>
      </w:r>
      <w:r w:rsidR="00A514E2">
        <w:t>paruošta</w:t>
      </w:r>
      <w:r w:rsidRPr="00E45599">
        <w:t>, naudotojui pateikiamas pranešimas „&lt;data ir laikas, kada buvo atsiųsta užsakyta forma&gt; preliminariai užpildyta</w:t>
      </w:r>
      <w:r w:rsidR="00E17A4C">
        <w:t>s</w:t>
      </w:r>
      <w:r w:rsidRPr="00E17A4C">
        <w:t xml:space="preserve"> </w:t>
      </w:r>
      <w:r w:rsidR="0046398A" w:rsidRPr="006E7FF9">
        <w:t>PPP</w:t>
      </w:r>
      <w:r w:rsidRPr="00E10701">
        <w:t>“. Naudotojui paspaudus piktogramą „Atsisiųsti</w:t>
      </w:r>
      <w:r w:rsidRPr="00462636">
        <w:t>“ (</w:t>
      </w:r>
      <w:r w:rsidR="007C0717" w:rsidRPr="00B837D6">
        <w:rPr>
          <w:noProof/>
        </w:rPr>
        <w:drawing>
          <wp:inline distT="0" distB="0" distL="0" distR="0" wp14:anchorId="7A0EFB34" wp14:editId="538D51A3">
            <wp:extent cx="182880" cy="173736"/>
            <wp:effectExtent l="0" t="0" r="762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2880" cy="173736"/>
                    </a:xfrm>
                    <a:prstGeom prst="rect">
                      <a:avLst/>
                    </a:prstGeom>
                  </pic:spPr>
                </pic:pic>
              </a:graphicData>
            </a:graphic>
          </wp:inline>
        </w:drawing>
      </w:r>
      <w:r w:rsidRPr="00505299">
        <w:t>)</w:t>
      </w:r>
      <w:r w:rsidRPr="00725BF4">
        <w:t>, į kompiuterį atsiunčiama užsakyta forma, kurią naudotojas turi užpildyti ir įkelti į DMS.</w:t>
      </w:r>
    </w:p>
    <w:p w14:paraId="2429C118" w14:textId="08E42C07" w:rsidR="005E5E9A" w:rsidRPr="00524CBF" w:rsidRDefault="005E5E9A" w:rsidP="00B778A2">
      <w:pPr>
        <w:pStyle w:val="Elsistekstas"/>
        <w:numPr>
          <w:ilvl w:val="0"/>
          <w:numId w:val="31"/>
        </w:numPr>
        <w:rPr>
          <w:b/>
        </w:rPr>
      </w:pPr>
      <w:r w:rsidRPr="00473965">
        <w:rPr>
          <w:b/>
        </w:rPr>
        <w:t xml:space="preserve">Įkelti </w:t>
      </w:r>
      <w:r w:rsidR="0046398A" w:rsidRPr="00473965">
        <w:rPr>
          <w:b/>
        </w:rPr>
        <w:t>projekto pirkimų planą</w:t>
      </w:r>
      <w:r w:rsidRPr="00473965">
        <w:rPr>
          <w:b/>
        </w:rPr>
        <w:t xml:space="preserve"> ir išsaugoti kaip ruošinį.</w:t>
      </w:r>
    </w:p>
    <w:p w14:paraId="70E16D50" w14:textId="6585982E" w:rsidR="005E5E9A" w:rsidRPr="00524CBF" w:rsidRDefault="005E5E9A" w:rsidP="00F532FC">
      <w:pPr>
        <w:pStyle w:val="Elsistekstas"/>
        <w:ind w:left="644"/>
      </w:pPr>
      <w:r w:rsidRPr="00524CBF">
        <w:t xml:space="preserve">Naudotojui, paspaudus mygtuką „Įkelti </w:t>
      </w:r>
      <w:r w:rsidR="0046398A" w:rsidRPr="00524CBF">
        <w:t>PPP</w:t>
      </w:r>
      <w:r w:rsidRPr="00524CBF">
        <w:t xml:space="preserve">“, atidaromas langas, kuris skirtas naujo </w:t>
      </w:r>
      <w:r w:rsidR="0046398A" w:rsidRPr="00524CBF">
        <w:t>projekto pirkimų plano</w:t>
      </w:r>
      <w:r w:rsidRPr="00524CBF">
        <w:t xml:space="preserve"> rengimui. Šiame lange naudotojas gali įkelti lokaliai kompiuteryje užpildytą </w:t>
      </w:r>
      <w:r w:rsidR="0046398A" w:rsidRPr="00524CBF">
        <w:t>projekto pirkimų plano</w:t>
      </w:r>
      <w:r w:rsidRPr="00524CBF">
        <w:t xml:space="preserve"> </w:t>
      </w:r>
      <w:r w:rsidR="0046398A" w:rsidRPr="00524CBF">
        <w:t>PDF formą.</w:t>
      </w:r>
      <w:r w:rsidR="00F532FC">
        <w:t xml:space="preserve"> &lt;E11--&gt; Mygtukas neaktyvus, jei yra projektui pateiktų, bet dar neįkeltų į SFMIS2014 pirkimų planų arba projekto pirkimų plano būsena SFMIS2014 yra "Patvirtintas ĮI", „Atmestas“ arba „Anuliuotas“. &lt;--E11&gt;</w:t>
      </w:r>
    </w:p>
    <w:p w14:paraId="132B8DBA" w14:textId="5B1659DF" w:rsidR="005E5E9A" w:rsidRPr="00524CBF" w:rsidRDefault="005E5E9A" w:rsidP="00B778A2">
      <w:pPr>
        <w:pStyle w:val="Elsistekstas"/>
        <w:numPr>
          <w:ilvl w:val="0"/>
          <w:numId w:val="31"/>
        </w:numPr>
        <w:rPr>
          <w:b/>
        </w:rPr>
      </w:pPr>
      <w:r w:rsidRPr="00524CBF">
        <w:rPr>
          <w:b/>
        </w:rPr>
        <w:t xml:space="preserve">Redaguoti </w:t>
      </w:r>
      <w:r w:rsidR="007946F9" w:rsidRPr="00524CBF">
        <w:rPr>
          <w:b/>
        </w:rPr>
        <w:t>projekto pirkimų plano</w:t>
      </w:r>
      <w:r w:rsidRPr="00524CBF">
        <w:rPr>
          <w:b/>
        </w:rPr>
        <w:t xml:space="preserve"> ruošinį.</w:t>
      </w:r>
    </w:p>
    <w:p w14:paraId="08E8CF32" w14:textId="7E5E424A" w:rsidR="005E5E9A" w:rsidRPr="00524CBF" w:rsidRDefault="005E5E9A" w:rsidP="005E5E9A">
      <w:pPr>
        <w:pStyle w:val="Elsistekstas"/>
        <w:ind w:left="644" w:firstLine="0"/>
      </w:pPr>
      <w:r w:rsidRPr="00524CBF">
        <w:t xml:space="preserve">Naudotojas gali </w:t>
      </w:r>
      <w:r w:rsidR="00857847" w:rsidRPr="00524CBF">
        <w:t xml:space="preserve">redaguoti anksčiau parengtą  </w:t>
      </w:r>
      <w:r w:rsidR="007946F9" w:rsidRPr="00524CBF">
        <w:t>projekto pirkimų plano</w:t>
      </w:r>
      <w:r w:rsidRPr="00524CBF">
        <w:t xml:space="preserve"> ruošinį, rengiamų dokumentų sąraše paspaudus piktogramą „Redaguoti“ (</w:t>
      </w:r>
      <w:r w:rsidRPr="000C6271">
        <w:rPr>
          <w:noProof/>
        </w:rPr>
        <w:drawing>
          <wp:inline distT="0" distB="0" distL="0" distR="0" wp14:anchorId="5806EBA1" wp14:editId="72324662">
            <wp:extent cx="146304" cy="155448"/>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6304" cy="155448"/>
                    </a:xfrm>
                    <a:prstGeom prst="rect">
                      <a:avLst/>
                    </a:prstGeom>
                  </pic:spPr>
                </pic:pic>
              </a:graphicData>
            </a:graphic>
          </wp:inline>
        </w:drawing>
      </w:r>
      <w:r w:rsidRPr="00524CBF">
        <w:t xml:space="preserve">). Naudotojui atidaromas </w:t>
      </w:r>
      <w:r w:rsidR="007946F9" w:rsidRPr="00524CBF">
        <w:t xml:space="preserve">projekto pirkimų plano </w:t>
      </w:r>
      <w:r w:rsidRPr="00524CBF">
        <w:t>ruošinys.</w:t>
      </w:r>
    </w:p>
    <w:p w14:paraId="66617499" w14:textId="05783CA2" w:rsidR="005E5E9A" w:rsidRPr="00524CBF" w:rsidRDefault="005E5E9A" w:rsidP="00B778A2">
      <w:pPr>
        <w:pStyle w:val="Elsistekstas"/>
        <w:numPr>
          <w:ilvl w:val="0"/>
          <w:numId w:val="31"/>
        </w:numPr>
        <w:rPr>
          <w:b/>
        </w:rPr>
      </w:pPr>
      <w:r w:rsidRPr="00524CBF">
        <w:rPr>
          <w:b/>
        </w:rPr>
        <w:t xml:space="preserve">Ištrinti </w:t>
      </w:r>
      <w:r w:rsidR="007946F9" w:rsidRPr="00524CBF">
        <w:rPr>
          <w:b/>
        </w:rPr>
        <w:t>projekto pirkimų plano</w:t>
      </w:r>
      <w:r w:rsidRPr="00524CBF">
        <w:rPr>
          <w:b/>
        </w:rPr>
        <w:t xml:space="preserve"> ruošinį.</w:t>
      </w:r>
    </w:p>
    <w:p w14:paraId="2A8BC05A" w14:textId="49D7BCA3" w:rsidR="005E5E9A" w:rsidRPr="00524CBF" w:rsidRDefault="005E5E9A" w:rsidP="005E5E9A">
      <w:pPr>
        <w:pStyle w:val="Elsistekstas"/>
        <w:ind w:left="644" w:firstLine="0"/>
      </w:pPr>
      <w:r w:rsidRPr="00524CBF">
        <w:rPr>
          <w:noProof/>
          <w:lang w:eastAsia="en-US"/>
        </w:rPr>
        <w:t xml:space="preserve">Naudotojas gali ištrinti nereikalingą </w:t>
      </w:r>
      <w:r w:rsidR="007946F9" w:rsidRPr="00524CBF">
        <w:rPr>
          <w:noProof/>
          <w:lang w:eastAsia="en-US"/>
        </w:rPr>
        <w:t>projekto pirkimų plano</w:t>
      </w:r>
      <w:r w:rsidRPr="00524CBF">
        <w:rPr>
          <w:noProof/>
          <w:lang w:eastAsia="en-US"/>
        </w:rPr>
        <w:t xml:space="preserve"> ruošinį rengiamų dokumentų sąraše, </w:t>
      </w:r>
      <w:r w:rsidR="00CC505A" w:rsidRPr="00524CBF">
        <w:rPr>
          <w:noProof/>
          <w:lang w:eastAsia="en-US"/>
        </w:rPr>
        <w:t xml:space="preserve">paspaudus </w:t>
      </w:r>
      <w:r w:rsidRPr="00524CBF">
        <w:rPr>
          <w:noProof/>
          <w:lang w:eastAsia="en-US"/>
        </w:rPr>
        <w:t>piktogramą „Ištrinti” (</w:t>
      </w:r>
      <w:r w:rsidR="002B7924" w:rsidRPr="000C6271">
        <w:rPr>
          <w:noProof/>
        </w:rPr>
        <w:drawing>
          <wp:inline distT="0" distB="0" distL="0" distR="0" wp14:anchorId="226943C5" wp14:editId="35DB51A4">
            <wp:extent cx="164592" cy="182880"/>
            <wp:effectExtent l="0" t="0" r="6985" b="762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64592" cy="182880"/>
                    </a:xfrm>
                    <a:prstGeom prst="rect">
                      <a:avLst/>
                    </a:prstGeom>
                  </pic:spPr>
                </pic:pic>
              </a:graphicData>
            </a:graphic>
          </wp:inline>
        </w:drawing>
      </w:r>
      <w:r w:rsidRPr="00524CBF">
        <w:rPr>
          <w:noProof/>
          <w:lang w:eastAsia="en-US"/>
        </w:rPr>
        <w:t xml:space="preserve">). Naudotojas gali ištrinti </w:t>
      </w:r>
      <w:r w:rsidR="007946F9" w:rsidRPr="00524CBF">
        <w:rPr>
          <w:noProof/>
          <w:lang w:eastAsia="en-US"/>
        </w:rPr>
        <w:t>projekto pirkimų planą</w:t>
      </w:r>
      <w:r w:rsidRPr="00524CBF">
        <w:rPr>
          <w:noProof/>
          <w:lang w:eastAsia="en-US"/>
        </w:rPr>
        <w:t>, jam esant šiose būsenose: „</w:t>
      </w:r>
      <w:r w:rsidRPr="00524CBF">
        <w:t>Pildomas</w:t>
      </w:r>
      <w:r w:rsidRPr="00524CBF">
        <w:rPr>
          <w:noProof/>
          <w:lang w:eastAsia="en-US"/>
        </w:rPr>
        <w:t>”</w:t>
      </w:r>
      <w:r w:rsidRPr="00524CBF">
        <w:t>, „Patikrintas“ arba „Patikrintas (Turi klaidų)“.</w:t>
      </w:r>
    </w:p>
    <w:p w14:paraId="4E5F0DFE" w14:textId="416EAF71" w:rsidR="005E5E9A" w:rsidRPr="00524CBF" w:rsidRDefault="005E5E9A" w:rsidP="00B778A2">
      <w:pPr>
        <w:pStyle w:val="Elsistekstas"/>
        <w:numPr>
          <w:ilvl w:val="0"/>
          <w:numId w:val="31"/>
        </w:numPr>
        <w:rPr>
          <w:b/>
        </w:rPr>
      </w:pPr>
      <w:r w:rsidRPr="00524CBF">
        <w:rPr>
          <w:b/>
        </w:rPr>
        <w:t xml:space="preserve">Peržiūrėti pateiktą </w:t>
      </w:r>
      <w:r w:rsidR="007946F9" w:rsidRPr="00524CBF">
        <w:rPr>
          <w:b/>
        </w:rPr>
        <w:t>projekto pirkimų plano</w:t>
      </w:r>
      <w:r w:rsidRPr="00524CBF">
        <w:rPr>
          <w:b/>
        </w:rPr>
        <w:t xml:space="preserve"> ruošinį.</w:t>
      </w:r>
    </w:p>
    <w:p w14:paraId="2FA8A630" w14:textId="0919D597" w:rsidR="005E5E9A" w:rsidRPr="00524CBF" w:rsidRDefault="005E5E9A" w:rsidP="005E5E9A">
      <w:pPr>
        <w:pStyle w:val="Elsistekstas"/>
        <w:ind w:left="644" w:firstLine="0"/>
      </w:pPr>
      <w:r w:rsidRPr="00524CBF">
        <w:t xml:space="preserve">Naudotojas gali peržiūrėti pateiktą </w:t>
      </w:r>
      <w:r w:rsidR="00AB223A" w:rsidRPr="00524CBF">
        <w:t>projekto pirkimų planą</w:t>
      </w:r>
      <w:r w:rsidRPr="00524CBF">
        <w:t xml:space="preserve"> pateiktų dokumentų sąraše, </w:t>
      </w:r>
      <w:r w:rsidR="00CC505A" w:rsidRPr="00524CBF">
        <w:rPr>
          <w:noProof/>
          <w:lang w:eastAsia="en-US"/>
        </w:rPr>
        <w:t xml:space="preserve">paspaudus </w:t>
      </w:r>
      <w:r w:rsidRPr="00524CBF">
        <w:t>piktogramą „Peržiūrėti“ (</w:t>
      </w:r>
      <w:r w:rsidRPr="000C6271">
        <w:rPr>
          <w:noProof/>
        </w:rPr>
        <w:drawing>
          <wp:inline distT="0" distB="0" distL="0" distR="0" wp14:anchorId="135FE25F" wp14:editId="4986B90A">
            <wp:extent cx="146304" cy="118872"/>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6304" cy="118872"/>
                    </a:xfrm>
                    <a:prstGeom prst="rect">
                      <a:avLst/>
                    </a:prstGeom>
                  </pic:spPr>
                </pic:pic>
              </a:graphicData>
            </a:graphic>
          </wp:inline>
        </w:drawing>
      </w:r>
      <w:r w:rsidRPr="00524CBF">
        <w:t xml:space="preserve">). Naudotojui atidaromas pateikto </w:t>
      </w:r>
      <w:r w:rsidR="00AB223A" w:rsidRPr="00524CBF">
        <w:t>projekto pirkimų plano</w:t>
      </w:r>
      <w:r w:rsidR="00285EB7" w:rsidRPr="00524CBF">
        <w:t xml:space="preserve"> peržiūros langas</w:t>
      </w:r>
      <w:r w:rsidR="00ED7234" w:rsidRPr="00524CBF">
        <w:t>.</w:t>
      </w:r>
    </w:p>
    <w:p w14:paraId="6E584205" w14:textId="30DF2B67" w:rsidR="00E5447D" w:rsidRPr="00524CBF" w:rsidRDefault="00C90DF8" w:rsidP="00DF6D78">
      <w:pPr>
        <w:pStyle w:val="Heading3"/>
      </w:pPr>
      <w:bookmarkStart w:id="131" w:name="_Toc444741464"/>
      <w:bookmarkStart w:id="132" w:name="_Toc464122299"/>
      <w:bookmarkStart w:id="133" w:name="_Toc471743959"/>
      <w:r w:rsidRPr="00524CBF">
        <w:t>Projekto p</w:t>
      </w:r>
      <w:r w:rsidR="00E5447D" w:rsidRPr="00524CBF">
        <w:t>irkimų plano rengima</w:t>
      </w:r>
      <w:r w:rsidRPr="00524CBF">
        <w:t>s</w:t>
      </w:r>
      <w:r w:rsidR="00A53B6F" w:rsidRPr="00524CBF">
        <w:t xml:space="preserve"> ir redagavimas</w:t>
      </w:r>
      <w:bookmarkEnd w:id="131"/>
      <w:bookmarkEnd w:id="132"/>
      <w:bookmarkEnd w:id="133"/>
    </w:p>
    <w:p w14:paraId="2D08F907" w14:textId="4BBBA4C2" w:rsidR="00391880" w:rsidRPr="00524CBF" w:rsidRDefault="00391880" w:rsidP="00391880">
      <w:pPr>
        <w:pStyle w:val="Elsistekstas"/>
      </w:pPr>
      <w:r w:rsidRPr="00524CBF">
        <w:t xml:space="preserve">Naują projekto pirkimų planą gali rengti naudotojas, kuriam projekte </w:t>
      </w:r>
      <w:r w:rsidR="00C44389" w:rsidRPr="00524CBF">
        <w:t>suteikta teisė pildyti ir/arba teikti pirkimų paslaugas.</w:t>
      </w:r>
    </w:p>
    <w:p w14:paraId="10C40173" w14:textId="78AC742D" w:rsidR="00A53B6F" w:rsidRPr="00524CBF" w:rsidRDefault="00A53B6F" w:rsidP="00391880">
      <w:pPr>
        <w:pStyle w:val="Elsistekstas"/>
        <w:rPr>
          <w:b/>
        </w:rPr>
      </w:pPr>
      <w:r w:rsidRPr="00524CBF">
        <w:rPr>
          <w:b/>
        </w:rPr>
        <w:t>Rengt</w:t>
      </w:r>
      <w:r w:rsidR="00AB56B7">
        <w:rPr>
          <w:b/>
        </w:rPr>
        <w:t>i</w:t>
      </w:r>
      <w:r w:rsidRPr="00524CBF">
        <w:rPr>
          <w:b/>
        </w:rPr>
        <w:t xml:space="preserve"> naują projekto pirkimų planą.</w:t>
      </w:r>
    </w:p>
    <w:p w14:paraId="2E2D45A3" w14:textId="2AF78DF1" w:rsidR="00391880" w:rsidRPr="00524CBF" w:rsidRDefault="00391880" w:rsidP="00391880">
      <w:pPr>
        <w:pStyle w:val="Elsistekstas"/>
      </w:pPr>
      <w:r w:rsidRPr="00524CBF">
        <w:t xml:space="preserve">Naujo </w:t>
      </w:r>
      <w:r w:rsidR="00AB56B7">
        <w:t xml:space="preserve">projekto </w:t>
      </w:r>
      <w:r w:rsidRPr="00524CBF">
        <w:t xml:space="preserve">pirkimų plano </w:t>
      </w:r>
      <w:r w:rsidR="00D852F5">
        <w:t xml:space="preserve">rengimo </w:t>
      </w:r>
      <w:r w:rsidRPr="00524CBF">
        <w:t xml:space="preserve">forma pasiekiama meniu pasirinkus „Pirkimų planas“ ir paspaudus mygtuką „Įkelti PPP“. </w:t>
      </w:r>
      <w:r w:rsidR="00B5539C" w:rsidRPr="00524CBF">
        <w:t>Naudotojas yra atsisiuntęs ir užpildęs projekto pirkimų plano PDF formą.</w:t>
      </w:r>
    </w:p>
    <w:p w14:paraId="1CF2A42F" w14:textId="77777777" w:rsidR="00A53B6F" w:rsidRPr="00524CBF" w:rsidRDefault="00A53B6F" w:rsidP="00A53B6F">
      <w:pPr>
        <w:pStyle w:val="Elsistekstas"/>
      </w:pPr>
      <w:r w:rsidRPr="00524CBF">
        <w:t xml:space="preserve">Vienu metu DMS naudotojui leidžiama rengti tik vieną projekto pirkimų planą. </w:t>
      </w:r>
    </w:p>
    <w:p w14:paraId="0E4BF8F6" w14:textId="0AF1CA0D" w:rsidR="00A53B6F" w:rsidRPr="00524CBF" w:rsidRDefault="00A53B6F" w:rsidP="00391880">
      <w:pPr>
        <w:pStyle w:val="Elsistekstas"/>
        <w:rPr>
          <w:b/>
        </w:rPr>
      </w:pPr>
      <w:r w:rsidRPr="00524CBF">
        <w:rPr>
          <w:b/>
        </w:rPr>
        <w:t>Redaguot</w:t>
      </w:r>
      <w:r w:rsidR="00AB56B7">
        <w:rPr>
          <w:b/>
        </w:rPr>
        <w:t>i</w:t>
      </w:r>
      <w:r w:rsidRPr="00524CBF">
        <w:rPr>
          <w:b/>
        </w:rPr>
        <w:t xml:space="preserve"> projekto pirkimų planą.</w:t>
      </w:r>
    </w:p>
    <w:p w14:paraId="64CEE890" w14:textId="6E434455" w:rsidR="00A53B6F" w:rsidRPr="00524CBF" w:rsidRDefault="00A53B6F" w:rsidP="00A53B6F">
      <w:pPr>
        <w:pStyle w:val="Elsistekstas"/>
        <w:tabs>
          <w:tab w:val="left" w:pos="709"/>
        </w:tabs>
      </w:pPr>
      <w:r w:rsidRPr="00524CBF">
        <w:t xml:space="preserve">Projekto pirkimų plano redagavimo </w:t>
      </w:r>
      <w:r w:rsidR="00D852F5">
        <w:t>forma</w:t>
      </w:r>
      <w:r w:rsidRPr="00524CBF">
        <w:t xml:space="preserve"> pasiekiama meniu pasirinkus „Pirkimų planas“. Atsidariusiame projekto pirkimų planų sąraše rengiamų dokumentų dalyje ties rengiamu pirkimų planu spaudžiama piktograma „Redaguoti“ (</w:t>
      </w:r>
      <w:r w:rsidRPr="000C6271">
        <w:rPr>
          <w:noProof/>
        </w:rPr>
        <w:drawing>
          <wp:inline distT="0" distB="0" distL="0" distR="0" wp14:anchorId="70BCB89F" wp14:editId="5A3BBF9C">
            <wp:extent cx="192024" cy="164592"/>
            <wp:effectExtent l="0" t="0" r="0" b="698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2024" cy="164592"/>
                    </a:xfrm>
                    <a:prstGeom prst="rect">
                      <a:avLst/>
                    </a:prstGeom>
                  </pic:spPr>
                </pic:pic>
              </a:graphicData>
            </a:graphic>
          </wp:inline>
        </w:drawing>
      </w:r>
      <w:r w:rsidRPr="00524CBF">
        <w:t>).</w:t>
      </w:r>
    </w:p>
    <w:p w14:paraId="3DA63B69" w14:textId="77777777" w:rsidR="00A53B6F" w:rsidRPr="00524CBF" w:rsidRDefault="00A53B6F" w:rsidP="00A53B6F">
      <w:pPr>
        <w:pStyle w:val="Elsistekstas"/>
      </w:pPr>
      <w:r w:rsidRPr="00524CBF">
        <w:t>Naudotojas gali redaguoti anksčiau išsaugotą savo ar kito naudotojo parengtą projekto pirkimų plano formą. Projekto pirkimų plano formą vienu metu gali redaguoti tik vienas naudotojas. Kol vienas naudotojas redaguoja projekto pirkimų plano formą, kitiems naudotojams ši forma bus atvaizduojama peržiūros režimu bei pateikiamas pranešimas „&lt;DMS naudotojo vardas, pavardė&gt; redaguoja formą“.</w:t>
      </w:r>
    </w:p>
    <w:p w14:paraId="5B62BE4F" w14:textId="77777777" w:rsidR="00A53B6F" w:rsidRPr="00524CBF" w:rsidRDefault="00A53B6F" w:rsidP="00391880">
      <w:pPr>
        <w:pStyle w:val="Elsistekstas"/>
        <w:rPr>
          <w:b/>
        </w:rPr>
      </w:pPr>
    </w:p>
    <w:p w14:paraId="1102E45E" w14:textId="3AFD9E80" w:rsidR="00F6786E" w:rsidRPr="001248AC" w:rsidRDefault="00E37896" w:rsidP="00F6786E">
      <w:pPr>
        <w:pStyle w:val="Elsistekstas"/>
      </w:pPr>
      <w:r w:rsidRPr="001248AC">
        <w:rPr>
          <w:noProof/>
        </w:rPr>
        <w:drawing>
          <wp:inline distT="0" distB="0" distL="0" distR="0" wp14:anchorId="205C5C50" wp14:editId="2EC81299">
            <wp:extent cx="6122035" cy="3540760"/>
            <wp:effectExtent l="19050" t="19050" r="12065" b="215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6122035" cy="3540760"/>
                    </a:xfrm>
                    <a:prstGeom prst="rect">
                      <a:avLst/>
                    </a:prstGeom>
                    <a:ln>
                      <a:solidFill>
                        <a:schemeClr val="tx1"/>
                      </a:solidFill>
                    </a:ln>
                  </pic:spPr>
                </pic:pic>
              </a:graphicData>
            </a:graphic>
          </wp:inline>
        </w:drawing>
      </w:r>
    </w:p>
    <w:p w14:paraId="0CF6FC82" w14:textId="7A50A597" w:rsidR="008D1FD9" w:rsidRPr="00725BF4" w:rsidRDefault="008D1FD9" w:rsidP="00D936D1">
      <w:pPr>
        <w:pStyle w:val="Paveiksleliopavadinimas"/>
      </w:pPr>
      <w:r w:rsidRPr="00505299">
        <w:t>Projekto pirkimų plano rengimas</w:t>
      </w:r>
    </w:p>
    <w:p w14:paraId="073BACD3" w14:textId="50CD7E81" w:rsidR="00C90DF8" w:rsidRPr="00524CBF" w:rsidRDefault="00C90DF8" w:rsidP="00C90DF8">
      <w:pPr>
        <w:pStyle w:val="Elsistekstas"/>
      </w:pPr>
      <w:r w:rsidRPr="00725BF4">
        <w:rPr>
          <w:b/>
        </w:rPr>
        <w:t xml:space="preserve"> </w:t>
      </w:r>
      <w:r w:rsidR="008D1FD9" w:rsidRPr="00E45599">
        <w:rPr>
          <w:b/>
        </w:rPr>
        <w:t xml:space="preserve">Veiksmai, kuriuos </w:t>
      </w:r>
      <w:r w:rsidR="00FB0852" w:rsidRPr="00473965">
        <w:rPr>
          <w:b/>
        </w:rPr>
        <w:t>galima</w:t>
      </w:r>
      <w:r w:rsidR="008D1FD9" w:rsidRPr="00473965">
        <w:rPr>
          <w:b/>
        </w:rPr>
        <w:t xml:space="preserve"> atlikti</w:t>
      </w:r>
      <w:r w:rsidR="00FB0852" w:rsidRPr="00473965">
        <w:rPr>
          <w:b/>
        </w:rPr>
        <w:t>:</w:t>
      </w:r>
    </w:p>
    <w:p w14:paraId="749BC6AE" w14:textId="7877F67F" w:rsidR="008D1FD9" w:rsidRPr="0025442C" w:rsidRDefault="008D1FD9" w:rsidP="00B778A2">
      <w:pPr>
        <w:pStyle w:val="Elsistekstas"/>
        <w:numPr>
          <w:ilvl w:val="0"/>
          <w:numId w:val="32"/>
        </w:numPr>
      </w:pPr>
      <w:r w:rsidRPr="00524CBF">
        <w:t>Paspausti</w:t>
      </w:r>
      <w:r w:rsidR="00C90DF8" w:rsidRPr="00524CBF">
        <w:t xml:space="preserve"> mygtuką „Įkelti PPP</w:t>
      </w:r>
      <w:r w:rsidR="00CE721D" w:rsidRPr="00524CBF">
        <w:t>“ arba redagavimo atveju, pakeisti įkeltą projekto pirkimų plano formą, įkeliant pakoreguotą (spaudžiama piktograma „Ištrinti“ (</w:t>
      </w:r>
      <w:r w:rsidR="00CE721D" w:rsidRPr="001248AC">
        <w:rPr>
          <w:noProof/>
        </w:rPr>
        <w:drawing>
          <wp:inline distT="0" distB="0" distL="0" distR="0" wp14:anchorId="519BE656" wp14:editId="5BA63CA7">
            <wp:extent cx="137160" cy="128016"/>
            <wp:effectExtent l="0" t="0" r="0" b="571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7160" cy="128016"/>
                    </a:xfrm>
                    <a:prstGeom prst="rect">
                      <a:avLst/>
                    </a:prstGeom>
                  </pic:spPr>
                </pic:pic>
              </a:graphicData>
            </a:graphic>
          </wp:inline>
        </w:drawing>
      </w:r>
      <w:r w:rsidR="00CE721D" w:rsidRPr="001248AC">
        <w:t>)).</w:t>
      </w:r>
    </w:p>
    <w:p w14:paraId="2C0D67EE" w14:textId="5B3572AD" w:rsidR="00C90DF8" w:rsidRPr="00725BF4" w:rsidRDefault="008D1FD9" w:rsidP="00B778A2">
      <w:pPr>
        <w:pStyle w:val="Elsistekstas"/>
        <w:numPr>
          <w:ilvl w:val="0"/>
          <w:numId w:val="32"/>
        </w:numPr>
      </w:pPr>
      <w:r w:rsidRPr="006E7FF9">
        <w:t>Iš kompiuterio pasirinkti</w:t>
      </w:r>
      <w:r w:rsidR="00C90DF8" w:rsidRPr="00E10701">
        <w:t xml:space="preserve"> </w:t>
      </w:r>
      <w:r w:rsidR="009C1EDE" w:rsidRPr="00462636">
        <w:t xml:space="preserve">užpildytą </w:t>
      </w:r>
      <w:r w:rsidR="00C90DF8" w:rsidRPr="00B837D6">
        <w:t xml:space="preserve">projekto pirkimų plano PDF </w:t>
      </w:r>
      <w:r w:rsidR="009C1EDE" w:rsidRPr="00505299">
        <w:t>formą</w:t>
      </w:r>
      <w:r w:rsidR="00C90DF8" w:rsidRPr="00725BF4">
        <w:t xml:space="preserve">. </w:t>
      </w:r>
    </w:p>
    <w:p w14:paraId="3440CE07" w14:textId="3AA7A4F7" w:rsidR="00C90DF8" w:rsidRPr="0025442C" w:rsidRDefault="00C90DF8" w:rsidP="00C90DF8">
      <w:pPr>
        <w:pStyle w:val="Elsistekstas"/>
        <w:ind w:left="644" w:firstLine="0"/>
      </w:pPr>
      <w:r w:rsidRPr="00E45599">
        <w:rPr>
          <w:b/>
        </w:rPr>
        <w:t>Svarb</w:t>
      </w:r>
      <w:r w:rsidRPr="00473965">
        <w:rPr>
          <w:b/>
        </w:rPr>
        <w:t xml:space="preserve">u. </w:t>
      </w:r>
      <w:r w:rsidRPr="00473965">
        <w:t xml:space="preserve">Turi būti įkeliama iš </w:t>
      </w:r>
      <w:r w:rsidR="0025442C">
        <w:t>DMS</w:t>
      </w:r>
      <w:r w:rsidRPr="0025442C">
        <w:t xml:space="preserve"> atsisiųsta PDF forma (skenuoti ar kitokio formato dokumentai nebus priimami).  </w:t>
      </w:r>
    </w:p>
    <w:p w14:paraId="7BCB276D" w14:textId="1CC35C78" w:rsidR="00C90DF8" w:rsidRPr="00E10701" w:rsidRDefault="00B644EE" w:rsidP="00B778A2">
      <w:pPr>
        <w:pStyle w:val="Elsistekstas"/>
        <w:numPr>
          <w:ilvl w:val="0"/>
          <w:numId w:val="32"/>
        </w:numPr>
      </w:pPr>
      <w:r w:rsidRPr="006E7FF9">
        <w:t>Įkėlus užpildytą projekto pirkimų plano  PDF formą, automatiškai pateikiami šie duomenys:</w:t>
      </w:r>
    </w:p>
    <w:tbl>
      <w:tblPr>
        <w:tblStyle w:val="Elsislentele"/>
        <w:tblW w:w="0" w:type="auto"/>
        <w:tblLook w:val="04A0" w:firstRow="1" w:lastRow="0" w:firstColumn="1" w:lastColumn="0" w:noHBand="0" w:noVBand="1"/>
      </w:tblPr>
      <w:tblGrid>
        <w:gridCol w:w="1099"/>
        <w:gridCol w:w="2073"/>
        <w:gridCol w:w="1875"/>
        <w:gridCol w:w="4480"/>
      </w:tblGrid>
      <w:tr w:rsidR="00805A7A" w:rsidRPr="00524CBF" w14:paraId="2FD6611C" w14:textId="77777777" w:rsidTr="00AE28AE">
        <w:trPr>
          <w:cnfStyle w:val="100000000000" w:firstRow="1" w:lastRow="0" w:firstColumn="0" w:lastColumn="0" w:oddVBand="0" w:evenVBand="0" w:oddHBand="0" w:evenHBand="0" w:firstRowFirstColumn="0" w:firstRowLastColumn="0" w:lastRowFirstColumn="0" w:lastRowLastColumn="0"/>
        </w:trPr>
        <w:tc>
          <w:tcPr>
            <w:tcW w:w="1110" w:type="dxa"/>
          </w:tcPr>
          <w:p w14:paraId="77352DC7" w14:textId="77777777" w:rsidR="00805A7A" w:rsidRPr="0055797F" w:rsidRDefault="00805A7A" w:rsidP="00C06146">
            <w:pPr>
              <w:pStyle w:val="Elsislentelesantraste"/>
              <w:rPr>
                <w:b/>
              </w:rPr>
            </w:pPr>
            <w:r w:rsidRPr="007E1563">
              <w:t>Eil. Nr.</w:t>
            </w:r>
          </w:p>
        </w:tc>
        <w:tc>
          <w:tcPr>
            <w:tcW w:w="2095" w:type="dxa"/>
          </w:tcPr>
          <w:p w14:paraId="4E2A2F3E" w14:textId="77777777" w:rsidR="00805A7A" w:rsidRPr="00576566" w:rsidRDefault="00805A7A" w:rsidP="00C06146">
            <w:pPr>
              <w:pStyle w:val="Elsislentelesantraste"/>
              <w:rPr>
                <w:b/>
              </w:rPr>
            </w:pPr>
            <w:r w:rsidRPr="00576566">
              <w:t>Lauko pavadinimas</w:t>
            </w:r>
          </w:p>
        </w:tc>
        <w:tc>
          <w:tcPr>
            <w:tcW w:w="1895" w:type="dxa"/>
          </w:tcPr>
          <w:p w14:paraId="4363326B" w14:textId="77777777" w:rsidR="00805A7A" w:rsidRPr="004359C0" w:rsidRDefault="00805A7A" w:rsidP="00C06146">
            <w:pPr>
              <w:pStyle w:val="Elsislentelesantraste"/>
              <w:rPr>
                <w:b/>
              </w:rPr>
            </w:pPr>
            <w:r w:rsidRPr="004359C0">
              <w:t>Tipas</w:t>
            </w:r>
          </w:p>
        </w:tc>
        <w:tc>
          <w:tcPr>
            <w:tcW w:w="4531" w:type="dxa"/>
          </w:tcPr>
          <w:p w14:paraId="4F9204FE" w14:textId="77777777" w:rsidR="00805A7A" w:rsidRPr="001248AC" w:rsidRDefault="00805A7A" w:rsidP="00C06146">
            <w:pPr>
              <w:pStyle w:val="Elsislentelesantraste"/>
              <w:rPr>
                <w:b/>
              </w:rPr>
            </w:pPr>
            <w:r w:rsidRPr="004359C0">
              <w:t>Aprašymas</w:t>
            </w:r>
          </w:p>
        </w:tc>
      </w:tr>
      <w:tr w:rsidR="00805A7A" w:rsidRPr="00524CBF" w14:paraId="126A3F37" w14:textId="77777777" w:rsidTr="00AE28AE">
        <w:tc>
          <w:tcPr>
            <w:tcW w:w="1110" w:type="dxa"/>
          </w:tcPr>
          <w:p w14:paraId="7CB91631" w14:textId="77777777" w:rsidR="00805A7A" w:rsidRPr="001248AC" w:rsidRDefault="00805A7A" w:rsidP="00B778A2">
            <w:pPr>
              <w:pStyle w:val="Elsistekstas"/>
              <w:numPr>
                <w:ilvl w:val="0"/>
                <w:numId w:val="68"/>
              </w:numPr>
              <w:jc w:val="left"/>
            </w:pPr>
          </w:p>
        </w:tc>
        <w:tc>
          <w:tcPr>
            <w:tcW w:w="2095" w:type="dxa"/>
          </w:tcPr>
          <w:p w14:paraId="63953DF3" w14:textId="77777777" w:rsidR="00805A7A" w:rsidRPr="00E10701" w:rsidRDefault="00805A7A" w:rsidP="00C828F2">
            <w:pPr>
              <w:pStyle w:val="Elsistekstas"/>
              <w:ind w:firstLine="0"/>
            </w:pPr>
            <w:r w:rsidRPr="006E7FF9">
              <w:t>Dokumentas</w:t>
            </w:r>
          </w:p>
        </w:tc>
        <w:tc>
          <w:tcPr>
            <w:tcW w:w="1895" w:type="dxa"/>
          </w:tcPr>
          <w:p w14:paraId="6F767FB2" w14:textId="77777777" w:rsidR="00805A7A" w:rsidRPr="00B837D6" w:rsidRDefault="00805A7A" w:rsidP="00C828F2">
            <w:pPr>
              <w:pStyle w:val="Elsistekstas"/>
              <w:ind w:firstLine="0"/>
            </w:pPr>
            <w:r w:rsidRPr="00462636">
              <w:t>Nuoroda su mygtuku</w:t>
            </w:r>
          </w:p>
        </w:tc>
        <w:tc>
          <w:tcPr>
            <w:tcW w:w="4531" w:type="dxa"/>
          </w:tcPr>
          <w:p w14:paraId="300DC980" w14:textId="77777777" w:rsidR="00805A7A" w:rsidRPr="00725BF4" w:rsidRDefault="00805A7A" w:rsidP="00C828F2">
            <w:pPr>
              <w:pStyle w:val="Elsistekstas"/>
              <w:ind w:firstLine="0"/>
            </w:pPr>
            <w:r w:rsidRPr="00505299">
              <w:t xml:space="preserve">Įkėlus formą, naudotojui vietoje mygtuko „Įkelti projekto pirkimų planą“ pateikiamas įkelto dokumento rinkmenos pavadinimas, ant kurio paspaudus naudotojui atsiunčiamas dokumentas. Šalia pateikiama formos įkėlimo data. </w:t>
            </w:r>
          </w:p>
          <w:p w14:paraId="1BF7F477" w14:textId="77777777" w:rsidR="00805A7A" w:rsidRPr="00473965" w:rsidRDefault="00805A7A" w:rsidP="00C828F2">
            <w:pPr>
              <w:pStyle w:val="Elsistekstas"/>
              <w:ind w:firstLine="0"/>
            </w:pPr>
            <w:r w:rsidRPr="00725BF4">
              <w:t>Sistema neleidžia naudotojui išsaugo</w:t>
            </w:r>
            <w:r w:rsidRPr="00E45599">
              <w:t xml:space="preserve">ti formos, kol nėra įkeltas projekto pirkimų plano PDF dokumentas. </w:t>
            </w:r>
          </w:p>
        </w:tc>
      </w:tr>
      <w:tr w:rsidR="00805A7A" w:rsidRPr="00524CBF" w14:paraId="152FB256" w14:textId="77777777" w:rsidTr="00AE28AE">
        <w:tc>
          <w:tcPr>
            <w:tcW w:w="1110" w:type="dxa"/>
          </w:tcPr>
          <w:p w14:paraId="1107ED7C" w14:textId="77777777" w:rsidR="00805A7A" w:rsidRPr="00524CBF" w:rsidRDefault="00805A7A" w:rsidP="00B778A2">
            <w:pPr>
              <w:pStyle w:val="Elsistekstas"/>
              <w:numPr>
                <w:ilvl w:val="0"/>
                <w:numId w:val="68"/>
              </w:numPr>
              <w:jc w:val="left"/>
            </w:pPr>
          </w:p>
        </w:tc>
        <w:tc>
          <w:tcPr>
            <w:tcW w:w="2095" w:type="dxa"/>
          </w:tcPr>
          <w:p w14:paraId="782E72FA" w14:textId="77777777" w:rsidR="00805A7A" w:rsidRPr="00524CBF" w:rsidRDefault="00805A7A" w:rsidP="00C828F2">
            <w:pPr>
              <w:pStyle w:val="Elsistekstas"/>
              <w:ind w:firstLine="0"/>
            </w:pPr>
            <w:r w:rsidRPr="00524CBF">
              <w:t>Data</w:t>
            </w:r>
          </w:p>
        </w:tc>
        <w:tc>
          <w:tcPr>
            <w:tcW w:w="1895" w:type="dxa"/>
          </w:tcPr>
          <w:p w14:paraId="28FDE538" w14:textId="77777777" w:rsidR="00805A7A" w:rsidRPr="00524CBF" w:rsidRDefault="00805A7A" w:rsidP="00C828F2">
            <w:pPr>
              <w:pStyle w:val="Elsistekstas"/>
              <w:ind w:firstLine="0"/>
            </w:pPr>
            <w:r w:rsidRPr="00524CBF">
              <w:t>Data formato YYYY-MM-DD Neredaguojamas</w:t>
            </w:r>
          </w:p>
        </w:tc>
        <w:tc>
          <w:tcPr>
            <w:tcW w:w="4531" w:type="dxa"/>
          </w:tcPr>
          <w:p w14:paraId="2F4F6DB0" w14:textId="77777777" w:rsidR="00805A7A" w:rsidRPr="00524CBF" w:rsidRDefault="00805A7A" w:rsidP="00C828F2">
            <w:pPr>
              <w:pStyle w:val="Elsistekstas"/>
              <w:ind w:firstLine="0"/>
            </w:pPr>
            <w:r w:rsidRPr="00524CBF">
              <w:t>Pateikiama formoje nurodyta projekto pirkimų plano formos parengimo data. Laukas užpildomas įkėlus projekto pirkimų plano PDF dokumentą.</w:t>
            </w:r>
          </w:p>
        </w:tc>
      </w:tr>
      <w:tr w:rsidR="00805A7A" w:rsidRPr="00524CBF" w14:paraId="6EB710BE" w14:textId="77777777" w:rsidTr="00AE28AE">
        <w:tc>
          <w:tcPr>
            <w:tcW w:w="1110" w:type="dxa"/>
          </w:tcPr>
          <w:p w14:paraId="61D945F6" w14:textId="77777777" w:rsidR="00805A7A" w:rsidRPr="00524CBF" w:rsidRDefault="00805A7A" w:rsidP="00B778A2">
            <w:pPr>
              <w:pStyle w:val="Elsistekstas"/>
              <w:numPr>
                <w:ilvl w:val="0"/>
                <w:numId w:val="68"/>
              </w:numPr>
              <w:jc w:val="left"/>
            </w:pPr>
          </w:p>
        </w:tc>
        <w:tc>
          <w:tcPr>
            <w:tcW w:w="2095" w:type="dxa"/>
          </w:tcPr>
          <w:p w14:paraId="675DDB76" w14:textId="77777777" w:rsidR="00805A7A" w:rsidRPr="00524CBF" w:rsidRDefault="00805A7A" w:rsidP="00C828F2">
            <w:pPr>
              <w:pStyle w:val="Elsistekstas"/>
              <w:ind w:firstLine="0"/>
            </w:pPr>
            <w:r w:rsidRPr="00524CBF">
              <w:t>Planuojamų projekto pirkimų suma</w:t>
            </w:r>
          </w:p>
        </w:tc>
        <w:tc>
          <w:tcPr>
            <w:tcW w:w="1895" w:type="dxa"/>
          </w:tcPr>
          <w:p w14:paraId="16B929B1" w14:textId="77777777" w:rsidR="00805A7A" w:rsidRPr="00524CBF" w:rsidRDefault="00805A7A" w:rsidP="00C828F2">
            <w:pPr>
              <w:pStyle w:val="Elsistekstas"/>
              <w:ind w:firstLine="0"/>
            </w:pPr>
            <w:r w:rsidRPr="00524CBF">
              <w:t>Tekstinis laukas Neredaguojamas</w:t>
            </w:r>
          </w:p>
        </w:tc>
        <w:tc>
          <w:tcPr>
            <w:tcW w:w="4531" w:type="dxa"/>
          </w:tcPr>
          <w:p w14:paraId="58812D63" w14:textId="77777777" w:rsidR="00805A7A" w:rsidRPr="00524CBF" w:rsidRDefault="00805A7A" w:rsidP="00C828F2">
            <w:pPr>
              <w:pStyle w:val="Elsistekstas"/>
              <w:ind w:firstLine="0"/>
            </w:pPr>
            <w:r w:rsidRPr="00524CBF">
              <w:t>Pateikiama formoje nurodyta planuojamų projekto pirkimų suma. Laukas užpildomas įkėlus projekto pirkimų plano PDF dokumentą.</w:t>
            </w:r>
          </w:p>
        </w:tc>
      </w:tr>
      <w:tr w:rsidR="00805A7A" w:rsidRPr="00524CBF" w14:paraId="0DAD4044" w14:textId="77777777" w:rsidTr="00AE28AE">
        <w:tc>
          <w:tcPr>
            <w:tcW w:w="1110" w:type="dxa"/>
          </w:tcPr>
          <w:p w14:paraId="000A4ACE" w14:textId="77777777" w:rsidR="00805A7A" w:rsidRPr="00524CBF" w:rsidRDefault="00805A7A" w:rsidP="00B778A2">
            <w:pPr>
              <w:pStyle w:val="Elsistekstas"/>
              <w:numPr>
                <w:ilvl w:val="0"/>
                <w:numId w:val="68"/>
              </w:numPr>
              <w:jc w:val="left"/>
            </w:pPr>
          </w:p>
        </w:tc>
        <w:tc>
          <w:tcPr>
            <w:tcW w:w="2095" w:type="dxa"/>
          </w:tcPr>
          <w:p w14:paraId="25E46507" w14:textId="77777777" w:rsidR="00805A7A" w:rsidRPr="00524CBF" w:rsidRDefault="00805A7A" w:rsidP="00C828F2">
            <w:pPr>
              <w:pStyle w:val="Elsistekstas"/>
              <w:ind w:firstLine="0"/>
            </w:pPr>
            <w:r w:rsidRPr="00524CBF">
              <w:t>Įvykdytų pirkimų tinkamų finansuoti išlaidų suma</w:t>
            </w:r>
          </w:p>
        </w:tc>
        <w:tc>
          <w:tcPr>
            <w:tcW w:w="1895" w:type="dxa"/>
          </w:tcPr>
          <w:p w14:paraId="46048D1E" w14:textId="77777777" w:rsidR="00805A7A" w:rsidRPr="00524CBF" w:rsidRDefault="00805A7A" w:rsidP="00C828F2">
            <w:pPr>
              <w:pStyle w:val="Elsistekstas"/>
              <w:ind w:firstLine="0"/>
            </w:pPr>
            <w:r w:rsidRPr="00524CBF">
              <w:t>Tekstinis laukas Neredaguojamas</w:t>
            </w:r>
          </w:p>
        </w:tc>
        <w:tc>
          <w:tcPr>
            <w:tcW w:w="4531" w:type="dxa"/>
          </w:tcPr>
          <w:p w14:paraId="37A69BA1" w14:textId="77777777" w:rsidR="00805A7A" w:rsidRPr="00524CBF" w:rsidRDefault="00805A7A" w:rsidP="00C828F2">
            <w:pPr>
              <w:pStyle w:val="Elsistekstas"/>
              <w:ind w:firstLine="0"/>
            </w:pPr>
            <w:r w:rsidRPr="00524CBF">
              <w:t>Pateikiama formoje nurodyta įvykdytų pirkimų tinkamų finansuoti išlaidų suma. Laukas užpildomas įkėlus projekto pirkimų plano PDF dokumentą.</w:t>
            </w:r>
          </w:p>
        </w:tc>
      </w:tr>
      <w:tr w:rsidR="00805A7A" w:rsidRPr="00524CBF" w14:paraId="3B64E817" w14:textId="77777777" w:rsidTr="00AE28AE">
        <w:tc>
          <w:tcPr>
            <w:tcW w:w="1110" w:type="dxa"/>
          </w:tcPr>
          <w:p w14:paraId="4A871CD6" w14:textId="77777777" w:rsidR="00805A7A" w:rsidRPr="00524CBF" w:rsidRDefault="00805A7A" w:rsidP="00B778A2">
            <w:pPr>
              <w:pStyle w:val="Elsistekstas"/>
              <w:numPr>
                <w:ilvl w:val="0"/>
                <w:numId w:val="68"/>
              </w:numPr>
              <w:jc w:val="left"/>
            </w:pPr>
          </w:p>
        </w:tc>
        <w:tc>
          <w:tcPr>
            <w:tcW w:w="2095" w:type="dxa"/>
          </w:tcPr>
          <w:p w14:paraId="3C6A170F" w14:textId="77777777" w:rsidR="00805A7A" w:rsidRPr="00524CBF" w:rsidRDefault="00805A7A" w:rsidP="00C828F2">
            <w:pPr>
              <w:pStyle w:val="Elsistekstas"/>
              <w:ind w:firstLine="0"/>
            </w:pPr>
            <w:r w:rsidRPr="00524CBF">
              <w:t>Projekto biudžeto suma, kuriai netaikomi pirkimai</w:t>
            </w:r>
          </w:p>
        </w:tc>
        <w:tc>
          <w:tcPr>
            <w:tcW w:w="1895" w:type="dxa"/>
          </w:tcPr>
          <w:p w14:paraId="4D0361B5" w14:textId="77777777" w:rsidR="00805A7A" w:rsidRPr="00524CBF" w:rsidRDefault="00805A7A" w:rsidP="00C828F2">
            <w:pPr>
              <w:pStyle w:val="Elsistekstas"/>
              <w:ind w:firstLine="0"/>
            </w:pPr>
            <w:r w:rsidRPr="00524CBF">
              <w:t>Tekstinis laukas Neredaguojamas</w:t>
            </w:r>
          </w:p>
        </w:tc>
        <w:tc>
          <w:tcPr>
            <w:tcW w:w="4531" w:type="dxa"/>
          </w:tcPr>
          <w:p w14:paraId="15C82CA1" w14:textId="77777777" w:rsidR="00805A7A" w:rsidRPr="00524CBF" w:rsidRDefault="00805A7A" w:rsidP="00C828F2">
            <w:pPr>
              <w:pStyle w:val="Elsistekstas"/>
              <w:ind w:firstLine="0"/>
            </w:pPr>
            <w:r w:rsidRPr="00524CBF">
              <w:t>Pateikiama formoje nurodyta projekto biudžeto suma, kuriai netaikomi pirkimai. Laukas užpildomas įkėlus projekto pirkimų plano PDF dokumentą.</w:t>
            </w:r>
          </w:p>
        </w:tc>
      </w:tr>
      <w:tr w:rsidR="00805A7A" w:rsidRPr="00524CBF" w14:paraId="03EC088D" w14:textId="77777777" w:rsidTr="00AE28AE">
        <w:tc>
          <w:tcPr>
            <w:tcW w:w="1110" w:type="dxa"/>
          </w:tcPr>
          <w:p w14:paraId="29289EC3" w14:textId="77777777" w:rsidR="00805A7A" w:rsidRPr="00524CBF" w:rsidRDefault="00805A7A" w:rsidP="00B778A2">
            <w:pPr>
              <w:pStyle w:val="Elsistekstas"/>
              <w:numPr>
                <w:ilvl w:val="0"/>
                <w:numId w:val="68"/>
              </w:numPr>
              <w:jc w:val="left"/>
            </w:pPr>
          </w:p>
        </w:tc>
        <w:tc>
          <w:tcPr>
            <w:tcW w:w="2095" w:type="dxa"/>
          </w:tcPr>
          <w:p w14:paraId="165F619B" w14:textId="77777777" w:rsidR="00805A7A" w:rsidRPr="00524CBF" w:rsidRDefault="00805A7A" w:rsidP="00C828F2">
            <w:pPr>
              <w:pStyle w:val="Elsistekstas"/>
              <w:ind w:firstLine="0"/>
            </w:pPr>
            <w:r w:rsidRPr="00524CBF">
              <w:t>Iš viso</w:t>
            </w:r>
          </w:p>
        </w:tc>
        <w:tc>
          <w:tcPr>
            <w:tcW w:w="1895" w:type="dxa"/>
          </w:tcPr>
          <w:p w14:paraId="643024B7" w14:textId="77777777" w:rsidR="00805A7A" w:rsidRPr="00524CBF" w:rsidRDefault="00805A7A" w:rsidP="00C828F2">
            <w:pPr>
              <w:pStyle w:val="Elsistekstas"/>
              <w:ind w:firstLine="0"/>
            </w:pPr>
            <w:r w:rsidRPr="00524CBF">
              <w:t>Tekstinis laukas Neredaguojamas</w:t>
            </w:r>
          </w:p>
        </w:tc>
        <w:tc>
          <w:tcPr>
            <w:tcW w:w="4531" w:type="dxa"/>
          </w:tcPr>
          <w:p w14:paraId="25FD5D2B" w14:textId="77777777" w:rsidR="00805A7A" w:rsidRPr="00524CBF" w:rsidRDefault="00805A7A" w:rsidP="00C828F2">
            <w:pPr>
              <w:pStyle w:val="Elsistekstas"/>
              <w:ind w:firstLine="0"/>
            </w:pPr>
            <w:r w:rsidRPr="00524CBF">
              <w:t xml:space="preserve">Pateikiama apskaičiuota laukų “Planuojamų projekto pirkimų suma, finansuojama projekto lėšomis“, „Įvykdytų pirkimų tinkamų finansuoti išlaidų suma“ ir “Projekto išlaidų suma, kuriai netaikomi pirkimai“ suma. </w:t>
            </w:r>
          </w:p>
        </w:tc>
      </w:tr>
    </w:tbl>
    <w:p w14:paraId="1901706C" w14:textId="4C707AC9" w:rsidR="00ED7234" w:rsidRPr="00524CBF" w:rsidRDefault="00ED7234" w:rsidP="00ED7234">
      <w:pPr>
        <w:pStyle w:val="Elsistekstas"/>
      </w:pPr>
      <w:r w:rsidRPr="00524CBF">
        <w:t xml:space="preserve">Pridėtas užpildytas </w:t>
      </w:r>
      <w:r w:rsidR="00895F69">
        <w:t>projekto pirkimų plano</w:t>
      </w:r>
      <w:r w:rsidRPr="00524CBF">
        <w:t xml:space="preserve"> PDF dokumentas gali būti panaikinamas, paspaudus piktogramą „Ištrinti“ (</w:t>
      </w:r>
      <w:r w:rsidRPr="000C6271">
        <w:rPr>
          <w:noProof/>
        </w:rPr>
        <w:drawing>
          <wp:inline distT="0" distB="0" distL="0" distR="0" wp14:anchorId="6742A690" wp14:editId="0CEA28FC">
            <wp:extent cx="146304" cy="146304"/>
            <wp:effectExtent l="0" t="0" r="6350" b="635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6304" cy="146304"/>
                    </a:xfrm>
                    <a:prstGeom prst="rect">
                      <a:avLst/>
                    </a:prstGeom>
                  </pic:spPr>
                </pic:pic>
              </a:graphicData>
            </a:graphic>
          </wp:inline>
        </w:drawing>
      </w:r>
      <w:r w:rsidRPr="00524CBF">
        <w:t>) ir pakartotinai įkeliamas paspaudus mygtuką „Įkelti PPP“.</w:t>
      </w:r>
    </w:p>
    <w:p w14:paraId="1F01AA60" w14:textId="77777777" w:rsidR="00ED7234" w:rsidRPr="00524CBF" w:rsidRDefault="00ED7234" w:rsidP="00ED7234">
      <w:pPr>
        <w:pStyle w:val="Elsistekstas"/>
        <w:ind w:left="360" w:firstLine="0"/>
      </w:pPr>
    </w:p>
    <w:p w14:paraId="66563E3E" w14:textId="64A759EF" w:rsidR="00ED7234" w:rsidRPr="00524CBF" w:rsidRDefault="00ED7234" w:rsidP="00B778A2">
      <w:pPr>
        <w:pStyle w:val="Elsistekstas"/>
        <w:numPr>
          <w:ilvl w:val="0"/>
          <w:numId w:val="32"/>
        </w:numPr>
      </w:pPr>
      <w:r w:rsidRPr="00524CBF">
        <w:t>Su rengiamu projekto pirkimų planu galima atlikti šiuos veiksmus:</w:t>
      </w:r>
    </w:p>
    <w:p w14:paraId="3FB87F5C" w14:textId="12234FCF" w:rsidR="00440AB5" w:rsidRPr="00524CBF" w:rsidRDefault="00ED7234" w:rsidP="00B778A2">
      <w:pPr>
        <w:pStyle w:val="Elsistekstas"/>
        <w:numPr>
          <w:ilvl w:val="1"/>
          <w:numId w:val="32"/>
        </w:numPr>
        <w:ind w:firstLine="0"/>
      </w:pPr>
      <w:r w:rsidRPr="00524CBF">
        <w:rPr>
          <w:b/>
        </w:rPr>
        <w:t>Išsaugoti</w:t>
      </w:r>
      <w:r w:rsidRPr="00524CBF">
        <w:t xml:space="preserve"> – paspaudus mygtuką „Saugoti</w:t>
      </w:r>
      <w:r w:rsidR="00440AB5" w:rsidRPr="00524CBF">
        <w:t xml:space="preserve">“, išsaugomi </w:t>
      </w:r>
      <w:r w:rsidR="00F65F63">
        <w:t>projekto pirkimų plano</w:t>
      </w:r>
      <w:r w:rsidR="00440AB5" w:rsidRPr="00524CBF">
        <w:t xml:space="preserve"> duomenys.</w:t>
      </w:r>
    </w:p>
    <w:p w14:paraId="05CA26DB" w14:textId="0BFB38A3" w:rsidR="00ED7234" w:rsidRPr="00524CBF" w:rsidRDefault="00ED7234" w:rsidP="00440AB5">
      <w:pPr>
        <w:pStyle w:val="Elsistekstas"/>
        <w:ind w:left="792" w:firstLine="0"/>
      </w:pPr>
      <w:r w:rsidRPr="00524CBF">
        <w:t xml:space="preserve">Jei klaidų nėra, pateikiamas sėkmingo išsaugojimo pranešimas ir išsaugoma bei pateikiama ši papildoma informacija: </w:t>
      </w:r>
    </w:p>
    <w:tbl>
      <w:tblPr>
        <w:tblStyle w:val="Elsislentele"/>
        <w:tblW w:w="0" w:type="auto"/>
        <w:tblLook w:val="04A0" w:firstRow="1" w:lastRow="0" w:firstColumn="1" w:lastColumn="0" w:noHBand="0" w:noVBand="1"/>
      </w:tblPr>
      <w:tblGrid>
        <w:gridCol w:w="1099"/>
        <w:gridCol w:w="2073"/>
        <w:gridCol w:w="1875"/>
        <w:gridCol w:w="4480"/>
      </w:tblGrid>
      <w:tr w:rsidR="00ED7234" w:rsidRPr="00524CBF" w14:paraId="320DA330" w14:textId="77777777" w:rsidTr="00AE28AE">
        <w:trPr>
          <w:cnfStyle w:val="100000000000" w:firstRow="1" w:lastRow="0" w:firstColumn="0" w:lastColumn="0" w:oddVBand="0" w:evenVBand="0" w:oddHBand="0" w:evenHBand="0" w:firstRowFirstColumn="0" w:firstRowLastColumn="0" w:lastRowFirstColumn="0" w:lastRowLastColumn="0"/>
        </w:trPr>
        <w:tc>
          <w:tcPr>
            <w:tcW w:w="1110" w:type="dxa"/>
          </w:tcPr>
          <w:p w14:paraId="37414745" w14:textId="77777777" w:rsidR="00ED7234" w:rsidRPr="00524CBF" w:rsidRDefault="00ED7234" w:rsidP="00C06146">
            <w:pPr>
              <w:pStyle w:val="Elsislentelesantraste"/>
              <w:rPr>
                <w:b/>
              </w:rPr>
            </w:pPr>
            <w:r w:rsidRPr="00524CBF">
              <w:t>Eil. Nr.</w:t>
            </w:r>
          </w:p>
        </w:tc>
        <w:tc>
          <w:tcPr>
            <w:tcW w:w="2095" w:type="dxa"/>
          </w:tcPr>
          <w:p w14:paraId="5E58063E" w14:textId="77777777" w:rsidR="00ED7234" w:rsidRPr="00524CBF" w:rsidRDefault="00ED7234" w:rsidP="00C06146">
            <w:pPr>
              <w:pStyle w:val="Elsislentelesantraste"/>
              <w:rPr>
                <w:b/>
              </w:rPr>
            </w:pPr>
            <w:r w:rsidRPr="00524CBF">
              <w:t>Lauko pavadinimas</w:t>
            </w:r>
          </w:p>
        </w:tc>
        <w:tc>
          <w:tcPr>
            <w:tcW w:w="1895" w:type="dxa"/>
          </w:tcPr>
          <w:p w14:paraId="71F4731A" w14:textId="77777777" w:rsidR="00ED7234" w:rsidRPr="00524CBF" w:rsidRDefault="00ED7234" w:rsidP="00C06146">
            <w:pPr>
              <w:pStyle w:val="Elsislentelesantraste"/>
              <w:rPr>
                <w:b/>
              </w:rPr>
            </w:pPr>
            <w:r w:rsidRPr="00524CBF">
              <w:t>Tipas</w:t>
            </w:r>
          </w:p>
        </w:tc>
        <w:tc>
          <w:tcPr>
            <w:tcW w:w="4531" w:type="dxa"/>
          </w:tcPr>
          <w:p w14:paraId="49F0B2F1" w14:textId="77777777" w:rsidR="00ED7234" w:rsidRPr="00524CBF" w:rsidRDefault="00ED7234" w:rsidP="00C06146">
            <w:pPr>
              <w:pStyle w:val="Elsislentelesantraste"/>
              <w:rPr>
                <w:b/>
              </w:rPr>
            </w:pPr>
            <w:r w:rsidRPr="00524CBF">
              <w:t>Aprašymas</w:t>
            </w:r>
          </w:p>
        </w:tc>
      </w:tr>
      <w:tr w:rsidR="00ED7234" w:rsidRPr="00524CBF" w14:paraId="160E146A" w14:textId="77777777" w:rsidTr="00AE28AE">
        <w:tc>
          <w:tcPr>
            <w:tcW w:w="1110" w:type="dxa"/>
          </w:tcPr>
          <w:p w14:paraId="503A47E5" w14:textId="77777777" w:rsidR="00ED7234" w:rsidRPr="00524CBF" w:rsidRDefault="00ED7234" w:rsidP="00B778A2">
            <w:pPr>
              <w:pStyle w:val="Elsistekstas"/>
              <w:numPr>
                <w:ilvl w:val="0"/>
                <w:numId w:val="33"/>
              </w:numPr>
              <w:jc w:val="left"/>
            </w:pPr>
          </w:p>
        </w:tc>
        <w:tc>
          <w:tcPr>
            <w:tcW w:w="2095" w:type="dxa"/>
          </w:tcPr>
          <w:p w14:paraId="66E505C3" w14:textId="77777777" w:rsidR="00ED7234" w:rsidRPr="00524CBF" w:rsidRDefault="00ED7234" w:rsidP="00C828F2">
            <w:pPr>
              <w:pStyle w:val="Elsistekstas"/>
              <w:ind w:firstLine="0"/>
            </w:pPr>
            <w:r w:rsidRPr="00524CBF">
              <w:t>Būsena</w:t>
            </w:r>
          </w:p>
        </w:tc>
        <w:tc>
          <w:tcPr>
            <w:tcW w:w="1895" w:type="dxa"/>
          </w:tcPr>
          <w:p w14:paraId="7B1B076B" w14:textId="77777777" w:rsidR="00ED7234" w:rsidRPr="00524CBF" w:rsidRDefault="00ED7234" w:rsidP="00C828F2">
            <w:pPr>
              <w:pStyle w:val="Elsistekstas"/>
              <w:ind w:firstLine="0"/>
            </w:pPr>
            <w:r w:rsidRPr="00524CBF">
              <w:t>Tekstinis laukas</w:t>
            </w:r>
          </w:p>
        </w:tc>
        <w:tc>
          <w:tcPr>
            <w:tcW w:w="4531" w:type="dxa"/>
          </w:tcPr>
          <w:p w14:paraId="56F87E31" w14:textId="6FB9630E" w:rsidR="00ED7234" w:rsidRPr="00524CBF" w:rsidRDefault="00F65F63" w:rsidP="00C828F2">
            <w:pPr>
              <w:pStyle w:val="Elsistekstas"/>
              <w:ind w:firstLine="0"/>
            </w:pPr>
            <w:r>
              <w:t>P</w:t>
            </w:r>
            <w:r w:rsidR="00ED7234" w:rsidRPr="00524CBF">
              <w:t>rojekto pirkimų plano formos būsena.</w:t>
            </w:r>
          </w:p>
        </w:tc>
      </w:tr>
      <w:tr w:rsidR="00ED7234" w:rsidRPr="00524CBF" w14:paraId="190303FC" w14:textId="77777777" w:rsidTr="00AE28AE">
        <w:tc>
          <w:tcPr>
            <w:tcW w:w="1110" w:type="dxa"/>
          </w:tcPr>
          <w:p w14:paraId="3531EE97" w14:textId="77777777" w:rsidR="00ED7234" w:rsidRPr="00524CBF" w:rsidRDefault="00ED7234" w:rsidP="00B778A2">
            <w:pPr>
              <w:pStyle w:val="Elsistekstas"/>
              <w:numPr>
                <w:ilvl w:val="0"/>
                <w:numId w:val="33"/>
              </w:numPr>
              <w:jc w:val="left"/>
            </w:pPr>
          </w:p>
        </w:tc>
        <w:tc>
          <w:tcPr>
            <w:tcW w:w="2095" w:type="dxa"/>
          </w:tcPr>
          <w:p w14:paraId="579AE6A7" w14:textId="77777777" w:rsidR="00ED7234" w:rsidRPr="00524CBF" w:rsidRDefault="00ED7234" w:rsidP="00C828F2">
            <w:pPr>
              <w:pStyle w:val="Elsistekstas"/>
              <w:ind w:firstLine="0"/>
            </w:pPr>
            <w:r w:rsidRPr="00524CBF">
              <w:t>Būsenos data</w:t>
            </w:r>
          </w:p>
        </w:tc>
        <w:tc>
          <w:tcPr>
            <w:tcW w:w="1895" w:type="dxa"/>
          </w:tcPr>
          <w:p w14:paraId="6C8F7FAA" w14:textId="77777777" w:rsidR="00ED7234" w:rsidRPr="00524CBF" w:rsidRDefault="00ED7234" w:rsidP="00C828F2">
            <w:pPr>
              <w:pStyle w:val="Elsistekstas"/>
              <w:ind w:firstLine="0"/>
            </w:pPr>
            <w:r w:rsidRPr="00524CBF">
              <w:t>Data formato YYYY-MM-DD</w:t>
            </w:r>
          </w:p>
        </w:tc>
        <w:tc>
          <w:tcPr>
            <w:tcW w:w="4531" w:type="dxa"/>
          </w:tcPr>
          <w:p w14:paraId="58218548" w14:textId="361A0C65" w:rsidR="00ED7234" w:rsidRPr="00524CBF" w:rsidRDefault="00F65F63" w:rsidP="00C828F2">
            <w:pPr>
              <w:pStyle w:val="Elsistekstas"/>
              <w:ind w:firstLine="0"/>
            </w:pPr>
            <w:r>
              <w:t>P</w:t>
            </w:r>
            <w:r w:rsidR="00ED7234" w:rsidRPr="00524CBF">
              <w:t>rojekto pirkimų plano formos būsenos data.</w:t>
            </w:r>
          </w:p>
        </w:tc>
      </w:tr>
    </w:tbl>
    <w:p w14:paraId="26B08D6D" w14:textId="413D5688" w:rsidR="00440AB5" w:rsidRPr="00524CBF" w:rsidRDefault="002C6D45" w:rsidP="00440AB5">
      <w:pPr>
        <w:pStyle w:val="Elsistekstas"/>
        <w:ind w:left="792" w:firstLine="0"/>
      </w:pPr>
      <w:r>
        <w:t>Išsaugotas</w:t>
      </w:r>
      <w:r w:rsidRPr="00524CBF">
        <w:t xml:space="preserve"> </w:t>
      </w:r>
      <w:r w:rsidR="00440AB5" w:rsidRPr="00524CBF">
        <w:t>projekto pirkimų planas pateikiamas rengiamų dokumentų sąraše.</w:t>
      </w:r>
    </w:p>
    <w:p w14:paraId="5CA150CA" w14:textId="692D7C64" w:rsidR="00ED7234" w:rsidRPr="00524CBF" w:rsidRDefault="00ED7234" w:rsidP="00B778A2">
      <w:pPr>
        <w:pStyle w:val="Elsistekstas"/>
        <w:numPr>
          <w:ilvl w:val="1"/>
          <w:numId w:val="86"/>
        </w:numPr>
      </w:pPr>
      <w:r w:rsidRPr="00524CBF">
        <w:rPr>
          <w:b/>
        </w:rPr>
        <w:t>Tikrinti</w:t>
      </w:r>
      <w:r w:rsidRPr="00524CBF">
        <w:t xml:space="preserve"> – paspaudus mygtuką „Tikrinti“,</w:t>
      </w:r>
      <w:r w:rsidR="00285EB7" w:rsidRPr="00524CBF">
        <w:t xml:space="preserve"> atliekamas </w:t>
      </w:r>
      <w:r w:rsidR="001D7CAB">
        <w:t>projekto pirkimų plano</w:t>
      </w:r>
      <w:r w:rsidR="00285EB7" w:rsidRPr="00524CBF">
        <w:t xml:space="preserve"> tikrinimas</w:t>
      </w:r>
      <w:r w:rsidRPr="00524CBF">
        <w:t>.</w:t>
      </w:r>
    </w:p>
    <w:p w14:paraId="4D35BBFA" w14:textId="6A187266" w:rsidR="00ED7234" w:rsidRPr="00524CBF" w:rsidRDefault="00ED7234" w:rsidP="00B778A2">
      <w:pPr>
        <w:pStyle w:val="Elsistekstas"/>
        <w:numPr>
          <w:ilvl w:val="1"/>
          <w:numId w:val="86"/>
        </w:numPr>
      </w:pPr>
      <w:r w:rsidRPr="00524CBF">
        <w:rPr>
          <w:b/>
        </w:rPr>
        <w:t xml:space="preserve">Teikti </w:t>
      </w:r>
      <w:r w:rsidRPr="00524CBF">
        <w:t>– paspaudus mygtuką „Teikti“, DMS naudotojas parengtą dokumentą turi pasi</w:t>
      </w:r>
      <w:r w:rsidR="00285EB7" w:rsidRPr="00524CBF">
        <w:t>rašyti elektroniniu parašu.</w:t>
      </w:r>
      <w:r w:rsidRPr="00524CBF">
        <w:t xml:space="preserve"> Sėkmingai pasirašytas parengtas dokumentas, išsiunčiamas </w:t>
      </w:r>
      <w:r w:rsidR="007F7103">
        <w:t>į</w:t>
      </w:r>
      <w:r w:rsidRPr="00524CBF">
        <w:t>gyvend</w:t>
      </w:r>
      <w:r w:rsidR="00440AB5" w:rsidRPr="00524CBF">
        <w:t>inanči</w:t>
      </w:r>
      <w:r w:rsidR="001D7CAB">
        <w:t>ajai</w:t>
      </w:r>
      <w:r w:rsidR="00440AB5" w:rsidRPr="00524CBF">
        <w:t xml:space="preserve"> </w:t>
      </w:r>
      <w:r w:rsidR="007F7103">
        <w:t>i</w:t>
      </w:r>
      <w:r w:rsidR="00440AB5" w:rsidRPr="00524CBF">
        <w:t>nstitucij</w:t>
      </w:r>
      <w:r w:rsidR="001D7CAB">
        <w:t>ai</w:t>
      </w:r>
      <w:r w:rsidR="00440AB5" w:rsidRPr="00524CBF">
        <w:t xml:space="preserve">. Mygtukas aktyvus esant </w:t>
      </w:r>
      <w:r w:rsidR="001D7CAB">
        <w:t xml:space="preserve">projekto pirkimų plano formos </w:t>
      </w:r>
      <w:r w:rsidR="00440AB5" w:rsidRPr="00524CBF">
        <w:t>būsenai „Patikrintas“.</w:t>
      </w:r>
    </w:p>
    <w:p w14:paraId="3479F17C" w14:textId="46E995E3" w:rsidR="00ED7234" w:rsidRPr="00524CBF" w:rsidRDefault="00ED7234" w:rsidP="00B778A2">
      <w:pPr>
        <w:pStyle w:val="Elsistekstas"/>
        <w:numPr>
          <w:ilvl w:val="1"/>
          <w:numId w:val="86"/>
        </w:numPr>
      </w:pPr>
      <w:r w:rsidRPr="00524CBF">
        <w:rPr>
          <w:b/>
        </w:rPr>
        <w:t>Atšaukti</w:t>
      </w:r>
      <w:r w:rsidRPr="00524CBF">
        <w:t xml:space="preserve"> – uždaromas </w:t>
      </w:r>
      <w:r w:rsidR="001D7CAB">
        <w:t>projekto pirkimų plano</w:t>
      </w:r>
      <w:r w:rsidRPr="00524CBF">
        <w:t xml:space="preserve"> rengimo langas neišsaugojus parengto </w:t>
      </w:r>
      <w:r w:rsidR="00C31CBC" w:rsidRPr="00524CBF">
        <w:t>projekto pirkimų plano</w:t>
      </w:r>
      <w:r w:rsidRPr="00524CBF">
        <w:t xml:space="preserve"> arba atliktų pakei</w:t>
      </w:r>
      <w:r w:rsidR="00C31CBC" w:rsidRPr="00524CBF">
        <w:t>timų</w:t>
      </w:r>
      <w:r w:rsidRPr="00524CBF">
        <w:t xml:space="preserve"> (</w:t>
      </w:r>
      <w:r w:rsidR="00C31CBC" w:rsidRPr="00524CBF">
        <w:t>redaguojant parengtą dokumentą</w:t>
      </w:r>
      <w:r w:rsidRPr="00524CBF">
        <w:t>).</w:t>
      </w:r>
    </w:p>
    <w:p w14:paraId="23211A47" w14:textId="363377C3" w:rsidR="00E5447D" w:rsidRPr="00524CBF" w:rsidRDefault="00C90DF8" w:rsidP="00DF6D78">
      <w:pPr>
        <w:pStyle w:val="Heading3"/>
      </w:pPr>
      <w:bookmarkStart w:id="134" w:name="_Toc444741465"/>
      <w:bookmarkStart w:id="135" w:name="_Toc464122300"/>
      <w:bookmarkStart w:id="136" w:name="_Toc471743960"/>
      <w:r w:rsidRPr="00524CBF">
        <w:t>Projekto p</w:t>
      </w:r>
      <w:r w:rsidR="00E5447D" w:rsidRPr="00524CBF">
        <w:t>irkimų plano tikrinimas</w:t>
      </w:r>
      <w:r w:rsidR="006C1F22" w:rsidRPr="00524CBF">
        <w:t xml:space="preserve"> ir rastų klaidų peržiūra</w:t>
      </w:r>
      <w:bookmarkEnd w:id="134"/>
      <w:bookmarkEnd w:id="135"/>
      <w:bookmarkEnd w:id="136"/>
    </w:p>
    <w:p w14:paraId="7EC78939" w14:textId="541404F9" w:rsidR="00763668" w:rsidRPr="00524CBF" w:rsidRDefault="00763668" w:rsidP="00763668">
      <w:pPr>
        <w:pStyle w:val="Elsistekstas"/>
      </w:pPr>
      <w:r w:rsidRPr="00524CBF">
        <w:t xml:space="preserve">Projekto pirkimų plano tikrinimą gali atlikti naudotojas, kuriam projekte </w:t>
      </w:r>
      <w:r w:rsidR="00C31CBC" w:rsidRPr="00524CBF">
        <w:t xml:space="preserve">suteikta teisė pildyti </w:t>
      </w:r>
      <w:r w:rsidRPr="00524CBF">
        <w:t xml:space="preserve">ir/arba teikti pirkimų paslaugas. </w:t>
      </w:r>
    </w:p>
    <w:p w14:paraId="17A31F0F" w14:textId="24AA699D" w:rsidR="00763668" w:rsidRPr="00524CBF" w:rsidRDefault="00763668" w:rsidP="00763668">
      <w:pPr>
        <w:pStyle w:val="Elsistekstas"/>
        <w:ind w:firstLine="0"/>
      </w:pPr>
      <w:r w:rsidRPr="00524CBF">
        <w:tab/>
        <w:t>Projekto pirkimų plano tikrinimas atliekamas naujo pirkimų plano rengi</w:t>
      </w:r>
      <w:r w:rsidR="00285EB7" w:rsidRPr="00524CBF">
        <w:t>mo arba redagavimo formoje</w:t>
      </w:r>
      <w:r w:rsidRPr="00524CBF">
        <w:t xml:space="preserve">. </w:t>
      </w:r>
    </w:p>
    <w:p w14:paraId="71FC2B00" w14:textId="46E35A95" w:rsidR="00763668" w:rsidRPr="00524CBF" w:rsidRDefault="00763668" w:rsidP="00763668">
      <w:pPr>
        <w:pStyle w:val="Elsistekstas"/>
      </w:pPr>
      <w:r w:rsidRPr="00524CBF">
        <w:rPr>
          <w:b/>
        </w:rPr>
        <w:t xml:space="preserve">Veiksmai, kuriuos </w:t>
      </w:r>
      <w:r w:rsidR="00FB0852" w:rsidRPr="00524CBF">
        <w:rPr>
          <w:b/>
        </w:rPr>
        <w:t>galima</w:t>
      </w:r>
      <w:r w:rsidRPr="00524CBF">
        <w:rPr>
          <w:b/>
        </w:rPr>
        <w:t xml:space="preserve"> atlikti:</w:t>
      </w:r>
    </w:p>
    <w:p w14:paraId="720A948F" w14:textId="0A27EF59" w:rsidR="00763668" w:rsidRPr="00524CBF" w:rsidRDefault="00763668" w:rsidP="00B778A2">
      <w:pPr>
        <w:pStyle w:val="Elsistekstas"/>
        <w:numPr>
          <w:ilvl w:val="0"/>
          <w:numId w:val="37"/>
        </w:numPr>
      </w:pPr>
      <w:r w:rsidRPr="00524CBF">
        <w:t xml:space="preserve">Naujo </w:t>
      </w:r>
      <w:r w:rsidR="00287EA5">
        <w:t>projekto pirkimų plano</w:t>
      </w:r>
      <w:r w:rsidRPr="00524CBF">
        <w:t xml:space="preserve"> rengimo arba redagavimo formoje paspausti mygtuką „Tikrinti“. Dokumento būsena pasikeičia į „Tikrinamas“ ir išlieka tol, kol nėra gaunamas tikrinimo rezultatas. </w:t>
      </w:r>
    </w:p>
    <w:p w14:paraId="1AF23201" w14:textId="17547C68" w:rsidR="00763668" w:rsidRPr="00524CBF" w:rsidRDefault="00763668" w:rsidP="00763668">
      <w:pPr>
        <w:pStyle w:val="Elsistekstas"/>
        <w:ind w:left="644" w:firstLine="0"/>
      </w:pPr>
      <w:r w:rsidRPr="00524CBF">
        <w:t>My</w:t>
      </w:r>
      <w:r w:rsidR="00C31CBC" w:rsidRPr="00524CBF">
        <w:t>gtukas „Tikrinti“ yra aktyvus</w:t>
      </w:r>
      <w:r w:rsidR="00287EA5">
        <w:t>,</w:t>
      </w:r>
      <w:r w:rsidRPr="00524CBF">
        <w:t xml:space="preserve"> kai </w:t>
      </w:r>
      <w:r w:rsidR="00287EA5">
        <w:t>projekto pirkimų plano</w:t>
      </w:r>
      <w:r w:rsidRPr="00524CBF">
        <w:t xml:space="preserve"> forma yra būsenoje „Pildomas“, „Patikrintas (turi klaidų)“ arba „Patikrintas“. </w:t>
      </w:r>
      <w:r w:rsidR="00217B19" w:rsidRPr="00524CBF">
        <w:t xml:space="preserve">Kol </w:t>
      </w:r>
      <w:r w:rsidR="00287EA5">
        <w:t>projekto pirkimų plano</w:t>
      </w:r>
      <w:r w:rsidR="00217B19" w:rsidRPr="00524CBF">
        <w:t xml:space="preserve"> forma nėra išsaugota</w:t>
      </w:r>
      <w:r w:rsidR="00C31CBC" w:rsidRPr="00524CBF">
        <w:t>, mygtukas yra neaktyvus.</w:t>
      </w:r>
    </w:p>
    <w:p w14:paraId="62F32328" w14:textId="77777777" w:rsidR="00C31CBC" w:rsidRPr="00524CBF" w:rsidRDefault="00C31CBC" w:rsidP="00763668">
      <w:pPr>
        <w:pStyle w:val="Elsistekstas"/>
        <w:ind w:left="284" w:firstLine="0"/>
      </w:pPr>
    </w:p>
    <w:p w14:paraId="5875142C" w14:textId="1F356CF0" w:rsidR="00763668" w:rsidRPr="00524CBF" w:rsidRDefault="00763668" w:rsidP="00763668">
      <w:pPr>
        <w:pStyle w:val="Elsistekstas"/>
        <w:ind w:left="284" w:firstLine="0"/>
        <w:rPr>
          <w:b/>
        </w:rPr>
      </w:pPr>
      <w:r w:rsidRPr="00524CBF">
        <w:rPr>
          <w:b/>
        </w:rPr>
        <w:t xml:space="preserve">Kai forma patikrinama, </w:t>
      </w:r>
      <w:r w:rsidR="00287EA5">
        <w:rPr>
          <w:b/>
        </w:rPr>
        <w:t>projekto pirkimų plano</w:t>
      </w:r>
      <w:r w:rsidRPr="00524CBF">
        <w:rPr>
          <w:b/>
        </w:rPr>
        <w:t xml:space="preserve"> forma gali gauti šias būsenas:</w:t>
      </w:r>
    </w:p>
    <w:p w14:paraId="1E93C496" w14:textId="0C6C75F8" w:rsidR="00763668" w:rsidRPr="00524CBF" w:rsidRDefault="00763668" w:rsidP="00763668">
      <w:pPr>
        <w:pStyle w:val="Elsistekstas"/>
        <w:numPr>
          <w:ilvl w:val="0"/>
          <w:numId w:val="23"/>
        </w:numPr>
      </w:pPr>
      <w:r w:rsidRPr="00524CBF">
        <w:rPr>
          <w:b/>
        </w:rPr>
        <w:t>Patikrintas (turi klaidų</w:t>
      </w:r>
      <w:r w:rsidRPr="00524CBF">
        <w:t>) – naudotojui pateikiamas klaidų sąrašas, kurias ištaisius</w:t>
      </w:r>
      <w:r w:rsidR="00287EA5">
        <w:t xml:space="preserve"> projekto pirkimų plano PDF formoje ir pakartotinai įkėlus į DMS,</w:t>
      </w:r>
      <w:r w:rsidRPr="00524CBF">
        <w:t xml:space="preserve"> galima teikti tikrinimui iš naujo. Šioje būsenoje esanti forma negali būti pateikta </w:t>
      </w:r>
      <w:r w:rsidR="007F7103">
        <w:t>į</w:t>
      </w:r>
      <w:r w:rsidRPr="00524CBF">
        <w:t>gyvendinančia</w:t>
      </w:r>
      <w:r w:rsidR="00287EA5">
        <w:t>ja</w:t>
      </w:r>
      <w:r w:rsidRPr="00524CBF">
        <w:t xml:space="preserve">i </w:t>
      </w:r>
      <w:r w:rsidR="007F7103">
        <w:t>i</w:t>
      </w:r>
      <w:r w:rsidRPr="00524CBF">
        <w:t>nstitucijai.</w:t>
      </w:r>
    </w:p>
    <w:p w14:paraId="6FAFBD08" w14:textId="270A2152" w:rsidR="00FB0852" w:rsidRPr="00524CBF" w:rsidRDefault="00035ADE" w:rsidP="00FB0852">
      <w:pPr>
        <w:pStyle w:val="Elsistekstas"/>
        <w:ind w:left="720" w:firstLine="0"/>
      </w:pPr>
      <w:r w:rsidRPr="00524CBF">
        <w:t xml:space="preserve">Visi DMS naudotojai, turintys bent vieną tam tikro projekto teisę, gali peržiūrėti tikrinimo metu rastų klaidų sąrašą. </w:t>
      </w:r>
    </w:p>
    <w:p w14:paraId="2C6AE7EE" w14:textId="25860692" w:rsidR="00C31CBC" w:rsidRPr="007E1563" w:rsidRDefault="00C31CBC" w:rsidP="00C31CBC">
      <w:pPr>
        <w:pStyle w:val="Elsistekstas"/>
      </w:pPr>
      <w:r w:rsidRPr="007E1563">
        <w:rPr>
          <w:noProof/>
        </w:rPr>
        <w:drawing>
          <wp:inline distT="0" distB="0" distL="0" distR="0" wp14:anchorId="649E5067" wp14:editId="23B61D0A">
            <wp:extent cx="6115050" cy="4171950"/>
            <wp:effectExtent l="19050" t="19050" r="19050" b="1905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6115050" cy="4171950"/>
                    </a:xfrm>
                    <a:prstGeom prst="rect">
                      <a:avLst/>
                    </a:prstGeom>
                    <a:noFill/>
                    <a:ln>
                      <a:solidFill>
                        <a:schemeClr val="tx1"/>
                      </a:solidFill>
                    </a:ln>
                  </pic:spPr>
                </pic:pic>
              </a:graphicData>
            </a:graphic>
          </wp:inline>
        </w:drawing>
      </w:r>
    </w:p>
    <w:p w14:paraId="0A832584" w14:textId="02ED7A9C" w:rsidR="00A74A54" w:rsidRPr="00725BF4" w:rsidRDefault="00A74A54" w:rsidP="00D936D1">
      <w:pPr>
        <w:pStyle w:val="Paveiksleliopavadinimas"/>
      </w:pPr>
      <w:r w:rsidRPr="00505299">
        <w:t>P</w:t>
      </w:r>
      <w:r w:rsidR="00145FFB">
        <w:t>rojekto pirkimo plano</w:t>
      </w:r>
      <w:r w:rsidRPr="00505299">
        <w:t xml:space="preserve"> rastų </w:t>
      </w:r>
      <w:r w:rsidRPr="00725BF4">
        <w:t>klaidų sąrašas</w:t>
      </w:r>
    </w:p>
    <w:p w14:paraId="7AB48A3D" w14:textId="2793F65D" w:rsidR="00161A87" w:rsidRPr="00473965" w:rsidRDefault="00161A87" w:rsidP="00161A87">
      <w:pPr>
        <w:pStyle w:val="Elsistekstas"/>
        <w:ind w:left="720" w:firstLine="0"/>
      </w:pPr>
      <w:r w:rsidRPr="00E45599">
        <w:t>Rastų klaidų sąrašą DMS naudotojas gali užsakyti ir atsisiųsti į savo kompiuterį tekstiniu formatu (*.txt):</w:t>
      </w:r>
    </w:p>
    <w:p w14:paraId="0564D405" w14:textId="5E352C7F" w:rsidR="00161A87" w:rsidRPr="0055797F" w:rsidRDefault="00161A87" w:rsidP="00B778A2">
      <w:pPr>
        <w:pStyle w:val="Elsistekstas"/>
        <w:numPr>
          <w:ilvl w:val="1"/>
          <w:numId w:val="52"/>
        </w:numPr>
      </w:pPr>
      <w:r w:rsidRPr="00473965">
        <w:t>Spaudžiama piktograma „Užsakyti“ (</w:t>
      </w:r>
      <w:r w:rsidRPr="007E1563">
        <w:rPr>
          <w:noProof/>
        </w:rPr>
        <w:drawing>
          <wp:inline distT="0" distB="0" distL="0" distR="0" wp14:anchorId="23D0444C" wp14:editId="510B0CEF">
            <wp:extent cx="171450" cy="1809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1450" cy="180975"/>
                    </a:xfrm>
                    <a:prstGeom prst="rect">
                      <a:avLst/>
                    </a:prstGeom>
                  </pic:spPr>
                </pic:pic>
              </a:graphicData>
            </a:graphic>
          </wp:inline>
        </w:drawing>
      </w:r>
      <w:r w:rsidRPr="007E1563">
        <w:t xml:space="preserve">), jeigu norima užsakyti </w:t>
      </w:r>
      <w:r w:rsidR="00306952" w:rsidRPr="00306952">
        <w:t xml:space="preserve"> </w:t>
      </w:r>
      <w:r w:rsidR="00306952" w:rsidRPr="00524CBF">
        <w:t>pateiktą dokumentą</w:t>
      </w:r>
      <w:r w:rsidRPr="007E1563">
        <w:t>;</w:t>
      </w:r>
    </w:p>
    <w:p w14:paraId="08267B0B" w14:textId="77777777" w:rsidR="00161A87" w:rsidRPr="00576566" w:rsidRDefault="00161A87" w:rsidP="00B778A2">
      <w:pPr>
        <w:pStyle w:val="Elsistekstas"/>
        <w:numPr>
          <w:ilvl w:val="1"/>
          <w:numId w:val="52"/>
        </w:numPr>
      </w:pPr>
      <w:r w:rsidRPr="00220325">
        <w:t xml:space="preserve">Pelyte pažymėjus ant piktogramos </w:t>
      </w:r>
      <w:r w:rsidRPr="007E1563">
        <w:rPr>
          <w:noProof/>
        </w:rPr>
        <w:drawing>
          <wp:inline distT="0" distB="0" distL="0" distR="0" wp14:anchorId="2404F061" wp14:editId="117A3B19">
            <wp:extent cx="201168" cy="173736"/>
            <wp:effectExtent l="0" t="0" r="889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1168" cy="173736"/>
                    </a:xfrm>
                    <a:prstGeom prst="rect">
                      <a:avLst/>
                    </a:prstGeom>
                  </pic:spPr>
                </pic:pic>
              </a:graphicData>
            </a:graphic>
          </wp:inline>
        </w:drawing>
      </w:r>
      <w:r w:rsidRPr="007E1563">
        <w:t>, pateikiamas prane</w:t>
      </w:r>
      <w:r w:rsidRPr="0055797F">
        <w:t>šimas, kada buvo užsakytas dokumentas: „Užsakytas &lt;data ir laikas&gt;“;</w:t>
      </w:r>
    </w:p>
    <w:p w14:paraId="474B0374" w14:textId="77777777" w:rsidR="00161A87" w:rsidRPr="0055797F" w:rsidRDefault="00161A87" w:rsidP="00B778A2">
      <w:pPr>
        <w:pStyle w:val="Elsistekstas"/>
        <w:numPr>
          <w:ilvl w:val="1"/>
          <w:numId w:val="52"/>
        </w:numPr>
      </w:pPr>
      <w:r w:rsidRPr="004359C0">
        <w:t>Spaudžiama piktograma „Atsisiųsti“ (</w:t>
      </w:r>
      <w:r w:rsidRPr="007E1563">
        <w:rPr>
          <w:noProof/>
        </w:rPr>
        <w:drawing>
          <wp:inline distT="0" distB="0" distL="0" distR="0" wp14:anchorId="0086264C" wp14:editId="141BEA7D">
            <wp:extent cx="182880" cy="173736"/>
            <wp:effectExtent l="0" t="0" r="762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2880" cy="173736"/>
                    </a:xfrm>
                    <a:prstGeom prst="rect">
                      <a:avLst/>
                    </a:prstGeom>
                  </pic:spPr>
                </pic:pic>
              </a:graphicData>
            </a:graphic>
          </wp:inline>
        </w:drawing>
      </w:r>
      <w:r w:rsidRPr="007E1563">
        <w:t>), jeigu norima į kompiuterį atsisiųsti užsakytą dokumentą.</w:t>
      </w:r>
    </w:p>
    <w:p w14:paraId="25E977D9" w14:textId="43259AEB" w:rsidR="00763668" w:rsidRPr="00E10701" w:rsidRDefault="00763668" w:rsidP="00763668">
      <w:pPr>
        <w:pStyle w:val="Elsistekstas"/>
        <w:numPr>
          <w:ilvl w:val="0"/>
          <w:numId w:val="23"/>
        </w:numPr>
      </w:pPr>
      <w:r w:rsidRPr="00576566">
        <w:rPr>
          <w:b/>
        </w:rPr>
        <w:t>Patikrintas</w:t>
      </w:r>
      <w:r w:rsidRPr="004359C0">
        <w:t xml:space="preserve"> – tikrinim</w:t>
      </w:r>
      <w:r w:rsidR="00A74A54" w:rsidRPr="004359C0">
        <w:t>o metu klaidų nebuvo rasta. N</w:t>
      </w:r>
      <w:r w:rsidRPr="001248AC">
        <w:t xml:space="preserve">audotojas gali teikti formą </w:t>
      </w:r>
      <w:r w:rsidR="007F7103">
        <w:t>į</w:t>
      </w:r>
      <w:r w:rsidR="00285EB7" w:rsidRPr="001248AC">
        <w:t>gyvendinan</w:t>
      </w:r>
      <w:r w:rsidR="00285EB7" w:rsidRPr="00E26B06">
        <w:t>čia</w:t>
      </w:r>
      <w:r w:rsidR="007843C7">
        <w:t>ja</w:t>
      </w:r>
      <w:r w:rsidR="00285EB7" w:rsidRPr="00E26B06">
        <w:t xml:space="preserve">i </w:t>
      </w:r>
      <w:r w:rsidR="007F7103">
        <w:t>i</w:t>
      </w:r>
      <w:r w:rsidR="00285EB7" w:rsidRPr="00E26B06">
        <w:t>nstitucijai</w:t>
      </w:r>
      <w:r w:rsidRPr="006E7FF9">
        <w:t>.</w:t>
      </w:r>
    </w:p>
    <w:p w14:paraId="5E28AB11" w14:textId="700A5314" w:rsidR="00E5447D" w:rsidRPr="00505299" w:rsidRDefault="00C90DF8" w:rsidP="00DF6D78">
      <w:pPr>
        <w:pStyle w:val="Heading3"/>
      </w:pPr>
      <w:bookmarkStart w:id="137" w:name="_Toc444741466"/>
      <w:bookmarkStart w:id="138" w:name="_Toc464122301"/>
      <w:bookmarkStart w:id="139" w:name="_Toc471743961"/>
      <w:r w:rsidRPr="00462636">
        <w:t>Projekto p</w:t>
      </w:r>
      <w:r w:rsidR="00E5447D" w:rsidRPr="00B837D6">
        <w:t>irkimų plano teikimas</w:t>
      </w:r>
      <w:bookmarkEnd w:id="137"/>
      <w:bookmarkEnd w:id="138"/>
      <w:r w:rsidR="00292BCF">
        <w:t xml:space="preserve"> ir pasirašymas</w:t>
      </w:r>
      <w:bookmarkEnd w:id="139"/>
    </w:p>
    <w:p w14:paraId="48CFC49D" w14:textId="3DC5AD6B" w:rsidR="00035ADE" w:rsidRPr="00473965" w:rsidRDefault="006222C4" w:rsidP="00035ADE">
      <w:pPr>
        <w:pStyle w:val="Elsistekstas"/>
      </w:pPr>
      <w:r w:rsidRPr="00725BF4">
        <w:t>Projekto pirkimų planą</w:t>
      </w:r>
      <w:r w:rsidR="00035ADE" w:rsidRPr="00725BF4">
        <w:t xml:space="preserve"> gali </w:t>
      </w:r>
      <w:r w:rsidR="00A80AD8" w:rsidRPr="00E45599">
        <w:t>teikti</w:t>
      </w:r>
      <w:r w:rsidR="00035ADE" w:rsidRPr="00473965">
        <w:t xml:space="preserve"> naudotojas, kuriam projekte suteikta teisė teikti pirkimų paslaugas.</w:t>
      </w:r>
    </w:p>
    <w:p w14:paraId="088EE9E6" w14:textId="77777777" w:rsidR="00A50C65" w:rsidRPr="00473965" w:rsidRDefault="00A50C65" w:rsidP="006222C4">
      <w:pPr>
        <w:pStyle w:val="Elsistekstas"/>
        <w:rPr>
          <w:b/>
        </w:rPr>
      </w:pPr>
    </w:p>
    <w:p w14:paraId="43098E7E" w14:textId="14B4F607" w:rsidR="006222C4" w:rsidRPr="00524CBF" w:rsidRDefault="006222C4" w:rsidP="006222C4">
      <w:pPr>
        <w:pStyle w:val="Elsistekstas"/>
      </w:pPr>
      <w:r w:rsidRPr="00473965">
        <w:rPr>
          <w:b/>
        </w:rPr>
        <w:t>Svarbu</w:t>
      </w:r>
      <w:r w:rsidRPr="00524CBF">
        <w:t xml:space="preserve">. Dokumentą galima teikti, kai yra atliktas sėkmingas tikrinimas ir tikrinimo metu nebuvo rasta klaidų (būsena „Patikrintas“). Teikimo veiksmas atliekamas </w:t>
      </w:r>
      <w:r w:rsidR="00F56157">
        <w:t>projekto pirkimų plano</w:t>
      </w:r>
      <w:r w:rsidRPr="00524CBF">
        <w:t xml:space="preserve"> rengimo </w:t>
      </w:r>
      <w:r w:rsidR="00A80AD8" w:rsidRPr="00524CBF">
        <w:t>formoje</w:t>
      </w:r>
      <w:r w:rsidRPr="00524CBF">
        <w:t>.</w:t>
      </w:r>
    </w:p>
    <w:p w14:paraId="081ACDA9" w14:textId="77777777" w:rsidR="00A80AD8" w:rsidRPr="00524CBF" w:rsidRDefault="00A80AD8" w:rsidP="006222C4">
      <w:pPr>
        <w:pStyle w:val="Elsistekstas"/>
        <w:rPr>
          <w:b/>
        </w:rPr>
      </w:pPr>
    </w:p>
    <w:p w14:paraId="6BDE6233" w14:textId="13A3A5C2" w:rsidR="006222C4" w:rsidRPr="00524CBF" w:rsidRDefault="006222C4" w:rsidP="006222C4">
      <w:pPr>
        <w:pStyle w:val="Elsistekstas"/>
      </w:pPr>
      <w:r w:rsidRPr="00524CBF">
        <w:rPr>
          <w:b/>
        </w:rPr>
        <w:t>Veiksmai, kuriuos galima atlikti:</w:t>
      </w:r>
    </w:p>
    <w:p w14:paraId="0E6CC845" w14:textId="05C71834" w:rsidR="007C0717" w:rsidRPr="00524CBF" w:rsidRDefault="00A50C65" w:rsidP="00B778A2">
      <w:pPr>
        <w:pStyle w:val="Elsistekstas"/>
        <w:numPr>
          <w:ilvl w:val="0"/>
          <w:numId w:val="38"/>
        </w:numPr>
      </w:pPr>
      <w:r w:rsidRPr="00524CBF">
        <w:t xml:space="preserve">Projekto pirkimų plano </w:t>
      </w:r>
      <w:r w:rsidR="00A80AD8" w:rsidRPr="00524CBF">
        <w:t xml:space="preserve">rengimo </w:t>
      </w:r>
      <w:r w:rsidR="006222C4" w:rsidRPr="00524CBF">
        <w:t>for</w:t>
      </w:r>
      <w:r w:rsidRPr="00524CBF">
        <w:t xml:space="preserve">moje paspausti mygtuką „Teikti“. </w:t>
      </w:r>
    </w:p>
    <w:p w14:paraId="2211BBF6" w14:textId="5F9576B6" w:rsidR="00A50C65" w:rsidRPr="00524CBF" w:rsidRDefault="00A50C65" w:rsidP="00B778A2">
      <w:pPr>
        <w:pStyle w:val="Elsistekstas"/>
        <w:numPr>
          <w:ilvl w:val="0"/>
          <w:numId w:val="38"/>
        </w:numPr>
      </w:pPr>
      <w:r w:rsidRPr="00524CBF">
        <w:t xml:space="preserve">Atidarytame pasirašymo lange, DMS naudotojas parengtą dokumentą turi pasirašyti elektroniniu parašu. Sėkmingai pasirašytas parengtas dokumentas, išsiunčiamas </w:t>
      </w:r>
      <w:r w:rsidR="007F7103">
        <w:t>į</w:t>
      </w:r>
      <w:r w:rsidRPr="00524CBF">
        <w:t>gyvend</w:t>
      </w:r>
      <w:r w:rsidR="007C0717" w:rsidRPr="00524CBF">
        <w:t>inanči</w:t>
      </w:r>
      <w:r w:rsidR="000401E8">
        <w:t>ajai</w:t>
      </w:r>
      <w:r w:rsidR="007C0717" w:rsidRPr="00524CBF">
        <w:t xml:space="preserve"> </w:t>
      </w:r>
      <w:r w:rsidR="007F7103">
        <w:t>i</w:t>
      </w:r>
      <w:r w:rsidR="007C0717" w:rsidRPr="00524CBF">
        <w:t>nstitucij</w:t>
      </w:r>
      <w:r w:rsidR="000401E8">
        <w:t>ai.</w:t>
      </w:r>
    </w:p>
    <w:p w14:paraId="257FD02F" w14:textId="38BD39CB" w:rsidR="007C0717" w:rsidRPr="00524CBF" w:rsidRDefault="00A50C65" w:rsidP="00161A87">
      <w:pPr>
        <w:pStyle w:val="Elsistekstas"/>
        <w:ind w:left="644" w:firstLine="0"/>
      </w:pPr>
      <w:r w:rsidRPr="00524CBF">
        <w:t xml:space="preserve">Kai forma pateikiama, jos </w:t>
      </w:r>
      <w:r w:rsidR="00161A87" w:rsidRPr="00524CBF">
        <w:t>būsena pasikeičia į „Pateiktas“ ir nurodoma lauko „Pateikimo data“ reikšmė.</w:t>
      </w:r>
    </w:p>
    <w:p w14:paraId="589186A3" w14:textId="15A10FBE" w:rsidR="00A50C65" w:rsidRPr="00524CBF" w:rsidRDefault="00A50C65" w:rsidP="00B778A2">
      <w:pPr>
        <w:pStyle w:val="Elsistekstas"/>
        <w:numPr>
          <w:ilvl w:val="0"/>
          <w:numId w:val="38"/>
        </w:numPr>
      </w:pPr>
      <w:r w:rsidRPr="00524CBF">
        <w:t xml:space="preserve">Kai pateiktas dokumentas užregistruojamas </w:t>
      </w:r>
      <w:r w:rsidR="007F7103">
        <w:t>į</w:t>
      </w:r>
      <w:r w:rsidRPr="00524CBF">
        <w:t>gyvendinančios</w:t>
      </w:r>
      <w:r w:rsidR="00F3754C">
        <w:t>ios</w:t>
      </w:r>
      <w:r w:rsidRPr="00524CBF">
        <w:t xml:space="preserve"> </w:t>
      </w:r>
      <w:r w:rsidR="007F7103">
        <w:t>i</w:t>
      </w:r>
      <w:r w:rsidRPr="00524CBF">
        <w:t xml:space="preserve">nstitucijos, </w:t>
      </w:r>
      <w:r w:rsidR="005D25C7">
        <w:t>projekto pirkimų plano</w:t>
      </w:r>
      <w:r w:rsidRPr="00524CBF">
        <w:t xml:space="preserve"> būsena tampa „Užregistruotas“. </w:t>
      </w:r>
      <w:r w:rsidR="007C0717" w:rsidRPr="00524CBF">
        <w:t>Pasikeitus būsenai į „Užregistruotas“, pirkimų planas iš rengiamų dokumentų sąrašo bus perkeltas į pateiktų dokumentų sąrašą.</w:t>
      </w:r>
    </w:p>
    <w:p w14:paraId="0CCAD78A" w14:textId="0366027D" w:rsidR="00E5447D" w:rsidRPr="00524CBF" w:rsidRDefault="00E5447D" w:rsidP="00DF6D78">
      <w:pPr>
        <w:pStyle w:val="Heading3"/>
      </w:pPr>
      <w:bookmarkStart w:id="140" w:name="_Toc444741467"/>
      <w:bookmarkStart w:id="141" w:name="_Toc464122302"/>
      <w:bookmarkStart w:id="142" w:name="_Toc471743962"/>
      <w:r w:rsidRPr="00524CBF">
        <w:t xml:space="preserve">Pateikto </w:t>
      </w:r>
      <w:r w:rsidR="00C90DF8" w:rsidRPr="00524CBF">
        <w:t xml:space="preserve">projekto </w:t>
      </w:r>
      <w:r w:rsidRPr="00524CBF">
        <w:t>pirkimų plano peržiūra</w:t>
      </w:r>
      <w:r w:rsidR="006C1F22" w:rsidRPr="00524CBF">
        <w:t xml:space="preserve"> ir istorija</w:t>
      </w:r>
      <w:bookmarkEnd w:id="140"/>
      <w:bookmarkEnd w:id="141"/>
      <w:bookmarkEnd w:id="142"/>
    </w:p>
    <w:p w14:paraId="7B7A3AB7" w14:textId="62280976" w:rsidR="007C0717" w:rsidRPr="00524CBF" w:rsidRDefault="007C0717" w:rsidP="007C0717">
      <w:pPr>
        <w:pStyle w:val="Elsistekstas"/>
      </w:pPr>
      <w:r w:rsidRPr="00524CBF">
        <w:t>Pateiktą projekto pirkimų planą gali peržiūrėti naudotojas, kuriam projekte suteikta bent viena teisė.</w:t>
      </w:r>
    </w:p>
    <w:p w14:paraId="7DA2C8CB" w14:textId="2A332287" w:rsidR="007C0717" w:rsidRPr="00524CBF" w:rsidRDefault="007C0717" w:rsidP="007C0717">
      <w:pPr>
        <w:pStyle w:val="Elsistekstas"/>
      </w:pPr>
      <w:r w:rsidRPr="00524CBF">
        <w:t xml:space="preserve">Dokumentus, kurie jau yra pateikti </w:t>
      </w:r>
      <w:r w:rsidR="007F7103">
        <w:t>į</w:t>
      </w:r>
      <w:r w:rsidRPr="00524CBF">
        <w:t>gyvendinančia</w:t>
      </w:r>
      <w:r w:rsidR="00306952">
        <w:t>ja</w:t>
      </w:r>
      <w:r w:rsidRPr="00524CBF">
        <w:t xml:space="preserve">i </w:t>
      </w:r>
      <w:r w:rsidR="007F7103">
        <w:t>i</w:t>
      </w:r>
      <w:r w:rsidRPr="00524CBF">
        <w:t>nstitucijai, naudotojas gali peržiūrėti pateiktų dokumentų sąraše. Šių dokumentų jis negali redaguoti, ištrinti, tikrinti bei teikti iš naujo.</w:t>
      </w:r>
    </w:p>
    <w:p w14:paraId="4D088794" w14:textId="011E2FBD" w:rsidR="00A50C65" w:rsidRPr="00524CBF" w:rsidRDefault="00A50C65" w:rsidP="00A50C65">
      <w:pPr>
        <w:pStyle w:val="Elsistekstas"/>
      </w:pPr>
    </w:p>
    <w:p w14:paraId="09A0954D" w14:textId="43A904D5" w:rsidR="007C0717" w:rsidRPr="007E1563" w:rsidRDefault="00A74A54" w:rsidP="007C0717">
      <w:pPr>
        <w:pStyle w:val="Elsistekstas"/>
        <w:tabs>
          <w:tab w:val="left" w:pos="709"/>
        </w:tabs>
      </w:pPr>
      <w:r w:rsidRPr="00524CBF">
        <w:t>Pateikto p</w:t>
      </w:r>
      <w:r w:rsidR="007C0717" w:rsidRPr="00524CBF">
        <w:t xml:space="preserve">rojekto pirkimų plano </w:t>
      </w:r>
      <w:r w:rsidRPr="00524CBF">
        <w:t>peržiūros</w:t>
      </w:r>
      <w:r w:rsidR="007C0717" w:rsidRPr="00524CBF">
        <w:t xml:space="preserve"> langas pasiekiamas meniu pasirinkus „Pirkimų planas“. Atsidariusiame projekto pirkimų planų sąraše pateiktų dokumentų dalyje ties pateiktu pirkimų planu spaudžiama piktograma „Peržiūrėti“ (</w:t>
      </w:r>
      <w:r w:rsidR="007C0717" w:rsidRPr="00524CBF">
        <w:rPr>
          <w:noProof/>
        </w:rPr>
        <w:drawing>
          <wp:inline distT="0" distB="0" distL="0" distR="0" wp14:anchorId="465E3771" wp14:editId="2DE7B937">
            <wp:extent cx="137160" cy="13716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37160" cy="137160"/>
                    </a:xfrm>
                    <a:prstGeom prst="rect">
                      <a:avLst/>
                    </a:prstGeom>
                  </pic:spPr>
                </pic:pic>
              </a:graphicData>
            </a:graphic>
          </wp:inline>
        </w:drawing>
      </w:r>
      <w:r w:rsidR="007C0717" w:rsidRPr="00524CBF">
        <w:t>).</w:t>
      </w:r>
    </w:p>
    <w:p w14:paraId="3040024D" w14:textId="77777777" w:rsidR="00A74A54" w:rsidRPr="0055797F" w:rsidRDefault="00A74A54" w:rsidP="007C0717">
      <w:pPr>
        <w:pStyle w:val="Elsistekstas"/>
        <w:rPr>
          <w:b/>
        </w:rPr>
      </w:pPr>
    </w:p>
    <w:p w14:paraId="4FF1CD6C" w14:textId="160DF36B" w:rsidR="007C0717" w:rsidRPr="001248AC" w:rsidRDefault="007C0717" w:rsidP="007C0717">
      <w:pPr>
        <w:pStyle w:val="Elsistekstas"/>
      </w:pPr>
      <w:r w:rsidRPr="00576566">
        <w:rPr>
          <w:b/>
        </w:rPr>
        <w:t xml:space="preserve">Veiksmai, kuriuos </w:t>
      </w:r>
      <w:r w:rsidRPr="004359C0">
        <w:rPr>
          <w:b/>
        </w:rPr>
        <w:t>galima atlikti</w:t>
      </w:r>
      <w:r w:rsidRPr="001248AC">
        <w:t>:</w:t>
      </w:r>
    </w:p>
    <w:p w14:paraId="7A65490A" w14:textId="77777777" w:rsidR="00161A87" w:rsidRPr="00E10701" w:rsidRDefault="007C0717" w:rsidP="00B778A2">
      <w:pPr>
        <w:pStyle w:val="Elsistekstas"/>
        <w:numPr>
          <w:ilvl w:val="0"/>
          <w:numId w:val="80"/>
        </w:numPr>
      </w:pPr>
      <w:r w:rsidRPr="006E7FF9">
        <w:t>Peržiūrėti pateikto projekto pirkimų plano duomenis.</w:t>
      </w:r>
    </w:p>
    <w:p w14:paraId="0B30CFBA" w14:textId="277ECFDE" w:rsidR="007C0717" w:rsidRPr="00505299" w:rsidRDefault="007C0717" w:rsidP="00B778A2">
      <w:pPr>
        <w:pStyle w:val="Elsistekstas"/>
        <w:numPr>
          <w:ilvl w:val="0"/>
          <w:numId w:val="80"/>
        </w:numPr>
      </w:pPr>
      <w:r w:rsidRPr="00462636">
        <w:t>Kortelėje „Istorija“ peržiūrėti anksčiau pateik</w:t>
      </w:r>
      <w:r w:rsidRPr="00B837D6">
        <w:t>tus projekto pirkimų planų</w:t>
      </w:r>
      <w:r w:rsidR="001060F1">
        <w:t xml:space="preserve"> pasirašytus</w:t>
      </w:r>
      <w:r w:rsidRPr="00B837D6">
        <w:t xml:space="preserve"> dokumentus. </w:t>
      </w:r>
    </w:p>
    <w:p w14:paraId="03975CE0" w14:textId="256EC951" w:rsidR="007C0717" w:rsidRPr="00E45599" w:rsidRDefault="00161A87" w:rsidP="00B778A2">
      <w:pPr>
        <w:pStyle w:val="Elsistekstas"/>
        <w:numPr>
          <w:ilvl w:val="0"/>
          <w:numId w:val="80"/>
        </w:numPr>
      </w:pPr>
      <w:r w:rsidRPr="00725BF4">
        <w:t>Užsakyti ir atsisiųsti pateiktus užpildytus bei pasirašytus projekto pirkimų plano dokumentus</w:t>
      </w:r>
      <w:r w:rsidR="007C0717" w:rsidRPr="00725BF4">
        <w:t>:</w:t>
      </w:r>
    </w:p>
    <w:p w14:paraId="60D2B139" w14:textId="10D4A08D" w:rsidR="007C0717" w:rsidRPr="007E1563" w:rsidRDefault="007C0717" w:rsidP="00B778A2">
      <w:pPr>
        <w:pStyle w:val="Elsistekstas"/>
        <w:numPr>
          <w:ilvl w:val="1"/>
          <w:numId w:val="80"/>
        </w:numPr>
      </w:pPr>
      <w:r w:rsidRPr="00473965">
        <w:t>Spaudžiama piktograma „Užsakyti“ (</w:t>
      </w:r>
      <w:r w:rsidRPr="00524CBF">
        <w:rPr>
          <w:noProof/>
        </w:rPr>
        <w:drawing>
          <wp:inline distT="0" distB="0" distL="0" distR="0" wp14:anchorId="481FFB71" wp14:editId="0953F17B">
            <wp:extent cx="171450" cy="18097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1450" cy="180975"/>
                    </a:xfrm>
                    <a:prstGeom prst="rect">
                      <a:avLst/>
                    </a:prstGeom>
                  </pic:spPr>
                </pic:pic>
              </a:graphicData>
            </a:graphic>
          </wp:inline>
        </w:drawing>
      </w:r>
      <w:r w:rsidRPr="00524CBF">
        <w:t>), jeigu norima užsakyti pateiktą dokumentą;</w:t>
      </w:r>
    </w:p>
    <w:p w14:paraId="0DE5CC39" w14:textId="77777777" w:rsidR="007C0717" w:rsidRPr="0055797F" w:rsidRDefault="007C0717" w:rsidP="00B778A2">
      <w:pPr>
        <w:pStyle w:val="Elsistekstas"/>
        <w:numPr>
          <w:ilvl w:val="1"/>
          <w:numId w:val="80"/>
        </w:numPr>
      </w:pPr>
      <w:r w:rsidRPr="007E1563">
        <w:t xml:space="preserve">Pelyte pažymėjus ant piktogramos </w:t>
      </w:r>
      <w:r w:rsidRPr="00524CBF">
        <w:rPr>
          <w:noProof/>
        </w:rPr>
        <w:drawing>
          <wp:inline distT="0" distB="0" distL="0" distR="0" wp14:anchorId="3275155C" wp14:editId="5CFD0C64">
            <wp:extent cx="201168" cy="173736"/>
            <wp:effectExtent l="0" t="0" r="889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1168" cy="173736"/>
                    </a:xfrm>
                    <a:prstGeom prst="rect">
                      <a:avLst/>
                    </a:prstGeom>
                  </pic:spPr>
                </pic:pic>
              </a:graphicData>
            </a:graphic>
          </wp:inline>
        </w:drawing>
      </w:r>
      <w:r w:rsidRPr="00524CBF">
        <w:t>, patei</w:t>
      </w:r>
      <w:r w:rsidRPr="007E1563">
        <w:t>kiamas pranešimas, kada buvo užsakytas dokumentas: „Užsakytas &lt;data ir laikas&gt;“;</w:t>
      </w:r>
    </w:p>
    <w:p w14:paraId="43D86B7E" w14:textId="0A2D852C" w:rsidR="007C0717" w:rsidRPr="0055797F" w:rsidRDefault="007C0717" w:rsidP="00B778A2">
      <w:pPr>
        <w:pStyle w:val="Elsistekstas"/>
        <w:numPr>
          <w:ilvl w:val="1"/>
          <w:numId w:val="80"/>
        </w:numPr>
      </w:pPr>
      <w:r w:rsidRPr="00220325">
        <w:t>Spaudžiama piktograma „Atsisiųsti“ (</w:t>
      </w:r>
      <w:r w:rsidRPr="00524CBF">
        <w:rPr>
          <w:noProof/>
        </w:rPr>
        <w:drawing>
          <wp:inline distT="0" distB="0" distL="0" distR="0" wp14:anchorId="66399D9C" wp14:editId="090175A9">
            <wp:extent cx="182880" cy="173736"/>
            <wp:effectExtent l="0" t="0" r="762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2880" cy="173736"/>
                    </a:xfrm>
                    <a:prstGeom prst="rect">
                      <a:avLst/>
                    </a:prstGeom>
                  </pic:spPr>
                </pic:pic>
              </a:graphicData>
            </a:graphic>
          </wp:inline>
        </w:drawing>
      </w:r>
      <w:r w:rsidRPr="00524CBF">
        <w:t>), jeigu norima į kompiuterį atsisiųsti užsakytą dokumentą.</w:t>
      </w:r>
    </w:p>
    <w:p w14:paraId="47432FDA" w14:textId="1A982683" w:rsidR="008B38AF" w:rsidRPr="004359C0" w:rsidRDefault="008B38AF" w:rsidP="00B778A2">
      <w:pPr>
        <w:pStyle w:val="Elsistekstas"/>
        <w:numPr>
          <w:ilvl w:val="0"/>
          <w:numId w:val="80"/>
        </w:numPr>
      </w:pPr>
      <w:r w:rsidRPr="00576566">
        <w:t>Spausti mygtuką „Grįžti“, norint uždaryti pateikto projekto pirkimų plano form</w:t>
      </w:r>
      <w:r w:rsidRPr="004359C0">
        <w:t>os peržiūros langą.</w:t>
      </w:r>
    </w:p>
    <w:p w14:paraId="55D9CF4F" w14:textId="0AB277AE" w:rsidR="00A50C65" w:rsidRPr="001248AC" w:rsidRDefault="00A50C65" w:rsidP="00A50C65">
      <w:pPr>
        <w:pStyle w:val="Elsistekstas"/>
        <w:ind w:left="284" w:firstLine="0"/>
      </w:pPr>
    </w:p>
    <w:p w14:paraId="41D3E42D" w14:textId="77777777" w:rsidR="00093671" w:rsidRDefault="00093671" w:rsidP="00093671">
      <w:pPr>
        <w:pStyle w:val="Heading3"/>
        <w:tabs>
          <w:tab w:val="clear" w:pos="992"/>
          <w:tab w:val="num" w:pos="360"/>
        </w:tabs>
        <w:ind w:left="709" w:hanging="709"/>
      </w:pPr>
      <w:bookmarkStart w:id="143" w:name="13744"/>
      <w:bookmarkStart w:id="144" w:name="_Toc471743963"/>
      <w:bookmarkStart w:id="145" w:name="_Toc444741468"/>
      <w:bookmarkStart w:id="146" w:name="_Toc464122303"/>
      <w:r>
        <w:t>RQ:13744 - RE0168 Faktinių duomenų apie įvykdytą pirkimą on-line registravimas DMS</w:t>
      </w:r>
      <w:bookmarkEnd w:id="143"/>
      <w:bookmarkEnd w:id="144"/>
    </w:p>
    <w:p w14:paraId="78E575C6" w14:textId="77777777" w:rsidR="00093671" w:rsidRDefault="00093671" w:rsidP="00093671">
      <w:pPr>
        <w:pStyle w:val="Elsistekstas"/>
        <w:rPr>
          <w:rFonts w:eastAsiaTheme="minorEastAsia"/>
        </w:rPr>
      </w:pPr>
      <w:r>
        <w:t> </w:t>
      </w:r>
    </w:p>
    <w:p w14:paraId="15E42E8F" w14:textId="77777777" w:rsidR="00093671" w:rsidRDefault="00093671" w:rsidP="00093671">
      <w:pPr>
        <w:pStyle w:val="Elsistekstas"/>
      </w:pPr>
      <w:r>
        <w:t> </w:t>
      </w:r>
    </w:p>
    <w:p w14:paraId="6DDAE0B7" w14:textId="77777777" w:rsidR="00093671" w:rsidRDefault="00093671" w:rsidP="00093671">
      <w:pPr>
        <w:pStyle w:val="Heading4"/>
        <w:tabs>
          <w:tab w:val="clear" w:pos="1134"/>
          <w:tab w:val="num" w:pos="360"/>
        </w:tabs>
        <w:ind w:left="709" w:hanging="709"/>
      </w:pPr>
      <w:bookmarkStart w:id="147" w:name="13724"/>
      <w:bookmarkStart w:id="148" w:name="_Toc471743964"/>
      <w:r>
        <w:t>RQ:13724 - FE1628-00 Vykdytojo teikiamų ir pateiktų pirkimų faktinių duomenų teikimo paslaugų sąrašų forma</w:t>
      </w:r>
      <w:bookmarkEnd w:id="147"/>
      <w:bookmarkEnd w:id="148"/>
    </w:p>
    <w:p w14:paraId="00EBB23D" w14:textId="77777777" w:rsidR="00093671" w:rsidRPr="00E51C5E" w:rsidRDefault="00093671" w:rsidP="00093671">
      <w:pPr>
        <w:pStyle w:val="Elsistekstas"/>
        <w:rPr>
          <w:rFonts w:eastAsiaTheme="minorEastAsia"/>
          <w:b/>
          <w:i/>
        </w:rPr>
      </w:pPr>
      <w:r w:rsidRPr="00E51C5E">
        <w:rPr>
          <w:b/>
          <w:i/>
        </w:rPr>
        <w:t>Vykdomas veiklos scenarijus</w:t>
      </w:r>
    </w:p>
    <w:p w14:paraId="6D21750C" w14:textId="77777777" w:rsidR="00093671" w:rsidRDefault="00A602AE" w:rsidP="00093671">
      <w:pPr>
        <w:pStyle w:val="Elsistekstas"/>
      </w:pPr>
      <w:hyperlink w:anchor="14024" w:history="1">
        <w:r w:rsidR="00093671">
          <w:rPr>
            <w:rStyle w:val="Hyperlink"/>
          </w:rPr>
          <w:t>Pirkimų faktinių duomenų teikimo paslaugos pildymas ir teikimas į SFMIS2014</w:t>
        </w:r>
      </w:hyperlink>
    </w:p>
    <w:p w14:paraId="3794319E" w14:textId="77777777" w:rsidR="00093671" w:rsidRDefault="00093671" w:rsidP="00093671">
      <w:pPr>
        <w:pStyle w:val="Elsistekstas"/>
      </w:pPr>
    </w:p>
    <w:p w14:paraId="4B403AC3" w14:textId="77777777" w:rsidR="00093671" w:rsidRDefault="00093671" w:rsidP="00093671">
      <w:pPr>
        <w:pStyle w:val="Elsistekstas"/>
        <w:rPr>
          <w:rFonts w:eastAsiaTheme="minorEastAsia"/>
        </w:rPr>
      </w:pPr>
      <w:r>
        <w:t>Formoje atvaizduojami vykdytojo teikiamų ir pateiktų pirkimų faktinių duomenų teikimo paslaugų sąrašai.</w:t>
      </w:r>
    </w:p>
    <w:p w14:paraId="7A1B25CD" w14:textId="77777777" w:rsidR="00093671" w:rsidRPr="00E51C5E" w:rsidRDefault="00093671" w:rsidP="00093671">
      <w:pPr>
        <w:pStyle w:val="Elsistekstas"/>
        <w:rPr>
          <w:b/>
          <w:i/>
        </w:rPr>
      </w:pPr>
      <w:r>
        <w:t>  </w:t>
      </w:r>
    </w:p>
    <w:p w14:paraId="7E8616F0" w14:textId="77777777" w:rsidR="00093671" w:rsidRDefault="00093671" w:rsidP="00093671">
      <w:pPr>
        <w:pStyle w:val="Elsistekstas"/>
      </w:pPr>
      <w:r w:rsidRPr="00E51C5E">
        <w:rPr>
          <w:rStyle w:val="Emphasis"/>
          <w:b/>
          <w:bCs/>
        </w:rPr>
        <w:t>Navigacija</w:t>
      </w:r>
    </w:p>
    <w:p w14:paraId="792B03EC" w14:textId="77777777" w:rsidR="00093671" w:rsidRDefault="00093671" w:rsidP="00093671">
      <w:pPr>
        <w:pStyle w:val="Elsistekstas"/>
      </w:pPr>
      <w:r>
        <w:t>DMS -&gt; pasirinkti peržiūrėti projektą -&gt; „Pirkimų planas“ -&gt; „Pirkimų faktiniai duomenys“</w:t>
      </w:r>
    </w:p>
    <w:p w14:paraId="024275FD" w14:textId="77777777" w:rsidR="00093671" w:rsidRPr="00E51C5E" w:rsidRDefault="00093671" w:rsidP="00093671">
      <w:pPr>
        <w:pStyle w:val="Elsistekstas"/>
        <w:rPr>
          <w:b/>
          <w:i/>
        </w:rPr>
      </w:pPr>
      <w:r>
        <w:t> </w:t>
      </w:r>
    </w:p>
    <w:p w14:paraId="4AB52B20" w14:textId="77777777" w:rsidR="00093671" w:rsidRDefault="00093671" w:rsidP="00093671">
      <w:pPr>
        <w:pStyle w:val="Elsistekstas"/>
      </w:pPr>
      <w:r w:rsidRPr="00E51C5E">
        <w:rPr>
          <w:rStyle w:val="Emphasis"/>
          <w:b/>
          <w:bCs/>
        </w:rPr>
        <w:t>Teisės</w:t>
      </w:r>
    </w:p>
    <w:p w14:paraId="234437A8" w14:textId="77777777" w:rsidR="00093671" w:rsidRDefault="00093671" w:rsidP="00093671">
      <w:pPr>
        <w:pStyle w:val="Elsistekstas"/>
      </w:pPr>
      <w:r>
        <w:t>Peržiūrėti ir pildyti pirkimų faktinius duomenis gali naudotojas, kuriam suteikta pirkimų paslaugų pildymo teisė;</w:t>
      </w:r>
    </w:p>
    <w:p w14:paraId="0B17E806" w14:textId="77777777" w:rsidR="00093671" w:rsidRDefault="00093671" w:rsidP="00093671">
      <w:pPr>
        <w:pStyle w:val="Elsistekstas"/>
      </w:pPr>
      <w:r>
        <w:t>Teikti pirkimų faktinius duomenis gali naudotojas, kuriam suteikta pirkimų paslaugų teikimo teisė.</w:t>
      </w:r>
    </w:p>
    <w:p w14:paraId="2F2CE64D" w14:textId="77777777" w:rsidR="00093671" w:rsidRPr="00E51C5E" w:rsidRDefault="00093671" w:rsidP="00093671">
      <w:pPr>
        <w:pStyle w:val="Elsistekstas"/>
        <w:rPr>
          <w:b/>
          <w:i/>
        </w:rPr>
      </w:pPr>
      <w:r>
        <w:t> </w:t>
      </w:r>
    </w:p>
    <w:p w14:paraId="688BF3AF" w14:textId="77777777" w:rsidR="00093671" w:rsidRPr="00E51C5E" w:rsidRDefault="00093671" w:rsidP="00093671">
      <w:pPr>
        <w:pStyle w:val="Elsistekstas"/>
        <w:rPr>
          <w:b/>
          <w:i/>
        </w:rPr>
      </w:pPr>
      <w:r w:rsidRPr="00E51C5E">
        <w:rPr>
          <w:rStyle w:val="Emphasis"/>
          <w:b/>
          <w:bCs/>
        </w:rPr>
        <w:t>Mygtukai</w:t>
      </w:r>
    </w:p>
    <w:tbl>
      <w:tblPr>
        <w:tblStyle w:val="Elsislentele"/>
        <w:tblW w:w="9470" w:type="dxa"/>
        <w:tblLayout w:type="fixed"/>
        <w:tblLook w:val="04A0" w:firstRow="1" w:lastRow="0" w:firstColumn="1" w:lastColumn="0" w:noHBand="0" w:noVBand="1"/>
      </w:tblPr>
      <w:tblGrid>
        <w:gridCol w:w="2384"/>
        <w:gridCol w:w="7086"/>
      </w:tblGrid>
      <w:tr w:rsidR="00093671" w:rsidRPr="00E51C5E" w14:paraId="16B749BC" w14:textId="77777777" w:rsidTr="00093671">
        <w:trPr>
          <w:cnfStyle w:val="100000000000" w:firstRow="1" w:lastRow="0" w:firstColumn="0" w:lastColumn="0" w:oddVBand="0" w:evenVBand="0" w:oddHBand="0" w:evenHBand="0" w:firstRowFirstColumn="0" w:firstRowLastColumn="0" w:lastRowFirstColumn="0" w:lastRowLastColumn="0"/>
        </w:trPr>
        <w:tc>
          <w:tcPr>
            <w:tcW w:w="2384" w:type="dxa"/>
            <w:hideMark/>
          </w:tcPr>
          <w:p w14:paraId="5C106700" w14:textId="77777777" w:rsidR="00093671" w:rsidRPr="00E51C5E" w:rsidRDefault="00093671" w:rsidP="00093671">
            <w:pPr>
              <w:pStyle w:val="Elsislentelesantraste"/>
            </w:pPr>
            <w:r w:rsidRPr="00E51C5E">
              <w:t>Mygtukas</w:t>
            </w:r>
          </w:p>
        </w:tc>
        <w:tc>
          <w:tcPr>
            <w:tcW w:w="7086" w:type="dxa"/>
            <w:hideMark/>
          </w:tcPr>
          <w:p w14:paraId="7C4C5073" w14:textId="77777777" w:rsidR="00093671" w:rsidRPr="00E51C5E" w:rsidRDefault="00093671" w:rsidP="00093671">
            <w:pPr>
              <w:pStyle w:val="Elsislentelesantraste"/>
            </w:pPr>
            <w:r w:rsidRPr="00E51C5E">
              <w:t>Aprašymas</w:t>
            </w:r>
          </w:p>
        </w:tc>
      </w:tr>
      <w:tr w:rsidR="00093671" w14:paraId="6A53D34F" w14:textId="77777777" w:rsidTr="00093671">
        <w:tc>
          <w:tcPr>
            <w:tcW w:w="2384" w:type="dxa"/>
            <w:hideMark/>
          </w:tcPr>
          <w:p w14:paraId="109471D0" w14:textId="77777777" w:rsidR="00093671" w:rsidRDefault="00093671" w:rsidP="00093671">
            <w:pPr>
              <w:pStyle w:val="Elsislentelestekstas"/>
            </w:pPr>
            <w:r>
              <w:t>[PILDYTI PIRKIMŲ FAKTINIUS DUOMENIS]</w:t>
            </w:r>
          </w:p>
        </w:tc>
        <w:tc>
          <w:tcPr>
            <w:tcW w:w="7086" w:type="dxa"/>
            <w:hideMark/>
          </w:tcPr>
          <w:p w14:paraId="29DEFB1A" w14:textId="77777777" w:rsidR="00093671" w:rsidRDefault="00093671" w:rsidP="00093671">
            <w:pPr>
              <w:pStyle w:val="Elsislentelestekstas"/>
            </w:pPr>
            <w:r>
              <w:t>Skirtas atidaryti pirkimų faktinių duomenų teikimo paslaugos registravimo formą. Mygtukas aktyvus, jei pirkimų plano būsena SFMIS14 yra „Patvirtintas ĮI“, ir pirkimų planui užregistruotas nors vienas pirkimas, kurio pirkimo būsena „planuojamas“, „vykdomas“, „įvykdytas“.</w:t>
            </w:r>
          </w:p>
        </w:tc>
      </w:tr>
      <w:tr w:rsidR="00093671" w14:paraId="272A5A75" w14:textId="77777777" w:rsidTr="00093671">
        <w:tc>
          <w:tcPr>
            <w:tcW w:w="2384" w:type="dxa"/>
            <w:hideMark/>
          </w:tcPr>
          <w:p w14:paraId="2CDE66C0" w14:textId="77777777" w:rsidR="00093671" w:rsidRDefault="00093671" w:rsidP="00093671">
            <w:pPr>
              <w:pStyle w:val="Elsislentelestekstas"/>
            </w:pPr>
            <w:r>
              <w:t>[Peržiūrėti]</w:t>
            </w:r>
          </w:p>
          <w:p w14:paraId="6B18A08D" w14:textId="77777777" w:rsidR="00093671" w:rsidRDefault="00093671" w:rsidP="00093671">
            <w:pPr>
              <w:pStyle w:val="Elsislentelestekstas"/>
            </w:pPr>
            <w:r>
              <w:rPr>
                <w:rStyle w:val="Emphasis"/>
              </w:rPr>
              <w:t>(rengiamų dokumentų lentelėje)</w:t>
            </w:r>
          </w:p>
        </w:tc>
        <w:tc>
          <w:tcPr>
            <w:tcW w:w="7086" w:type="dxa"/>
            <w:hideMark/>
          </w:tcPr>
          <w:p w14:paraId="2AD42208" w14:textId="77777777" w:rsidR="00093671" w:rsidRDefault="00093671" w:rsidP="00093671">
            <w:pPr>
              <w:pStyle w:val="Elsislentelestekstas"/>
            </w:pPr>
            <w:r>
              <w:t>Skirtas atidaryti pasirinktos pirkimų faktinių duomenų teikimo paslaugos peržiūros formą. Mygtukas atvaizduojamas pirkimų faktinių duomenų teikimo paslaugos dokumentui, kurio būsena „Tikrinamas“.</w:t>
            </w:r>
          </w:p>
        </w:tc>
      </w:tr>
      <w:tr w:rsidR="00093671" w14:paraId="099F111F" w14:textId="77777777" w:rsidTr="00093671">
        <w:tc>
          <w:tcPr>
            <w:tcW w:w="2384" w:type="dxa"/>
            <w:hideMark/>
          </w:tcPr>
          <w:p w14:paraId="1EDD1445" w14:textId="77777777" w:rsidR="00093671" w:rsidRDefault="00093671" w:rsidP="00093671">
            <w:pPr>
              <w:pStyle w:val="Elsislentelestekstas"/>
            </w:pPr>
            <w:r>
              <w:t>[Redaguoti]</w:t>
            </w:r>
          </w:p>
          <w:p w14:paraId="225F65C6" w14:textId="77777777" w:rsidR="00093671" w:rsidRDefault="00093671" w:rsidP="00093671">
            <w:pPr>
              <w:pStyle w:val="Elsislentelestekstas"/>
            </w:pPr>
            <w:r>
              <w:rPr>
                <w:rStyle w:val="Emphasis"/>
              </w:rPr>
              <w:t>(rengiamų dokumentų lentelėje)</w:t>
            </w:r>
          </w:p>
        </w:tc>
        <w:tc>
          <w:tcPr>
            <w:tcW w:w="7086" w:type="dxa"/>
            <w:hideMark/>
          </w:tcPr>
          <w:p w14:paraId="40D01414" w14:textId="77777777" w:rsidR="00093671" w:rsidRDefault="00093671" w:rsidP="00093671">
            <w:pPr>
              <w:pStyle w:val="Elsislentelestekstas"/>
            </w:pPr>
            <w:r>
              <w:t>Skirtas atidaryti pasirinktos pirkimų faktinių duomenų teikimo paslaugos registravimo formą. Mygtukas atvaizduojamas pirkimų faktinių duomenų teikimo paslaugos dokumentui, kurio būsena „Pildomas“, „Patikrintas (turi klaidų)“ arba „Patikrintas“.</w:t>
            </w:r>
          </w:p>
        </w:tc>
      </w:tr>
      <w:tr w:rsidR="00093671" w14:paraId="144A53B4" w14:textId="77777777" w:rsidTr="00093671">
        <w:tc>
          <w:tcPr>
            <w:tcW w:w="2384" w:type="dxa"/>
            <w:hideMark/>
          </w:tcPr>
          <w:p w14:paraId="36607B2C" w14:textId="77777777" w:rsidR="00093671" w:rsidRDefault="00093671" w:rsidP="00093671">
            <w:pPr>
              <w:pStyle w:val="Elsislentelestekstas"/>
            </w:pPr>
            <w:r>
              <w:t>[Šalinti]</w:t>
            </w:r>
          </w:p>
          <w:p w14:paraId="2E622791" w14:textId="77777777" w:rsidR="00093671" w:rsidRDefault="00093671" w:rsidP="00093671">
            <w:pPr>
              <w:pStyle w:val="Elsislentelestekstas"/>
            </w:pPr>
            <w:r>
              <w:rPr>
                <w:rStyle w:val="Emphasis"/>
              </w:rPr>
              <w:t>(rengiamų dokumentų lentelėje)</w:t>
            </w:r>
          </w:p>
        </w:tc>
        <w:tc>
          <w:tcPr>
            <w:tcW w:w="7086" w:type="dxa"/>
            <w:hideMark/>
          </w:tcPr>
          <w:p w14:paraId="0694C4B0" w14:textId="77777777" w:rsidR="00093671" w:rsidRDefault="00093671" w:rsidP="00093671">
            <w:pPr>
              <w:pStyle w:val="Elsislentelestekstas"/>
            </w:pPr>
            <w:r>
              <w:t>Skirtas pašalinti pasirinktą pirkimų faktinių duomenų teikimo paslaugą. Pasirinkus mygtuką, rodomas pranešimas „Ar tikrai norite ištrinti pasirinktą dokumentą kartu su susijusiais dokumentais?“ su mygtukais [TAIP] ir [NE]. Pasirinkus mygtuką [TAIP], pašalinama pasirinkta paslauga kartu su susijusiais dokumentais. Pasirinkus mygtuką [NE], atšaukiamas pasirinktos paslaugos šalinimas.</w:t>
            </w:r>
          </w:p>
        </w:tc>
      </w:tr>
      <w:tr w:rsidR="00093671" w14:paraId="64FE51C1" w14:textId="77777777" w:rsidTr="00093671">
        <w:tc>
          <w:tcPr>
            <w:tcW w:w="2384" w:type="dxa"/>
            <w:hideMark/>
          </w:tcPr>
          <w:p w14:paraId="0279E9F9" w14:textId="77777777" w:rsidR="00093671" w:rsidRDefault="00093671" w:rsidP="00093671">
            <w:pPr>
              <w:pStyle w:val="Elsislentelestekstas"/>
            </w:pPr>
            <w:r>
              <w:t>[Peržiūrėti]</w:t>
            </w:r>
          </w:p>
          <w:p w14:paraId="1A11B72C" w14:textId="77777777" w:rsidR="00093671" w:rsidRDefault="00093671" w:rsidP="00093671">
            <w:pPr>
              <w:pStyle w:val="Elsislentelestekstas"/>
            </w:pPr>
            <w:r>
              <w:rPr>
                <w:rStyle w:val="Emphasis"/>
              </w:rPr>
              <w:t>(pateiktų dokumentų lentelėje)</w:t>
            </w:r>
          </w:p>
        </w:tc>
        <w:tc>
          <w:tcPr>
            <w:tcW w:w="7086" w:type="dxa"/>
            <w:hideMark/>
          </w:tcPr>
          <w:p w14:paraId="34ACD1ED" w14:textId="77777777" w:rsidR="00093671" w:rsidRDefault="00093671" w:rsidP="00093671">
            <w:pPr>
              <w:pStyle w:val="Elsislentelestekstas"/>
            </w:pPr>
            <w:r>
              <w:t>Skirtas atidaryti pasirinktos pirkimų faktinių duomenų teikimo paslaugos peržiūros formą. Mygtukas atvaizduojamas pirkimų faktinių duomenų teikimo paslaugos dokumentui, kurio būsena „Pateiktas“.</w:t>
            </w:r>
          </w:p>
        </w:tc>
      </w:tr>
    </w:tbl>
    <w:p w14:paraId="0B933F18" w14:textId="77777777" w:rsidR="00093671" w:rsidRPr="00E51C5E" w:rsidRDefault="00093671" w:rsidP="00093671">
      <w:pPr>
        <w:pStyle w:val="Elsistekstas"/>
        <w:rPr>
          <w:rFonts w:eastAsiaTheme="minorEastAsia"/>
          <w:b/>
          <w:i/>
        </w:rPr>
      </w:pPr>
      <w:r>
        <w:t> </w:t>
      </w:r>
    </w:p>
    <w:p w14:paraId="2AE8375D" w14:textId="77777777" w:rsidR="00093671" w:rsidRPr="00E51C5E" w:rsidRDefault="00093671" w:rsidP="00093671">
      <w:pPr>
        <w:pStyle w:val="Elsistekstas"/>
        <w:rPr>
          <w:b/>
          <w:i/>
        </w:rPr>
      </w:pPr>
      <w:r w:rsidRPr="00E51C5E">
        <w:rPr>
          <w:rStyle w:val="Emphasis"/>
          <w:b/>
          <w:bCs/>
        </w:rPr>
        <w:t>Laukai</w:t>
      </w:r>
    </w:p>
    <w:tbl>
      <w:tblPr>
        <w:tblStyle w:val="Elsislentele"/>
        <w:tblW w:w="9471" w:type="dxa"/>
        <w:tblInd w:w="-3" w:type="dxa"/>
        <w:tblLayout w:type="fixed"/>
        <w:tblLook w:val="04A0" w:firstRow="1" w:lastRow="0" w:firstColumn="1" w:lastColumn="0" w:noHBand="0" w:noVBand="1"/>
      </w:tblPr>
      <w:tblGrid>
        <w:gridCol w:w="2385"/>
        <w:gridCol w:w="7086"/>
      </w:tblGrid>
      <w:tr w:rsidR="00093671" w:rsidRPr="00E51C5E" w14:paraId="37495DAE" w14:textId="77777777" w:rsidTr="00093671">
        <w:trPr>
          <w:cnfStyle w:val="100000000000" w:firstRow="1" w:lastRow="0" w:firstColumn="0" w:lastColumn="0" w:oddVBand="0" w:evenVBand="0" w:oddHBand="0" w:evenHBand="0" w:firstRowFirstColumn="0" w:firstRowLastColumn="0" w:lastRowFirstColumn="0" w:lastRowLastColumn="0"/>
        </w:trPr>
        <w:tc>
          <w:tcPr>
            <w:tcW w:w="2385" w:type="dxa"/>
            <w:hideMark/>
          </w:tcPr>
          <w:p w14:paraId="29A0B4BE" w14:textId="77777777" w:rsidR="00093671" w:rsidRPr="00E51C5E" w:rsidRDefault="00093671" w:rsidP="00093671">
            <w:pPr>
              <w:pStyle w:val="Elsislentelesantraste"/>
            </w:pPr>
            <w:r w:rsidRPr="00E51C5E">
              <w:t>Lauko pavadinimas</w:t>
            </w:r>
          </w:p>
        </w:tc>
        <w:tc>
          <w:tcPr>
            <w:tcW w:w="7086" w:type="dxa"/>
            <w:hideMark/>
          </w:tcPr>
          <w:p w14:paraId="15429B38" w14:textId="77777777" w:rsidR="00093671" w:rsidRPr="00E51C5E" w:rsidRDefault="00093671" w:rsidP="00093671">
            <w:pPr>
              <w:pStyle w:val="Elsislentelesantraste"/>
            </w:pPr>
            <w:r w:rsidRPr="00E51C5E">
              <w:t>Aprašymas</w:t>
            </w:r>
          </w:p>
        </w:tc>
      </w:tr>
      <w:tr w:rsidR="00093671" w14:paraId="327EDB19" w14:textId="77777777" w:rsidTr="00093671">
        <w:tc>
          <w:tcPr>
            <w:tcW w:w="9471" w:type="dxa"/>
            <w:gridSpan w:val="2"/>
            <w:hideMark/>
          </w:tcPr>
          <w:p w14:paraId="149BA7BE" w14:textId="77777777" w:rsidR="00093671" w:rsidRDefault="00093671" w:rsidP="00093671">
            <w:pPr>
              <w:pStyle w:val="Elsislentelestekstas"/>
            </w:pPr>
            <w:r>
              <w:t>PIRKIMŲ FAKTINIŲ DUOMENŲ TEIKIMAS – atvaizduojamas formos pavadinimas</w:t>
            </w:r>
          </w:p>
        </w:tc>
      </w:tr>
      <w:tr w:rsidR="00093671" w14:paraId="32B21B29" w14:textId="77777777" w:rsidTr="00093671">
        <w:tc>
          <w:tcPr>
            <w:tcW w:w="2385" w:type="dxa"/>
            <w:hideMark/>
          </w:tcPr>
          <w:p w14:paraId="47A814F7" w14:textId="77777777" w:rsidR="00093671" w:rsidRDefault="00093671" w:rsidP="00093671">
            <w:pPr>
              <w:pStyle w:val="Elsislentelestekstas"/>
            </w:pPr>
            <w:r>
              <w:t>i (informacija)</w:t>
            </w:r>
          </w:p>
        </w:tc>
        <w:tc>
          <w:tcPr>
            <w:tcW w:w="7086" w:type="dxa"/>
            <w:hideMark/>
          </w:tcPr>
          <w:p w14:paraId="16391B21" w14:textId="77777777" w:rsidR="00093671" w:rsidRDefault="00093671" w:rsidP="00093671">
            <w:pPr>
              <w:pStyle w:val="Elsislentelestekstas"/>
            </w:pPr>
            <w:r>
              <w:t>Atvaizduojamas tekstas:</w:t>
            </w:r>
          </w:p>
          <w:p w14:paraId="27D27AD6" w14:textId="77777777" w:rsidR="00093671" w:rsidRDefault="00093671" w:rsidP="00093671">
            <w:pPr>
              <w:pStyle w:val="Elsislentelestekstas"/>
            </w:pPr>
            <w:r>
              <w:t>1. Sudarius pirkimo sutartį, bet ne vėliau kaip iki pirkimo dokumentų pateikimo įgyvendinančiajai institucijai paskesnei pirkimų priežiūrai, jei pirkimo dokumentai pateikiami ne su mokėjimo prašymu, arba mokėjimo prašymo, kuriame yra pirmą kartą deklaruojamos išlaidos pagal pirkimo sutartį arba jos pakeitimą, pateikimo turite pateikti faktinius duomenis apie įvykdytą pirkimą.</w:t>
            </w:r>
          </w:p>
          <w:p w14:paraId="50BF1FE9" w14:textId="77777777" w:rsidR="00093671" w:rsidRDefault="00093671" w:rsidP="00093671">
            <w:pPr>
              <w:pStyle w:val="Elsislentelestekstas"/>
            </w:pPr>
            <w:r>
              <w:t>2. Pildyti pirkimų faktinius duomenis galima, jei pirkimų planui užregistruotas nors vienas pirkimas ir pirkimų planas yra patvirtintas įgyvendinančiosios institucijos.</w:t>
            </w:r>
          </w:p>
          <w:p w14:paraId="4F380203" w14:textId="77777777" w:rsidR="00093671" w:rsidRDefault="00093671" w:rsidP="00093671">
            <w:pPr>
              <w:pStyle w:val="Elsislentelestekstas"/>
            </w:pPr>
            <w:r>
              <w:t>3. Vienu metu DMS galima ruošti vieną pirkimų faktinių duomenų formą.</w:t>
            </w:r>
          </w:p>
        </w:tc>
      </w:tr>
      <w:tr w:rsidR="00093671" w14:paraId="328F6239" w14:textId="77777777" w:rsidTr="00093671">
        <w:tc>
          <w:tcPr>
            <w:tcW w:w="9471" w:type="dxa"/>
            <w:gridSpan w:val="2"/>
            <w:hideMark/>
          </w:tcPr>
          <w:p w14:paraId="75C8C736" w14:textId="77777777" w:rsidR="00093671" w:rsidRDefault="00093671" w:rsidP="00093671">
            <w:pPr>
              <w:pStyle w:val="Elsislentelestekstas"/>
            </w:pPr>
            <w:r>
              <w:t>RENGIAMI DOKUMENTAI – lentelė, kurioje atvaizduojamos pirkimų faktinių duomenų teikimo paslaugų dokumentai, kurių būsena „Pildomas“, „Tikrinamas“, „Patikrintas (turi klaidų)“, „Patikrintas“. Lentelės stulpeliai:</w:t>
            </w:r>
          </w:p>
        </w:tc>
      </w:tr>
      <w:tr w:rsidR="00093671" w14:paraId="772821F8" w14:textId="77777777" w:rsidTr="00093671">
        <w:tc>
          <w:tcPr>
            <w:tcW w:w="2385" w:type="dxa"/>
            <w:hideMark/>
          </w:tcPr>
          <w:p w14:paraId="41B7E512" w14:textId="77777777" w:rsidR="00093671" w:rsidRDefault="00093671" w:rsidP="00093671">
            <w:pPr>
              <w:pStyle w:val="Elsislentelestekstas"/>
            </w:pPr>
            <w:r>
              <w:t>Nr.</w:t>
            </w:r>
          </w:p>
        </w:tc>
        <w:tc>
          <w:tcPr>
            <w:tcW w:w="7086" w:type="dxa"/>
            <w:hideMark/>
          </w:tcPr>
          <w:p w14:paraId="46DBBE80" w14:textId="77777777" w:rsidR="00093671" w:rsidRDefault="00093671" w:rsidP="00093671">
            <w:pPr>
              <w:pStyle w:val="Elsislentelestekstas"/>
            </w:pPr>
            <w:r>
              <w:t>Atvaizduojamas rengiamos pirkimų faktinių duomenų teikimo paslaugos numeris.</w:t>
            </w:r>
          </w:p>
        </w:tc>
      </w:tr>
      <w:tr w:rsidR="00093671" w14:paraId="3AF8906D" w14:textId="77777777" w:rsidTr="00093671">
        <w:tc>
          <w:tcPr>
            <w:tcW w:w="2385" w:type="dxa"/>
            <w:hideMark/>
          </w:tcPr>
          <w:p w14:paraId="59AC0F65" w14:textId="77777777" w:rsidR="00093671" w:rsidRDefault="00093671" w:rsidP="00093671">
            <w:pPr>
              <w:pStyle w:val="Elsislentelestekstas"/>
            </w:pPr>
            <w:r>
              <w:t>Pateikimo data</w:t>
            </w:r>
          </w:p>
        </w:tc>
        <w:tc>
          <w:tcPr>
            <w:tcW w:w="7086" w:type="dxa"/>
            <w:hideMark/>
          </w:tcPr>
          <w:p w14:paraId="38D76989" w14:textId="77777777" w:rsidR="00093671" w:rsidRDefault="00093671" w:rsidP="00093671">
            <w:pPr>
              <w:pStyle w:val="Elsislentelestekstas"/>
            </w:pPr>
            <w:r>
              <w:t>Atvaizduojama „-“.</w:t>
            </w:r>
          </w:p>
        </w:tc>
      </w:tr>
      <w:tr w:rsidR="00093671" w14:paraId="18D2C736" w14:textId="77777777" w:rsidTr="00093671">
        <w:tc>
          <w:tcPr>
            <w:tcW w:w="2385" w:type="dxa"/>
            <w:hideMark/>
          </w:tcPr>
          <w:p w14:paraId="6CC96F66" w14:textId="77777777" w:rsidR="00093671" w:rsidRDefault="00093671" w:rsidP="00093671">
            <w:pPr>
              <w:pStyle w:val="Elsislentelestekstas"/>
            </w:pPr>
            <w:r>
              <w:t>Parengimo data</w:t>
            </w:r>
          </w:p>
        </w:tc>
        <w:tc>
          <w:tcPr>
            <w:tcW w:w="7086" w:type="dxa"/>
            <w:hideMark/>
          </w:tcPr>
          <w:p w14:paraId="06C3990A" w14:textId="77777777" w:rsidR="00093671" w:rsidRDefault="00093671" w:rsidP="00093671">
            <w:pPr>
              <w:pStyle w:val="Elsislentelestekstas"/>
            </w:pPr>
            <w:r>
              <w:t>Atvaizduojamas rengiamos pirkimų faktinių duomenų teikimo paslaugos parengimo data.</w:t>
            </w:r>
          </w:p>
        </w:tc>
      </w:tr>
      <w:tr w:rsidR="00093671" w14:paraId="162141B7" w14:textId="77777777" w:rsidTr="00093671">
        <w:tc>
          <w:tcPr>
            <w:tcW w:w="2385" w:type="dxa"/>
            <w:hideMark/>
          </w:tcPr>
          <w:p w14:paraId="69312D65" w14:textId="77777777" w:rsidR="00093671" w:rsidRDefault="00093671" w:rsidP="00093671">
            <w:pPr>
              <w:pStyle w:val="Elsislentelestekstas"/>
            </w:pPr>
            <w:r>
              <w:t>Pirkimų skaičius</w:t>
            </w:r>
          </w:p>
        </w:tc>
        <w:tc>
          <w:tcPr>
            <w:tcW w:w="7086" w:type="dxa"/>
            <w:hideMark/>
          </w:tcPr>
          <w:p w14:paraId="1EA7602C" w14:textId="77777777" w:rsidR="00093671" w:rsidRDefault="00093671" w:rsidP="00093671">
            <w:pPr>
              <w:pStyle w:val="Elsislentelestekstas"/>
            </w:pPr>
            <w:r>
              <w:t>Atvaizduojamas rengiamos pirkimų faktinių duomenų teikimo paslaugos pirkimų skaičius.</w:t>
            </w:r>
          </w:p>
        </w:tc>
      </w:tr>
      <w:tr w:rsidR="00093671" w14:paraId="5C925120" w14:textId="77777777" w:rsidTr="00093671">
        <w:tc>
          <w:tcPr>
            <w:tcW w:w="2385" w:type="dxa"/>
            <w:hideMark/>
          </w:tcPr>
          <w:p w14:paraId="14E2D922" w14:textId="77777777" w:rsidR="00093671" w:rsidRDefault="00093671" w:rsidP="00093671">
            <w:pPr>
              <w:pStyle w:val="Elsislentelestekstas"/>
            </w:pPr>
            <w:r>
              <w:t>Sutarčių skaičius</w:t>
            </w:r>
          </w:p>
        </w:tc>
        <w:tc>
          <w:tcPr>
            <w:tcW w:w="7086" w:type="dxa"/>
            <w:hideMark/>
          </w:tcPr>
          <w:p w14:paraId="5DB0A40C" w14:textId="77777777" w:rsidR="00093671" w:rsidRDefault="00093671" w:rsidP="00093671">
            <w:pPr>
              <w:pStyle w:val="Elsislentelestekstas"/>
            </w:pPr>
            <w:r>
              <w:t>Atvaizduojamas rengiamos pirkimų faktinių duomenų teikimo paslaugos pirkimų sutarčių skaičius.</w:t>
            </w:r>
          </w:p>
        </w:tc>
      </w:tr>
      <w:tr w:rsidR="00093671" w14:paraId="2FC114B8" w14:textId="77777777" w:rsidTr="00093671">
        <w:tc>
          <w:tcPr>
            <w:tcW w:w="2385" w:type="dxa"/>
            <w:hideMark/>
          </w:tcPr>
          <w:p w14:paraId="743F209F" w14:textId="77777777" w:rsidR="00093671" w:rsidRDefault="00093671" w:rsidP="00093671">
            <w:pPr>
              <w:pStyle w:val="Elsislentelestekstas"/>
            </w:pPr>
            <w:r>
              <w:t>Tinkamų finansuoti išlaidų suma</w:t>
            </w:r>
          </w:p>
        </w:tc>
        <w:tc>
          <w:tcPr>
            <w:tcW w:w="7086" w:type="dxa"/>
            <w:hideMark/>
          </w:tcPr>
          <w:p w14:paraId="34D37876" w14:textId="77777777" w:rsidR="00093671" w:rsidRDefault="00093671" w:rsidP="00093671">
            <w:pPr>
              <w:pStyle w:val="Elsislentelestekstas"/>
            </w:pPr>
            <w:r>
              <w:t>Atvaizduojama rengiamos pirkimų faktinių duomenų teikimo paslaugos pirkimų sutarčių bendra tinkamų finansuoti išlaidų suma.</w:t>
            </w:r>
          </w:p>
        </w:tc>
      </w:tr>
      <w:tr w:rsidR="00093671" w14:paraId="07FD26B2" w14:textId="77777777" w:rsidTr="00093671">
        <w:tc>
          <w:tcPr>
            <w:tcW w:w="2385" w:type="dxa"/>
            <w:hideMark/>
          </w:tcPr>
          <w:p w14:paraId="1D44A61F" w14:textId="77777777" w:rsidR="00093671" w:rsidRDefault="00093671" w:rsidP="00093671">
            <w:pPr>
              <w:pStyle w:val="Elsislentelestekstas"/>
            </w:pPr>
            <w:r>
              <w:t>Būsena</w:t>
            </w:r>
          </w:p>
        </w:tc>
        <w:tc>
          <w:tcPr>
            <w:tcW w:w="7086" w:type="dxa"/>
            <w:hideMark/>
          </w:tcPr>
          <w:p w14:paraId="6DA5AD7B" w14:textId="77777777" w:rsidR="00093671" w:rsidRDefault="00093671" w:rsidP="00093671">
            <w:pPr>
              <w:pStyle w:val="Elsislentelestekstas"/>
            </w:pPr>
            <w:r>
              <w:t>Atvaizduojama rengiamos pirkimų faktinių duomenų teikimo paslaugos būsena.</w:t>
            </w:r>
          </w:p>
        </w:tc>
      </w:tr>
      <w:tr w:rsidR="00093671" w14:paraId="0D533136" w14:textId="77777777" w:rsidTr="00093671">
        <w:tc>
          <w:tcPr>
            <w:tcW w:w="2385" w:type="dxa"/>
            <w:hideMark/>
          </w:tcPr>
          <w:p w14:paraId="15C23A6E" w14:textId="77777777" w:rsidR="00093671" w:rsidRDefault="00093671" w:rsidP="00093671">
            <w:pPr>
              <w:pStyle w:val="Elsislentelestekstas"/>
            </w:pPr>
            <w:r>
              <w:t>Būsenos data</w:t>
            </w:r>
          </w:p>
        </w:tc>
        <w:tc>
          <w:tcPr>
            <w:tcW w:w="7086" w:type="dxa"/>
            <w:hideMark/>
          </w:tcPr>
          <w:p w14:paraId="5748578A" w14:textId="77777777" w:rsidR="00093671" w:rsidRDefault="00093671" w:rsidP="00093671">
            <w:pPr>
              <w:pStyle w:val="Elsislentelestekstas"/>
            </w:pPr>
            <w:r>
              <w:t>Atvaizduojama rengiamos pirkimų faktinių duomenų teikimo paslaugos būsenos data.</w:t>
            </w:r>
          </w:p>
        </w:tc>
      </w:tr>
      <w:tr w:rsidR="00093671" w14:paraId="79F66E9A" w14:textId="77777777" w:rsidTr="00093671">
        <w:tc>
          <w:tcPr>
            <w:tcW w:w="9471" w:type="dxa"/>
            <w:gridSpan w:val="2"/>
            <w:hideMark/>
          </w:tcPr>
          <w:p w14:paraId="4B93A38E" w14:textId="77777777" w:rsidR="00093671" w:rsidRDefault="00093671" w:rsidP="00093671">
            <w:pPr>
              <w:pStyle w:val="Elsislentelestekstas"/>
            </w:pPr>
            <w:r>
              <w:t>PATEIKTI DOKUMENTAI – lentelė, kurioje atvaizduojamos pirkimų faktinių duomenų teikimo paslaugos dokumentai, kurių būsena „Pateiktas“. Lentelės stulpeliai:</w:t>
            </w:r>
          </w:p>
        </w:tc>
      </w:tr>
      <w:tr w:rsidR="00093671" w14:paraId="7B2B9990" w14:textId="77777777" w:rsidTr="00093671">
        <w:tc>
          <w:tcPr>
            <w:tcW w:w="2385" w:type="dxa"/>
            <w:hideMark/>
          </w:tcPr>
          <w:p w14:paraId="7DFDF8FC" w14:textId="77777777" w:rsidR="00093671" w:rsidRDefault="00093671" w:rsidP="00093671">
            <w:pPr>
              <w:pStyle w:val="Elsislentelestekstas"/>
            </w:pPr>
            <w:r>
              <w:t>Nr.</w:t>
            </w:r>
          </w:p>
        </w:tc>
        <w:tc>
          <w:tcPr>
            <w:tcW w:w="7086" w:type="dxa"/>
            <w:hideMark/>
          </w:tcPr>
          <w:p w14:paraId="1345E33F" w14:textId="77777777" w:rsidR="00093671" w:rsidRDefault="00093671" w:rsidP="00093671">
            <w:pPr>
              <w:pStyle w:val="Elsislentelestekstas"/>
            </w:pPr>
            <w:r>
              <w:t>Atvaizduojamas pateiktos pirkimų faktinių duomenų teikimo paslaugos numeris.</w:t>
            </w:r>
          </w:p>
        </w:tc>
      </w:tr>
      <w:tr w:rsidR="00093671" w14:paraId="69ED274A" w14:textId="77777777" w:rsidTr="00093671">
        <w:tc>
          <w:tcPr>
            <w:tcW w:w="2385" w:type="dxa"/>
            <w:hideMark/>
          </w:tcPr>
          <w:p w14:paraId="52AF138F" w14:textId="77777777" w:rsidR="00093671" w:rsidRDefault="00093671" w:rsidP="00093671">
            <w:pPr>
              <w:pStyle w:val="Elsislentelestekstas"/>
            </w:pPr>
            <w:r>
              <w:t>Pateikimo data</w:t>
            </w:r>
          </w:p>
        </w:tc>
        <w:tc>
          <w:tcPr>
            <w:tcW w:w="7086" w:type="dxa"/>
            <w:hideMark/>
          </w:tcPr>
          <w:p w14:paraId="218E44AB" w14:textId="77777777" w:rsidR="00093671" w:rsidRDefault="00093671" w:rsidP="00093671">
            <w:pPr>
              <w:pStyle w:val="Elsislentelestekstas"/>
            </w:pPr>
            <w:r>
              <w:t>Atvaizduojamas pateiktos pirkimų faktinių duomenų teikimo paslaugos pateikimo data.</w:t>
            </w:r>
          </w:p>
        </w:tc>
      </w:tr>
      <w:tr w:rsidR="00093671" w14:paraId="77F16F5B" w14:textId="77777777" w:rsidTr="00093671">
        <w:tc>
          <w:tcPr>
            <w:tcW w:w="2385" w:type="dxa"/>
            <w:hideMark/>
          </w:tcPr>
          <w:p w14:paraId="4A09338C" w14:textId="77777777" w:rsidR="00093671" w:rsidRDefault="00093671" w:rsidP="00093671">
            <w:pPr>
              <w:pStyle w:val="Elsislentelestekstas"/>
            </w:pPr>
            <w:r>
              <w:t>Parengimo data</w:t>
            </w:r>
          </w:p>
        </w:tc>
        <w:tc>
          <w:tcPr>
            <w:tcW w:w="7086" w:type="dxa"/>
            <w:hideMark/>
          </w:tcPr>
          <w:p w14:paraId="5E0B70C0" w14:textId="77777777" w:rsidR="00093671" w:rsidRDefault="00093671" w:rsidP="00093671">
            <w:pPr>
              <w:pStyle w:val="Elsislentelestekstas"/>
            </w:pPr>
            <w:r>
              <w:t>Atvaizduojamas pateiktos pirkimų faktinių duomenų teikimo paslaugos parengimo data.</w:t>
            </w:r>
          </w:p>
        </w:tc>
      </w:tr>
      <w:tr w:rsidR="00093671" w14:paraId="57F15743" w14:textId="77777777" w:rsidTr="00093671">
        <w:tc>
          <w:tcPr>
            <w:tcW w:w="2385" w:type="dxa"/>
            <w:hideMark/>
          </w:tcPr>
          <w:p w14:paraId="0449EEB2" w14:textId="77777777" w:rsidR="00093671" w:rsidRDefault="00093671" w:rsidP="00093671">
            <w:pPr>
              <w:pStyle w:val="Elsislentelestekstas"/>
            </w:pPr>
            <w:r>
              <w:t>Pirkimų skaičius</w:t>
            </w:r>
          </w:p>
        </w:tc>
        <w:tc>
          <w:tcPr>
            <w:tcW w:w="7086" w:type="dxa"/>
            <w:hideMark/>
          </w:tcPr>
          <w:p w14:paraId="2356E73A" w14:textId="77777777" w:rsidR="00093671" w:rsidRDefault="00093671" w:rsidP="00093671">
            <w:pPr>
              <w:pStyle w:val="Elsislentelestekstas"/>
            </w:pPr>
            <w:r>
              <w:t>Atvaizduojamas pateiktos pirkimų faktinių duomenų teikimo paslaugos pirkimų skaičius.</w:t>
            </w:r>
          </w:p>
        </w:tc>
      </w:tr>
      <w:tr w:rsidR="00093671" w14:paraId="08216E39" w14:textId="77777777" w:rsidTr="00093671">
        <w:tc>
          <w:tcPr>
            <w:tcW w:w="2385" w:type="dxa"/>
            <w:hideMark/>
          </w:tcPr>
          <w:p w14:paraId="60AD9235" w14:textId="77777777" w:rsidR="00093671" w:rsidRDefault="00093671" w:rsidP="00093671">
            <w:pPr>
              <w:pStyle w:val="Elsislentelestekstas"/>
            </w:pPr>
            <w:r>
              <w:t>Sutarčių skaičius</w:t>
            </w:r>
          </w:p>
        </w:tc>
        <w:tc>
          <w:tcPr>
            <w:tcW w:w="7086" w:type="dxa"/>
            <w:hideMark/>
          </w:tcPr>
          <w:p w14:paraId="7DCEF888" w14:textId="77777777" w:rsidR="00093671" w:rsidRDefault="00093671" w:rsidP="00093671">
            <w:pPr>
              <w:pStyle w:val="Elsislentelestekstas"/>
            </w:pPr>
            <w:r>
              <w:t>Atvaizduojamas pateiktos pirkimų faktinių duomenų teikimo paslaugos pirkimų sutarčių skaičius.</w:t>
            </w:r>
          </w:p>
        </w:tc>
      </w:tr>
      <w:tr w:rsidR="00093671" w14:paraId="2A6146B8" w14:textId="77777777" w:rsidTr="00093671">
        <w:tc>
          <w:tcPr>
            <w:tcW w:w="2385" w:type="dxa"/>
            <w:hideMark/>
          </w:tcPr>
          <w:p w14:paraId="058E3B14" w14:textId="77777777" w:rsidR="00093671" w:rsidRDefault="00093671" w:rsidP="00093671">
            <w:pPr>
              <w:pStyle w:val="Elsislentelestekstas"/>
            </w:pPr>
            <w:r>
              <w:t>Tinkamų finansuoti išlaidų suma</w:t>
            </w:r>
          </w:p>
        </w:tc>
        <w:tc>
          <w:tcPr>
            <w:tcW w:w="7086" w:type="dxa"/>
            <w:hideMark/>
          </w:tcPr>
          <w:p w14:paraId="3C7D34D9" w14:textId="77777777" w:rsidR="00093671" w:rsidRDefault="00093671" w:rsidP="00093671">
            <w:pPr>
              <w:pStyle w:val="Elsislentelestekstas"/>
            </w:pPr>
            <w:r>
              <w:t>Atvaizduojama pateiktos pirkimų faktinių duomenų teikimo paslaugos pirkimų sutarčių bendra tinkamų finansuoti išlaidų suma.</w:t>
            </w:r>
          </w:p>
        </w:tc>
      </w:tr>
      <w:tr w:rsidR="00093671" w14:paraId="5C06D3FC" w14:textId="77777777" w:rsidTr="00093671">
        <w:tc>
          <w:tcPr>
            <w:tcW w:w="2385" w:type="dxa"/>
            <w:hideMark/>
          </w:tcPr>
          <w:p w14:paraId="70E2CB2C" w14:textId="77777777" w:rsidR="00093671" w:rsidRDefault="00093671" w:rsidP="00093671">
            <w:pPr>
              <w:pStyle w:val="Elsislentelestekstas"/>
            </w:pPr>
            <w:r>
              <w:t>Būsena</w:t>
            </w:r>
          </w:p>
        </w:tc>
        <w:tc>
          <w:tcPr>
            <w:tcW w:w="7086" w:type="dxa"/>
            <w:hideMark/>
          </w:tcPr>
          <w:p w14:paraId="47993804" w14:textId="77777777" w:rsidR="00093671" w:rsidRDefault="00093671" w:rsidP="00093671">
            <w:pPr>
              <w:pStyle w:val="Elsislentelestekstas"/>
            </w:pPr>
            <w:r>
              <w:t>Atvaizduojama pateiktos pirkimų faktinių duomenų teikimo paslaugos būsena.</w:t>
            </w:r>
          </w:p>
        </w:tc>
      </w:tr>
      <w:tr w:rsidR="00093671" w14:paraId="02872397" w14:textId="77777777" w:rsidTr="00093671">
        <w:tc>
          <w:tcPr>
            <w:tcW w:w="2385" w:type="dxa"/>
            <w:hideMark/>
          </w:tcPr>
          <w:p w14:paraId="0CFF3EEB" w14:textId="77777777" w:rsidR="00093671" w:rsidRDefault="00093671" w:rsidP="00093671">
            <w:pPr>
              <w:pStyle w:val="Elsislentelestekstas"/>
            </w:pPr>
            <w:r>
              <w:t>Būsenos data</w:t>
            </w:r>
          </w:p>
        </w:tc>
        <w:tc>
          <w:tcPr>
            <w:tcW w:w="7086" w:type="dxa"/>
            <w:hideMark/>
          </w:tcPr>
          <w:p w14:paraId="371D8514" w14:textId="77777777" w:rsidR="00093671" w:rsidRDefault="00093671" w:rsidP="00093671">
            <w:pPr>
              <w:pStyle w:val="Elsislentelestekstas"/>
            </w:pPr>
            <w:r>
              <w:t>Atvaizduojama pateiktos pirkimų faktinių duomenų teikimo paslaugos būsenos data.</w:t>
            </w:r>
          </w:p>
        </w:tc>
      </w:tr>
    </w:tbl>
    <w:p w14:paraId="156D0ABC" w14:textId="77777777" w:rsidR="00093671" w:rsidRPr="00E51C5E" w:rsidRDefault="00093671" w:rsidP="00093671">
      <w:pPr>
        <w:pStyle w:val="Elsistekstas"/>
        <w:rPr>
          <w:rFonts w:eastAsiaTheme="minorEastAsia"/>
          <w:b/>
          <w:i/>
        </w:rPr>
      </w:pPr>
      <w:r>
        <w:t> </w:t>
      </w:r>
    </w:p>
    <w:p w14:paraId="13418E97" w14:textId="77777777" w:rsidR="00093671" w:rsidRDefault="00093671" w:rsidP="00093671">
      <w:pPr>
        <w:pStyle w:val="Elsistekstas"/>
      </w:pPr>
      <w:r w:rsidRPr="00E51C5E">
        <w:rPr>
          <w:b/>
          <w:i/>
        </w:rPr>
        <w:t>Formos pavyzdys</w:t>
      </w:r>
      <w:r>
        <w:t xml:space="preserve"> </w:t>
      </w:r>
    </w:p>
    <w:p w14:paraId="5507FB7D" w14:textId="77777777" w:rsidR="00093671" w:rsidRDefault="00093671" w:rsidP="00093671">
      <w:pPr>
        <w:pStyle w:val="Paveikslelis"/>
      </w:pPr>
      <w:r>
        <w:rPr>
          <w:noProof/>
        </w:rPr>
        <w:drawing>
          <wp:inline distT="0" distB="0" distL="0" distR="0" wp14:anchorId="4D899FF5" wp14:editId="33CA64A1">
            <wp:extent cx="6120000" cy="2932160"/>
            <wp:effectExtent l="0" t="0" r="0" b="1905"/>
            <wp:docPr id="93" name="Picture 93" descr="C:\Users\kpp_rasap\Desktop\Dokumentu Generatorius\Installuose\Dokumentu Generatorius\ReportingApp\SpiraReportPics\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pp_rasap\Desktop\Dokumentu Generatorius\Installuose\Dokumentu Generatorius\ReportingApp\SpiraReportPics\image1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000" cy="2932160"/>
                    </a:xfrm>
                    <a:prstGeom prst="rect">
                      <a:avLst/>
                    </a:prstGeom>
                    <a:noFill/>
                    <a:ln>
                      <a:noFill/>
                    </a:ln>
                  </pic:spPr>
                </pic:pic>
              </a:graphicData>
            </a:graphic>
          </wp:inline>
        </w:drawing>
      </w:r>
    </w:p>
    <w:p w14:paraId="2E47D2F0" w14:textId="77777777" w:rsidR="00093671" w:rsidRPr="00E51C5E" w:rsidRDefault="00093671" w:rsidP="00093671">
      <w:pPr>
        <w:pStyle w:val="Paveiksleliopavadinimas"/>
      </w:pPr>
      <w:r w:rsidRPr="00E51C5E">
        <w:t>Vykdytojo teikiamų ir pateiktų pirkimų faktinių duomenų teikimo paslaugų sąrašų forma</w:t>
      </w:r>
    </w:p>
    <w:p w14:paraId="14740394" w14:textId="77777777" w:rsidR="00093671" w:rsidRDefault="00093671" w:rsidP="00093671">
      <w:pPr>
        <w:pStyle w:val="Elsistekstas"/>
      </w:pPr>
      <w:r>
        <w:t> </w:t>
      </w:r>
    </w:p>
    <w:p w14:paraId="41B9F5B2" w14:textId="77777777" w:rsidR="00093671" w:rsidRPr="00E51C5E" w:rsidRDefault="00093671" w:rsidP="00093671">
      <w:pPr>
        <w:pStyle w:val="Elsistekstas"/>
        <w:rPr>
          <w:b/>
          <w:i/>
        </w:rPr>
      </w:pPr>
      <w:r w:rsidRPr="00E51C5E">
        <w:rPr>
          <w:b/>
          <w:i/>
        </w:rPr>
        <w:t>Susijusios formos</w:t>
      </w:r>
    </w:p>
    <w:p w14:paraId="16137898" w14:textId="77777777" w:rsidR="00093671" w:rsidRDefault="00A602AE" w:rsidP="00093671">
      <w:pPr>
        <w:pStyle w:val="Elsistekstas"/>
      </w:pPr>
      <w:hyperlink w:anchor="13727" w:history="1">
        <w:r w:rsidR="00093671">
          <w:rPr>
            <w:rStyle w:val="Hyperlink"/>
          </w:rPr>
          <w:t>FE1631-00 Pirkimų faktinių duomenų teikimo paslaugos bendrųjų duomenų on-line registravimo forma</w:t>
        </w:r>
      </w:hyperlink>
    </w:p>
    <w:p w14:paraId="04062B46" w14:textId="77777777" w:rsidR="00093671" w:rsidRDefault="00093671" w:rsidP="00093671">
      <w:pPr>
        <w:pStyle w:val="Elsistekstas"/>
      </w:pPr>
    </w:p>
    <w:p w14:paraId="7BB6DDEA" w14:textId="77777777" w:rsidR="00093671" w:rsidRDefault="00093671" w:rsidP="00093671">
      <w:pPr>
        <w:pStyle w:val="Heading4"/>
        <w:tabs>
          <w:tab w:val="clear" w:pos="1134"/>
          <w:tab w:val="num" w:pos="360"/>
        </w:tabs>
        <w:ind w:left="709" w:hanging="709"/>
      </w:pPr>
      <w:bookmarkStart w:id="149" w:name="13727"/>
      <w:bookmarkStart w:id="150" w:name="_Toc471743965"/>
      <w:r>
        <w:t>RQ:13727 - FE1631-00 Pirkimų faktinių duomenų teikimo paslaugos bendrųjų duomenų on-line registravimo forma</w:t>
      </w:r>
      <w:bookmarkEnd w:id="149"/>
      <w:bookmarkEnd w:id="150"/>
    </w:p>
    <w:p w14:paraId="316C50C5" w14:textId="77777777" w:rsidR="00093671" w:rsidRPr="00E51C5E" w:rsidRDefault="00093671" w:rsidP="00093671">
      <w:pPr>
        <w:pStyle w:val="Elsistekstas"/>
        <w:rPr>
          <w:rFonts w:eastAsiaTheme="minorEastAsia"/>
          <w:b/>
          <w:i/>
        </w:rPr>
      </w:pPr>
      <w:r w:rsidRPr="00E51C5E">
        <w:rPr>
          <w:b/>
          <w:i/>
        </w:rPr>
        <w:t>Vykdomas veiklos scenarijus</w:t>
      </w:r>
    </w:p>
    <w:p w14:paraId="23636BA9" w14:textId="77777777" w:rsidR="00093671" w:rsidRDefault="00A602AE" w:rsidP="00093671">
      <w:pPr>
        <w:pStyle w:val="Elsistekstas"/>
      </w:pPr>
      <w:hyperlink w:anchor="14024" w:history="1">
        <w:r w:rsidR="00093671">
          <w:rPr>
            <w:rStyle w:val="Hyperlink"/>
          </w:rPr>
          <w:t>Pirkimų faktinių duomenų teikimo paslaugos pildymas ir teikimas į SFMIS2014</w:t>
        </w:r>
      </w:hyperlink>
    </w:p>
    <w:p w14:paraId="382600EC" w14:textId="77777777" w:rsidR="00093671" w:rsidRDefault="00093671" w:rsidP="00093671">
      <w:pPr>
        <w:pStyle w:val="Elsistekstas"/>
      </w:pPr>
    </w:p>
    <w:p w14:paraId="24FE1F00" w14:textId="77777777" w:rsidR="00093671" w:rsidRDefault="00093671" w:rsidP="00093671">
      <w:pPr>
        <w:pStyle w:val="Elsistekstas"/>
        <w:rPr>
          <w:rFonts w:eastAsiaTheme="minorEastAsia"/>
        </w:rPr>
      </w:pPr>
      <w:r>
        <w:t>Forma skirta pirkimų faktinių duomenų teikimo paslaugos bendrųjų duomenų registravimui.</w:t>
      </w:r>
    </w:p>
    <w:p w14:paraId="43F7FE7E" w14:textId="77777777" w:rsidR="00093671" w:rsidRPr="00E51C5E" w:rsidRDefault="00093671" w:rsidP="00093671">
      <w:pPr>
        <w:pStyle w:val="Elsistekstas"/>
        <w:rPr>
          <w:b/>
          <w:i/>
        </w:rPr>
      </w:pPr>
      <w:r>
        <w:t>   </w:t>
      </w:r>
    </w:p>
    <w:p w14:paraId="1BEB0A28" w14:textId="77777777" w:rsidR="00093671" w:rsidRDefault="00093671" w:rsidP="00093671">
      <w:pPr>
        <w:pStyle w:val="Elsistekstas"/>
      </w:pPr>
      <w:r w:rsidRPr="00E51C5E">
        <w:rPr>
          <w:rStyle w:val="Emphasis"/>
          <w:b/>
          <w:bCs/>
        </w:rPr>
        <w:t>Navigacija</w:t>
      </w:r>
    </w:p>
    <w:p w14:paraId="22F166F7" w14:textId="77777777" w:rsidR="00093671" w:rsidRDefault="00093671" w:rsidP="00093671">
      <w:pPr>
        <w:pStyle w:val="Elsistekstas"/>
      </w:pPr>
      <w:r>
        <w:t>DMS -&gt; pasirinkti peržiūrėti projektą -&gt; „Pirkimų planas“ -&gt; „Pirkimų faktiniai duomenys“, pasirinkti mygtuką [PILDYTI PIRKIMŲ FAKTINIUS DUOMENIS] -&gt; „Pirkimų faktinių duomenų teikimas“</w:t>
      </w:r>
    </w:p>
    <w:p w14:paraId="2207E1AE" w14:textId="77777777" w:rsidR="00093671" w:rsidRPr="00E51C5E" w:rsidRDefault="00093671" w:rsidP="00093671">
      <w:pPr>
        <w:pStyle w:val="Elsistekstas"/>
        <w:rPr>
          <w:b/>
          <w:i/>
        </w:rPr>
      </w:pPr>
      <w:r>
        <w:t> </w:t>
      </w:r>
    </w:p>
    <w:p w14:paraId="2369A2C9" w14:textId="77777777" w:rsidR="00093671" w:rsidRDefault="00093671" w:rsidP="00093671">
      <w:pPr>
        <w:pStyle w:val="Elsistekstas"/>
      </w:pPr>
      <w:r w:rsidRPr="00E51C5E">
        <w:rPr>
          <w:rStyle w:val="Emphasis"/>
          <w:b/>
          <w:bCs/>
        </w:rPr>
        <w:t>Teisės</w:t>
      </w:r>
    </w:p>
    <w:p w14:paraId="2696B2F1" w14:textId="77777777" w:rsidR="00093671" w:rsidRDefault="00093671" w:rsidP="00093671">
      <w:pPr>
        <w:pStyle w:val="Elsistekstas"/>
      </w:pPr>
      <w:r>
        <w:t>Peržiūrėti ir pildyti pirkimų faktinių duomenų bendruosius duomenis gali naudotojas, kuriam suteikta pirkimų paslaugų pildymo teisė.</w:t>
      </w:r>
    </w:p>
    <w:p w14:paraId="7E5B8AAF" w14:textId="77777777" w:rsidR="00093671" w:rsidRPr="00E51C5E" w:rsidRDefault="00093671" w:rsidP="00093671">
      <w:pPr>
        <w:pStyle w:val="Elsistekstas"/>
        <w:rPr>
          <w:b/>
          <w:i/>
        </w:rPr>
      </w:pPr>
      <w:r>
        <w:t> </w:t>
      </w:r>
    </w:p>
    <w:p w14:paraId="18E45230" w14:textId="77777777" w:rsidR="00093671" w:rsidRPr="00E51C5E" w:rsidRDefault="00093671" w:rsidP="00093671">
      <w:pPr>
        <w:pStyle w:val="Elsistekstas"/>
        <w:rPr>
          <w:b/>
          <w:i/>
        </w:rPr>
      </w:pPr>
      <w:r w:rsidRPr="00E51C5E">
        <w:rPr>
          <w:rStyle w:val="Emphasis"/>
          <w:b/>
          <w:bCs/>
        </w:rPr>
        <w:t>Mygtukai</w:t>
      </w:r>
    </w:p>
    <w:tbl>
      <w:tblPr>
        <w:tblStyle w:val="Elsislentele"/>
        <w:tblW w:w="9470" w:type="dxa"/>
        <w:tblLayout w:type="fixed"/>
        <w:tblLook w:val="04A0" w:firstRow="1" w:lastRow="0" w:firstColumn="1" w:lastColumn="0" w:noHBand="0" w:noVBand="1"/>
      </w:tblPr>
      <w:tblGrid>
        <w:gridCol w:w="2384"/>
        <w:gridCol w:w="7086"/>
      </w:tblGrid>
      <w:tr w:rsidR="00093671" w:rsidRPr="00E51C5E" w14:paraId="7B79CE6C" w14:textId="77777777" w:rsidTr="00093671">
        <w:trPr>
          <w:cnfStyle w:val="100000000000" w:firstRow="1" w:lastRow="0" w:firstColumn="0" w:lastColumn="0" w:oddVBand="0" w:evenVBand="0" w:oddHBand="0" w:evenHBand="0" w:firstRowFirstColumn="0" w:firstRowLastColumn="0" w:lastRowFirstColumn="0" w:lastRowLastColumn="0"/>
        </w:trPr>
        <w:tc>
          <w:tcPr>
            <w:tcW w:w="2384" w:type="dxa"/>
            <w:hideMark/>
          </w:tcPr>
          <w:p w14:paraId="0A31C399" w14:textId="77777777" w:rsidR="00093671" w:rsidRPr="00E51C5E" w:rsidRDefault="00093671" w:rsidP="00093671">
            <w:pPr>
              <w:pStyle w:val="Elsislentelesantraste"/>
            </w:pPr>
            <w:r w:rsidRPr="00E51C5E">
              <w:t>Mygtukas</w:t>
            </w:r>
          </w:p>
        </w:tc>
        <w:tc>
          <w:tcPr>
            <w:tcW w:w="7086" w:type="dxa"/>
            <w:hideMark/>
          </w:tcPr>
          <w:p w14:paraId="322974FD" w14:textId="77777777" w:rsidR="00093671" w:rsidRPr="00E51C5E" w:rsidRDefault="00093671" w:rsidP="00093671">
            <w:pPr>
              <w:pStyle w:val="Elsislentelesantraste"/>
            </w:pPr>
            <w:r w:rsidRPr="00E51C5E">
              <w:t>Aprašymas</w:t>
            </w:r>
          </w:p>
        </w:tc>
      </w:tr>
      <w:tr w:rsidR="00093671" w14:paraId="57EC7394" w14:textId="77777777" w:rsidTr="00093671">
        <w:tc>
          <w:tcPr>
            <w:tcW w:w="9470" w:type="dxa"/>
            <w:gridSpan w:val="2"/>
            <w:hideMark/>
          </w:tcPr>
          <w:p w14:paraId="0AF0EE23" w14:textId="77777777" w:rsidR="00093671" w:rsidRPr="00E51C5E" w:rsidRDefault="00093671" w:rsidP="00093671">
            <w:pPr>
              <w:pStyle w:val="Elsislentelestekstas"/>
            </w:pPr>
            <w:r w:rsidRPr="00E51C5E">
              <w:rPr>
                <w:rStyle w:val="Strong"/>
              </w:rPr>
              <w:t>REDAGAVIMO REŽIMAS</w:t>
            </w:r>
          </w:p>
        </w:tc>
      </w:tr>
      <w:tr w:rsidR="00093671" w14:paraId="2C60F5CA" w14:textId="77777777" w:rsidTr="00093671">
        <w:tc>
          <w:tcPr>
            <w:tcW w:w="2384" w:type="dxa"/>
            <w:hideMark/>
          </w:tcPr>
          <w:p w14:paraId="251ADDD1" w14:textId="77777777" w:rsidR="00093671" w:rsidRDefault="00093671" w:rsidP="00093671">
            <w:pPr>
              <w:pStyle w:val="Elsislentelestekstas"/>
            </w:pPr>
            <w:r>
              <w:t>[+ PRIDĖTI PIRKIMO FAKTINIUS DUOMENIS]</w:t>
            </w:r>
          </w:p>
          <w:p w14:paraId="12BC67BB" w14:textId="77777777" w:rsidR="00093671" w:rsidRDefault="00093671" w:rsidP="00093671">
            <w:pPr>
              <w:pStyle w:val="Elsislentelestekstas"/>
            </w:pPr>
            <w:r>
              <w:rPr>
                <w:rStyle w:val="Emphasis"/>
              </w:rPr>
              <w:t>(virš lentelės „PIRKIMŲ FAKTINIAI DUOMENYS“)</w:t>
            </w:r>
          </w:p>
        </w:tc>
        <w:tc>
          <w:tcPr>
            <w:tcW w:w="7086" w:type="dxa"/>
            <w:hideMark/>
          </w:tcPr>
          <w:p w14:paraId="60E42B60" w14:textId="77777777" w:rsidR="00093671" w:rsidRDefault="00093671" w:rsidP="00093671">
            <w:pPr>
              <w:pStyle w:val="Elsislentelestekstas"/>
            </w:pPr>
            <w:r>
              <w:t>Skirtas atidaryti pirkimo faktinių duomenų registravimo formą. Paspaudus mygtuką tikrinama ar bendrųjų duomenų forma išsaugota, jei sąlyga netenkinama rodomas pranešimas „Norint pridėti pirkimo faktinius duomenis, privalote išsaugoti pirkimų faktinių duomenų teikimo formą“.</w:t>
            </w:r>
          </w:p>
        </w:tc>
      </w:tr>
      <w:tr w:rsidR="00093671" w14:paraId="50D31483" w14:textId="77777777" w:rsidTr="00093671">
        <w:tc>
          <w:tcPr>
            <w:tcW w:w="2384" w:type="dxa"/>
            <w:hideMark/>
          </w:tcPr>
          <w:p w14:paraId="1EC22026" w14:textId="77777777" w:rsidR="00093671" w:rsidRDefault="00093671" w:rsidP="00093671">
            <w:pPr>
              <w:pStyle w:val="Elsislentelestekstas"/>
            </w:pPr>
            <w:r>
              <w:t>[Redaguoti]</w:t>
            </w:r>
          </w:p>
          <w:p w14:paraId="18581C83" w14:textId="77777777" w:rsidR="00093671" w:rsidRDefault="00093671" w:rsidP="00093671">
            <w:pPr>
              <w:pStyle w:val="Elsislentelestekstas"/>
            </w:pPr>
            <w:r>
              <w:rPr>
                <w:rStyle w:val="Emphasis"/>
              </w:rPr>
              <w:t>(pirkimų faktinių duomenų sąrašo lentelėje)</w:t>
            </w:r>
          </w:p>
        </w:tc>
        <w:tc>
          <w:tcPr>
            <w:tcW w:w="7086" w:type="dxa"/>
            <w:hideMark/>
          </w:tcPr>
          <w:p w14:paraId="074A84BE" w14:textId="77777777" w:rsidR="00093671" w:rsidRDefault="00093671" w:rsidP="00093671">
            <w:pPr>
              <w:pStyle w:val="Elsislentelestekstas"/>
            </w:pPr>
            <w:r>
              <w:t>Skirtas atidaryti pirkimo faktinių duomenų redagavimo formą.</w:t>
            </w:r>
          </w:p>
        </w:tc>
      </w:tr>
      <w:tr w:rsidR="00093671" w14:paraId="3A3EBC29" w14:textId="77777777" w:rsidTr="00093671">
        <w:tc>
          <w:tcPr>
            <w:tcW w:w="2384" w:type="dxa"/>
            <w:hideMark/>
          </w:tcPr>
          <w:p w14:paraId="4CC6B4DD" w14:textId="77777777" w:rsidR="00093671" w:rsidRDefault="00093671" w:rsidP="00093671">
            <w:pPr>
              <w:pStyle w:val="Elsislentelestekstas"/>
            </w:pPr>
            <w:r>
              <w:t>[Šalinti]</w:t>
            </w:r>
          </w:p>
          <w:p w14:paraId="7E1562DD" w14:textId="77777777" w:rsidR="00093671" w:rsidRDefault="00093671" w:rsidP="00093671">
            <w:pPr>
              <w:pStyle w:val="Elsislentelestekstas"/>
            </w:pPr>
            <w:r>
              <w:rPr>
                <w:rStyle w:val="Emphasis"/>
              </w:rPr>
              <w:t>(pirkimų faktinių duomenų sąrašo lentelėje)</w:t>
            </w:r>
          </w:p>
        </w:tc>
        <w:tc>
          <w:tcPr>
            <w:tcW w:w="7086" w:type="dxa"/>
            <w:hideMark/>
          </w:tcPr>
          <w:p w14:paraId="157EBDA9" w14:textId="77777777" w:rsidR="00093671" w:rsidRDefault="00093671" w:rsidP="00093671">
            <w:pPr>
              <w:pStyle w:val="Elsislentelestekstas"/>
            </w:pPr>
            <w:r>
              <w:t>Skirtas pašalinti pasirinktus pirkimo faktinius duomenis. Pasirinkus mygtuką, rodomas pranešimas „Ar tikrai norite ištrinti pasirinktą dokumentą kartu su susijusiais dokumentais?“ su mygtukais [TAIP] ir [NE]. Pasirinkus mygtuką [TAIP], pašalinami pasirinkti pirkimo faktiniai duomenys kartu su susijusiais dokumentais. Pasirinkus mygtuką [NE], atšaukiamas pasirinktų pirkimo faktinių duomenų šalinimas.</w:t>
            </w:r>
          </w:p>
        </w:tc>
      </w:tr>
      <w:tr w:rsidR="00093671" w14:paraId="787D4435" w14:textId="77777777" w:rsidTr="00093671">
        <w:tc>
          <w:tcPr>
            <w:tcW w:w="2384" w:type="dxa"/>
            <w:hideMark/>
          </w:tcPr>
          <w:p w14:paraId="13C53A7A" w14:textId="77777777" w:rsidR="00093671" w:rsidRDefault="00093671" w:rsidP="00093671">
            <w:pPr>
              <w:pStyle w:val="Elsislentelestekstas"/>
            </w:pPr>
            <w:r>
              <w:t>[SAUGOTI]</w:t>
            </w:r>
          </w:p>
        </w:tc>
        <w:tc>
          <w:tcPr>
            <w:tcW w:w="7086" w:type="dxa"/>
            <w:hideMark/>
          </w:tcPr>
          <w:p w14:paraId="10611C09" w14:textId="77777777" w:rsidR="00093671" w:rsidRDefault="00093671" w:rsidP="00093671">
            <w:pPr>
              <w:pStyle w:val="Elsislentelestekstas"/>
            </w:pPr>
            <w:r>
              <w:t>Skirtas išsaugoti pirkimo faktinių duomenų teikimo paslaugos bendruosius duomenis. Saugojimo metu tikrinama, ar užpildyti privalomi laukai ir ar teisingas laukų formatas. Pirmą kartą sėkmingai išsaugojus pirkimo faktinių duomenų teikimo paslaugos bendruosius duomenis, paslaugos dokumentui suteikiama būsena „Pildomas“.</w:t>
            </w:r>
          </w:p>
        </w:tc>
      </w:tr>
      <w:tr w:rsidR="00093671" w14:paraId="37005E4D" w14:textId="77777777" w:rsidTr="00093671">
        <w:tc>
          <w:tcPr>
            <w:tcW w:w="2384" w:type="dxa"/>
            <w:hideMark/>
          </w:tcPr>
          <w:p w14:paraId="78AE9545" w14:textId="77777777" w:rsidR="00093671" w:rsidRDefault="00093671" w:rsidP="00093671">
            <w:pPr>
              <w:pStyle w:val="Elsislentelestekstas"/>
            </w:pPr>
            <w:r>
              <w:t>[ATŠAUKTI]</w:t>
            </w:r>
          </w:p>
        </w:tc>
        <w:tc>
          <w:tcPr>
            <w:tcW w:w="7086" w:type="dxa"/>
            <w:hideMark/>
          </w:tcPr>
          <w:p w14:paraId="5CA1672F" w14:textId="77777777" w:rsidR="00093671" w:rsidRDefault="00093671" w:rsidP="00093671">
            <w:pPr>
              <w:pStyle w:val="Elsislentelestekstas"/>
            </w:pPr>
            <w:r>
              <w:t>Skirtas atšaukti pakeitimus ir grįžti į anksčiau peržiūrėtą formą.</w:t>
            </w:r>
          </w:p>
        </w:tc>
      </w:tr>
      <w:tr w:rsidR="00093671" w14:paraId="76B7C219" w14:textId="77777777" w:rsidTr="00093671">
        <w:tc>
          <w:tcPr>
            <w:tcW w:w="2384" w:type="dxa"/>
            <w:hideMark/>
          </w:tcPr>
          <w:p w14:paraId="242E7CDA" w14:textId="77777777" w:rsidR="00093671" w:rsidRDefault="00093671" w:rsidP="00093671">
            <w:pPr>
              <w:pStyle w:val="Elsislentelestekstas"/>
            </w:pPr>
            <w:r>
              <w:t>[TIKRINTI]</w:t>
            </w:r>
          </w:p>
        </w:tc>
        <w:tc>
          <w:tcPr>
            <w:tcW w:w="7086" w:type="dxa"/>
            <w:hideMark/>
          </w:tcPr>
          <w:p w14:paraId="2678789C" w14:textId="77777777" w:rsidR="00093671" w:rsidRDefault="00093671" w:rsidP="00093671">
            <w:pPr>
              <w:pStyle w:val="Elsislentelestekstas"/>
            </w:pPr>
            <w:r>
              <w:t>Skirtas perduoti pirkimo faktinių duomenų teikimo paslaugos duomenis į SFMIS2014 patikrinimui. Mygtukas aktyvus, kai išsaugoti pirkimo faktinių duomenų teikimo paslaugos duomenys ir užregistruoti bent vieni pirkimo faktiniai duomenys.</w:t>
            </w:r>
          </w:p>
        </w:tc>
      </w:tr>
      <w:tr w:rsidR="00093671" w14:paraId="17EDF3A1" w14:textId="77777777" w:rsidTr="00093671">
        <w:tc>
          <w:tcPr>
            <w:tcW w:w="2384" w:type="dxa"/>
            <w:hideMark/>
          </w:tcPr>
          <w:p w14:paraId="029E3997" w14:textId="77777777" w:rsidR="00093671" w:rsidRDefault="00093671" w:rsidP="00093671">
            <w:pPr>
              <w:pStyle w:val="Elsislentelestekstas"/>
            </w:pPr>
            <w:r>
              <w:t>[TEIKTI]</w:t>
            </w:r>
          </w:p>
        </w:tc>
        <w:tc>
          <w:tcPr>
            <w:tcW w:w="7086" w:type="dxa"/>
            <w:hideMark/>
          </w:tcPr>
          <w:p w14:paraId="0B13F6C1" w14:textId="77777777" w:rsidR="00093671" w:rsidRDefault="00093671" w:rsidP="00093671">
            <w:pPr>
              <w:pStyle w:val="Elsislentelestekstas"/>
            </w:pPr>
            <w:r>
              <w:t>Skirtas pateikti pirkimo faktinių duomenų teikimo paslaugos duomenis į SFMIS2014. Mygtukas aktyvus, jei duomenys patikrinti SFMIS2014 ir paslaugos dokumento būsena „Patikrintas“.</w:t>
            </w:r>
          </w:p>
        </w:tc>
      </w:tr>
    </w:tbl>
    <w:p w14:paraId="1EA823B9" w14:textId="77777777" w:rsidR="00093671" w:rsidRPr="00E51C5E" w:rsidRDefault="00093671" w:rsidP="00093671">
      <w:pPr>
        <w:pStyle w:val="Elsistekstas"/>
        <w:rPr>
          <w:rFonts w:eastAsiaTheme="minorEastAsia"/>
          <w:b/>
          <w:i/>
        </w:rPr>
      </w:pPr>
      <w:r>
        <w:t> </w:t>
      </w:r>
    </w:p>
    <w:p w14:paraId="336F3C4C" w14:textId="77777777" w:rsidR="00093671" w:rsidRPr="00E51C5E" w:rsidRDefault="00093671" w:rsidP="00093671">
      <w:pPr>
        <w:pStyle w:val="Elsistekstas"/>
        <w:rPr>
          <w:b/>
          <w:i/>
        </w:rPr>
      </w:pPr>
      <w:r w:rsidRPr="00E51C5E">
        <w:rPr>
          <w:rStyle w:val="Emphasis"/>
          <w:b/>
          <w:bCs/>
        </w:rPr>
        <w:t>Laukai</w:t>
      </w:r>
    </w:p>
    <w:tbl>
      <w:tblPr>
        <w:tblStyle w:val="Elsislentele"/>
        <w:tblW w:w="9471" w:type="dxa"/>
        <w:tblInd w:w="-3" w:type="dxa"/>
        <w:tblLayout w:type="fixed"/>
        <w:tblLook w:val="04A0" w:firstRow="1" w:lastRow="0" w:firstColumn="1" w:lastColumn="0" w:noHBand="0" w:noVBand="1"/>
      </w:tblPr>
      <w:tblGrid>
        <w:gridCol w:w="2385"/>
        <w:gridCol w:w="7086"/>
      </w:tblGrid>
      <w:tr w:rsidR="00093671" w:rsidRPr="00E51C5E" w14:paraId="43E39097" w14:textId="77777777" w:rsidTr="00093671">
        <w:trPr>
          <w:cnfStyle w:val="100000000000" w:firstRow="1" w:lastRow="0" w:firstColumn="0" w:lastColumn="0" w:oddVBand="0" w:evenVBand="0" w:oddHBand="0" w:evenHBand="0" w:firstRowFirstColumn="0" w:firstRowLastColumn="0" w:lastRowFirstColumn="0" w:lastRowLastColumn="0"/>
        </w:trPr>
        <w:tc>
          <w:tcPr>
            <w:tcW w:w="2385" w:type="dxa"/>
            <w:hideMark/>
          </w:tcPr>
          <w:p w14:paraId="4D6907C3" w14:textId="77777777" w:rsidR="00093671" w:rsidRPr="00E51C5E" w:rsidRDefault="00093671" w:rsidP="00093671">
            <w:pPr>
              <w:pStyle w:val="Elsislentelesantraste"/>
            </w:pPr>
            <w:r w:rsidRPr="00E51C5E">
              <w:t>Lauko pavadinimas</w:t>
            </w:r>
          </w:p>
        </w:tc>
        <w:tc>
          <w:tcPr>
            <w:tcW w:w="7086" w:type="dxa"/>
            <w:hideMark/>
          </w:tcPr>
          <w:p w14:paraId="515BA55C" w14:textId="77777777" w:rsidR="00093671" w:rsidRPr="00E51C5E" w:rsidRDefault="00093671" w:rsidP="00093671">
            <w:pPr>
              <w:pStyle w:val="Elsislentelesantraste"/>
            </w:pPr>
            <w:r w:rsidRPr="00E51C5E">
              <w:t>Aprašymas</w:t>
            </w:r>
          </w:p>
        </w:tc>
      </w:tr>
      <w:tr w:rsidR="00093671" w14:paraId="797C27D5" w14:textId="77777777" w:rsidTr="00093671">
        <w:tc>
          <w:tcPr>
            <w:tcW w:w="9471" w:type="dxa"/>
            <w:gridSpan w:val="2"/>
            <w:hideMark/>
          </w:tcPr>
          <w:p w14:paraId="0C2EC65A" w14:textId="77777777" w:rsidR="00093671" w:rsidRPr="00E51C5E" w:rsidRDefault="00093671" w:rsidP="00093671">
            <w:pPr>
              <w:pStyle w:val="Elsislentelestekstas"/>
            </w:pPr>
            <w:r w:rsidRPr="00E51C5E">
              <w:rPr>
                <w:rStyle w:val="Strong"/>
              </w:rPr>
              <w:t>REDAGAVIMO REŽIMAS</w:t>
            </w:r>
          </w:p>
        </w:tc>
      </w:tr>
      <w:tr w:rsidR="00093671" w14:paraId="4ADE1564" w14:textId="77777777" w:rsidTr="00093671">
        <w:tc>
          <w:tcPr>
            <w:tcW w:w="9471" w:type="dxa"/>
            <w:gridSpan w:val="2"/>
            <w:hideMark/>
          </w:tcPr>
          <w:p w14:paraId="2B111EFA" w14:textId="77777777" w:rsidR="00093671" w:rsidRDefault="00093671" w:rsidP="00093671">
            <w:pPr>
              <w:pStyle w:val="Elsislentelestekstas"/>
            </w:pPr>
            <w:r>
              <w:t>PIRKIMO FAKTINIŲ DUOMENŲ TEIKIMAS – atvaizduojamas formos pavadinimas</w:t>
            </w:r>
          </w:p>
        </w:tc>
      </w:tr>
      <w:tr w:rsidR="00093671" w14:paraId="4758E669" w14:textId="77777777" w:rsidTr="00093671">
        <w:tc>
          <w:tcPr>
            <w:tcW w:w="2385" w:type="dxa"/>
            <w:hideMark/>
          </w:tcPr>
          <w:p w14:paraId="44E77C7D" w14:textId="77777777" w:rsidR="00093671" w:rsidRDefault="00093671" w:rsidP="00093671">
            <w:pPr>
              <w:pStyle w:val="Elsislentelestekstas"/>
            </w:pPr>
            <w:r>
              <w:t>i (informacija)</w:t>
            </w:r>
          </w:p>
        </w:tc>
        <w:tc>
          <w:tcPr>
            <w:tcW w:w="7086" w:type="dxa"/>
            <w:hideMark/>
          </w:tcPr>
          <w:p w14:paraId="7F9F951B" w14:textId="77777777" w:rsidR="00093671" w:rsidRDefault="00093671" w:rsidP="00093671">
            <w:pPr>
              <w:pStyle w:val="Elsislentelestekstas"/>
            </w:pPr>
            <w:r>
              <w:t>Atvaizduojamas tekstas:</w:t>
            </w:r>
          </w:p>
          <w:p w14:paraId="28283AE0" w14:textId="77777777" w:rsidR="00093671" w:rsidRDefault="00093671" w:rsidP="00093671">
            <w:pPr>
              <w:pStyle w:val="Elsislentelestekstas"/>
            </w:pPr>
            <w:r>
              <w:t>1. Sudarius pirkimo sutartį, bet ne vėliau kaip iki pirkimo dokumentų pateikimo įgyvendinančiajai institucijai paskesnei pirkimų priežiūrai, jei pirkimo dokumentai pateikiami ne su mokėjimo prašymu, arba mokėjimo prašymo, kuriame yra pirmą kartą deklaruojamos išlaidos pagal pirkimo sutartį arba jos pakeitimą, pateikimo turite pateikti faktinius duomenis apie įvykdytą pirkimą.</w:t>
            </w:r>
          </w:p>
          <w:p w14:paraId="2A6765D7" w14:textId="77777777" w:rsidR="00093671" w:rsidRDefault="00093671" w:rsidP="00093671">
            <w:pPr>
              <w:pStyle w:val="Elsislentelestekstas"/>
            </w:pPr>
            <w:r>
              <w:t>2. Pildyti pirkimų faktinius duomenis galima, jei pirkimų planui užregistruotas nors vienas pirkimas ir pirkimų planas yra patvirtintas įgyvendinančiosios institucijos.</w:t>
            </w:r>
          </w:p>
          <w:p w14:paraId="5BBAA100" w14:textId="77777777" w:rsidR="00093671" w:rsidRDefault="00093671" w:rsidP="00093671">
            <w:pPr>
              <w:pStyle w:val="Elsislentelestekstas"/>
            </w:pPr>
            <w:r>
              <w:t>3. Vienu metu DMS galima ruošti vieną pirkimų faktinių duomenų formą.</w:t>
            </w:r>
          </w:p>
          <w:p w14:paraId="21BF6A2C" w14:textId="77777777" w:rsidR="00093671" w:rsidRDefault="00093671" w:rsidP="00093671">
            <w:pPr>
              <w:pStyle w:val="Elsislentelestekstas"/>
            </w:pPr>
            <w:r>
              <w:t xml:space="preserve">4. Formą tikrinimui galite pateikti užpildžius pirkimų faktinių duomenis bei nurodžius ir įkėlus susijusius dokumentus. Pateikti formą įgyvendinančiajai institucijai galite, kai pirkimų faktinių duomenų formos būsena yra "Patikrintas". PASTABA. Pirkimų faktinių duomenų forma </w:t>
            </w:r>
            <w:r>
              <w:rPr>
                <w:rStyle w:val="Strong"/>
              </w:rPr>
              <w:t>nėra</w:t>
            </w:r>
            <w:r>
              <w:t xml:space="preserve"> pasirašoma el. parašu.</w:t>
            </w:r>
          </w:p>
        </w:tc>
      </w:tr>
      <w:tr w:rsidR="00093671" w14:paraId="45F3C26D" w14:textId="77777777" w:rsidTr="00093671">
        <w:tc>
          <w:tcPr>
            <w:tcW w:w="2385" w:type="dxa"/>
            <w:hideMark/>
          </w:tcPr>
          <w:p w14:paraId="388C2E79" w14:textId="77777777" w:rsidR="00093671" w:rsidRDefault="00093671" w:rsidP="00093671">
            <w:pPr>
              <w:pStyle w:val="Elsislentelestekstas"/>
            </w:pPr>
            <w:r>
              <w:t>Būsena</w:t>
            </w:r>
          </w:p>
        </w:tc>
        <w:tc>
          <w:tcPr>
            <w:tcW w:w="7086" w:type="dxa"/>
            <w:hideMark/>
          </w:tcPr>
          <w:p w14:paraId="74DFBA1C" w14:textId="77777777" w:rsidR="00093671" w:rsidRDefault="00093671" w:rsidP="00093671">
            <w:pPr>
              <w:pStyle w:val="Elsislentelestekstas"/>
            </w:pPr>
            <w:r>
              <w:t>Atvaizduojama pirkimų faktinių duomenų teikimo paslaugos būsena.</w:t>
            </w:r>
          </w:p>
        </w:tc>
      </w:tr>
      <w:tr w:rsidR="00093671" w14:paraId="19015619" w14:textId="77777777" w:rsidTr="00093671">
        <w:tc>
          <w:tcPr>
            <w:tcW w:w="2385" w:type="dxa"/>
            <w:hideMark/>
          </w:tcPr>
          <w:p w14:paraId="3376ABFC" w14:textId="77777777" w:rsidR="00093671" w:rsidRDefault="00093671" w:rsidP="00093671">
            <w:pPr>
              <w:pStyle w:val="Elsislentelestekstas"/>
            </w:pPr>
            <w:r>
              <w:t>Pateikimo data</w:t>
            </w:r>
          </w:p>
        </w:tc>
        <w:tc>
          <w:tcPr>
            <w:tcW w:w="7086" w:type="dxa"/>
            <w:hideMark/>
          </w:tcPr>
          <w:p w14:paraId="6AB0BAF6" w14:textId="77777777" w:rsidR="00093671" w:rsidRDefault="00093671" w:rsidP="00093671">
            <w:pPr>
              <w:pStyle w:val="Elsislentelestekstas"/>
            </w:pPr>
            <w:r>
              <w:t>Atvaizduojama pirkimų faktinių duomenų teikimo paslaugos pateikimo data.</w:t>
            </w:r>
          </w:p>
        </w:tc>
      </w:tr>
      <w:tr w:rsidR="00093671" w14:paraId="5E59F482" w14:textId="77777777" w:rsidTr="00093671">
        <w:tc>
          <w:tcPr>
            <w:tcW w:w="2385" w:type="dxa"/>
            <w:hideMark/>
          </w:tcPr>
          <w:p w14:paraId="6350B1AE" w14:textId="77777777" w:rsidR="00093671" w:rsidRDefault="00093671" w:rsidP="00093671">
            <w:pPr>
              <w:pStyle w:val="Elsislentelestekstas"/>
            </w:pPr>
            <w:r>
              <w:t>Parengimo data</w:t>
            </w:r>
          </w:p>
        </w:tc>
        <w:tc>
          <w:tcPr>
            <w:tcW w:w="7086" w:type="dxa"/>
            <w:hideMark/>
          </w:tcPr>
          <w:p w14:paraId="29BD4DAF" w14:textId="77777777" w:rsidR="00093671" w:rsidRDefault="00093671" w:rsidP="00093671">
            <w:pPr>
              <w:pStyle w:val="Elsislentelestekstas"/>
            </w:pPr>
            <w:r>
              <w:t>Privalomas datos įvedimo laukas ir datos pasirinkimo kalendorius, kuriame nurodoma pirkimų faktinių duomenų teikimo paslaugos parengimo data.</w:t>
            </w:r>
          </w:p>
        </w:tc>
      </w:tr>
      <w:tr w:rsidR="00093671" w14:paraId="1EE858FE" w14:textId="77777777" w:rsidTr="00093671">
        <w:tc>
          <w:tcPr>
            <w:tcW w:w="2385" w:type="dxa"/>
            <w:hideMark/>
          </w:tcPr>
          <w:p w14:paraId="3C06196F" w14:textId="77777777" w:rsidR="00093671" w:rsidRDefault="00093671" w:rsidP="00093671">
            <w:pPr>
              <w:pStyle w:val="Elsislentelestekstas"/>
            </w:pPr>
            <w:r>
              <w:t>Nr.</w:t>
            </w:r>
          </w:p>
        </w:tc>
        <w:tc>
          <w:tcPr>
            <w:tcW w:w="7086" w:type="dxa"/>
            <w:hideMark/>
          </w:tcPr>
          <w:p w14:paraId="510A9AFA" w14:textId="77777777" w:rsidR="00093671" w:rsidRDefault="00093671" w:rsidP="00093671">
            <w:pPr>
              <w:pStyle w:val="Elsislentelestekstas"/>
            </w:pPr>
            <w:r>
              <w:t>10 simbolių teksto įvedimo laukas, kuriame nurodomas pirkimų faktinių duomenų teikimo paslaugos numeris.</w:t>
            </w:r>
          </w:p>
        </w:tc>
      </w:tr>
      <w:tr w:rsidR="00093671" w14:paraId="18EAED54" w14:textId="77777777" w:rsidTr="00093671">
        <w:tc>
          <w:tcPr>
            <w:tcW w:w="2385" w:type="dxa"/>
            <w:hideMark/>
          </w:tcPr>
          <w:p w14:paraId="52AAB887" w14:textId="77777777" w:rsidR="00093671" w:rsidRDefault="00093671" w:rsidP="00093671">
            <w:pPr>
              <w:pStyle w:val="Elsislentelestekstas"/>
            </w:pPr>
            <w:r>
              <w:t>Pirkimų skaičius</w:t>
            </w:r>
          </w:p>
        </w:tc>
        <w:tc>
          <w:tcPr>
            <w:tcW w:w="7086" w:type="dxa"/>
            <w:hideMark/>
          </w:tcPr>
          <w:p w14:paraId="7A75EBFB" w14:textId="77777777" w:rsidR="00093671" w:rsidRDefault="00093671" w:rsidP="00093671">
            <w:pPr>
              <w:pStyle w:val="Elsislentelestekstas"/>
            </w:pPr>
            <w:r>
              <w:t>Atvaizduojamas pirkimų faktinių duomenų teikimo paslaugos pirkimų skaičius.</w:t>
            </w:r>
          </w:p>
        </w:tc>
      </w:tr>
      <w:tr w:rsidR="00093671" w14:paraId="572C5C8F" w14:textId="77777777" w:rsidTr="00093671">
        <w:tc>
          <w:tcPr>
            <w:tcW w:w="2385" w:type="dxa"/>
            <w:hideMark/>
          </w:tcPr>
          <w:p w14:paraId="079F6DC9" w14:textId="77777777" w:rsidR="00093671" w:rsidRDefault="00093671" w:rsidP="00093671">
            <w:pPr>
              <w:pStyle w:val="Elsislentelestekstas"/>
            </w:pPr>
            <w:r>
              <w:t>Sutarčių skaičius</w:t>
            </w:r>
          </w:p>
        </w:tc>
        <w:tc>
          <w:tcPr>
            <w:tcW w:w="7086" w:type="dxa"/>
            <w:hideMark/>
          </w:tcPr>
          <w:p w14:paraId="0A436953" w14:textId="77777777" w:rsidR="00093671" w:rsidRDefault="00093671" w:rsidP="00093671">
            <w:pPr>
              <w:pStyle w:val="Elsislentelestekstas"/>
            </w:pPr>
            <w:r>
              <w:t>Atvaizduojamas pirkimų faktinių duomenų teikimo paslaugos pirkimų sutarčių skaičius.</w:t>
            </w:r>
          </w:p>
        </w:tc>
      </w:tr>
      <w:tr w:rsidR="00093671" w14:paraId="78C6C4AD" w14:textId="77777777" w:rsidTr="00093671">
        <w:tc>
          <w:tcPr>
            <w:tcW w:w="2385" w:type="dxa"/>
            <w:hideMark/>
          </w:tcPr>
          <w:p w14:paraId="5BE7B7C2" w14:textId="77777777" w:rsidR="00093671" w:rsidRDefault="00093671" w:rsidP="00093671">
            <w:pPr>
              <w:pStyle w:val="Elsislentelestekstas"/>
            </w:pPr>
            <w:r>
              <w:t>Tinkamų finansuoti išlaidų suma</w:t>
            </w:r>
          </w:p>
        </w:tc>
        <w:tc>
          <w:tcPr>
            <w:tcW w:w="7086" w:type="dxa"/>
            <w:hideMark/>
          </w:tcPr>
          <w:p w14:paraId="63817733" w14:textId="77777777" w:rsidR="00093671" w:rsidRDefault="00093671" w:rsidP="00093671">
            <w:pPr>
              <w:pStyle w:val="Elsislentelestekstas"/>
            </w:pPr>
            <w:r>
              <w:t>Atvaizduojama pirkimų faktinių duomenų teikimo paslaugos pirkimų sutarčių bendra tinkamų finansuoti išlaidų suma.</w:t>
            </w:r>
          </w:p>
        </w:tc>
      </w:tr>
      <w:tr w:rsidR="00093671" w14:paraId="0F60F33F" w14:textId="77777777" w:rsidTr="00093671">
        <w:tc>
          <w:tcPr>
            <w:tcW w:w="9471" w:type="dxa"/>
            <w:gridSpan w:val="2"/>
            <w:hideMark/>
          </w:tcPr>
          <w:p w14:paraId="7C74294A" w14:textId="77777777" w:rsidR="00093671" w:rsidRDefault="00093671" w:rsidP="00093671">
            <w:pPr>
              <w:pStyle w:val="Elsislentelestekstas"/>
            </w:pPr>
            <w:r>
              <w:t>PIRKIMŲ FAKTINIAI DUOMENYS</w:t>
            </w:r>
          </w:p>
        </w:tc>
      </w:tr>
      <w:tr w:rsidR="00093671" w14:paraId="1F3EC9FF" w14:textId="77777777" w:rsidTr="00093671">
        <w:tc>
          <w:tcPr>
            <w:tcW w:w="2385" w:type="dxa"/>
            <w:hideMark/>
          </w:tcPr>
          <w:p w14:paraId="15607901" w14:textId="77777777" w:rsidR="00093671" w:rsidRDefault="00093671" w:rsidP="00093671">
            <w:pPr>
              <w:pStyle w:val="Elsislentelestekstas"/>
            </w:pPr>
            <w:r>
              <w:t>Pirkimo eil. Nr.</w:t>
            </w:r>
          </w:p>
        </w:tc>
        <w:tc>
          <w:tcPr>
            <w:tcW w:w="7086" w:type="dxa"/>
            <w:hideMark/>
          </w:tcPr>
          <w:p w14:paraId="310EC8EC" w14:textId="77777777" w:rsidR="00093671" w:rsidRDefault="00093671" w:rsidP="00093671">
            <w:pPr>
              <w:pStyle w:val="Elsislentelestekstas"/>
            </w:pPr>
            <w:r>
              <w:t>Atvaizduojamas pirkimo, kuriam užregistruoti faktiniai duomenys, eilės numeris.</w:t>
            </w:r>
          </w:p>
        </w:tc>
      </w:tr>
      <w:tr w:rsidR="00093671" w14:paraId="05613714" w14:textId="77777777" w:rsidTr="00093671">
        <w:tc>
          <w:tcPr>
            <w:tcW w:w="2385" w:type="dxa"/>
            <w:hideMark/>
          </w:tcPr>
          <w:p w14:paraId="46D80152" w14:textId="77777777" w:rsidR="00093671" w:rsidRDefault="00093671" w:rsidP="00093671">
            <w:pPr>
              <w:pStyle w:val="Elsislentelestekstas"/>
            </w:pPr>
            <w:r>
              <w:t>Pirkimą vykdantis subjektas</w:t>
            </w:r>
          </w:p>
        </w:tc>
        <w:tc>
          <w:tcPr>
            <w:tcW w:w="7086" w:type="dxa"/>
            <w:hideMark/>
          </w:tcPr>
          <w:p w14:paraId="67B77DC7" w14:textId="77777777" w:rsidR="00093671" w:rsidRDefault="00093671" w:rsidP="00093671">
            <w:pPr>
              <w:pStyle w:val="Elsislentelestekstas"/>
            </w:pPr>
            <w:r>
              <w:t>Atvaizduojamas pirkimą, kuriam užregistruoti faktiniai duomenys, vykdančio subjekto pavadinimas.</w:t>
            </w:r>
          </w:p>
        </w:tc>
      </w:tr>
      <w:tr w:rsidR="00093671" w14:paraId="22A52145" w14:textId="77777777" w:rsidTr="00093671">
        <w:tc>
          <w:tcPr>
            <w:tcW w:w="2385" w:type="dxa"/>
            <w:hideMark/>
          </w:tcPr>
          <w:p w14:paraId="7D8AB06F" w14:textId="77777777" w:rsidR="00093671" w:rsidRDefault="00093671" w:rsidP="00093671">
            <w:pPr>
              <w:pStyle w:val="Elsislentelestekstas"/>
            </w:pPr>
            <w:r>
              <w:t>Pirkimo sutarties data</w:t>
            </w:r>
          </w:p>
        </w:tc>
        <w:tc>
          <w:tcPr>
            <w:tcW w:w="7086" w:type="dxa"/>
            <w:hideMark/>
          </w:tcPr>
          <w:p w14:paraId="4C9F9F0A" w14:textId="77777777" w:rsidR="00093671" w:rsidRDefault="00093671" w:rsidP="00093671">
            <w:pPr>
              <w:pStyle w:val="Elsislentelestekstas"/>
            </w:pPr>
            <w:r>
              <w:t>Atvaizduojama pirkimo faktiniams duomenims nurodyta pirkimo sutarties data.</w:t>
            </w:r>
          </w:p>
        </w:tc>
      </w:tr>
      <w:tr w:rsidR="00093671" w14:paraId="78745EF0" w14:textId="77777777" w:rsidTr="00093671">
        <w:tc>
          <w:tcPr>
            <w:tcW w:w="2385" w:type="dxa"/>
            <w:hideMark/>
          </w:tcPr>
          <w:p w14:paraId="33FA175A" w14:textId="77777777" w:rsidR="00093671" w:rsidRDefault="00093671" w:rsidP="00093671">
            <w:pPr>
              <w:pStyle w:val="Elsislentelestekstas"/>
            </w:pPr>
            <w:r>
              <w:t>Pirkimo sutarties numeris</w:t>
            </w:r>
          </w:p>
        </w:tc>
        <w:tc>
          <w:tcPr>
            <w:tcW w:w="7086" w:type="dxa"/>
            <w:hideMark/>
          </w:tcPr>
          <w:p w14:paraId="1C5EB5E2" w14:textId="77777777" w:rsidR="00093671" w:rsidRDefault="00093671" w:rsidP="00093671">
            <w:pPr>
              <w:pStyle w:val="Elsislentelestekstas"/>
            </w:pPr>
            <w:r>
              <w:t>Atvaizduojamas pirkimo faktiniams duomenims nurodytas pirkimo sutarties numeris.</w:t>
            </w:r>
          </w:p>
        </w:tc>
      </w:tr>
      <w:tr w:rsidR="00093671" w14:paraId="312509D2" w14:textId="77777777" w:rsidTr="00093671">
        <w:tc>
          <w:tcPr>
            <w:tcW w:w="2385" w:type="dxa"/>
            <w:hideMark/>
          </w:tcPr>
          <w:p w14:paraId="236B141A" w14:textId="77777777" w:rsidR="00093671" w:rsidRDefault="00093671" w:rsidP="00093671">
            <w:pPr>
              <w:pStyle w:val="Elsislentelestekstas"/>
            </w:pPr>
            <w:r>
              <w:t>Pirkimo sutarties suma, susijusi su projektu</w:t>
            </w:r>
          </w:p>
        </w:tc>
        <w:tc>
          <w:tcPr>
            <w:tcW w:w="7086" w:type="dxa"/>
            <w:hideMark/>
          </w:tcPr>
          <w:p w14:paraId="5DEEE71C" w14:textId="77777777" w:rsidR="00093671" w:rsidRDefault="00093671" w:rsidP="00093671">
            <w:pPr>
              <w:pStyle w:val="Elsislentelestekstas"/>
            </w:pPr>
            <w:r>
              <w:t>Atvaizduojama pirkimo faktiniams duomenims nurodyta pirkimo sutarties suma, susijusi su projektu.</w:t>
            </w:r>
          </w:p>
        </w:tc>
      </w:tr>
      <w:tr w:rsidR="00093671" w14:paraId="242C098E" w14:textId="77777777" w:rsidTr="00093671">
        <w:tc>
          <w:tcPr>
            <w:tcW w:w="2385" w:type="dxa"/>
            <w:hideMark/>
          </w:tcPr>
          <w:p w14:paraId="74F67F4C" w14:textId="77777777" w:rsidR="00093671" w:rsidRDefault="00093671" w:rsidP="00093671">
            <w:pPr>
              <w:pStyle w:val="Elsislentelestekstas"/>
            </w:pPr>
            <w:r>
              <w:t>Tinkamų finansuoti išlaidų suma</w:t>
            </w:r>
          </w:p>
        </w:tc>
        <w:tc>
          <w:tcPr>
            <w:tcW w:w="7086" w:type="dxa"/>
            <w:hideMark/>
          </w:tcPr>
          <w:p w14:paraId="2F7E87C9" w14:textId="77777777" w:rsidR="00093671" w:rsidRDefault="00093671" w:rsidP="00093671">
            <w:pPr>
              <w:pStyle w:val="Elsislentelestekstas"/>
            </w:pPr>
            <w:r>
              <w:t>Atvaizduojama pirkimo faktiniams duomenims nurodyta tinkamų finansuoti išlaidų suma.</w:t>
            </w:r>
          </w:p>
        </w:tc>
      </w:tr>
      <w:tr w:rsidR="00093671" w14:paraId="6708FE4E" w14:textId="77777777" w:rsidTr="00093671">
        <w:tc>
          <w:tcPr>
            <w:tcW w:w="2385" w:type="dxa"/>
            <w:hideMark/>
          </w:tcPr>
          <w:p w14:paraId="487756C4" w14:textId="77777777" w:rsidR="00093671" w:rsidRDefault="00093671" w:rsidP="00093671">
            <w:pPr>
              <w:pStyle w:val="Elsislentelestekstas"/>
            </w:pPr>
            <w:r>
              <w:t>Tiekėjo pavadinimas</w:t>
            </w:r>
          </w:p>
        </w:tc>
        <w:tc>
          <w:tcPr>
            <w:tcW w:w="7086" w:type="dxa"/>
            <w:hideMark/>
          </w:tcPr>
          <w:p w14:paraId="2548704D" w14:textId="77777777" w:rsidR="00093671" w:rsidRDefault="00093671" w:rsidP="00093671">
            <w:pPr>
              <w:pStyle w:val="Elsislentelestekstas"/>
            </w:pPr>
            <w:r>
              <w:t>Atvaizduojamas pirkimo faktiniams duomenims nurodytas tiekėjo pavadinimas.</w:t>
            </w:r>
          </w:p>
        </w:tc>
      </w:tr>
      <w:tr w:rsidR="00093671" w14:paraId="52B73478" w14:textId="77777777" w:rsidTr="00093671">
        <w:tc>
          <w:tcPr>
            <w:tcW w:w="2385" w:type="dxa"/>
            <w:hideMark/>
          </w:tcPr>
          <w:p w14:paraId="5F10E959" w14:textId="77777777" w:rsidR="00093671" w:rsidRDefault="00093671" w:rsidP="00093671">
            <w:pPr>
              <w:pStyle w:val="Elsislentelestekstas"/>
            </w:pPr>
            <w:r>
              <w:t>Įkeltų rinkmenų skaičius</w:t>
            </w:r>
          </w:p>
        </w:tc>
        <w:tc>
          <w:tcPr>
            <w:tcW w:w="7086" w:type="dxa"/>
            <w:hideMark/>
          </w:tcPr>
          <w:p w14:paraId="26D4F491" w14:textId="77777777" w:rsidR="00093671" w:rsidRDefault="00093671" w:rsidP="00093671">
            <w:pPr>
              <w:pStyle w:val="Elsislentelestekstas"/>
            </w:pPr>
            <w:r>
              <w:t>Atvaizduojamas pirkimo faktiniams duomenims įkeltų rinkmenų skaičius.</w:t>
            </w:r>
          </w:p>
        </w:tc>
      </w:tr>
    </w:tbl>
    <w:p w14:paraId="5964B89B" w14:textId="77777777" w:rsidR="00093671" w:rsidRPr="00E51C5E" w:rsidRDefault="00093671" w:rsidP="00093671">
      <w:pPr>
        <w:pStyle w:val="Elsistekstas"/>
        <w:rPr>
          <w:rFonts w:eastAsiaTheme="minorEastAsia"/>
          <w:b/>
          <w:i/>
        </w:rPr>
      </w:pPr>
      <w:r>
        <w:t> </w:t>
      </w:r>
    </w:p>
    <w:p w14:paraId="080B0A6C" w14:textId="77777777" w:rsidR="00093671" w:rsidRDefault="00093671" w:rsidP="00093671">
      <w:pPr>
        <w:pStyle w:val="Elsistekstas"/>
      </w:pPr>
      <w:r w:rsidRPr="00E51C5E">
        <w:rPr>
          <w:b/>
          <w:i/>
        </w:rPr>
        <w:t>Formos pavyzdys</w:t>
      </w:r>
      <w:r>
        <w:t xml:space="preserve"> </w:t>
      </w:r>
    </w:p>
    <w:p w14:paraId="2A9B8B3B" w14:textId="77777777" w:rsidR="00093671" w:rsidRDefault="00093671" w:rsidP="00093671">
      <w:pPr>
        <w:pStyle w:val="Paveikslelis"/>
      </w:pPr>
      <w:r>
        <w:rPr>
          <w:noProof/>
        </w:rPr>
        <w:drawing>
          <wp:inline distT="0" distB="0" distL="0" distR="0" wp14:anchorId="76833A2B" wp14:editId="235B80FA">
            <wp:extent cx="6120000" cy="4544718"/>
            <wp:effectExtent l="0" t="0" r="0" b="8255"/>
            <wp:docPr id="94" name="Picture 94" descr="C:\Users\kpp_rasap\Desktop\Dokumentu Generatorius\Installuose\Dokumentu Generatorius\ReportingApp\SpiraReportPics\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pp_rasap\Desktop\Dokumentu Generatorius\Installuose\Dokumentu Generatorius\ReportingApp\SpiraReportPics\image13.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000" cy="4544718"/>
                    </a:xfrm>
                    <a:prstGeom prst="rect">
                      <a:avLst/>
                    </a:prstGeom>
                    <a:noFill/>
                    <a:ln>
                      <a:noFill/>
                    </a:ln>
                  </pic:spPr>
                </pic:pic>
              </a:graphicData>
            </a:graphic>
          </wp:inline>
        </w:drawing>
      </w:r>
    </w:p>
    <w:p w14:paraId="2C39208A" w14:textId="77777777" w:rsidR="00093671" w:rsidRPr="00E51C5E" w:rsidRDefault="00093671" w:rsidP="00093671">
      <w:pPr>
        <w:pStyle w:val="Paveiksleliopavadinimas"/>
      </w:pPr>
      <w:r w:rsidRPr="00E51C5E">
        <w:t>Pirkimų faktinių duomenų teikimo paslaugos bendrųjų duomenų on-line registravimo forma</w:t>
      </w:r>
    </w:p>
    <w:p w14:paraId="26A21A43" w14:textId="77777777" w:rsidR="00093671" w:rsidRDefault="00093671" w:rsidP="00093671">
      <w:pPr>
        <w:pStyle w:val="Elsistekstas"/>
      </w:pPr>
      <w:r>
        <w:t> </w:t>
      </w:r>
    </w:p>
    <w:p w14:paraId="33D644CC" w14:textId="77777777" w:rsidR="00093671" w:rsidRPr="00E51C5E" w:rsidRDefault="00093671" w:rsidP="00093671">
      <w:pPr>
        <w:pStyle w:val="Elsistekstas"/>
        <w:rPr>
          <w:b/>
          <w:i/>
        </w:rPr>
      </w:pPr>
      <w:r w:rsidRPr="00E51C5E">
        <w:rPr>
          <w:b/>
          <w:i/>
        </w:rPr>
        <w:t>Susijusios formos</w:t>
      </w:r>
    </w:p>
    <w:p w14:paraId="3E1A1263" w14:textId="77777777" w:rsidR="00093671" w:rsidRDefault="00A602AE" w:rsidP="00093671">
      <w:pPr>
        <w:pStyle w:val="Elsistekstas"/>
      </w:pPr>
      <w:hyperlink w:anchor="13724" w:history="1">
        <w:r w:rsidR="00093671">
          <w:rPr>
            <w:rStyle w:val="Hyperlink"/>
          </w:rPr>
          <w:t>FE1628-00 Vykdytojo teikiamų ir pateiktų pirkimų faktinių duomenų teikimo paslaugų sąrašų forma</w:t>
        </w:r>
      </w:hyperlink>
    </w:p>
    <w:p w14:paraId="0940365C" w14:textId="77777777" w:rsidR="00093671" w:rsidRDefault="00A602AE" w:rsidP="00093671">
      <w:pPr>
        <w:pStyle w:val="Elsistekstas"/>
      </w:pPr>
      <w:hyperlink w:anchor="13729" w:history="1">
        <w:r w:rsidR="00093671">
          <w:rPr>
            <w:rStyle w:val="Hyperlink"/>
          </w:rPr>
          <w:t>FE1633-00 Pirkimų faktinių duomenų teikimo paslaugos bendrųjų duomenų on-line registravimo formos pritaikymas klaidų atvaizdavimui</w:t>
        </w:r>
      </w:hyperlink>
    </w:p>
    <w:p w14:paraId="7F722B74" w14:textId="77777777" w:rsidR="00093671" w:rsidRDefault="00A602AE" w:rsidP="00093671">
      <w:pPr>
        <w:pStyle w:val="Elsistekstas"/>
      </w:pPr>
      <w:hyperlink w:anchor="13731" w:history="1">
        <w:r w:rsidR="00093671">
          <w:rPr>
            <w:rStyle w:val="Hyperlink"/>
          </w:rPr>
          <w:t>FE1635-00 Pirkimų faktinių duomenų on-line registravimo forma</w:t>
        </w:r>
      </w:hyperlink>
    </w:p>
    <w:p w14:paraId="59F9FEA5" w14:textId="77777777" w:rsidR="00093671" w:rsidRDefault="00093671" w:rsidP="00093671">
      <w:pPr>
        <w:pStyle w:val="Elsistekstas"/>
      </w:pPr>
    </w:p>
    <w:p w14:paraId="66AAE35F" w14:textId="77777777" w:rsidR="00093671" w:rsidRDefault="00093671" w:rsidP="00093671">
      <w:pPr>
        <w:pStyle w:val="Heading4"/>
        <w:tabs>
          <w:tab w:val="clear" w:pos="1134"/>
          <w:tab w:val="num" w:pos="360"/>
        </w:tabs>
        <w:ind w:left="709" w:hanging="709"/>
      </w:pPr>
      <w:bookmarkStart w:id="151" w:name="13731"/>
      <w:bookmarkStart w:id="152" w:name="_Toc471743966"/>
      <w:r>
        <w:t>RQ:13731 - FE1635-00 Pirkimų faktinių duomenų on-line registravimo forma</w:t>
      </w:r>
      <w:bookmarkEnd w:id="151"/>
      <w:bookmarkEnd w:id="152"/>
    </w:p>
    <w:p w14:paraId="44E18EC6" w14:textId="77777777" w:rsidR="00093671" w:rsidRPr="00E51C5E" w:rsidRDefault="00093671" w:rsidP="00093671">
      <w:pPr>
        <w:pStyle w:val="Elsistekstas"/>
        <w:rPr>
          <w:rFonts w:eastAsiaTheme="minorEastAsia"/>
          <w:b/>
          <w:i/>
        </w:rPr>
      </w:pPr>
      <w:r w:rsidRPr="00E51C5E">
        <w:rPr>
          <w:b/>
          <w:i/>
        </w:rPr>
        <w:t>Vykdomas veiklos scenarijus</w:t>
      </w:r>
    </w:p>
    <w:p w14:paraId="1C2F24EA" w14:textId="77777777" w:rsidR="00093671" w:rsidRDefault="00A602AE" w:rsidP="00093671">
      <w:pPr>
        <w:pStyle w:val="Elsistekstas"/>
      </w:pPr>
      <w:hyperlink w:anchor="14024" w:history="1">
        <w:r w:rsidR="00093671">
          <w:rPr>
            <w:rStyle w:val="Hyperlink"/>
          </w:rPr>
          <w:t>Pirkimų faktinių duomenų teikimo paslaugos pildymas ir teikimas į SFMIS2014</w:t>
        </w:r>
      </w:hyperlink>
    </w:p>
    <w:p w14:paraId="57A7D676" w14:textId="77777777" w:rsidR="00093671" w:rsidRDefault="00093671" w:rsidP="00093671">
      <w:pPr>
        <w:pStyle w:val="Elsistekstas"/>
      </w:pPr>
    </w:p>
    <w:p w14:paraId="5CDB4236" w14:textId="77777777" w:rsidR="00093671" w:rsidRDefault="00093671" w:rsidP="00093671">
      <w:pPr>
        <w:pStyle w:val="Elsistekstas"/>
        <w:rPr>
          <w:rFonts w:eastAsiaTheme="minorEastAsia"/>
        </w:rPr>
      </w:pPr>
      <w:r>
        <w:t>Forma, skirta pirkimų faktinių duomenų registravimui.</w:t>
      </w:r>
    </w:p>
    <w:p w14:paraId="6287E72F" w14:textId="77777777" w:rsidR="00093671" w:rsidRPr="00E51C5E" w:rsidRDefault="00093671" w:rsidP="00093671">
      <w:pPr>
        <w:pStyle w:val="Elsistekstas"/>
        <w:rPr>
          <w:b/>
          <w:i/>
        </w:rPr>
      </w:pPr>
      <w:r>
        <w:t> </w:t>
      </w:r>
    </w:p>
    <w:p w14:paraId="12BCE08D" w14:textId="77777777" w:rsidR="00093671" w:rsidRDefault="00093671" w:rsidP="00093671">
      <w:pPr>
        <w:pStyle w:val="Elsistekstas"/>
      </w:pPr>
      <w:r w:rsidRPr="00E51C5E">
        <w:rPr>
          <w:rStyle w:val="Emphasis"/>
          <w:b/>
          <w:bCs/>
        </w:rPr>
        <w:t>Navigacija</w:t>
      </w:r>
    </w:p>
    <w:p w14:paraId="72FF38F7" w14:textId="77777777" w:rsidR="00093671" w:rsidRDefault="00093671" w:rsidP="00093671">
      <w:pPr>
        <w:pStyle w:val="Elsistekstas"/>
      </w:pPr>
      <w:r>
        <w:t>DMS -&gt; pasirinkti peržiūrėti projektą -&gt; „Pirkimų planas“ -&gt; „Pirkimų faktiniai duomenys“, pasirinkti mygtuką [PILDYTI PIRKIMŲ FAKTINIUS DUOMENIS] -&gt; „Pirkimų faktinių duomenų teikimas“, pasirinkti mygtuką [+ PRIDĖTI PIRKIMO FAKTINIUS DUOMENIS]</w:t>
      </w:r>
    </w:p>
    <w:p w14:paraId="44396154" w14:textId="77777777" w:rsidR="00093671" w:rsidRPr="00E51C5E" w:rsidRDefault="00093671" w:rsidP="00093671">
      <w:pPr>
        <w:pStyle w:val="Elsistekstas"/>
        <w:rPr>
          <w:b/>
          <w:i/>
        </w:rPr>
      </w:pPr>
      <w:r>
        <w:t> </w:t>
      </w:r>
    </w:p>
    <w:p w14:paraId="6857A842" w14:textId="77777777" w:rsidR="00093671" w:rsidRDefault="00093671" w:rsidP="00093671">
      <w:pPr>
        <w:pStyle w:val="Elsistekstas"/>
      </w:pPr>
      <w:r w:rsidRPr="00E51C5E">
        <w:rPr>
          <w:rStyle w:val="Emphasis"/>
          <w:b/>
          <w:bCs/>
        </w:rPr>
        <w:t>Teisės</w:t>
      </w:r>
    </w:p>
    <w:p w14:paraId="05DED687" w14:textId="77777777" w:rsidR="00093671" w:rsidRDefault="00093671" w:rsidP="00093671">
      <w:pPr>
        <w:pStyle w:val="Elsistekstas"/>
      </w:pPr>
      <w:r>
        <w:t>Peržiūrėti ir pildyti pirkimų faktinius duomenis gali naudotojas, kuriam suteikta pirkimų paslaugų pildymo teisė.</w:t>
      </w:r>
    </w:p>
    <w:p w14:paraId="50D8B7C2" w14:textId="77777777" w:rsidR="00093671" w:rsidRPr="00E51C5E" w:rsidRDefault="00093671" w:rsidP="00093671">
      <w:pPr>
        <w:pStyle w:val="Elsistekstas"/>
        <w:rPr>
          <w:b/>
          <w:i/>
        </w:rPr>
      </w:pPr>
      <w:r>
        <w:t> </w:t>
      </w:r>
    </w:p>
    <w:p w14:paraId="250E6897" w14:textId="77777777" w:rsidR="00093671" w:rsidRPr="00E51C5E" w:rsidRDefault="00093671" w:rsidP="00093671">
      <w:pPr>
        <w:pStyle w:val="Elsistekstas"/>
        <w:rPr>
          <w:b/>
          <w:i/>
        </w:rPr>
      </w:pPr>
      <w:r w:rsidRPr="00E51C5E">
        <w:rPr>
          <w:rStyle w:val="Emphasis"/>
          <w:b/>
          <w:bCs/>
        </w:rPr>
        <w:t>Mygtukai</w:t>
      </w:r>
    </w:p>
    <w:tbl>
      <w:tblPr>
        <w:tblStyle w:val="Elsislentele"/>
        <w:tblW w:w="9470" w:type="dxa"/>
        <w:tblLayout w:type="fixed"/>
        <w:tblLook w:val="04A0" w:firstRow="1" w:lastRow="0" w:firstColumn="1" w:lastColumn="0" w:noHBand="0" w:noVBand="1"/>
      </w:tblPr>
      <w:tblGrid>
        <w:gridCol w:w="2384"/>
        <w:gridCol w:w="7086"/>
      </w:tblGrid>
      <w:tr w:rsidR="00093671" w:rsidRPr="00E51C5E" w14:paraId="7C00DBA0" w14:textId="77777777" w:rsidTr="00093671">
        <w:trPr>
          <w:cnfStyle w:val="100000000000" w:firstRow="1" w:lastRow="0" w:firstColumn="0" w:lastColumn="0" w:oddVBand="0" w:evenVBand="0" w:oddHBand="0" w:evenHBand="0" w:firstRowFirstColumn="0" w:firstRowLastColumn="0" w:lastRowFirstColumn="0" w:lastRowLastColumn="0"/>
        </w:trPr>
        <w:tc>
          <w:tcPr>
            <w:tcW w:w="2384" w:type="dxa"/>
            <w:hideMark/>
          </w:tcPr>
          <w:p w14:paraId="34CF3DE6" w14:textId="77777777" w:rsidR="00093671" w:rsidRPr="00E51C5E" w:rsidRDefault="00093671" w:rsidP="00093671">
            <w:pPr>
              <w:pStyle w:val="Elsislentelesantraste"/>
            </w:pPr>
            <w:r w:rsidRPr="00E51C5E">
              <w:t>Mygtukas</w:t>
            </w:r>
          </w:p>
        </w:tc>
        <w:tc>
          <w:tcPr>
            <w:tcW w:w="7086" w:type="dxa"/>
            <w:hideMark/>
          </w:tcPr>
          <w:p w14:paraId="0D86809E" w14:textId="77777777" w:rsidR="00093671" w:rsidRPr="00E51C5E" w:rsidRDefault="00093671" w:rsidP="00093671">
            <w:pPr>
              <w:pStyle w:val="Elsislentelesantraste"/>
            </w:pPr>
            <w:r w:rsidRPr="00E51C5E">
              <w:t>Aprašymas</w:t>
            </w:r>
          </w:p>
        </w:tc>
      </w:tr>
      <w:tr w:rsidR="00093671" w14:paraId="58698867" w14:textId="77777777" w:rsidTr="00093671">
        <w:tc>
          <w:tcPr>
            <w:tcW w:w="9470" w:type="dxa"/>
            <w:gridSpan w:val="2"/>
            <w:hideMark/>
          </w:tcPr>
          <w:p w14:paraId="47F68C19" w14:textId="77777777" w:rsidR="00093671" w:rsidRPr="00E51C5E" w:rsidRDefault="00093671" w:rsidP="00093671">
            <w:pPr>
              <w:pStyle w:val="Elsislentelestekstas"/>
            </w:pPr>
            <w:r w:rsidRPr="00E51C5E">
              <w:rPr>
                <w:rStyle w:val="Strong"/>
              </w:rPr>
              <w:t>REDAGAVIMO REŽIMAS</w:t>
            </w:r>
          </w:p>
        </w:tc>
      </w:tr>
      <w:tr w:rsidR="00093671" w14:paraId="2B52734F" w14:textId="77777777" w:rsidTr="00093671">
        <w:tc>
          <w:tcPr>
            <w:tcW w:w="2384" w:type="dxa"/>
            <w:hideMark/>
          </w:tcPr>
          <w:p w14:paraId="63A2B1C8" w14:textId="77777777" w:rsidR="00093671" w:rsidRDefault="00093671" w:rsidP="00093671">
            <w:pPr>
              <w:pStyle w:val="Elsislentelestekstas"/>
            </w:pPr>
            <w:r>
              <w:t>[ + ]</w:t>
            </w:r>
          </w:p>
          <w:p w14:paraId="738B21BE" w14:textId="77777777" w:rsidR="00093671" w:rsidRDefault="00093671" w:rsidP="00093671">
            <w:pPr>
              <w:pStyle w:val="Elsislentelestekstas"/>
            </w:pPr>
            <w:r>
              <w:t>(lauko „Fizinis rodiklis“ kairėje pusėje)</w:t>
            </w:r>
          </w:p>
        </w:tc>
        <w:tc>
          <w:tcPr>
            <w:tcW w:w="7086" w:type="dxa"/>
            <w:hideMark/>
          </w:tcPr>
          <w:p w14:paraId="3B9A58EE" w14:textId="77777777" w:rsidR="00093671" w:rsidRDefault="00093671" w:rsidP="00093671">
            <w:pPr>
              <w:pStyle w:val="Elsislentelestekstas"/>
            </w:pPr>
            <w:r>
              <w:t>Skirtas sukurti naują lauką fizinio rodiklio pasirinkimui. Naujas laukas įterpiamas žemiau fizinio rodiklio pasirinkimo lauko, prie kurio buvo pasirinktas mygtukas [ + ]. Mygtukas atvaizduojamas prie visų fizinio rodiklio pasirinkimo laukų.</w:t>
            </w:r>
          </w:p>
        </w:tc>
      </w:tr>
      <w:tr w:rsidR="00093671" w14:paraId="7B69D047" w14:textId="77777777" w:rsidTr="00093671">
        <w:tc>
          <w:tcPr>
            <w:tcW w:w="2384" w:type="dxa"/>
            <w:hideMark/>
          </w:tcPr>
          <w:p w14:paraId="151E772B" w14:textId="77777777" w:rsidR="00093671" w:rsidRDefault="00093671" w:rsidP="00093671">
            <w:pPr>
              <w:pStyle w:val="Elsislentelestekstas"/>
            </w:pPr>
            <w:r>
              <w:t>[ - ]</w:t>
            </w:r>
          </w:p>
          <w:p w14:paraId="4CCE5B73" w14:textId="77777777" w:rsidR="00093671" w:rsidRDefault="00093671" w:rsidP="00093671">
            <w:pPr>
              <w:pStyle w:val="Elsislentelestekstas"/>
            </w:pPr>
            <w:r>
              <w:t>(lauko „Fizinis rodiklis“ kairėje pusėje)</w:t>
            </w:r>
          </w:p>
        </w:tc>
        <w:tc>
          <w:tcPr>
            <w:tcW w:w="7086" w:type="dxa"/>
            <w:hideMark/>
          </w:tcPr>
          <w:p w14:paraId="239738C6" w14:textId="77777777" w:rsidR="00093671" w:rsidRDefault="00093671" w:rsidP="00093671">
            <w:pPr>
              <w:pStyle w:val="Elsislentelestekstas"/>
            </w:pPr>
            <w:r>
              <w:t>Skirtas fizinio rodiklio pasirinkimo lauko pašalinimui. Paspaudus mygtuką rodomas veiksmo patvirtinimo pranešimas „Ar tikrai norite pašalinti fizinį rodiklį?“ su mygtukais [Taip] ir [Ne]. Pasirinkus [Taip], pašalinamas fizinio rodiklio pasirinkimo laukas, prie kurio buvo pasirinktas mygtukas [ - ]. Pasirinkus [Ne], veiksmas atšaukiamas. Mygtukas atvaizduojamas prie antrojo ir visų kitų sekančių fizinio rodiklio pasirinkimo laukų.</w:t>
            </w:r>
          </w:p>
        </w:tc>
      </w:tr>
      <w:tr w:rsidR="00093671" w14:paraId="409204E4" w14:textId="77777777" w:rsidTr="00093671">
        <w:tc>
          <w:tcPr>
            <w:tcW w:w="2384" w:type="dxa"/>
            <w:hideMark/>
          </w:tcPr>
          <w:p w14:paraId="25683785" w14:textId="77777777" w:rsidR="00093671" w:rsidRDefault="00093671" w:rsidP="00093671">
            <w:pPr>
              <w:pStyle w:val="Elsislentelestekstas"/>
            </w:pPr>
            <w:r>
              <w:t>[+ ĮKELTI RINKMENĄ]</w:t>
            </w:r>
          </w:p>
          <w:p w14:paraId="2A26A962" w14:textId="77777777" w:rsidR="00093671" w:rsidRDefault="00093671" w:rsidP="00093671">
            <w:pPr>
              <w:pStyle w:val="Elsislentelestekstas"/>
            </w:pPr>
            <w:r>
              <w:t>(virš lentelės „ĮKELTŲ RINKMENŲ SĄRAŠAS“)</w:t>
            </w:r>
          </w:p>
        </w:tc>
        <w:tc>
          <w:tcPr>
            <w:tcW w:w="7086" w:type="dxa"/>
            <w:hideMark/>
          </w:tcPr>
          <w:p w14:paraId="283CD3B1" w14:textId="77777777" w:rsidR="00093671" w:rsidRDefault="00093671" w:rsidP="00093671">
            <w:pPr>
              <w:pStyle w:val="Elsislentelestekstas"/>
            </w:pPr>
            <w:r>
              <w:t>Skirtas atidaryti pirkimo faktinių duomenų elektroninio dokumento pridėjimo formą.</w:t>
            </w:r>
          </w:p>
        </w:tc>
      </w:tr>
      <w:tr w:rsidR="00093671" w14:paraId="2812622C" w14:textId="77777777" w:rsidTr="00093671">
        <w:tc>
          <w:tcPr>
            <w:tcW w:w="2384" w:type="dxa"/>
            <w:hideMark/>
          </w:tcPr>
          <w:p w14:paraId="3CD285A1" w14:textId="77777777" w:rsidR="00093671" w:rsidRDefault="00093671" w:rsidP="00093671">
            <w:pPr>
              <w:pStyle w:val="Elsislentelestekstas"/>
            </w:pPr>
            <w:r>
              <w:t>[Redaguoti]</w:t>
            </w:r>
          </w:p>
          <w:p w14:paraId="735D536B" w14:textId="77777777" w:rsidR="00093671" w:rsidRDefault="00093671" w:rsidP="00093671">
            <w:pPr>
              <w:pStyle w:val="Elsislentelestekstas"/>
            </w:pPr>
            <w:r>
              <w:rPr>
                <w:rStyle w:val="Emphasis"/>
              </w:rPr>
              <w:t>(įkeltų rinkmenų sąrašo lentelėje)</w:t>
            </w:r>
          </w:p>
        </w:tc>
        <w:tc>
          <w:tcPr>
            <w:tcW w:w="7086" w:type="dxa"/>
            <w:hideMark/>
          </w:tcPr>
          <w:p w14:paraId="5E561938" w14:textId="77777777" w:rsidR="00093671" w:rsidRDefault="00093671" w:rsidP="00093671">
            <w:pPr>
              <w:pStyle w:val="Elsislentelestekstas"/>
            </w:pPr>
            <w:r>
              <w:t>Skirtas atidaryti pirkimo faktinių duomenų elektroninio dokumento redagavimo formą.</w:t>
            </w:r>
          </w:p>
        </w:tc>
      </w:tr>
      <w:tr w:rsidR="00093671" w14:paraId="49CA62DE" w14:textId="77777777" w:rsidTr="00093671">
        <w:tc>
          <w:tcPr>
            <w:tcW w:w="2384" w:type="dxa"/>
            <w:hideMark/>
          </w:tcPr>
          <w:p w14:paraId="644CE9E1" w14:textId="77777777" w:rsidR="00093671" w:rsidRDefault="00093671" w:rsidP="00093671">
            <w:pPr>
              <w:pStyle w:val="Elsislentelestekstas"/>
            </w:pPr>
            <w:r>
              <w:t>[Šalinti]</w:t>
            </w:r>
          </w:p>
          <w:p w14:paraId="75B549E8" w14:textId="77777777" w:rsidR="00093671" w:rsidRDefault="00093671" w:rsidP="00093671">
            <w:pPr>
              <w:pStyle w:val="Elsislentelestekstas"/>
            </w:pPr>
            <w:r>
              <w:rPr>
                <w:rStyle w:val="Emphasis"/>
              </w:rPr>
              <w:t>(įkeltų rinkmenų sąrašo lentelėje)</w:t>
            </w:r>
          </w:p>
        </w:tc>
        <w:tc>
          <w:tcPr>
            <w:tcW w:w="7086" w:type="dxa"/>
            <w:hideMark/>
          </w:tcPr>
          <w:p w14:paraId="46E13C12" w14:textId="77777777" w:rsidR="00093671" w:rsidRDefault="00093671" w:rsidP="00093671">
            <w:pPr>
              <w:pStyle w:val="Elsislentelestekstas"/>
            </w:pPr>
            <w:r>
              <w:t>Skirtas pašalinti pasirinktą pirkimų faktinių duomenų elektroninį dokumentą. Pasirinkus mygtuką, rodomas pranešimas „Ar tikrai norite ištrinti pasirinktą dokumentą?“ su mygtukais [TAIP] ir [NE]. Pasirinkus mygtuką [TAIP], pašalinamas pasirinkta dokumentas. Pasirinkus mygtuką [NE], atšaukiamas pasirinkto dokumento šalinimas.</w:t>
            </w:r>
          </w:p>
        </w:tc>
      </w:tr>
      <w:tr w:rsidR="00093671" w14:paraId="0DDB99F6" w14:textId="77777777" w:rsidTr="00093671">
        <w:tc>
          <w:tcPr>
            <w:tcW w:w="2384" w:type="dxa"/>
            <w:hideMark/>
          </w:tcPr>
          <w:p w14:paraId="743FC0CD" w14:textId="77777777" w:rsidR="00093671" w:rsidRDefault="00093671" w:rsidP="00093671">
            <w:pPr>
              <w:pStyle w:val="Elsislentelestekstas"/>
            </w:pPr>
            <w:r>
              <w:t>[SAUGOTI]</w:t>
            </w:r>
          </w:p>
        </w:tc>
        <w:tc>
          <w:tcPr>
            <w:tcW w:w="7086" w:type="dxa"/>
            <w:hideMark/>
          </w:tcPr>
          <w:p w14:paraId="4CD476BA" w14:textId="77777777" w:rsidR="00093671" w:rsidRDefault="00093671" w:rsidP="00093671">
            <w:pPr>
              <w:pStyle w:val="Elsislentelestekstas"/>
            </w:pPr>
            <w:r>
              <w:t>Skirtas išsaugoti pirkimo faktinius duomenis.</w:t>
            </w:r>
          </w:p>
        </w:tc>
      </w:tr>
      <w:tr w:rsidR="00093671" w14:paraId="516EDF8B" w14:textId="77777777" w:rsidTr="00093671">
        <w:tc>
          <w:tcPr>
            <w:tcW w:w="2384" w:type="dxa"/>
            <w:hideMark/>
          </w:tcPr>
          <w:p w14:paraId="3CAE246B" w14:textId="77777777" w:rsidR="00093671" w:rsidRDefault="00093671" w:rsidP="00093671">
            <w:pPr>
              <w:pStyle w:val="Elsislentelestekstas"/>
            </w:pPr>
            <w:r>
              <w:t>[GRĮŽTI]</w:t>
            </w:r>
          </w:p>
        </w:tc>
        <w:tc>
          <w:tcPr>
            <w:tcW w:w="7086" w:type="dxa"/>
            <w:hideMark/>
          </w:tcPr>
          <w:p w14:paraId="7FB80398" w14:textId="77777777" w:rsidR="00093671" w:rsidRDefault="00093671" w:rsidP="00093671">
            <w:pPr>
              <w:pStyle w:val="Elsislentelestekstas"/>
            </w:pPr>
            <w:r>
              <w:t>Skirtas grįžti į anksčiau peržiūrėtą formą.</w:t>
            </w:r>
          </w:p>
        </w:tc>
      </w:tr>
    </w:tbl>
    <w:p w14:paraId="2582C51E" w14:textId="77777777" w:rsidR="00093671" w:rsidRPr="00E51C5E" w:rsidRDefault="00093671" w:rsidP="00093671">
      <w:pPr>
        <w:pStyle w:val="Elsistekstas"/>
        <w:rPr>
          <w:rFonts w:eastAsiaTheme="minorEastAsia"/>
          <w:b/>
          <w:i/>
        </w:rPr>
      </w:pPr>
      <w:r>
        <w:t> </w:t>
      </w:r>
    </w:p>
    <w:p w14:paraId="24D0DFC6" w14:textId="77777777" w:rsidR="00093671" w:rsidRPr="00E51C5E" w:rsidRDefault="00093671" w:rsidP="00093671">
      <w:pPr>
        <w:pStyle w:val="Elsistekstas"/>
        <w:rPr>
          <w:b/>
          <w:i/>
        </w:rPr>
      </w:pPr>
      <w:r w:rsidRPr="00E51C5E">
        <w:rPr>
          <w:rStyle w:val="Emphasis"/>
          <w:b/>
          <w:bCs/>
        </w:rPr>
        <w:t>Laukai</w:t>
      </w:r>
    </w:p>
    <w:tbl>
      <w:tblPr>
        <w:tblStyle w:val="Elsislentele"/>
        <w:tblW w:w="9471" w:type="dxa"/>
        <w:tblInd w:w="-3" w:type="dxa"/>
        <w:tblLayout w:type="fixed"/>
        <w:tblLook w:val="04A0" w:firstRow="1" w:lastRow="0" w:firstColumn="1" w:lastColumn="0" w:noHBand="0" w:noVBand="1"/>
      </w:tblPr>
      <w:tblGrid>
        <w:gridCol w:w="2385"/>
        <w:gridCol w:w="7086"/>
      </w:tblGrid>
      <w:tr w:rsidR="00093671" w:rsidRPr="00E51C5E" w14:paraId="10FEC954" w14:textId="77777777" w:rsidTr="00093671">
        <w:trPr>
          <w:cnfStyle w:val="100000000000" w:firstRow="1" w:lastRow="0" w:firstColumn="0" w:lastColumn="0" w:oddVBand="0" w:evenVBand="0" w:oddHBand="0" w:evenHBand="0" w:firstRowFirstColumn="0" w:firstRowLastColumn="0" w:lastRowFirstColumn="0" w:lastRowLastColumn="0"/>
        </w:trPr>
        <w:tc>
          <w:tcPr>
            <w:tcW w:w="2385" w:type="dxa"/>
            <w:hideMark/>
          </w:tcPr>
          <w:p w14:paraId="7C257A87" w14:textId="77777777" w:rsidR="00093671" w:rsidRPr="00E51C5E" w:rsidRDefault="00093671" w:rsidP="00093671">
            <w:pPr>
              <w:pStyle w:val="Elsislentelesantraste"/>
            </w:pPr>
            <w:r w:rsidRPr="00E51C5E">
              <w:t>Lauko pavadinimas</w:t>
            </w:r>
          </w:p>
        </w:tc>
        <w:tc>
          <w:tcPr>
            <w:tcW w:w="7086" w:type="dxa"/>
            <w:hideMark/>
          </w:tcPr>
          <w:p w14:paraId="44DA97CF" w14:textId="77777777" w:rsidR="00093671" w:rsidRPr="00E51C5E" w:rsidRDefault="00093671" w:rsidP="00093671">
            <w:pPr>
              <w:pStyle w:val="Elsislentelesantraste"/>
            </w:pPr>
            <w:r w:rsidRPr="00E51C5E">
              <w:t>Aprašymas</w:t>
            </w:r>
          </w:p>
        </w:tc>
      </w:tr>
      <w:tr w:rsidR="00093671" w14:paraId="1CC0626C" w14:textId="77777777" w:rsidTr="00093671">
        <w:tc>
          <w:tcPr>
            <w:tcW w:w="9471" w:type="dxa"/>
            <w:gridSpan w:val="2"/>
            <w:hideMark/>
          </w:tcPr>
          <w:p w14:paraId="197E48ED" w14:textId="77777777" w:rsidR="00093671" w:rsidRPr="00E51C5E" w:rsidRDefault="00093671" w:rsidP="00093671">
            <w:pPr>
              <w:pStyle w:val="Elsislentelestekstas"/>
            </w:pPr>
            <w:r w:rsidRPr="00E51C5E">
              <w:rPr>
                <w:rStyle w:val="Strong"/>
              </w:rPr>
              <w:t>REDAGAVIMO REŽIMAS</w:t>
            </w:r>
          </w:p>
        </w:tc>
      </w:tr>
      <w:tr w:rsidR="00093671" w14:paraId="5816D92D" w14:textId="77777777" w:rsidTr="00093671">
        <w:tc>
          <w:tcPr>
            <w:tcW w:w="2385" w:type="dxa"/>
            <w:hideMark/>
          </w:tcPr>
          <w:p w14:paraId="1B8C972A" w14:textId="77777777" w:rsidR="00093671" w:rsidRDefault="00093671" w:rsidP="00093671">
            <w:pPr>
              <w:pStyle w:val="Elsislentelestekstas"/>
            </w:pPr>
            <w:r>
              <w:t>Pirkimo eil. Nr.</w:t>
            </w:r>
          </w:p>
        </w:tc>
        <w:tc>
          <w:tcPr>
            <w:tcW w:w="7086" w:type="dxa"/>
            <w:hideMark/>
          </w:tcPr>
          <w:p w14:paraId="7B8FD622" w14:textId="77777777" w:rsidR="00093671" w:rsidRDefault="00093671" w:rsidP="00093671">
            <w:pPr>
              <w:pStyle w:val="Elsislentelestekstas"/>
            </w:pPr>
            <w:r>
              <w:t>Vienos reikšmės privalomas pasirinkimo laukas. Pasirinkimo sąrašas užpildomas projekto pirkimų planui SFMIS užregistruotų pirkimų, kurių pirkimo būsena „planuojamas“, „vykdomas“, „įvykdytas“, pirkimų eilės numeriais.</w:t>
            </w:r>
          </w:p>
        </w:tc>
      </w:tr>
      <w:tr w:rsidR="00093671" w14:paraId="35442767" w14:textId="77777777" w:rsidTr="00093671">
        <w:tc>
          <w:tcPr>
            <w:tcW w:w="2385" w:type="dxa"/>
            <w:hideMark/>
          </w:tcPr>
          <w:p w14:paraId="7F9672E1" w14:textId="77777777" w:rsidR="00093671" w:rsidRDefault="00093671" w:rsidP="00093671">
            <w:pPr>
              <w:pStyle w:val="Elsislentelestekstas"/>
            </w:pPr>
            <w:r>
              <w:t>Pirkimą vykdantis subjektas</w:t>
            </w:r>
          </w:p>
        </w:tc>
        <w:tc>
          <w:tcPr>
            <w:tcW w:w="7086" w:type="dxa"/>
            <w:hideMark/>
          </w:tcPr>
          <w:p w14:paraId="49C21248" w14:textId="77777777" w:rsidR="00093671" w:rsidRDefault="00093671" w:rsidP="00093671">
            <w:pPr>
              <w:pStyle w:val="Elsislentelestekstas"/>
            </w:pPr>
            <w:r>
              <w:t>Atvaizduojamas pasirinktą pirkimą vykdančio subjekto pavadinimas.</w:t>
            </w:r>
          </w:p>
        </w:tc>
      </w:tr>
      <w:tr w:rsidR="00093671" w14:paraId="5F62C7BC" w14:textId="77777777" w:rsidTr="00093671">
        <w:tc>
          <w:tcPr>
            <w:tcW w:w="2385" w:type="dxa"/>
            <w:hideMark/>
          </w:tcPr>
          <w:p w14:paraId="12A86CB1" w14:textId="77777777" w:rsidR="00093671" w:rsidRDefault="00093671" w:rsidP="00093671">
            <w:pPr>
              <w:pStyle w:val="Elsislentelestekstas"/>
            </w:pPr>
            <w:r>
              <w:t>Pirkimo objektas</w:t>
            </w:r>
          </w:p>
        </w:tc>
        <w:tc>
          <w:tcPr>
            <w:tcW w:w="7086" w:type="dxa"/>
            <w:hideMark/>
          </w:tcPr>
          <w:p w14:paraId="625E86B5" w14:textId="77777777" w:rsidR="00093671" w:rsidRDefault="00093671" w:rsidP="00093671">
            <w:pPr>
              <w:pStyle w:val="Elsislentelestekstas"/>
            </w:pPr>
            <w:r>
              <w:t>Atvaizduojamas pasirinkto pirkimo objektas.</w:t>
            </w:r>
          </w:p>
        </w:tc>
      </w:tr>
      <w:tr w:rsidR="00093671" w14:paraId="5E6CCE50" w14:textId="77777777" w:rsidTr="00093671">
        <w:tc>
          <w:tcPr>
            <w:tcW w:w="9471" w:type="dxa"/>
            <w:gridSpan w:val="2"/>
            <w:hideMark/>
          </w:tcPr>
          <w:p w14:paraId="6B956C68" w14:textId="77777777" w:rsidR="00093671" w:rsidRDefault="00093671" w:rsidP="00093671">
            <w:pPr>
              <w:pStyle w:val="Elsislentelestekstas"/>
            </w:pPr>
            <w:r>
              <w:rPr>
                <w:rStyle w:val="Emphasis"/>
              </w:rPr>
              <w:t>(Pirmas stulpelis)</w:t>
            </w:r>
          </w:p>
        </w:tc>
      </w:tr>
      <w:tr w:rsidR="00093671" w14:paraId="4FFFAF5E" w14:textId="77777777" w:rsidTr="00093671">
        <w:tc>
          <w:tcPr>
            <w:tcW w:w="2385" w:type="dxa"/>
            <w:hideMark/>
          </w:tcPr>
          <w:p w14:paraId="0F33A8B5" w14:textId="77777777" w:rsidR="00093671" w:rsidRDefault="00093671" w:rsidP="00093671">
            <w:pPr>
              <w:pStyle w:val="Elsislentelestekstas"/>
            </w:pPr>
            <w:r>
              <w:t>Pirkimo numeris</w:t>
            </w:r>
          </w:p>
        </w:tc>
        <w:tc>
          <w:tcPr>
            <w:tcW w:w="7086" w:type="dxa"/>
            <w:hideMark/>
          </w:tcPr>
          <w:p w14:paraId="4BDBF2D5" w14:textId="77777777" w:rsidR="00093671" w:rsidRDefault="00093671" w:rsidP="00093671">
            <w:pPr>
              <w:pStyle w:val="Elsislentelestekstas"/>
            </w:pPr>
            <w:r>
              <w:t>10 simbolių įvedimo laukas. Nurodomas CVP IS pirkimo numeris ar neperkančiosios organizacijos pirkimui SFMIS2014 suteiktas numeris.</w:t>
            </w:r>
          </w:p>
        </w:tc>
      </w:tr>
      <w:tr w:rsidR="00093671" w14:paraId="38D0081A" w14:textId="77777777" w:rsidTr="00093671">
        <w:tc>
          <w:tcPr>
            <w:tcW w:w="2385" w:type="dxa"/>
            <w:hideMark/>
          </w:tcPr>
          <w:p w14:paraId="1EF788C2" w14:textId="77777777" w:rsidR="00093671" w:rsidRDefault="00093671" w:rsidP="00093671">
            <w:pPr>
              <w:pStyle w:val="Elsislentelestekstas"/>
            </w:pPr>
            <w:r>
              <w:t>Pirkimo sutarties data</w:t>
            </w:r>
          </w:p>
        </w:tc>
        <w:tc>
          <w:tcPr>
            <w:tcW w:w="7086" w:type="dxa"/>
            <w:hideMark/>
          </w:tcPr>
          <w:p w14:paraId="19464BA0" w14:textId="77777777" w:rsidR="00093671" w:rsidRDefault="00093671" w:rsidP="00093671">
            <w:pPr>
              <w:pStyle w:val="Elsislentelestekstas"/>
            </w:pPr>
            <w:r>
              <w:t>Privalomas datos įvedimo laukas ir datos pasirinkimo kalendorius, kuriame nurodoma sudarytos pirkimo sutarties data. Jei pirkimo sutartis sudaryta žodžiu, įrašoma sąskaitos faktūros data.</w:t>
            </w:r>
          </w:p>
        </w:tc>
      </w:tr>
      <w:tr w:rsidR="00093671" w14:paraId="586A2506" w14:textId="77777777" w:rsidTr="00093671">
        <w:tc>
          <w:tcPr>
            <w:tcW w:w="2385" w:type="dxa"/>
            <w:hideMark/>
          </w:tcPr>
          <w:p w14:paraId="1FD39228" w14:textId="77777777" w:rsidR="00093671" w:rsidRDefault="00093671" w:rsidP="00093671">
            <w:pPr>
              <w:pStyle w:val="Elsislentelestekstas"/>
            </w:pPr>
            <w:r>
              <w:t>Pirkimo sutarties numeris</w:t>
            </w:r>
          </w:p>
        </w:tc>
        <w:tc>
          <w:tcPr>
            <w:tcW w:w="7086" w:type="dxa"/>
            <w:hideMark/>
          </w:tcPr>
          <w:p w14:paraId="129AD1AA" w14:textId="77777777" w:rsidR="00093671" w:rsidRDefault="00093671" w:rsidP="00093671">
            <w:pPr>
              <w:pStyle w:val="Elsislentelestekstas"/>
            </w:pPr>
            <w:r>
              <w:t>20 simbolių privalomas įvedimo laukas. Nurodomas sudarytos pirkimo sutarties numeris. Jei pirkimo sutartis sudaryta žodžiu, įrašomas sąskaitos faktūros numeris.</w:t>
            </w:r>
          </w:p>
        </w:tc>
      </w:tr>
      <w:tr w:rsidR="00093671" w14:paraId="3F1FBC0C" w14:textId="77777777" w:rsidTr="00093671">
        <w:tc>
          <w:tcPr>
            <w:tcW w:w="2385" w:type="dxa"/>
            <w:hideMark/>
          </w:tcPr>
          <w:p w14:paraId="7B1B2ED8" w14:textId="77777777" w:rsidR="00093671" w:rsidRDefault="00093671" w:rsidP="00093671">
            <w:pPr>
              <w:pStyle w:val="Elsislentelestekstas"/>
            </w:pPr>
            <w:r>
              <w:t>Pirkimo sutarties įvykdymo termino pabaigos data</w:t>
            </w:r>
          </w:p>
        </w:tc>
        <w:tc>
          <w:tcPr>
            <w:tcW w:w="7086" w:type="dxa"/>
            <w:hideMark/>
          </w:tcPr>
          <w:p w14:paraId="5CE1023D" w14:textId="77777777" w:rsidR="00093671" w:rsidRDefault="00093671" w:rsidP="00093671">
            <w:pPr>
              <w:pStyle w:val="Elsislentelestekstas"/>
            </w:pPr>
            <w:r>
              <w:t>Privalomas datos įvedimo laukas ir datos pasirinkimo kalendorius, kuriame nurodoma planuojama pirkimo sutarties įvykdymo termino pabaigos data.</w:t>
            </w:r>
          </w:p>
        </w:tc>
      </w:tr>
      <w:tr w:rsidR="00093671" w14:paraId="29CC8897" w14:textId="77777777" w:rsidTr="00093671">
        <w:tc>
          <w:tcPr>
            <w:tcW w:w="2385" w:type="dxa"/>
            <w:hideMark/>
          </w:tcPr>
          <w:p w14:paraId="3F7DE2B0" w14:textId="77777777" w:rsidR="00093671" w:rsidRDefault="00093671" w:rsidP="00093671">
            <w:pPr>
              <w:pStyle w:val="Elsislentelestekstas"/>
            </w:pPr>
            <w:r>
              <w:t>Sutarties pratęsimo galimybė</w:t>
            </w:r>
          </w:p>
        </w:tc>
        <w:tc>
          <w:tcPr>
            <w:tcW w:w="7086" w:type="dxa"/>
            <w:hideMark/>
          </w:tcPr>
          <w:p w14:paraId="5B6E5AF8" w14:textId="77777777" w:rsidR="00093671" w:rsidRDefault="00093671" w:rsidP="00093671">
            <w:pPr>
              <w:pStyle w:val="Elsislentelestekstas"/>
            </w:pPr>
            <w:r>
              <w:t>Vienos reikšmės privalomas pasirinkimo laukas. Pasirinkimo sąrašas užpildomas reikšmėmis:</w:t>
            </w:r>
          </w:p>
          <w:p w14:paraId="33A4BE8D" w14:textId="77777777" w:rsidR="00093671" w:rsidRDefault="00093671" w:rsidP="00093671">
            <w:pPr>
              <w:pStyle w:val="Elsislentelestekstas"/>
            </w:pPr>
            <w:r>
              <w:t>tuščia (Null) – reikšmė pagal nutylėjimą</w:t>
            </w:r>
          </w:p>
          <w:p w14:paraId="522EF49F" w14:textId="77777777" w:rsidR="00093671" w:rsidRDefault="00093671" w:rsidP="00093671">
            <w:pPr>
              <w:pStyle w:val="Elsislentelestekstas"/>
            </w:pPr>
            <w:r>
              <w:t>Taip</w:t>
            </w:r>
          </w:p>
          <w:p w14:paraId="6E6B69F3" w14:textId="77777777" w:rsidR="00093671" w:rsidRDefault="00093671" w:rsidP="00093671">
            <w:pPr>
              <w:pStyle w:val="Elsislentelestekstas"/>
            </w:pPr>
            <w:r>
              <w:t>Ne</w:t>
            </w:r>
          </w:p>
        </w:tc>
      </w:tr>
      <w:tr w:rsidR="00093671" w14:paraId="3C7EB83D" w14:textId="77777777" w:rsidTr="00093671">
        <w:tc>
          <w:tcPr>
            <w:tcW w:w="2385" w:type="dxa"/>
            <w:hideMark/>
          </w:tcPr>
          <w:p w14:paraId="26A0BF55" w14:textId="77777777" w:rsidR="00093671" w:rsidRDefault="00093671" w:rsidP="00093671">
            <w:pPr>
              <w:pStyle w:val="Elsislentelestekstas"/>
              <w:rPr>
                <w:rFonts w:eastAsiaTheme="minorEastAsia"/>
              </w:rPr>
            </w:pPr>
            <w:r>
              <w:t>Pirkimo sutarties suma, susijusi su projektu</w:t>
            </w:r>
          </w:p>
        </w:tc>
        <w:tc>
          <w:tcPr>
            <w:tcW w:w="7086" w:type="dxa"/>
            <w:hideMark/>
          </w:tcPr>
          <w:p w14:paraId="7FD8D560" w14:textId="77777777" w:rsidR="00093671" w:rsidRDefault="00093671" w:rsidP="00093671">
            <w:pPr>
              <w:pStyle w:val="Elsislentelestekstas"/>
            </w:pPr>
            <w:r>
              <w:t>Realiojo skaičiaus įvedimo formatu (12,2) laukas, kuriame privaloma nurodyti visą pirkimo sutarties sumą, susijusią su projektu.</w:t>
            </w:r>
          </w:p>
        </w:tc>
      </w:tr>
      <w:tr w:rsidR="00093671" w14:paraId="7F7F99D7" w14:textId="77777777" w:rsidTr="00093671">
        <w:tc>
          <w:tcPr>
            <w:tcW w:w="2385" w:type="dxa"/>
            <w:hideMark/>
          </w:tcPr>
          <w:p w14:paraId="646ED972" w14:textId="77777777" w:rsidR="00093671" w:rsidRDefault="00093671" w:rsidP="00093671">
            <w:pPr>
              <w:pStyle w:val="Elsislentelestekstas"/>
            </w:pPr>
            <w:r>
              <w:t>Tinkamų finansuoti išlaidų suma</w:t>
            </w:r>
          </w:p>
        </w:tc>
        <w:tc>
          <w:tcPr>
            <w:tcW w:w="7086" w:type="dxa"/>
            <w:hideMark/>
          </w:tcPr>
          <w:p w14:paraId="0B98C9BA" w14:textId="77777777" w:rsidR="00093671" w:rsidRDefault="00093671" w:rsidP="00093671">
            <w:pPr>
              <w:pStyle w:val="Elsislentelestekstas"/>
            </w:pPr>
            <w:r>
              <w:t>Realiojo skaičiaus įvedimo formatu (12,2) laukas, kuriame privaloma nurodyti pirkimo sutarties sumą, susijusią su projektu, kuri yra tinkama finansuoti ir neviršija projekto biudžete numatytos sumos.</w:t>
            </w:r>
          </w:p>
        </w:tc>
      </w:tr>
      <w:tr w:rsidR="00093671" w14:paraId="27D1B7D3" w14:textId="77777777" w:rsidTr="00093671">
        <w:tc>
          <w:tcPr>
            <w:tcW w:w="9471" w:type="dxa"/>
            <w:gridSpan w:val="2"/>
            <w:hideMark/>
          </w:tcPr>
          <w:p w14:paraId="5D3DD2ED" w14:textId="77777777" w:rsidR="00093671" w:rsidRDefault="00093671" w:rsidP="00093671">
            <w:pPr>
              <w:pStyle w:val="Elsislentelestekstas"/>
            </w:pPr>
            <w:r>
              <w:rPr>
                <w:rStyle w:val="Emphasis"/>
              </w:rPr>
              <w:t>(Antras stulpelis)</w:t>
            </w:r>
          </w:p>
        </w:tc>
      </w:tr>
      <w:tr w:rsidR="00093671" w14:paraId="4E7B6E46" w14:textId="77777777" w:rsidTr="00093671">
        <w:tc>
          <w:tcPr>
            <w:tcW w:w="2385" w:type="dxa"/>
            <w:hideMark/>
          </w:tcPr>
          <w:p w14:paraId="3385D871" w14:textId="77777777" w:rsidR="00093671" w:rsidRDefault="00093671" w:rsidP="00093671">
            <w:pPr>
              <w:pStyle w:val="Elsislentelestekstas"/>
            </w:pPr>
            <w:r>
              <w:t>Tiekėjas yra užsienio subjektas</w:t>
            </w:r>
          </w:p>
        </w:tc>
        <w:tc>
          <w:tcPr>
            <w:tcW w:w="7086" w:type="dxa"/>
            <w:hideMark/>
          </w:tcPr>
          <w:p w14:paraId="30CD4922" w14:textId="77777777" w:rsidR="00093671" w:rsidRDefault="00093671" w:rsidP="00093671">
            <w:pPr>
              <w:pStyle w:val="Elsislentelestekstas"/>
            </w:pPr>
            <w:r>
              <w:t>Žymimasis laukas, kuriame pažymima, ar tiekėjas yra užsienio subjektas. Laukas pagal nutylėjimą nepažymėtas.</w:t>
            </w:r>
          </w:p>
        </w:tc>
      </w:tr>
      <w:tr w:rsidR="00093671" w14:paraId="6F21CA0E" w14:textId="77777777" w:rsidTr="00093671">
        <w:tc>
          <w:tcPr>
            <w:tcW w:w="2385" w:type="dxa"/>
            <w:hideMark/>
          </w:tcPr>
          <w:p w14:paraId="704253DC" w14:textId="77777777" w:rsidR="00093671" w:rsidRDefault="00093671" w:rsidP="00093671">
            <w:pPr>
              <w:pStyle w:val="Elsislentelestekstas"/>
            </w:pPr>
            <w:r>
              <w:t>Fizinis/juridinis asmuo</w:t>
            </w:r>
          </w:p>
        </w:tc>
        <w:tc>
          <w:tcPr>
            <w:tcW w:w="7086" w:type="dxa"/>
            <w:hideMark/>
          </w:tcPr>
          <w:p w14:paraId="3B98165C" w14:textId="77777777" w:rsidR="00093671" w:rsidRDefault="00093671" w:rsidP="00093671">
            <w:pPr>
              <w:pStyle w:val="Elsislentelestekstas"/>
            </w:pPr>
            <w:r>
              <w:t>Vienos reikšmės privalomas pasirinkimo laukas. Pasirinkimo sąrašas užpildomas reikšmėmis:</w:t>
            </w:r>
          </w:p>
          <w:p w14:paraId="549E8F94" w14:textId="77777777" w:rsidR="00093671" w:rsidRDefault="00093671" w:rsidP="00093671">
            <w:pPr>
              <w:pStyle w:val="Elsislentelestekstas"/>
            </w:pPr>
            <w:r>
              <w:t>tuščia (Null) – reikšmė pagal nutylėjimą</w:t>
            </w:r>
          </w:p>
          <w:p w14:paraId="61F6F788" w14:textId="77777777" w:rsidR="00093671" w:rsidRDefault="00093671" w:rsidP="00093671">
            <w:pPr>
              <w:pStyle w:val="Elsislentelestekstas"/>
            </w:pPr>
            <w:r>
              <w:t>fizinis</w:t>
            </w:r>
          </w:p>
          <w:p w14:paraId="5A830348" w14:textId="77777777" w:rsidR="00093671" w:rsidRDefault="00093671" w:rsidP="00093671">
            <w:pPr>
              <w:pStyle w:val="Elsislentelestekstas"/>
            </w:pPr>
            <w:r>
              <w:t>juridinis</w:t>
            </w:r>
          </w:p>
        </w:tc>
      </w:tr>
      <w:tr w:rsidR="00093671" w14:paraId="2718995E" w14:textId="77777777" w:rsidTr="00093671">
        <w:tc>
          <w:tcPr>
            <w:tcW w:w="2385" w:type="dxa"/>
            <w:hideMark/>
          </w:tcPr>
          <w:p w14:paraId="7E516050" w14:textId="77777777" w:rsidR="00093671" w:rsidRDefault="00093671" w:rsidP="00093671">
            <w:pPr>
              <w:pStyle w:val="Elsislentelestekstas"/>
              <w:rPr>
                <w:rFonts w:eastAsiaTheme="minorEastAsia"/>
              </w:rPr>
            </w:pPr>
            <w:r>
              <w:t>Tiekėjo pavadinimas</w:t>
            </w:r>
          </w:p>
        </w:tc>
        <w:tc>
          <w:tcPr>
            <w:tcW w:w="7086" w:type="dxa"/>
            <w:hideMark/>
          </w:tcPr>
          <w:p w14:paraId="12E8C631" w14:textId="77777777" w:rsidR="00093671" w:rsidRDefault="00093671" w:rsidP="00093671">
            <w:pPr>
              <w:pStyle w:val="Elsislentelestekstas"/>
            </w:pPr>
            <w:r>
              <w:t>Privalomas 140 simbolių įvedimo laukas. Nurodomas tiekėjo pavadinimas.</w:t>
            </w:r>
          </w:p>
          <w:p w14:paraId="0707F349" w14:textId="77777777" w:rsidR="00093671" w:rsidRDefault="00093671" w:rsidP="00093671">
            <w:pPr>
              <w:pStyle w:val="Elsislentelestekstas"/>
            </w:pPr>
            <w:r>
              <w:t>Pradedant vesti pavadinimą vartotojui sufleruojamas galimų pasirinkimų sąrašas.</w:t>
            </w:r>
          </w:p>
          <w:p w14:paraId="570CF4CF" w14:textId="77777777" w:rsidR="00093671" w:rsidRDefault="00093671" w:rsidP="00093671">
            <w:pPr>
              <w:pStyle w:val="Elsislentelestekstas"/>
            </w:pPr>
            <w:r>
              <w:t>Pagal pasirinktą variantą automatiškai užpildomas laukas „Tiekėjo juridinio asmens kodas“.</w:t>
            </w:r>
          </w:p>
        </w:tc>
      </w:tr>
      <w:tr w:rsidR="00093671" w14:paraId="101AF74C" w14:textId="77777777" w:rsidTr="00093671">
        <w:tc>
          <w:tcPr>
            <w:tcW w:w="2385" w:type="dxa"/>
            <w:hideMark/>
          </w:tcPr>
          <w:p w14:paraId="75C081C3" w14:textId="77777777" w:rsidR="00093671" w:rsidRDefault="00093671" w:rsidP="00093671">
            <w:pPr>
              <w:pStyle w:val="Elsislentelestekstas"/>
            </w:pPr>
            <w:r>
              <w:t>Tiekėjo gimimo data</w:t>
            </w:r>
          </w:p>
        </w:tc>
        <w:tc>
          <w:tcPr>
            <w:tcW w:w="7086" w:type="dxa"/>
            <w:hideMark/>
          </w:tcPr>
          <w:p w14:paraId="753F1524" w14:textId="77777777" w:rsidR="00093671" w:rsidRDefault="00093671" w:rsidP="00093671">
            <w:pPr>
              <w:pStyle w:val="Elsislentelestekstas"/>
            </w:pPr>
            <w:r>
              <w:t>Datos įvedimo laukas ir datos pasirinkimo kalendorius, kuriame nurodoma tiekėjo gimimo data. Laukas privalomas įvedimui, jei lauke „Fizinis/juridinis asmuo“ parinkta reikšmė „fizinis“. Laukas neaktyvus, kai lauke „Fizinis/juridinis asmuo" parinkta reikšmė „juridinis".</w:t>
            </w:r>
          </w:p>
        </w:tc>
      </w:tr>
      <w:tr w:rsidR="00093671" w14:paraId="289535A0" w14:textId="77777777" w:rsidTr="00093671">
        <w:tc>
          <w:tcPr>
            <w:tcW w:w="2385" w:type="dxa"/>
            <w:hideMark/>
          </w:tcPr>
          <w:p w14:paraId="758DE3C4" w14:textId="77777777" w:rsidR="00093671" w:rsidRDefault="00093671" w:rsidP="00093671">
            <w:pPr>
              <w:pStyle w:val="Elsislentelestekstas"/>
            </w:pPr>
            <w:r>
              <w:t>Tiekėjo juridinio asmens kodas</w:t>
            </w:r>
          </w:p>
        </w:tc>
        <w:tc>
          <w:tcPr>
            <w:tcW w:w="7086" w:type="dxa"/>
            <w:hideMark/>
          </w:tcPr>
          <w:p w14:paraId="5F67C924" w14:textId="77777777" w:rsidR="00093671" w:rsidRDefault="00093671" w:rsidP="00093671">
            <w:pPr>
              <w:pStyle w:val="Elsislentelestekstas"/>
            </w:pPr>
            <w:r>
              <w:t>15 simbolių įvedimo laukas. Nurodomas tiekėjo juridinio asmens kodas. Laukas privalomas įvedimui, jei lauke „Fizinis/juridinis asmuo“ parinkta reikšmė „juridinis“. Laukas neaktyvus, kai lauke „Fizinis/juridinis asmuo“ parinkta reikšmė „fizinis“.</w:t>
            </w:r>
          </w:p>
          <w:p w14:paraId="2B9C5C7F" w14:textId="77777777" w:rsidR="00093671" w:rsidRDefault="00093671" w:rsidP="00093671">
            <w:pPr>
              <w:pStyle w:val="Elsislentelestekstas"/>
            </w:pPr>
            <w:r>
              <w:t>Įvedus egzistuojantį juridinio asmens kodą, automatiškai užpildomas laukas „Tiekėjo pavadinimas“.</w:t>
            </w:r>
          </w:p>
        </w:tc>
      </w:tr>
      <w:tr w:rsidR="00093671" w14:paraId="7DC1E9B2" w14:textId="77777777" w:rsidTr="00093671">
        <w:tc>
          <w:tcPr>
            <w:tcW w:w="9471" w:type="dxa"/>
            <w:gridSpan w:val="2"/>
            <w:hideMark/>
          </w:tcPr>
          <w:p w14:paraId="7F370B85" w14:textId="77777777" w:rsidR="00093671" w:rsidRDefault="00093671" w:rsidP="00093671">
            <w:pPr>
              <w:pStyle w:val="Elsislentelestekstas"/>
            </w:pPr>
            <w:r>
              <w:t> </w:t>
            </w:r>
          </w:p>
        </w:tc>
      </w:tr>
      <w:tr w:rsidR="00093671" w14:paraId="59933D5A" w14:textId="77777777" w:rsidTr="00093671">
        <w:tc>
          <w:tcPr>
            <w:tcW w:w="2385" w:type="dxa"/>
            <w:hideMark/>
          </w:tcPr>
          <w:p w14:paraId="132F3F96" w14:textId="77777777" w:rsidR="00093671" w:rsidRDefault="00093671" w:rsidP="00093671">
            <w:pPr>
              <w:pStyle w:val="Elsislentelestekstas"/>
            </w:pPr>
            <w:r>
              <w:t>Fizinis (-iai) rodiklis (-iai)</w:t>
            </w:r>
          </w:p>
        </w:tc>
        <w:tc>
          <w:tcPr>
            <w:tcW w:w="7086" w:type="dxa"/>
            <w:hideMark/>
          </w:tcPr>
          <w:p w14:paraId="16A722F4" w14:textId="77777777" w:rsidR="00093671" w:rsidRDefault="00093671" w:rsidP="00093671">
            <w:pPr>
              <w:pStyle w:val="Elsislentelestekstas"/>
            </w:pPr>
            <w:r>
              <w:t>Fiziniai rodikliai nurodomi pasirenkant pirmo lygio fizinį(-ius) rodiklį(-ius) ir/arba išlaidų kategoriją iš pasirinkimo sąrašo.</w:t>
            </w:r>
          </w:p>
          <w:p w14:paraId="24F4ACBB" w14:textId="77777777" w:rsidR="00093671" w:rsidRDefault="00093671" w:rsidP="00093671">
            <w:pPr>
              <w:pStyle w:val="Elsislentelestekstas"/>
            </w:pPr>
            <w:r>
              <w:t>Vienos reikšmės privalomas pasirinkimo laukas. Pasirinkimo sąrašas užpildomas pirkimui nurodytų pirmo lygio fizinių rodiklių, ir 6, 7 kategorijų, jei jos numatytos projekto sutartyje ir parinktos pirkimui, numeriais ir pavadinimais. Pagal nutylėjimą reikšmė neparinkta.</w:t>
            </w:r>
          </w:p>
        </w:tc>
      </w:tr>
      <w:tr w:rsidR="00093671" w14:paraId="66EB8425" w14:textId="77777777" w:rsidTr="00093671">
        <w:tc>
          <w:tcPr>
            <w:tcW w:w="2385" w:type="dxa"/>
            <w:hideMark/>
          </w:tcPr>
          <w:p w14:paraId="00A5811D" w14:textId="77777777" w:rsidR="00093671" w:rsidRDefault="00093671" w:rsidP="00093671">
            <w:pPr>
              <w:pStyle w:val="Elsislentelestekstas"/>
            </w:pPr>
            <w:r>
              <w:t>Pastabos</w:t>
            </w:r>
          </w:p>
        </w:tc>
        <w:tc>
          <w:tcPr>
            <w:tcW w:w="7086" w:type="dxa"/>
            <w:hideMark/>
          </w:tcPr>
          <w:p w14:paraId="6856D9B9" w14:textId="77777777" w:rsidR="00093671" w:rsidRDefault="00093671" w:rsidP="00093671">
            <w:pPr>
              <w:pStyle w:val="Elsislentelestekstas"/>
            </w:pPr>
            <w:r>
              <w:t>1000 simbolių įvedimo laukas. Nurodoma papildoma informacija ar paaiškinimai.</w:t>
            </w:r>
          </w:p>
        </w:tc>
      </w:tr>
      <w:tr w:rsidR="00093671" w14:paraId="584B0382" w14:textId="77777777" w:rsidTr="00093671">
        <w:tc>
          <w:tcPr>
            <w:tcW w:w="9471" w:type="dxa"/>
            <w:gridSpan w:val="2"/>
            <w:hideMark/>
          </w:tcPr>
          <w:p w14:paraId="743960FF" w14:textId="77777777" w:rsidR="00093671" w:rsidRDefault="00093671" w:rsidP="00093671">
            <w:pPr>
              <w:pStyle w:val="Elsislentelestekstas"/>
            </w:pPr>
            <w:r>
              <w:t>ĮKELTŲ RINKMENŲ SĄRAŠAS – atvaizduojamas lentelės pavadinimas. Lentelės stulpeliai:</w:t>
            </w:r>
          </w:p>
        </w:tc>
      </w:tr>
      <w:tr w:rsidR="00093671" w14:paraId="3C0F3B60" w14:textId="77777777" w:rsidTr="00093671">
        <w:tc>
          <w:tcPr>
            <w:tcW w:w="2385" w:type="dxa"/>
            <w:hideMark/>
          </w:tcPr>
          <w:p w14:paraId="50D26938" w14:textId="77777777" w:rsidR="00093671" w:rsidRDefault="00093671" w:rsidP="00093671">
            <w:pPr>
              <w:pStyle w:val="Elsislentelestekstas"/>
            </w:pPr>
            <w:r>
              <w:t>Eil. Nr.</w:t>
            </w:r>
          </w:p>
        </w:tc>
        <w:tc>
          <w:tcPr>
            <w:tcW w:w="7086" w:type="dxa"/>
            <w:hideMark/>
          </w:tcPr>
          <w:p w14:paraId="331B5EC3" w14:textId="77777777" w:rsidR="00093671" w:rsidRDefault="00093671" w:rsidP="00093671">
            <w:pPr>
              <w:pStyle w:val="Elsislentelestekstas"/>
            </w:pPr>
            <w:r>
              <w:t>Atvaizduojamas įkeltos rinkmenos eilės numeris.</w:t>
            </w:r>
          </w:p>
        </w:tc>
      </w:tr>
      <w:tr w:rsidR="00093671" w14:paraId="3CE68E4C" w14:textId="77777777" w:rsidTr="00093671">
        <w:tc>
          <w:tcPr>
            <w:tcW w:w="2385" w:type="dxa"/>
            <w:hideMark/>
          </w:tcPr>
          <w:p w14:paraId="2F65B83A" w14:textId="77777777" w:rsidR="00093671" w:rsidRDefault="00093671" w:rsidP="00093671">
            <w:pPr>
              <w:pStyle w:val="Elsislentelestekstas"/>
            </w:pPr>
            <w:r>
              <w:t>Data</w:t>
            </w:r>
          </w:p>
        </w:tc>
        <w:tc>
          <w:tcPr>
            <w:tcW w:w="7086" w:type="dxa"/>
            <w:hideMark/>
          </w:tcPr>
          <w:p w14:paraId="6C59678D" w14:textId="77777777" w:rsidR="00093671" w:rsidRDefault="00093671" w:rsidP="00093671">
            <w:pPr>
              <w:pStyle w:val="Elsislentelestekstas"/>
            </w:pPr>
            <w:r>
              <w:t>Atvaizduojamas įkeltos rinkmenos data.</w:t>
            </w:r>
          </w:p>
        </w:tc>
      </w:tr>
      <w:tr w:rsidR="00093671" w14:paraId="50ADF6F3" w14:textId="77777777" w:rsidTr="00093671">
        <w:tc>
          <w:tcPr>
            <w:tcW w:w="2385" w:type="dxa"/>
            <w:hideMark/>
          </w:tcPr>
          <w:p w14:paraId="73EDE009" w14:textId="77777777" w:rsidR="00093671" w:rsidRDefault="00093671" w:rsidP="00093671">
            <w:pPr>
              <w:pStyle w:val="Elsislentelestekstas"/>
            </w:pPr>
            <w:r>
              <w:t>Tipas</w:t>
            </w:r>
          </w:p>
        </w:tc>
        <w:tc>
          <w:tcPr>
            <w:tcW w:w="7086" w:type="dxa"/>
            <w:hideMark/>
          </w:tcPr>
          <w:p w14:paraId="07B89EBA" w14:textId="77777777" w:rsidR="00093671" w:rsidRDefault="00093671" w:rsidP="00093671">
            <w:pPr>
              <w:pStyle w:val="Elsislentelestekstas"/>
            </w:pPr>
            <w:r>
              <w:t>Atvaizduojamas įkeltos rinkmenos tipas.</w:t>
            </w:r>
          </w:p>
        </w:tc>
      </w:tr>
      <w:tr w:rsidR="00093671" w14:paraId="4CAFB328" w14:textId="77777777" w:rsidTr="00093671">
        <w:tc>
          <w:tcPr>
            <w:tcW w:w="2385" w:type="dxa"/>
            <w:hideMark/>
          </w:tcPr>
          <w:p w14:paraId="3CE796A7" w14:textId="77777777" w:rsidR="00093671" w:rsidRDefault="00093671" w:rsidP="00093671">
            <w:pPr>
              <w:pStyle w:val="Elsislentelestekstas"/>
            </w:pPr>
            <w:r>
              <w:t>Pavadinimas</w:t>
            </w:r>
          </w:p>
        </w:tc>
        <w:tc>
          <w:tcPr>
            <w:tcW w:w="7086" w:type="dxa"/>
            <w:hideMark/>
          </w:tcPr>
          <w:p w14:paraId="1B8B5E5C" w14:textId="77777777" w:rsidR="00093671" w:rsidRDefault="00093671" w:rsidP="00093671">
            <w:pPr>
              <w:pStyle w:val="Elsislentelestekstas"/>
            </w:pPr>
            <w:r>
              <w:t>Atvaizduojamas įkeltos rinkmenos pavadinimas.</w:t>
            </w:r>
          </w:p>
        </w:tc>
      </w:tr>
      <w:tr w:rsidR="00093671" w14:paraId="64211617" w14:textId="77777777" w:rsidTr="00093671">
        <w:tc>
          <w:tcPr>
            <w:tcW w:w="2385" w:type="dxa"/>
            <w:hideMark/>
          </w:tcPr>
          <w:p w14:paraId="0B78E72B" w14:textId="77777777" w:rsidR="00093671" w:rsidRDefault="00093671" w:rsidP="00093671">
            <w:pPr>
              <w:pStyle w:val="Elsislentelestekstas"/>
            </w:pPr>
            <w:r>
              <w:t>Aprašymas</w:t>
            </w:r>
          </w:p>
        </w:tc>
        <w:tc>
          <w:tcPr>
            <w:tcW w:w="7086" w:type="dxa"/>
            <w:hideMark/>
          </w:tcPr>
          <w:p w14:paraId="384903BC" w14:textId="77777777" w:rsidR="00093671" w:rsidRDefault="00093671" w:rsidP="00093671">
            <w:pPr>
              <w:pStyle w:val="Elsislentelestekstas"/>
            </w:pPr>
            <w:r>
              <w:t>Atvaizduojamas įkeltos rinkmenos aprašymas.</w:t>
            </w:r>
          </w:p>
        </w:tc>
      </w:tr>
      <w:tr w:rsidR="00093671" w14:paraId="1B69B23A" w14:textId="77777777" w:rsidTr="00093671">
        <w:tc>
          <w:tcPr>
            <w:tcW w:w="2385" w:type="dxa"/>
            <w:hideMark/>
          </w:tcPr>
          <w:p w14:paraId="6459658B" w14:textId="77777777" w:rsidR="00093671" w:rsidRDefault="00093671" w:rsidP="00093671">
            <w:pPr>
              <w:pStyle w:val="Elsislentelestekstas"/>
            </w:pPr>
            <w:r>
              <w:t>Rinkmena</w:t>
            </w:r>
          </w:p>
        </w:tc>
        <w:tc>
          <w:tcPr>
            <w:tcW w:w="7086" w:type="dxa"/>
            <w:hideMark/>
          </w:tcPr>
          <w:p w14:paraId="549962A2" w14:textId="77777777" w:rsidR="00093671" w:rsidRDefault="00093671" w:rsidP="00093671">
            <w:pPr>
              <w:pStyle w:val="Elsislentelestekstas"/>
            </w:pPr>
            <w:r>
              <w:t>Atvaizduojamas įkeltos rinkmenos bylos pavadinimas.</w:t>
            </w:r>
          </w:p>
        </w:tc>
      </w:tr>
    </w:tbl>
    <w:p w14:paraId="40E71896" w14:textId="77777777" w:rsidR="00093671" w:rsidRPr="00E51C5E" w:rsidRDefault="00093671" w:rsidP="00093671">
      <w:pPr>
        <w:pStyle w:val="Elsistekstas"/>
        <w:rPr>
          <w:rFonts w:eastAsiaTheme="minorEastAsia"/>
          <w:b/>
          <w:i/>
        </w:rPr>
      </w:pPr>
      <w:r>
        <w:t> </w:t>
      </w:r>
    </w:p>
    <w:p w14:paraId="7CA71133" w14:textId="77777777" w:rsidR="00093671" w:rsidRDefault="00093671" w:rsidP="00093671">
      <w:pPr>
        <w:pStyle w:val="Elsistekstas"/>
      </w:pPr>
      <w:r w:rsidRPr="00E51C5E">
        <w:rPr>
          <w:b/>
          <w:i/>
        </w:rPr>
        <w:t>Formos pavyzdys</w:t>
      </w:r>
      <w:r>
        <w:t xml:space="preserve"> </w:t>
      </w:r>
    </w:p>
    <w:p w14:paraId="304BC225" w14:textId="77777777" w:rsidR="00093671" w:rsidRDefault="00093671" w:rsidP="00093671">
      <w:pPr>
        <w:pStyle w:val="Paveikslelis"/>
      </w:pPr>
      <w:r>
        <w:rPr>
          <w:noProof/>
        </w:rPr>
        <w:drawing>
          <wp:inline distT="0" distB="0" distL="0" distR="0" wp14:anchorId="086FCC51" wp14:editId="43FDFC91">
            <wp:extent cx="6120000" cy="4875255"/>
            <wp:effectExtent l="0" t="0" r="0" b="1905"/>
            <wp:docPr id="95" name="Picture 95" descr="C:\Users\kpp_rasap\Desktop\Dokumentu Generatorius\Installuose\Dokumentu Generatorius\ReportingApp\SpiraReportPics\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pp_rasap\Desktop\Dokumentu Generatorius\Installuose\Dokumentu Generatorius\ReportingApp\SpiraReportPics\image15.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000" cy="4875255"/>
                    </a:xfrm>
                    <a:prstGeom prst="rect">
                      <a:avLst/>
                    </a:prstGeom>
                    <a:noFill/>
                    <a:ln>
                      <a:noFill/>
                    </a:ln>
                  </pic:spPr>
                </pic:pic>
              </a:graphicData>
            </a:graphic>
          </wp:inline>
        </w:drawing>
      </w:r>
    </w:p>
    <w:p w14:paraId="6563DF94" w14:textId="77777777" w:rsidR="00093671" w:rsidRPr="00E51C5E" w:rsidRDefault="00093671" w:rsidP="00093671">
      <w:pPr>
        <w:pStyle w:val="Paveiksleliopavadinimas"/>
      </w:pPr>
      <w:r w:rsidRPr="00E51C5E">
        <w:t>Pirkimų faktinių duomenų on-line registravimo forma</w:t>
      </w:r>
    </w:p>
    <w:p w14:paraId="43851E50" w14:textId="77777777" w:rsidR="00093671" w:rsidRDefault="00093671" w:rsidP="00093671">
      <w:pPr>
        <w:pStyle w:val="Elsistekstas"/>
      </w:pPr>
      <w:r>
        <w:t> </w:t>
      </w:r>
    </w:p>
    <w:p w14:paraId="64E8ABF7" w14:textId="77777777" w:rsidR="00093671" w:rsidRPr="00E51C5E" w:rsidRDefault="00093671" w:rsidP="00093671">
      <w:pPr>
        <w:pStyle w:val="Elsistekstas"/>
        <w:rPr>
          <w:b/>
          <w:i/>
        </w:rPr>
      </w:pPr>
      <w:r w:rsidRPr="00E51C5E">
        <w:rPr>
          <w:b/>
          <w:i/>
        </w:rPr>
        <w:t>Susijusios formos</w:t>
      </w:r>
    </w:p>
    <w:p w14:paraId="4D1A18D1" w14:textId="77777777" w:rsidR="00093671" w:rsidRDefault="00A602AE" w:rsidP="00093671">
      <w:pPr>
        <w:pStyle w:val="Elsistekstas"/>
      </w:pPr>
      <w:hyperlink w:anchor="13727" w:history="1">
        <w:r w:rsidR="00093671">
          <w:rPr>
            <w:rStyle w:val="Hyperlink"/>
          </w:rPr>
          <w:t>FE1631-00 Pirkimų faktinių duomenų teikimo paslaugos bendrųjų duomenų on-line registravimo forma</w:t>
        </w:r>
      </w:hyperlink>
    </w:p>
    <w:p w14:paraId="7D36EDF4" w14:textId="77777777" w:rsidR="00093671" w:rsidRDefault="00A602AE" w:rsidP="00093671">
      <w:pPr>
        <w:pStyle w:val="Elsistekstas"/>
      </w:pPr>
      <w:hyperlink w:anchor="13734" w:history="1">
        <w:r w:rsidR="00093671">
          <w:rPr>
            <w:rStyle w:val="Hyperlink"/>
          </w:rPr>
          <w:t>FE1638-00 Faktinių duomenų apie įvykdytą pirkimą on-line registravimo formos pritaikymas saugojimo metu nustatytų klaidų atvaizdavimui</w:t>
        </w:r>
      </w:hyperlink>
    </w:p>
    <w:p w14:paraId="3F539649" w14:textId="77777777" w:rsidR="00093671" w:rsidRDefault="00A602AE" w:rsidP="00093671">
      <w:pPr>
        <w:pStyle w:val="Elsistekstas"/>
      </w:pPr>
      <w:hyperlink w:anchor="13745" w:history="1">
        <w:r w:rsidR="00093671">
          <w:rPr>
            <w:rStyle w:val="Hyperlink"/>
          </w:rPr>
          <w:t>FE1639-00 Pirkimo faktinių duomenų elektroninio dokumento pridėjimo forma</w:t>
        </w:r>
      </w:hyperlink>
    </w:p>
    <w:p w14:paraId="04B9570C" w14:textId="77777777" w:rsidR="00093671" w:rsidRDefault="00093671" w:rsidP="00093671">
      <w:pPr>
        <w:pStyle w:val="Elsistekstas"/>
      </w:pPr>
    </w:p>
    <w:p w14:paraId="554D29BF" w14:textId="77777777" w:rsidR="00093671" w:rsidRDefault="00093671" w:rsidP="00093671">
      <w:pPr>
        <w:pStyle w:val="Heading4"/>
        <w:tabs>
          <w:tab w:val="clear" w:pos="1134"/>
          <w:tab w:val="num" w:pos="360"/>
        </w:tabs>
        <w:ind w:left="709" w:hanging="709"/>
      </w:pPr>
      <w:bookmarkStart w:id="153" w:name="13745"/>
      <w:bookmarkStart w:id="154" w:name="_Toc471743967"/>
      <w:r>
        <w:t>RQ:13745 - FE1639-00 Pirkimo faktinių duomenų elektroninio dokumento pridėjimo forma</w:t>
      </w:r>
      <w:bookmarkEnd w:id="153"/>
      <w:bookmarkEnd w:id="154"/>
    </w:p>
    <w:p w14:paraId="0C475BAF" w14:textId="77777777" w:rsidR="00093671" w:rsidRDefault="00093671" w:rsidP="00093671">
      <w:pPr>
        <w:pStyle w:val="Elsistekstas"/>
        <w:rPr>
          <w:rFonts w:eastAsiaTheme="minorEastAsia"/>
        </w:rPr>
      </w:pPr>
      <w:r>
        <w:t>Forma, skirta pirkimų faktinių duomenų elektroninio dokumento pridėjimui.</w:t>
      </w:r>
    </w:p>
    <w:p w14:paraId="2894ED24" w14:textId="77777777" w:rsidR="00093671" w:rsidRPr="00E51C5E" w:rsidRDefault="00093671" w:rsidP="00093671">
      <w:pPr>
        <w:pStyle w:val="Elsistekstas"/>
        <w:rPr>
          <w:b/>
          <w:i/>
        </w:rPr>
      </w:pPr>
      <w:r>
        <w:t>     </w:t>
      </w:r>
    </w:p>
    <w:p w14:paraId="745A4A21" w14:textId="77777777" w:rsidR="00093671" w:rsidRDefault="00093671" w:rsidP="00093671">
      <w:pPr>
        <w:pStyle w:val="Elsistekstas"/>
      </w:pPr>
      <w:r w:rsidRPr="00E51C5E">
        <w:rPr>
          <w:rStyle w:val="Emphasis"/>
          <w:b/>
          <w:bCs/>
        </w:rPr>
        <w:t>Navigacija</w:t>
      </w:r>
    </w:p>
    <w:p w14:paraId="46DABBD7" w14:textId="77777777" w:rsidR="00093671" w:rsidRDefault="00093671" w:rsidP="00093671">
      <w:pPr>
        <w:pStyle w:val="Elsistekstas"/>
      </w:pPr>
      <w:r>
        <w:t>DMS -&gt; pasirinkti peržiūrėti projektą -&gt; „Pirkimų planas“ -&gt; „Pirkimų faktiniai duomenys“, pasirinkti mygtuką [PILDYTI PIRKIMŲ FAKTINIUS DUOMENIS] -&gt; „Pirkimų faktinių duomenų teikimas“, pasirinkti mygtuką [+ ĮKELTI RINKMENĄ]</w:t>
      </w:r>
    </w:p>
    <w:p w14:paraId="5064F7A7" w14:textId="77777777" w:rsidR="00093671" w:rsidRPr="00E51C5E" w:rsidRDefault="00093671" w:rsidP="00093671">
      <w:pPr>
        <w:pStyle w:val="Elsistekstas"/>
        <w:rPr>
          <w:b/>
          <w:i/>
        </w:rPr>
      </w:pPr>
      <w:r>
        <w:t> </w:t>
      </w:r>
    </w:p>
    <w:p w14:paraId="4C7DA59F" w14:textId="77777777" w:rsidR="00093671" w:rsidRDefault="00093671" w:rsidP="00093671">
      <w:pPr>
        <w:pStyle w:val="Elsistekstas"/>
      </w:pPr>
      <w:r w:rsidRPr="00E51C5E">
        <w:rPr>
          <w:rStyle w:val="Emphasis"/>
          <w:b/>
          <w:bCs/>
        </w:rPr>
        <w:t>Teisės</w:t>
      </w:r>
    </w:p>
    <w:p w14:paraId="0B47AA71" w14:textId="77777777" w:rsidR="00093671" w:rsidRDefault="00093671" w:rsidP="00093671">
      <w:pPr>
        <w:pStyle w:val="Elsistekstas"/>
      </w:pPr>
      <w:r>
        <w:t>Įkelti pirkimų faktinių duomenų elektroninius dokumentus gali naudotojas, kuriam suteikta pirkimų paslaugų pildymo teisė.</w:t>
      </w:r>
    </w:p>
    <w:p w14:paraId="5762772F" w14:textId="77777777" w:rsidR="00093671" w:rsidRPr="00E51C5E" w:rsidRDefault="00093671" w:rsidP="00093671">
      <w:pPr>
        <w:pStyle w:val="Elsistekstas"/>
        <w:rPr>
          <w:b/>
          <w:i/>
        </w:rPr>
      </w:pPr>
      <w:r>
        <w:t> </w:t>
      </w:r>
    </w:p>
    <w:p w14:paraId="77832082" w14:textId="77777777" w:rsidR="00093671" w:rsidRPr="00E51C5E" w:rsidRDefault="00093671" w:rsidP="00093671">
      <w:pPr>
        <w:pStyle w:val="Elsistekstas"/>
        <w:rPr>
          <w:b/>
          <w:i/>
        </w:rPr>
      </w:pPr>
      <w:r w:rsidRPr="00E51C5E">
        <w:rPr>
          <w:rStyle w:val="Emphasis"/>
          <w:b/>
          <w:bCs/>
        </w:rPr>
        <w:t>Mygtukai</w:t>
      </w:r>
    </w:p>
    <w:tbl>
      <w:tblPr>
        <w:tblStyle w:val="Elsislentele"/>
        <w:tblW w:w="9470" w:type="dxa"/>
        <w:tblLayout w:type="fixed"/>
        <w:tblLook w:val="04A0" w:firstRow="1" w:lastRow="0" w:firstColumn="1" w:lastColumn="0" w:noHBand="0" w:noVBand="1"/>
      </w:tblPr>
      <w:tblGrid>
        <w:gridCol w:w="2384"/>
        <w:gridCol w:w="7086"/>
      </w:tblGrid>
      <w:tr w:rsidR="00093671" w:rsidRPr="00E51C5E" w14:paraId="7CF1EC9B" w14:textId="77777777" w:rsidTr="00093671">
        <w:trPr>
          <w:cnfStyle w:val="100000000000" w:firstRow="1" w:lastRow="0" w:firstColumn="0" w:lastColumn="0" w:oddVBand="0" w:evenVBand="0" w:oddHBand="0" w:evenHBand="0" w:firstRowFirstColumn="0" w:firstRowLastColumn="0" w:lastRowFirstColumn="0" w:lastRowLastColumn="0"/>
        </w:trPr>
        <w:tc>
          <w:tcPr>
            <w:tcW w:w="2384" w:type="dxa"/>
            <w:hideMark/>
          </w:tcPr>
          <w:p w14:paraId="7C8324A4" w14:textId="77777777" w:rsidR="00093671" w:rsidRPr="00E51C5E" w:rsidRDefault="00093671" w:rsidP="00093671">
            <w:pPr>
              <w:pStyle w:val="Elsislentelesantraste"/>
            </w:pPr>
            <w:r w:rsidRPr="00E51C5E">
              <w:t>Mygtukas</w:t>
            </w:r>
          </w:p>
        </w:tc>
        <w:tc>
          <w:tcPr>
            <w:tcW w:w="7086" w:type="dxa"/>
            <w:hideMark/>
          </w:tcPr>
          <w:p w14:paraId="4E21ACE0" w14:textId="77777777" w:rsidR="00093671" w:rsidRPr="00E51C5E" w:rsidRDefault="00093671" w:rsidP="00093671">
            <w:pPr>
              <w:pStyle w:val="Elsislentelesantraste"/>
            </w:pPr>
            <w:r w:rsidRPr="00E51C5E">
              <w:t>Aprašymas</w:t>
            </w:r>
          </w:p>
        </w:tc>
      </w:tr>
      <w:tr w:rsidR="00093671" w14:paraId="204D7A56" w14:textId="77777777" w:rsidTr="00093671">
        <w:tc>
          <w:tcPr>
            <w:tcW w:w="9470" w:type="dxa"/>
            <w:gridSpan w:val="2"/>
            <w:hideMark/>
          </w:tcPr>
          <w:p w14:paraId="680EF157" w14:textId="77777777" w:rsidR="00093671" w:rsidRPr="00E51C5E" w:rsidRDefault="00093671" w:rsidP="00093671">
            <w:pPr>
              <w:pStyle w:val="Elsislentelestekstas"/>
            </w:pPr>
            <w:r w:rsidRPr="00E51C5E">
              <w:rPr>
                <w:rStyle w:val="Strong"/>
              </w:rPr>
              <w:t>REDAGAVIMO REŽIMAS</w:t>
            </w:r>
          </w:p>
        </w:tc>
      </w:tr>
      <w:tr w:rsidR="00093671" w14:paraId="30D8D898" w14:textId="77777777" w:rsidTr="00093671">
        <w:tc>
          <w:tcPr>
            <w:tcW w:w="2384" w:type="dxa"/>
            <w:hideMark/>
          </w:tcPr>
          <w:p w14:paraId="575B0604" w14:textId="77777777" w:rsidR="00093671" w:rsidRDefault="00093671" w:rsidP="00093671">
            <w:pPr>
              <w:pStyle w:val="Elsislentelestekstas"/>
            </w:pPr>
            <w:r>
              <w:t>[+ ĮKELTI RINKMENĄ]</w:t>
            </w:r>
          </w:p>
        </w:tc>
        <w:tc>
          <w:tcPr>
            <w:tcW w:w="7086" w:type="dxa"/>
            <w:hideMark/>
          </w:tcPr>
          <w:p w14:paraId="5A0299F3" w14:textId="77777777" w:rsidR="00093671" w:rsidRDefault="00093671" w:rsidP="00093671">
            <w:pPr>
              <w:pStyle w:val="Elsislentelestekstas"/>
            </w:pPr>
            <w:r>
              <w:t>Skirtas atidaryti elektroninio dokumento pridėjimo formą.</w:t>
            </w:r>
          </w:p>
        </w:tc>
      </w:tr>
      <w:tr w:rsidR="00093671" w14:paraId="78ACB7C3" w14:textId="77777777" w:rsidTr="00093671">
        <w:tc>
          <w:tcPr>
            <w:tcW w:w="2384" w:type="dxa"/>
            <w:hideMark/>
          </w:tcPr>
          <w:p w14:paraId="09FA067B" w14:textId="77777777" w:rsidR="00093671" w:rsidRDefault="00093671" w:rsidP="00093671">
            <w:pPr>
              <w:pStyle w:val="Elsislentelestekstas"/>
            </w:pPr>
            <w:r>
              <w:t>[SAUGOTI]</w:t>
            </w:r>
          </w:p>
        </w:tc>
        <w:tc>
          <w:tcPr>
            <w:tcW w:w="7086" w:type="dxa"/>
            <w:hideMark/>
          </w:tcPr>
          <w:p w14:paraId="57D74631" w14:textId="77777777" w:rsidR="00093671" w:rsidRDefault="00093671" w:rsidP="00093671">
            <w:pPr>
              <w:pStyle w:val="Elsislentelestekstas"/>
            </w:pPr>
            <w:r>
              <w:t>Skirtas išsaugoti pridėtą elektroninį dokumentą. Išsaugojus vietoje mygtuko atvaizduojamas prisegtos bylos pavadinimas.</w:t>
            </w:r>
          </w:p>
        </w:tc>
      </w:tr>
      <w:tr w:rsidR="00093671" w14:paraId="786D5B17" w14:textId="77777777" w:rsidTr="00093671">
        <w:tc>
          <w:tcPr>
            <w:tcW w:w="2384" w:type="dxa"/>
            <w:hideMark/>
          </w:tcPr>
          <w:p w14:paraId="1512BE9C" w14:textId="77777777" w:rsidR="00093671" w:rsidRDefault="00093671" w:rsidP="00093671">
            <w:pPr>
              <w:pStyle w:val="Elsislentelestekstas"/>
            </w:pPr>
            <w:r>
              <w:t>[ATŠAUKTI]</w:t>
            </w:r>
          </w:p>
        </w:tc>
        <w:tc>
          <w:tcPr>
            <w:tcW w:w="7086" w:type="dxa"/>
            <w:hideMark/>
          </w:tcPr>
          <w:p w14:paraId="0B272970" w14:textId="77777777" w:rsidR="00093671" w:rsidRDefault="00093671" w:rsidP="00093671">
            <w:pPr>
              <w:pStyle w:val="Elsislentelestekstas"/>
            </w:pPr>
            <w:r>
              <w:t>Skirtas atšaukti pakeitimus ir grįžti į anksčiau peržiūrėtą formą.</w:t>
            </w:r>
          </w:p>
        </w:tc>
      </w:tr>
    </w:tbl>
    <w:p w14:paraId="164C8468" w14:textId="77777777" w:rsidR="00093671" w:rsidRPr="00E51C5E" w:rsidRDefault="00093671" w:rsidP="00093671">
      <w:pPr>
        <w:pStyle w:val="Elsistekstas"/>
        <w:rPr>
          <w:rFonts w:eastAsiaTheme="minorEastAsia"/>
          <w:b/>
          <w:i/>
        </w:rPr>
      </w:pPr>
      <w:r>
        <w:t> </w:t>
      </w:r>
    </w:p>
    <w:p w14:paraId="108057C9" w14:textId="77777777" w:rsidR="00093671" w:rsidRPr="00E51C5E" w:rsidRDefault="00093671" w:rsidP="00093671">
      <w:pPr>
        <w:pStyle w:val="Elsistekstas"/>
        <w:rPr>
          <w:b/>
          <w:i/>
        </w:rPr>
      </w:pPr>
      <w:r w:rsidRPr="00E51C5E">
        <w:rPr>
          <w:rStyle w:val="Emphasis"/>
          <w:b/>
          <w:bCs/>
        </w:rPr>
        <w:t>Laukai</w:t>
      </w:r>
    </w:p>
    <w:tbl>
      <w:tblPr>
        <w:tblStyle w:val="Elsislentele"/>
        <w:tblW w:w="9471" w:type="dxa"/>
        <w:tblInd w:w="-3" w:type="dxa"/>
        <w:tblLayout w:type="fixed"/>
        <w:tblLook w:val="04A0" w:firstRow="1" w:lastRow="0" w:firstColumn="1" w:lastColumn="0" w:noHBand="0" w:noVBand="1"/>
      </w:tblPr>
      <w:tblGrid>
        <w:gridCol w:w="2385"/>
        <w:gridCol w:w="7086"/>
      </w:tblGrid>
      <w:tr w:rsidR="00093671" w:rsidRPr="00E51C5E" w14:paraId="7D76E5AA" w14:textId="77777777" w:rsidTr="00093671">
        <w:trPr>
          <w:cnfStyle w:val="100000000000" w:firstRow="1" w:lastRow="0" w:firstColumn="0" w:lastColumn="0" w:oddVBand="0" w:evenVBand="0" w:oddHBand="0" w:evenHBand="0" w:firstRowFirstColumn="0" w:firstRowLastColumn="0" w:lastRowFirstColumn="0" w:lastRowLastColumn="0"/>
        </w:trPr>
        <w:tc>
          <w:tcPr>
            <w:tcW w:w="2385" w:type="dxa"/>
            <w:hideMark/>
          </w:tcPr>
          <w:p w14:paraId="26B470DE" w14:textId="77777777" w:rsidR="00093671" w:rsidRPr="00E51C5E" w:rsidRDefault="00093671" w:rsidP="00093671">
            <w:pPr>
              <w:pStyle w:val="Elsislentelesantraste"/>
            </w:pPr>
            <w:r w:rsidRPr="00E51C5E">
              <w:t>Lauko pavadinimas</w:t>
            </w:r>
          </w:p>
        </w:tc>
        <w:tc>
          <w:tcPr>
            <w:tcW w:w="7086" w:type="dxa"/>
            <w:hideMark/>
          </w:tcPr>
          <w:p w14:paraId="735ACCFC" w14:textId="77777777" w:rsidR="00093671" w:rsidRPr="00E51C5E" w:rsidRDefault="00093671" w:rsidP="00093671">
            <w:pPr>
              <w:pStyle w:val="Elsislentelesantraste"/>
            </w:pPr>
            <w:r w:rsidRPr="00E51C5E">
              <w:t>Aprašymas</w:t>
            </w:r>
          </w:p>
        </w:tc>
      </w:tr>
      <w:tr w:rsidR="00093671" w14:paraId="535B67CD" w14:textId="77777777" w:rsidTr="00093671">
        <w:tc>
          <w:tcPr>
            <w:tcW w:w="9471" w:type="dxa"/>
            <w:gridSpan w:val="2"/>
            <w:hideMark/>
          </w:tcPr>
          <w:p w14:paraId="5555B05B" w14:textId="77777777" w:rsidR="00093671" w:rsidRPr="00E51C5E" w:rsidRDefault="00093671" w:rsidP="00093671">
            <w:pPr>
              <w:pStyle w:val="Elsislentelestekstas"/>
            </w:pPr>
            <w:r w:rsidRPr="00E51C5E">
              <w:rPr>
                <w:rStyle w:val="Strong"/>
              </w:rPr>
              <w:t>REDAGAVIMO REŽIMAS</w:t>
            </w:r>
          </w:p>
        </w:tc>
      </w:tr>
      <w:tr w:rsidR="00093671" w14:paraId="0D56BE62" w14:textId="77777777" w:rsidTr="00093671">
        <w:tc>
          <w:tcPr>
            <w:tcW w:w="2385" w:type="dxa"/>
            <w:hideMark/>
          </w:tcPr>
          <w:p w14:paraId="74AA0E05" w14:textId="77777777" w:rsidR="00093671" w:rsidRDefault="00093671" w:rsidP="00093671">
            <w:pPr>
              <w:pStyle w:val="Elsislentelestekstas"/>
            </w:pPr>
            <w:r>
              <w:t>Data</w:t>
            </w:r>
          </w:p>
        </w:tc>
        <w:tc>
          <w:tcPr>
            <w:tcW w:w="7086" w:type="dxa"/>
            <w:hideMark/>
          </w:tcPr>
          <w:p w14:paraId="3AE8BAE5" w14:textId="77777777" w:rsidR="00093671" w:rsidRDefault="00093671" w:rsidP="00093671">
            <w:pPr>
              <w:pStyle w:val="Elsislentelestekstas"/>
            </w:pPr>
            <w:r>
              <w:t>Privalomas datos įvedimo laukas ir datos pasirinkimo kalendorius, kuriame nurodoma rinkmenos data.</w:t>
            </w:r>
          </w:p>
        </w:tc>
      </w:tr>
      <w:tr w:rsidR="00093671" w14:paraId="4582D068" w14:textId="77777777" w:rsidTr="00093671">
        <w:tc>
          <w:tcPr>
            <w:tcW w:w="2385" w:type="dxa"/>
            <w:hideMark/>
          </w:tcPr>
          <w:p w14:paraId="53D26B40" w14:textId="77777777" w:rsidR="00093671" w:rsidRDefault="00093671" w:rsidP="00093671">
            <w:pPr>
              <w:pStyle w:val="Elsislentelestekstas"/>
            </w:pPr>
            <w:r>
              <w:t>Tipas</w:t>
            </w:r>
          </w:p>
        </w:tc>
        <w:tc>
          <w:tcPr>
            <w:tcW w:w="7086" w:type="dxa"/>
            <w:hideMark/>
          </w:tcPr>
          <w:p w14:paraId="4A695230" w14:textId="77777777" w:rsidR="00093671" w:rsidRDefault="00093671" w:rsidP="00093671">
            <w:pPr>
              <w:pStyle w:val="Elsislentelestekstas"/>
            </w:pPr>
            <w:r>
              <w:t>Privalomas vienos reikšmės pasirinkimo sąrašas. Pagal nutylėjimą pateikiama reikšmė „Pirkimo sutarties dokumentas“.</w:t>
            </w:r>
          </w:p>
        </w:tc>
      </w:tr>
      <w:tr w:rsidR="00093671" w14:paraId="2F7F80CF" w14:textId="77777777" w:rsidTr="00093671">
        <w:tc>
          <w:tcPr>
            <w:tcW w:w="2385" w:type="dxa"/>
            <w:hideMark/>
          </w:tcPr>
          <w:p w14:paraId="4681FEDF" w14:textId="77777777" w:rsidR="00093671" w:rsidRDefault="00093671" w:rsidP="00093671">
            <w:pPr>
              <w:pStyle w:val="Elsislentelestekstas"/>
            </w:pPr>
            <w:r>
              <w:t>Pavadinimas</w:t>
            </w:r>
          </w:p>
        </w:tc>
        <w:tc>
          <w:tcPr>
            <w:tcW w:w="7086" w:type="dxa"/>
            <w:hideMark/>
          </w:tcPr>
          <w:p w14:paraId="041B89BB" w14:textId="77777777" w:rsidR="00093671" w:rsidRDefault="00093671" w:rsidP="00093671">
            <w:pPr>
              <w:pStyle w:val="Elsislentelestekstas"/>
            </w:pPr>
            <w:r>
              <w:t>300 simbolių privalomas teksto įvedimo laukas, kuriame nurodomas įkeliamos rinkmenos pavadinimas.</w:t>
            </w:r>
          </w:p>
        </w:tc>
      </w:tr>
      <w:tr w:rsidR="00093671" w14:paraId="6481C223" w14:textId="77777777" w:rsidTr="00093671">
        <w:tc>
          <w:tcPr>
            <w:tcW w:w="2385" w:type="dxa"/>
            <w:hideMark/>
          </w:tcPr>
          <w:p w14:paraId="497D4FAD" w14:textId="77777777" w:rsidR="00093671" w:rsidRDefault="00093671" w:rsidP="00093671">
            <w:pPr>
              <w:pStyle w:val="Elsislentelestekstas"/>
            </w:pPr>
            <w:r>
              <w:t>Aprašymas</w:t>
            </w:r>
          </w:p>
        </w:tc>
        <w:tc>
          <w:tcPr>
            <w:tcW w:w="7086" w:type="dxa"/>
            <w:hideMark/>
          </w:tcPr>
          <w:p w14:paraId="67668ED0" w14:textId="77777777" w:rsidR="00093671" w:rsidRDefault="00093671" w:rsidP="00093671">
            <w:pPr>
              <w:pStyle w:val="Elsislentelestekstas"/>
            </w:pPr>
            <w:r>
              <w:t>2000 simbolių teksto įvedimo laukas, kuriame nurodomas įkeliamos rinkmenos aprašymas.</w:t>
            </w:r>
          </w:p>
        </w:tc>
      </w:tr>
    </w:tbl>
    <w:p w14:paraId="6101AD3A" w14:textId="77777777" w:rsidR="00093671" w:rsidRPr="00E51C5E" w:rsidRDefault="00093671" w:rsidP="00093671">
      <w:pPr>
        <w:pStyle w:val="Elsistekstas"/>
        <w:rPr>
          <w:rFonts w:eastAsiaTheme="minorEastAsia"/>
          <w:b/>
          <w:i/>
        </w:rPr>
      </w:pPr>
      <w:r>
        <w:t> </w:t>
      </w:r>
    </w:p>
    <w:p w14:paraId="185F7538" w14:textId="77777777" w:rsidR="00093671" w:rsidRDefault="00093671" w:rsidP="00093671">
      <w:pPr>
        <w:pStyle w:val="Elsistekstas"/>
      </w:pPr>
      <w:r w:rsidRPr="00E51C5E">
        <w:rPr>
          <w:b/>
          <w:i/>
        </w:rPr>
        <w:t>Formos pavyzdys</w:t>
      </w:r>
      <w:r>
        <w:t xml:space="preserve"> </w:t>
      </w:r>
    </w:p>
    <w:p w14:paraId="2120B572" w14:textId="77777777" w:rsidR="00093671" w:rsidRDefault="00093671" w:rsidP="00093671">
      <w:pPr>
        <w:pStyle w:val="Paveikslelis"/>
      </w:pPr>
      <w:r>
        <w:rPr>
          <w:noProof/>
        </w:rPr>
        <w:drawing>
          <wp:inline distT="0" distB="0" distL="0" distR="0" wp14:anchorId="01CF28E9" wp14:editId="03612B25">
            <wp:extent cx="6120000" cy="2521779"/>
            <wp:effectExtent l="0" t="0" r="0" b="0"/>
            <wp:docPr id="96" name="Picture 96" descr="C:\Users\kpp_rasap\Desktop\Dokumentu Generatorius\Installuose\Dokumentu Generatorius\ReportingApp\SpiraReportPics\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pp_rasap\Desktop\Dokumentu Generatorius\Installuose\Dokumentu Generatorius\ReportingApp\SpiraReportPics\image1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000" cy="2521779"/>
                    </a:xfrm>
                    <a:prstGeom prst="rect">
                      <a:avLst/>
                    </a:prstGeom>
                    <a:noFill/>
                    <a:ln>
                      <a:noFill/>
                    </a:ln>
                  </pic:spPr>
                </pic:pic>
              </a:graphicData>
            </a:graphic>
          </wp:inline>
        </w:drawing>
      </w:r>
    </w:p>
    <w:p w14:paraId="7EDD908E" w14:textId="77777777" w:rsidR="00093671" w:rsidRPr="00E51C5E" w:rsidRDefault="00093671" w:rsidP="00093671">
      <w:pPr>
        <w:pStyle w:val="Paveiksleliopavadinimas"/>
      </w:pPr>
      <w:r w:rsidRPr="00E51C5E">
        <w:t>Pirkimo faktinių duomenų elektroninio dokumento pridėjimo forma</w:t>
      </w:r>
    </w:p>
    <w:p w14:paraId="14FF95FE" w14:textId="77777777" w:rsidR="00093671" w:rsidRDefault="00093671" w:rsidP="00093671">
      <w:pPr>
        <w:pStyle w:val="Elsistekstas"/>
      </w:pPr>
      <w:r>
        <w:t> </w:t>
      </w:r>
    </w:p>
    <w:p w14:paraId="2C29F53C" w14:textId="77777777" w:rsidR="00093671" w:rsidRPr="00E51C5E" w:rsidRDefault="00093671" w:rsidP="00093671">
      <w:pPr>
        <w:pStyle w:val="Elsistekstas"/>
        <w:rPr>
          <w:b/>
          <w:i/>
        </w:rPr>
      </w:pPr>
      <w:r w:rsidRPr="00E51C5E">
        <w:rPr>
          <w:b/>
          <w:i/>
        </w:rPr>
        <w:t>Susijusios formos</w:t>
      </w:r>
    </w:p>
    <w:p w14:paraId="60B1CEF8" w14:textId="77777777" w:rsidR="00093671" w:rsidRDefault="00A602AE" w:rsidP="00093671">
      <w:pPr>
        <w:pStyle w:val="Elsistekstas"/>
      </w:pPr>
      <w:hyperlink w:anchor="13731" w:history="1">
        <w:r w:rsidR="00093671">
          <w:rPr>
            <w:rStyle w:val="Hyperlink"/>
          </w:rPr>
          <w:t>FE1635-00 Pirkimų faktinių duomenų on-line registravimo forma</w:t>
        </w:r>
      </w:hyperlink>
    </w:p>
    <w:p w14:paraId="205DE792" w14:textId="77777777" w:rsidR="00093671" w:rsidRDefault="00093671" w:rsidP="00093671">
      <w:pPr>
        <w:pStyle w:val="Elsistekstas"/>
      </w:pPr>
    </w:p>
    <w:p w14:paraId="4B87F161" w14:textId="70532387" w:rsidR="00877717" w:rsidRPr="00E10701" w:rsidRDefault="00877717" w:rsidP="00DF6D78">
      <w:pPr>
        <w:pStyle w:val="Heading2"/>
      </w:pPr>
      <w:bookmarkStart w:id="155" w:name="_Toc471743968"/>
      <w:r w:rsidRPr="006E7FF9">
        <w:t>Mokėjimų paslaugos</w:t>
      </w:r>
      <w:bookmarkEnd w:id="145"/>
      <w:bookmarkEnd w:id="146"/>
      <w:bookmarkEnd w:id="155"/>
    </w:p>
    <w:p w14:paraId="0A3AE39C" w14:textId="46BF5C85" w:rsidR="00F35157" w:rsidRPr="00725BF4" w:rsidRDefault="003B7AF7" w:rsidP="003D54E2">
      <w:pPr>
        <w:pStyle w:val="Elsistekstas"/>
      </w:pPr>
      <w:r w:rsidRPr="00462636">
        <w:t>Mokėjim</w:t>
      </w:r>
      <w:r>
        <w:t>ų</w:t>
      </w:r>
      <w:r w:rsidRPr="00462636">
        <w:t xml:space="preserve"> paslaug</w:t>
      </w:r>
      <w:r>
        <w:t>omis</w:t>
      </w:r>
      <w:r w:rsidRPr="00462636">
        <w:t xml:space="preserve"> </w:t>
      </w:r>
      <w:r w:rsidR="00F35157" w:rsidRPr="00462636">
        <w:t xml:space="preserve">gali naudotis tik tie projekto naudotojai, kuriems suteikta teisė </w:t>
      </w:r>
      <w:r w:rsidR="00B47EFE">
        <w:t>pildyti</w:t>
      </w:r>
      <w:r w:rsidR="00F35157" w:rsidRPr="00462636">
        <w:t xml:space="preserve"> ir/arb</w:t>
      </w:r>
      <w:r w:rsidR="00373158" w:rsidRPr="00B837D6">
        <w:t>a</w:t>
      </w:r>
      <w:r w:rsidR="00B47EFE">
        <w:t xml:space="preserve"> teikti mokėjim</w:t>
      </w:r>
      <w:r w:rsidR="00764691">
        <w:t>ų</w:t>
      </w:r>
      <w:r w:rsidR="00B47EFE">
        <w:t xml:space="preserve"> paslaugas</w:t>
      </w:r>
      <w:r w:rsidR="00F35157" w:rsidRPr="00505299">
        <w:t xml:space="preserve">. </w:t>
      </w:r>
    </w:p>
    <w:p w14:paraId="53CCEDDF" w14:textId="65C8757A" w:rsidR="00877717" w:rsidRPr="00E45599" w:rsidRDefault="00877717" w:rsidP="00DF6D78">
      <w:pPr>
        <w:pStyle w:val="Heading3"/>
      </w:pPr>
      <w:bookmarkStart w:id="156" w:name="_Toc444741469"/>
      <w:bookmarkStart w:id="157" w:name="_Toc464122304"/>
      <w:bookmarkStart w:id="158" w:name="_Toc471743969"/>
      <w:r w:rsidRPr="00725BF4">
        <w:t>MP grafiko teikimo paslauga</w:t>
      </w:r>
      <w:bookmarkEnd w:id="156"/>
      <w:bookmarkEnd w:id="157"/>
      <w:bookmarkEnd w:id="158"/>
    </w:p>
    <w:p w14:paraId="1FAA880A" w14:textId="08BC348E" w:rsidR="00BD1734" w:rsidRPr="00524CBF" w:rsidRDefault="00877717" w:rsidP="007C0717">
      <w:pPr>
        <w:pStyle w:val="Elsistekstas"/>
      </w:pPr>
      <w:r w:rsidRPr="00473965">
        <w:t xml:space="preserve">MP grafiko teikimo paslauga skirta MP grafiko, kaip atskiro </w:t>
      </w:r>
      <w:r w:rsidR="006713D8">
        <w:t>dokumento</w:t>
      </w:r>
      <w:r w:rsidRPr="00473965">
        <w:t>, rengimui, tikrinimui ir teikimui</w:t>
      </w:r>
      <w:r w:rsidR="007623A7" w:rsidRPr="00473965">
        <w:t xml:space="preserve"> </w:t>
      </w:r>
      <w:r w:rsidR="007F7103">
        <w:t>į</w:t>
      </w:r>
      <w:r w:rsidR="007623A7" w:rsidRPr="00473965">
        <w:t>gyvendinančia</w:t>
      </w:r>
      <w:r w:rsidR="00195DDF">
        <w:t>ja</w:t>
      </w:r>
      <w:r w:rsidR="007623A7" w:rsidRPr="00473965">
        <w:t xml:space="preserve">i </w:t>
      </w:r>
      <w:r w:rsidR="007F7103">
        <w:t>i</w:t>
      </w:r>
      <w:r w:rsidR="007623A7" w:rsidRPr="00473965">
        <w:t>nstitucijai</w:t>
      </w:r>
      <w:r w:rsidR="007C0717" w:rsidRPr="00524CBF">
        <w:t>.</w:t>
      </w:r>
    </w:p>
    <w:p w14:paraId="344E4620" w14:textId="77777777" w:rsidR="007C0717" w:rsidRPr="00524CBF" w:rsidRDefault="007C0717" w:rsidP="007C0717">
      <w:pPr>
        <w:pStyle w:val="Elsistekstas"/>
        <w:rPr>
          <w:b/>
        </w:rPr>
      </w:pPr>
      <w:r w:rsidRPr="00524CBF">
        <w:rPr>
          <w:b/>
        </w:rPr>
        <w:t>Galimos rengiamo MP teikimo grafiko būsenos:</w:t>
      </w:r>
    </w:p>
    <w:tbl>
      <w:tblPr>
        <w:tblStyle w:val="Elsislentele"/>
        <w:tblW w:w="0" w:type="auto"/>
        <w:tblLook w:val="04A0" w:firstRow="1" w:lastRow="0" w:firstColumn="1" w:lastColumn="0" w:noHBand="0" w:noVBand="1"/>
      </w:tblPr>
      <w:tblGrid>
        <w:gridCol w:w="1399"/>
        <w:gridCol w:w="8128"/>
      </w:tblGrid>
      <w:tr w:rsidR="007C0717" w:rsidRPr="00524CBF" w14:paraId="6445DB5A" w14:textId="77777777" w:rsidTr="00AE28AE">
        <w:trPr>
          <w:cnfStyle w:val="100000000000" w:firstRow="1" w:lastRow="0" w:firstColumn="0" w:lastColumn="0" w:oddVBand="0" w:evenVBand="0" w:oddHBand="0" w:evenHBand="0" w:firstRowFirstColumn="0" w:firstRowLastColumn="0" w:lastRowFirstColumn="0" w:lastRowLastColumn="0"/>
        </w:trPr>
        <w:tc>
          <w:tcPr>
            <w:tcW w:w="1413" w:type="dxa"/>
          </w:tcPr>
          <w:p w14:paraId="39E5157D" w14:textId="77777777" w:rsidR="007C0717" w:rsidRPr="007E1563" w:rsidRDefault="007C0717" w:rsidP="00C06146">
            <w:pPr>
              <w:pStyle w:val="Elsislentelesantraste"/>
              <w:rPr>
                <w:b/>
              </w:rPr>
            </w:pPr>
            <w:r w:rsidRPr="007E1563">
              <w:t>Būsena</w:t>
            </w:r>
          </w:p>
        </w:tc>
        <w:tc>
          <w:tcPr>
            <w:tcW w:w="8218" w:type="dxa"/>
          </w:tcPr>
          <w:p w14:paraId="24762A6A" w14:textId="77777777" w:rsidR="007C0717" w:rsidRPr="00220325" w:rsidRDefault="007C0717" w:rsidP="00C06146">
            <w:pPr>
              <w:pStyle w:val="Elsislentelesantraste"/>
              <w:rPr>
                <w:b/>
              </w:rPr>
            </w:pPr>
            <w:r w:rsidRPr="0055797F">
              <w:t>Aprašymas</w:t>
            </w:r>
          </w:p>
        </w:tc>
      </w:tr>
      <w:tr w:rsidR="007C0717" w:rsidRPr="00524CBF" w14:paraId="45656CA6" w14:textId="77777777" w:rsidTr="00AE28AE">
        <w:tc>
          <w:tcPr>
            <w:tcW w:w="1413" w:type="dxa"/>
          </w:tcPr>
          <w:p w14:paraId="66FD0A66" w14:textId="77777777" w:rsidR="007C0717" w:rsidRPr="00524CBF" w:rsidRDefault="007C0717" w:rsidP="00A80AD8">
            <w:pPr>
              <w:pStyle w:val="Elsistekstas"/>
              <w:ind w:firstLine="0"/>
              <w:jc w:val="left"/>
            </w:pPr>
            <w:r w:rsidRPr="00524CBF">
              <w:t>Pildomas</w:t>
            </w:r>
          </w:p>
        </w:tc>
        <w:tc>
          <w:tcPr>
            <w:tcW w:w="8218" w:type="dxa"/>
          </w:tcPr>
          <w:p w14:paraId="1484CAD1" w14:textId="1DD714C5" w:rsidR="007C0717" w:rsidRPr="00524CBF" w:rsidRDefault="007C0717" w:rsidP="00A80AD8">
            <w:pPr>
              <w:pStyle w:val="Elsistekstas"/>
              <w:ind w:firstLine="0"/>
              <w:jc w:val="left"/>
            </w:pPr>
            <w:r w:rsidRPr="00524CBF">
              <w:t>Būsena suteikiama formai kai naudotojas ją įkelia</w:t>
            </w:r>
            <w:r w:rsidR="004B05C0">
              <w:t xml:space="preserve"> arba užpildo rankiniu būdu</w:t>
            </w:r>
            <w:r w:rsidRPr="00524CBF">
              <w:t xml:space="preserve">. Fiksuojama būsenos data. Forma yra šioje būsenoje tol, kol naudotojas neatlieka tikrinimo veiksmo. </w:t>
            </w:r>
          </w:p>
        </w:tc>
      </w:tr>
      <w:tr w:rsidR="007C0717" w:rsidRPr="00524CBF" w14:paraId="5EB3A6CE" w14:textId="77777777" w:rsidTr="00AE28AE">
        <w:tc>
          <w:tcPr>
            <w:tcW w:w="1413" w:type="dxa"/>
          </w:tcPr>
          <w:p w14:paraId="5F05E309" w14:textId="77777777" w:rsidR="007C0717" w:rsidRPr="00524CBF" w:rsidRDefault="007C0717" w:rsidP="00A80AD8">
            <w:pPr>
              <w:pStyle w:val="Elsistekstas"/>
              <w:ind w:firstLine="0"/>
              <w:jc w:val="left"/>
            </w:pPr>
            <w:r w:rsidRPr="00524CBF">
              <w:t>Tikrinamas</w:t>
            </w:r>
          </w:p>
        </w:tc>
        <w:tc>
          <w:tcPr>
            <w:tcW w:w="8218" w:type="dxa"/>
          </w:tcPr>
          <w:p w14:paraId="7FE3BC16" w14:textId="5DF3E310" w:rsidR="007C0717" w:rsidRPr="00524CBF" w:rsidRDefault="007C0717" w:rsidP="00C828F2">
            <w:pPr>
              <w:pStyle w:val="Elsistekstas"/>
              <w:ind w:firstLine="0"/>
            </w:pPr>
            <w:r w:rsidRPr="00524CBF">
              <w:t>Būsena suteikiama</w:t>
            </w:r>
            <w:r w:rsidR="004B05C0">
              <w:t xml:space="preserve"> formai</w:t>
            </w:r>
            <w:r w:rsidRPr="00524CBF">
              <w:t>, kai naudotojas paspaudžia mygtuką „Tikrinti“. Fiksuojama būsenos data. Forma perduodama patikrini</w:t>
            </w:r>
            <w:r w:rsidR="00BA09AD">
              <w:t>mui</w:t>
            </w:r>
            <w:r w:rsidRPr="00524CBF">
              <w:t>. Forma yra šioje būsenoje, kol negrąžina</w:t>
            </w:r>
            <w:r w:rsidR="00BC0586">
              <w:t>mas</w:t>
            </w:r>
            <w:r w:rsidRPr="00524CBF">
              <w:t xml:space="preserve"> </w:t>
            </w:r>
            <w:r w:rsidR="00BC0586" w:rsidRPr="00524CBF">
              <w:t>atsakym</w:t>
            </w:r>
            <w:r w:rsidR="00BC0586">
              <w:t>as</w:t>
            </w:r>
            <w:r w:rsidRPr="00524CBF">
              <w:t>.</w:t>
            </w:r>
          </w:p>
        </w:tc>
      </w:tr>
      <w:tr w:rsidR="007C0717" w:rsidRPr="00524CBF" w14:paraId="277A2FE6" w14:textId="77777777" w:rsidTr="00AE28AE">
        <w:tc>
          <w:tcPr>
            <w:tcW w:w="1413" w:type="dxa"/>
          </w:tcPr>
          <w:p w14:paraId="2D130EC5" w14:textId="77777777" w:rsidR="007C0717" w:rsidRPr="00524CBF" w:rsidRDefault="007C0717" w:rsidP="00A80AD8">
            <w:pPr>
              <w:pStyle w:val="Elsistekstas"/>
              <w:ind w:firstLine="0"/>
              <w:jc w:val="left"/>
            </w:pPr>
            <w:r w:rsidRPr="00524CBF">
              <w:t>Patikrintas</w:t>
            </w:r>
          </w:p>
        </w:tc>
        <w:tc>
          <w:tcPr>
            <w:tcW w:w="8218" w:type="dxa"/>
          </w:tcPr>
          <w:p w14:paraId="4F2A5E8D" w14:textId="2150CF4C" w:rsidR="007C0717" w:rsidRPr="00524CBF" w:rsidRDefault="007C0717" w:rsidP="00C828F2">
            <w:pPr>
              <w:pStyle w:val="Elsistekstas"/>
              <w:ind w:firstLine="0"/>
            </w:pPr>
            <w:r w:rsidRPr="00524CBF">
              <w:t>Būsena suteikiama</w:t>
            </w:r>
            <w:r w:rsidR="00BC1654">
              <w:t xml:space="preserve"> formai</w:t>
            </w:r>
            <w:r w:rsidRPr="00524CBF">
              <w:t>, kai po tikrinimo nebuvo nustatyta klaidų. Fiksuojama būsenos data. Forma yra šioje būsenoje, kol naudotojas neatlieka pateikimo veiksmo arba formos koregavimo veiksmo.</w:t>
            </w:r>
          </w:p>
        </w:tc>
      </w:tr>
      <w:tr w:rsidR="007C0717" w:rsidRPr="00524CBF" w14:paraId="129A6910" w14:textId="77777777" w:rsidTr="00AE28AE">
        <w:tc>
          <w:tcPr>
            <w:tcW w:w="1413" w:type="dxa"/>
          </w:tcPr>
          <w:p w14:paraId="158C5AE1" w14:textId="77777777" w:rsidR="007C0717" w:rsidRPr="00524CBF" w:rsidRDefault="007C0717" w:rsidP="00A80AD8">
            <w:pPr>
              <w:pStyle w:val="Elsistekstas"/>
              <w:ind w:firstLine="0"/>
              <w:jc w:val="left"/>
            </w:pPr>
            <w:r w:rsidRPr="00524CBF">
              <w:t>Patikrintas (turi klaidų)</w:t>
            </w:r>
          </w:p>
        </w:tc>
        <w:tc>
          <w:tcPr>
            <w:tcW w:w="8218" w:type="dxa"/>
          </w:tcPr>
          <w:p w14:paraId="448738CA" w14:textId="11D837F8" w:rsidR="007C0717" w:rsidRPr="00524CBF" w:rsidRDefault="007C0717" w:rsidP="00C828F2">
            <w:pPr>
              <w:pStyle w:val="Elsistekstas"/>
              <w:ind w:firstLine="0"/>
            </w:pPr>
            <w:r w:rsidRPr="00524CBF">
              <w:t>Būsena suteikiama</w:t>
            </w:r>
            <w:r w:rsidR="009E2F92">
              <w:t xml:space="preserve"> formai</w:t>
            </w:r>
            <w:r w:rsidRPr="00524CBF">
              <w:t>, kai po tikrinimo buvo nustatyta klaidų. Fiksuojama būsenos data. Forma yra šioje būsenoje, kol naudotojas neatlieka formos koregavimo veiksmo.</w:t>
            </w:r>
          </w:p>
        </w:tc>
      </w:tr>
      <w:tr w:rsidR="007C0717" w:rsidRPr="00524CBF" w14:paraId="60F9E164" w14:textId="77777777" w:rsidTr="00AE28AE">
        <w:tc>
          <w:tcPr>
            <w:tcW w:w="1413" w:type="dxa"/>
          </w:tcPr>
          <w:p w14:paraId="48BD4FD2" w14:textId="77777777" w:rsidR="007C0717" w:rsidRPr="00524CBF" w:rsidRDefault="007C0717" w:rsidP="00A80AD8">
            <w:pPr>
              <w:pStyle w:val="Elsistekstas"/>
              <w:ind w:firstLine="0"/>
              <w:jc w:val="left"/>
            </w:pPr>
            <w:r w:rsidRPr="00524CBF">
              <w:t>Pateiktas</w:t>
            </w:r>
          </w:p>
        </w:tc>
        <w:tc>
          <w:tcPr>
            <w:tcW w:w="8218" w:type="dxa"/>
          </w:tcPr>
          <w:p w14:paraId="21AC104B" w14:textId="40C20980" w:rsidR="007C0717" w:rsidRPr="00524CBF" w:rsidRDefault="007C0717" w:rsidP="00C828F2">
            <w:pPr>
              <w:pStyle w:val="Elsistekstas"/>
              <w:ind w:firstLine="0"/>
            </w:pPr>
            <w:r w:rsidRPr="00524CBF">
              <w:t>Būsena suteikiama formai</w:t>
            </w:r>
            <w:r w:rsidR="007234B1">
              <w:t>,</w:t>
            </w:r>
            <w:r w:rsidRPr="00524CBF">
              <w:t xml:space="preserve"> kai naudotojas paspaudžia mygtuką „Teikti“. Fiksuojama būsenos data. Forma yra šioje būsenoje, kol </w:t>
            </w:r>
            <w:r w:rsidR="00355F44">
              <w:t>į</w:t>
            </w:r>
            <w:r w:rsidRPr="00524CBF">
              <w:t xml:space="preserve">gyvendinančioji </w:t>
            </w:r>
            <w:r w:rsidR="00355F44">
              <w:t>i</w:t>
            </w:r>
            <w:r w:rsidRPr="00524CBF">
              <w:t xml:space="preserve">nstitucija nepakeičia dokumento būsenos į „Užregistruotas“. Pasikeitus būsenai, forma </w:t>
            </w:r>
            <w:r w:rsidR="00165B80">
              <w:t>pašalinama</w:t>
            </w:r>
            <w:r w:rsidR="00165B80" w:rsidRPr="00524CBF">
              <w:t xml:space="preserve"> </w:t>
            </w:r>
            <w:r w:rsidRPr="00524CBF">
              <w:t xml:space="preserve">iš rengiamų dokumentų sąrašo </w:t>
            </w:r>
            <w:r w:rsidR="00165B80">
              <w:t>ir atvaizduojama</w:t>
            </w:r>
            <w:r w:rsidRPr="00524CBF">
              <w:t xml:space="preserve"> pateiktų dokumentų </w:t>
            </w:r>
            <w:r w:rsidR="00165B80" w:rsidRPr="00524CBF">
              <w:t>sąraš</w:t>
            </w:r>
            <w:r w:rsidR="00165B80">
              <w:t>e</w:t>
            </w:r>
            <w:r w:rsidRPr="00524CBF">
              <w:t>.</w:t>
            </w:r>
          </w:p>
        </w:tc>
      </w:tr>
    </w:tbl>
    <w:p w14:paraId="5594DDDF" w14:textId="22ED048A" w:rsidR="007C0717" w:rsidRPr="00524CBF" w:rsidRDefault="007C0717" w:rsidP="007C0717">
      <w:pPr>
        <w:pStyle w:val="Elsistekstas"/>
      </w:pPr>
    </w:p>
    <w:p w14:paraId="5145814B" w14:textId="77777777" w:rsidR="007C0717" w:rsidRPr="00524CBF" w:rsidRDefault="007C0717" w:rsidP="007C0717">
      <w:pPr>
        <w:pStyle w:val="Elsistekstas"/>
        <w:tabs>
          <w:tab w:val="center" w:pos="4962"/>
        </w:tabs>
        <w:rPr>
          <w:b/>
        </w:rPr>
      </w:pPr>
      <w:r w:rsidRPr="00524CBF">
        <w:rPr>
          <w:b/>
        </w:rPr>
        <w:t>Galimos pateikto MP teikimo grafiko būsenos:</w:t>
      </w:r>
    </w:p>
    <w:tbl>
      <w:tblPr>
        <w:tblStyle w:val="Elsislentele"/>
        <w:tblW w:w="0" w:type="auto"/>
        <w:tblLook w:val="04A0" w:firstRow="1" w:lastRow="0" w:firstColumn="1" w:lastColumn="0" w:noHBand="0" w:noVBand="1"/>
      </w:tblPr>
      <w:tblGrid>
        <w:gridCol w:w="1491"/>
        <w:gridCol w:w="8036"/>
      </w:tblGrid>
      <w:tr w:rsidR="007C0717" w:rsidRPr="00524CBF" w14:paraId="57FDEB7D" w14:textId="77777777" w:rsidTr="00AE28AE">
        <w:trPr>
          <w:cnfStyle w:val="100000000000" w:firstRow="1" w:lastRow="0" w:firstColumn="0" w:lastColumn="0" w:oddVBand="0" w:evenVBand="0" w:oddHBand="0" w:evenHBand="0" w:firstRowFirstColumn="0" w:firstRowLastColumn="0" w:lastRowFirstColumn="0" w:lastRowLastColumn="0"/>
        </w:trPr>
        <w:tc>
          <w:tcPr>
            <w:tcW w:w="1506" w:type="dxa"/>
          </w:tcPr>
          <w:p w14:paraId="727DF488" w14:textId="77777777" w:rsidR="007C0717" w:rsidRPr="00524CBF" w:rsidRDefault="007C0717" w:rsidP="00C06146">
            <w:pPr>
              <w:pStyle w:val="Elsislentelesantraste"/>
              <w:rPr>
                <w:b/>
              </w:rPr>
            </w:pPr>
            <w:r w:rsidRPr="00524CBF">
              <w:t>Būsena</w:t>
            </w:r>
          </w:p>
        </w:tc>
        <w:tc>
          <w:tcPr>
            <w:tcW w:w="8125" w:type="dxa"/>
          </w:tcPr>
          <w:p w14:paraId="651B00E3" w14:textId="77777777" w:rsidR="007C0717" w:rsidRPr="00524CBF" w:rsidRDefault="007C0717" w:rsidP="00C06146">
            <w:pPr>
              <w:pStyle w:val="Elsislentelesantraste"/>
              <w:rPr>
                <w:b/>
              </w:rPr>
            </w:pPr>
            <w:r w:rsidRPr="00524CBF">
              <w:t>Aprašymas</w:t>
            </w:r>
          </w:p>
        </w:tc>
      </w:tr>
      <w:tr w:rsidR="007C0717" w:rsidRPr="00524CBF" w14:paraId="0A90A6D0" w14:textId="77777777" w:rsidTr="00AE28AE">
        <w:tc>
          <w:tcPr>
            <w:tcW w:w="1506" w:type="dxa"/>
          </w:tcPr>
          <w:p w14:paraId="4340113F" w14:textId="77777777" w:rsidR="007C0717" w:rsidRPr="00524CBF" w:rsidRDefault="007C0717" w:rsidP="00A80AD8">
            <w:pPr>
              <w:pStyle w:val="Elsistekstas"/>
              <w:ind w:firstLine="0"/>
              <w:jc w:val="left"/>
            </w:pPr>
            <w:r w:rsidRPr="00524CBF">
              <w:t>Užregistruotas</w:t>
            </w:r>
          </w:p>
        </w:tc>
        <w:tc>
          <w:tcPr>
            <w:tcW w:w="8125" w:type="dxa"/>
          </w:tcPr>
          <w:p w14:paraId="0BE27AE0" w14:textId="0715F257" w:rsidR="007C0717" w:rsidRPr="00524CBF" w:rsidRDefault="007C0717" w:rsidP="00C828F2">
            <w:pPr>
              <w:pStyle w:val="Elsistekstas"/>
              <w:ind w:firstLine="0"/>
            </w:pPr>
            <w:r w:rsidRPr="00524CBF">
              <w:t xml:space="preserve">Būsena suteikiama, kai </w:t>
            </w:r>
            <w:r w:rsidR="00355F44">
              <w:t>į</w:t>
            </w:r>
            <w:r w:rsidRPr="00524CBF">
              <w:t xml:space="preserve">gyvendinančioji </w:t>
            </w:r>
            <w:r w:rsidR="00355F44">
              <w:t>i</w:t>
            </w:r>
            <w:r w:rsidRPr="00524CBF">
              <w:t>nstitucija užregistruoja dokumentą. Naudotojas gali tikslinti šioje būsenoje esančią formą.</w:t>
            </w:r>
          </w:p>
        </w:tc>
      </w:tr>
      <w:tr w:rsidR="007C0717" w:rsidRPr="00524CBF" w14:paraId="4D07390C" w14:textId="77777777" w:rsidTr="00AE28AE">
        <w:tc>
          <w:tcPr>
            <w:tcW w:w="1506" w:type="dxa"/>
          </w:tcPr>
          <w:p w14:paraId="6A5C3F52" w14:textId="77777777" w:rsidR="007C0717" w:rsidRPr="00524CBF" w:rsidRDefault="007C0717" w:rsidP="00A80AD8">
            <w:pPr>
              <w:pStyle w:val="Elsistekstas"/>
              <w:ind w:firstLine="0"/>
              <w:jc w:val="left"/>
            </w:pPr>
            <w:r w:rsidRPr="00524CBF">
              <w:t>Atmestas</w:t>
            </w:r>
          </w:p>
        </w:tc>
        <w:tc>
          <w:tcPr>
            <w:tcW w:w="8125" w:type="dxa"/>
          </w:tcPr>
          <w:p w14:paraId="6FF60ABF" w14:textId="198A4937" w:rsidR="007C0717" w:rsidRPr="00524CBF" w:rsidRDefault="007C0717" w:rsidP="00C828F2">
            <w:pPr>
              <w:pStyle w:val="Elsistekstas"/>
              <w:ind w:firstLine="0"/>
            </w:pPr>
            <w:r w:rsidRPr="00524CBF">
              <w:t xml:space="preserve">Būsena suteikiama, kai </w:t>
            </w:r>
            <w:r w:rsidR="00355F44">
              <w:t>į</w:t>
            </w:r>
            <w:r w:rsidRPr="00524CBF">
              <w:t xml:space="preserve">gyvendinančioji </w:t>
            </w:r>
            <w:r w:rsidR="00355F44">
              <w:t>i</w:t>
            </w:r>
            <w:r w:rsidRPr="00524CBF">
              <w:t>nstitucija atmeta pateiktą dokumentą. Naudotojas negali tikslinti šio dokumento, o turi rengti bei teikti naują.</w:t>
            </w:r>
          </w:p>
        </w:tc>
      </w:tr>
      <w:tr w:rsidR="007C0717" w:rsidRPr="00524CBF" w14:paraId="1C4F2E54" w14:textId="77777777" w:rsidTr="00AE28AE">
        <w:tc>
          <w:tcPr>
            <w:tcW w:w="1506" w:type="dxa"/>
          </w:tcPr>
          <w:p w14:paraId="29245E59" w14:textId="77777777" w:rsidR="007C0717" w:rsidRPr="00524CBF" w:rsidRDefault="007C0717" w:rsidP="00A80AD8">
            <w:pPr>
              <w:pStyle w:val="Elsistekstas"/>
              <w:ind w:firstLine="0"/>
              <w:jc w:val="left"/>
            </w:pPr>
            <w:r w:rsidRPr="00524CBF">
              <w:t>Tikrinamas ĮI</w:t>
            </w:r>
          </w:p>
        </w:tc>
        <w:tc>
          <w:tcPr>
            <w:tcW w:w="8125" w:type="dxa"/>
          </w:tcPr>
          <w:p w14:paraId="73443FC4" w14:textId="69277C26" w:rsidR="007C0717" w:rsidRPr="00524CBF" w:rsidRDefault="007C0717" w:rsidP="00C828F2">
            <w:pPr>
              <w:pStyle w:val="Elsistekstas"/>
              <w:ind w:firstLine="0"/>
            </w:pPr>
            <w:r w:rsidRPr="00524CBF">
              <w:t xml:space="preserve">Būsena suteikiama, kai </w:t>
            </w:r>
            <w:r w:rsidR="001A5BF4">
              <w:t>įgyvendinančioji institucija</w:t>
            </w:r>
            <w:r w:rsidRPr="00524CBF">
              <w:t xml:space="preserve"> pradeda formos tikrinimą. Naudotojas gali tikslinti šioje būsenoje esančią formą.</w:t>
            </w:r>
          </w:p>
        </w:tc>
      </w:tr>
      <w:tr w:rsidR="007C0717" w:rsidRPr="00524CBF" w14:paraId="65B53B2E" w14:textId="77777777" w:rsidTr="00AE28AE">
        <w:tc>
          <w:tcPr>
            <w:tcW w:w="1506" w:type="dxa"/>
          </w:tcPr>
          <w:p w14:paraId="24B10430" w14:textId="77777777" w:rsidR="007C0717" w:rsidRPr="00524CBF" w:rsidRDefault="007C0717" w:rsidP="00A80AD8">
            <w:pPr>
              <w:pStyle w:val="Elsistekstas"/>
              <w:ind w:firstLine="0"/>
              <w:jc w:val="left"/>
            </w:pPr>
            <w:r w:rsidRPr="00524CBF">
              <w:t>Patvirtintas ĮI (aktualus)</w:t>
            </w:r>
          </w:p>
        </w:tc>
        <w:tc>
          <w:tcPr>
            <w:tcW w:w="8125" w:type="dxa"/>
          </w:tcPr>
          <w:p w14:paraId="35FA7DB4" w14:textId="5194C34B" w:rsidR="007C0717" w:rsidRPr="00524CBF" w:rsidRDefault="007C0717" w:rsidP="00C828F2">
            <w:pPr>
              <w:pStyle w:val="Elsistekstas"/>
              <w:ind w:firstLine="0"/>
            </w:pPr>
            <w:r w:rsidRPr="00524CBF">
              <w:t>Būsena suteikiama</w:t>
            </w:r>
            <w:r w:rsidR="00EA1202">
              <w:t>, kai įgyvendinančioji institucija patvirtina dokumentą</w:t>
            </w:r>
            <w:r w:rsidRPr="00524CBF">
              <w:t xml:space="preserve">. </w:t>
            </w:r>
          </w:p>
        </w:tc>
      </w:tr>
      <w:tr w:rsidR="007C0717" w:rsidRPr="00524CBF" w14:paraId="243A1DFE" w14:textId="77777777" w:rsidTr="00AE28AE">
        <w:tc>
          <w:tcPr>
            <w:tcW w:w="1506" w:type="dxa"/>
          </w:tcPr>
          <w:p w14:paraId="74AC36EA" w14:textId="77777777" w:rsidR="007C0717" w:rsidRPr="00524CBF" w:rsidRDefault="007C0717" w:rsidP="00A80AD8">
            <w:pPr>
              <w:pStyle w:val="Elsistekstas"/>
              <w:ind w:firstLine="0"/>
              <w:jc w:val="left"/>
            </w:pPr>
            <w:r w:rsidRPr="00524CBF">
              <w:t>Patvirtintas ĮI (neaktualus)</w:t>
            </w:r>
          </w:p>
        </w:tc>
        <w:tc>
          <w:tcPr>
            <w:tcW w:w="8125" w:type="dxa"/>
          </w:tcPr>
          <w:p w14:paraId="0DC39BBB" w14:textId="711034A3" w:rsidR="007C0717" w:rsidRPr="00524CBF" w:rsidRDefault="007C0717" w:rsidP="00C828F2">
            <w:pPr>
              <w:pStyle w:val="Elsistekstas"/>
              <w:ind w:firstLine="0"/>
            </w:pPr>
            <w:r w:rsidRPr="00524CBF">
              <w:t>Būsena suteikiama</w:t>
            </w:r>
            <w:r w:rsidR="00EA1202">
              <w:t xml:space="preserve">, </w:t>
            </w:r>
            <w:r w:rsidR="00EA1202" w:rsidRPr="00524CBF">
              <w:t xml:space="preserve">kai </w:t>
            </w:r>
            <w:r w:rsidR="00EA1202">
              <w:t>įgyvendinančioji institucija</w:t>
            </w:r>
            <w:r w:rsidR="00EA1202" w:rsidRPr="00524CBF">
              <w:t xml:space="preserve"> patvirtina </w:t>
            </w:r>
            <w:r w:rsidR="00EA1202">
              <w:t xml:space="preserve">kitą </w:t>
            </w:r>
            <w:r w:rsidR="00EA1202" w:rsidRPr="00524CBF">
              <w:t>MP teikimo grafik</w:t>
            </w:r>
            <w:r w:rsidR="00EA1202">
              <w:t>ą, nors prieš tai buvo</w:t>
            </w:r>
            <w:r w:rsidRPr="00524CBF">
              <w:t xml:space="preserve"> būsen</w:t>
            </w:r>
            <w:r w:rsidR="00EA1202">
              <w:t>a</w:t>
            </w:r>
            <w:r w:rsidRPr="00524CBF">
              <w:t xml:space="preserve"> „Patvirtintas ĮI (aktualus)“</w:t>
            </w:r>
            <w:r w:rsidR="00EA1202">
              <w:t>.</w:t>
            </w:r>
          </w:p>
        </w:tc>
      </w:tr>
    </w:tbl>
    <w:p w14:paraId="79D3F11B" w14:textId="77777777" w:rsidR="007C0717" w:rsidRPr="00524CBF" w:rsidRDefault="007C0717" w:rsidP="007C0717">
      <w:pPr>
        <w:pStyle w:val="Elsistekstas"/>
      </w:pPr>
    </w:p>
    <w:p w14:paraId="3F1FADBF" w14:textId="77777777" w:rsidR="007C0717" w:rsidRPr="00524CBF" w:rsidRDefault="007C0717" w:rsidP="007C0717">
      <w:pPr>
        <w:pStyle w:val="Elsistekstas"/>
      </w:pPr>
    </w:p>
    <w:p w14:paraId="1BF29077" w14:textId="0EFA5C72" w:rsidR="00877717" w:rsidRPr="00524CBF" w:rsidRDefault="00877717" w:rsidP="00DF6D78">
      <w:pPr>
        <w:pStyle w:val="Heading4"/>
      </w:pPr>
      <w:bookmarkStart w:id="159" w:name="_Ref432150287"/>
      <w:bookmarkStart w:id="160" w:name="_Ref432163337"/>
      <w:bookmarkStart w:id="161" w:name="_Toc444741470"/>
      <w:bookmarkStart w:id="162" w:name="_Toc464122305"/>
      <w:bookmarkStart w:id="163" w:name="_Toc471743970"/>
      <w:r w:rsidRPr="00524CBF">
        <w:t xml:space="preserve">MP teikimo grafikų </w:t>
      </w:r>
      <w:bookmarkEnd w:id="159"/>
      <w:r w:rsidR="00F40E4E" w:rsidRPr="00524CBF">
        <w:t>sąraša</w:t>
      </w:r>
      <w:r w:rsidR="00F40E4E">
        <w:t>s</w:t>
      </w:r>
      <w:r w:rsidR="00F40E4E" w:rsidRPr="00524CBF">
        <w:t xml:space="preserve"> </w:t>
      </w:r>
      <w:r w:rsidR="00922A3B" w:rsidRPr="00524CBF">
        <w:t>ir šiame lange atliekami veiksmai</w:t>
      </w:r>
      <w:bookmarkEnd w:id="160"/>
      <w:bookmarkEnd w:id="161"/>
      <w:bookmarkEnd w:id="162"/>
      <w:bookmarkEnd w:id="163"/>
    </w:p>
    <w:p w14:paraId="7AFC1EC3" w14:textId="1D37801D" w:rsidR="00F35157" w:rsidRPr="00524CBF" w:rsidRDefault="00F35157" w:rsidP="003C12BF">
      <w:pPr>
        <w:pStyle w:val="Elsistekstas"/>
      </w:pPr>
      <w:r w:rsidRPr="00524CBF">
        <w:t xml:space="preserve">MP teikimo grafikų sąrašas pasiekiamas meniu pasirinkus „Mokėjimai“ -&gt; „Mokėjimo prašymų grafikai“. MP teikimo grafikų sąraše pateikiami rengiami bei anksčiau </w:t>
      </w:r>
      <w:r w:rsidR="00874BF4">
        <w:t>į</w:t>
      </w:r>
      <w:r w:rsidR="00A64AF3" w:rsidRPr="00524CBF">
        <w:t xml:space="preserve">gyvendinančiai </w:t>
      </w:r>
      <w:r w:rsidR="00874BF4">
        <w:t>i</w:t>
      </w:r>
      <w:r w:rsidR="00A64AF3" w:rsidRPr="00524CBF">
        <w:t xml:space="preserve">nstitucijai </w:t>
      </w:r>
      <w:r w:rsidRPr="00524CBF">
        <w:t>pateikti dokumentai.</w:t>
      </w:r>
    </w:p>
    <w:p w14:paraId="156E4FEA" w14:textId="104FCB06" w:rsidR="000D64E3" w:rsidRPr="00CB7CD5" w:rsidRDefault="00406774" w:rsidP="00922A3B">
      <w:pPr>
        <w:pStyle w:val="Elsistekstas"/>
        <w:jc w:val="center"/>
      </w:pPr>
      <w:r w:rsidRPr="00CB7CD5">
        <w:rPr>
          <w:noProof/>
        </w:rPr>
        <w:drawing>
          <wp:inline distT="0" distB="0" distL="0" distR="0" wp14:anchorId="6AAE86FE" wp14:editId="2E648AFD">
            <wp:extent cx="6124575" cy="3771900"/>
            <wp:effectExtent l="19050" t="19050" r="28575" b="1905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6124575" cy="3771900"/>
                    </a:xfrm>
                    <a:prstGeom prst="rect">
                      <a:avLst/>
                    </a:prstGeom>
                    <a:noFill/>
                    <a:ln>
                      <a:solidFill>
                        <a:schemeClr val="tx1"/>
                      </a:solidFill>
                    </a:ln>
                  </pic:spPr>
                </pic:pic>
              </a:graphicData>
            </a:graphic>
          </wp:inline>
        </w:drawing>
      </w:r>
    </w:p>
    <w:p w14:paraId="122B6B5E" w14:textId="6B8563BF" w:rsidR="008D20C3" w:rsidRPr="00505299" w:rsidRDefault="008D20C3" w:rsidP="00D936D1">
      <w:pPr>
        <w:pStyle w:val="Paveiksleliopavadinimas"/>
      </w:pPr>
      <w:r w:rsidRPr="00B837D6">
        <w:t xml:space="preserve">MP teikimo grafikų </w:t>
      </w:r>
      <w:r w:rsidR="001550D3" w:rsidRPr="00B837D6">
        <w:t>sąraša</w:t>
      </w:r>
      <w:r w:rsidR="001550D3">
        <w:t>s</w:t>
      </w:r>
    </w:p>
    <w:p w14:paraId="735EA56A" w14:textId="73C7160B" w:rsidR="00402A7C" w:rsidRPr="00473965" w:rsidRDefault="00402A7C" w:rsidP="00402A7C">
      <w:pPr>
        <w:pStyle w:val="Elsistekstas"/>
      </w:pPr>
      <w:r w:rsidRPr="00725BF4">
        <w:t xml:space="preserve">MP teikimo grafikai </w:t>
      </w:r>
      <w:r w:rsidR="005F22FD" w:rsidRPr="00725BF4">
        <w:t>yra išskaidyti į du sąrašus</w:t>
      </w:r>
      <w:r w:rsidRPr="00E45599">
        <w:t>:</w:t>
      </w:r>
    </w:p>
    <w:p w14:paraId="10FCD357" w14:textId="58591FBE" w:rsidR="00402A7C" w:rsidRPr="00524CBF" w:rsidRDefault="00402A7C" w:rsidP="00B778A2">
      <w:pPr>
        <w:pStyle w:val="Elsistekstas"/>
        <w:numPr>
          <w:ilvl w:val="0"/>
          <w:numId w:val="81"/>
        </w:numPr>
      </w:pPr>
      <w:r w:rsidRPr="00473965">
        <w:t xml:space="preserve">Sąraše </w:t>
      </w:r>
      <w:r w:rsidRPr="00473965">
        <w:rPr>
          <w:b/>
        </w:rPr>
        <w:t>„Rengiami dokumentai“</w:t>
      </w:r>
      <w:r w:rsidRPr="00524CBF">
        <w:t xml:space="preserve"> pateikiami MP teikimo grafiko ruošiniai, t.y. dokumentai, kurie turi šias būsenas: „Pildomas“, „</w:t>
      </w:r>
      <w:r w:rsidR="00996B64" w:rsidRPr="00524CBF">
        <w:t>Tikrina</w:t>
      </w:r>
      <w:r w:rsidRPr="00524CBF">
        <w:t xml:space="preserve">mas“, „Patikrintas (turi klaidų)“, „Patikrintas“ ir „Pateiktas“. Šiuos dokumentus pagal turimas </w:t>
      </w:r>
      <w:r w:rsidR="00F35157" w:rsidRPr="00524CBF">
        <w:t xml:space="preserve">teises </w:t>
      </w:r>
      <w:r w:rsidR="00F32EA1" w:rsidRPr="00524CBF">
        <w:t xml:space="preserve">bei būsenas </w:t>
      </w:r>
      <w:r w:rsidRPr="00524CBF">
        <w:t>naudotojas gali: redaguoti, ištrinti</w:t>
      </w:r>
      <w:r w:rsidR="00F35157" w:rsidRPr="00524CBF">
        <w:t>, peržiūrėti</w:t>
      </w:r>
      <w:r w:rsidRPr="00524CBF">
        <w:t xml:space="preserve">. Kai </w:t>
      </w:r>
      <w:r w:rsidR="00F35157" w:rsidRPr="00524CBF">
        <w:t xml:space="preserve">pateiktas </w:t>
      </w:r>
      <w:r w:rsidRPr="00524CBF">
        <w:t>dokumentas užregistruojamas, jis perkeliamas į sąrašą „Pateikti dokumentai“.</w:t>
      </w:r>
    </w:p>
    <w:p w14:paraId="4E09EA42" w14:textId="50C9F1BB" w:rsidR="00B5539C" w:rsidRPr="00524CBF" w:rsidRDefault="00B5539C" w:rsidP="00B5539C">
      <w:pPr>
        <w:pStyle w:val="Elsistekstas"/>
      </w:pPr>
      <w:r w:rsidRPr="00524CBF">
        <w:t>Sąraše atvaizduojama ši informacija:</w:t>
      </w:r>
    </w:p>
    <w:tbl>
      <w:tblPr>
        <w:tblStyle w:val="Elsislentele"/>
        <w:tblW w:w="5000" w:type="pct"/>
        <w:tblLook w:val="04A0" w:firstRow="1" w:lastRow="0" w:firstColumn="1" w:lastColumn="0" w:noHBand="0" w:noVBand="1"/>
      </w:tblPr>
      <w:tblGrid>
        <w:gridCol w:w="989"/>
        <w:gridCol w:w="2990"/>
        <w:gridCol w:w="5656"/>
      </w:tblGrid>
      <w:tr w:rsidR="00AB647C" w:rsidRPr="00524CBF" w14:paraId="391F39AF"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276E0595" w14:textId="77777777" w:rsidR="00AB647C" w:rsidRPr="00CB7CD5" w:rsidRDefault="00AB647C" w:rsidP="00C06146">
            <w:pPr>
              <w:pStyle w:val="Elsislentelesantraste"/>
              <w:rPr>
                <w:b/>
              </w:rPr>
            </w:pPr>
            <w:r w:rsidRPr="00CB7CD5">
              <w:t>Eil. Nr.</w:t>
            </w:r>
          </w:p>
        </w:tc>
        <w:tc>
          <w:tcPr>
            <w:tcW w:w="2989" w:type="dxa"/>
          </w:tcPr>
          <w:p w14:paraId="42D8F96C" w14:textId="77777777" w:rsidR="00AB647C" w:rsidRPr="006E7FF9" w:rsidRDefault="00AB647C" w:rsidP="00C06146">
            <w:pPr>
              <w:pStyle w:val="Elsislentelesantraste"/>
              <w:rPr>
                <w:b/>
              </w:rPr>
            </w:pPr>
            <w:r w:rsidRPr="006E7FF9">
              <w:t>Lauko pavadinimas</w:t>
            </w:r>
          </w:p>
        </w:tc>
        <w:tc>
          <w:tcPr>
            <w:tcW w:w="5654" w:type="dxa"/>
          </w:tcPr>
          <w:p w14:paraId="18E58B57" w14:textId="77777777" w:rsidR="00AB647C" w:rsidRPr="00E10701" w:rsidRDefault="00AB647C" w:rsidP="00C06146">
            <w:pPr>
              <w:pStyle w:val="Elsislentelesantraste"/>
              <w:rPr>
                <w:b/>
              </w:rPr>
            </w:pPr>
            <w:r w:rsidRPr="00E10701">
              <w:t>Aprašymas</w:t>
            </w:r>
          </w:p>
        </w:tc>
      </w:tr>
      <w:tr w:rsidR="00AB647C" w:rsidRPr="00524CBF" w14:paraId="6077CF01" w14:textId="77777777" w:rsidTr="00AE28AE">
        <w:tc>
          <w:tcPr>
            <w:tcW w:w="988" w:type="dxa"/>
          </w:tcPr>
          <w:p w14:paraId="3C2A0D55" w14:textId="77777777" w:rsidR="00AB647C" w:rsidRPr="00524CBF" w:rsidRDefault="00AB647C" w:rsidP="00B778A2">
            <w:pPr>
              <w:pStyle w:val="Elsistekstas"/>
              <w:numPr>
                <w:ilvl w:val="0"/>
                <w:numId w:val="66"/>
              </w:numPr>
              <w:jc w:val="left"/>
            </w:pPr>
          </w:p>
        </w:tc>
        <w:tc>
          <w:tcPr>
            <w:tcW w:w="2989" w:type="dxa"/>
          </w:tcPr>
          <w:p w14:paraId="344E418F" w14:textId="77777777" w:rsidR="00AB647C" w:rsidRPr="00524CBF" w:rsidRDefault="00AB647C" w:rsidP="00A80AD8">
            <w:pPr>
              <w:pStyle w:val="Elsistekstas"/>
              <w:ind w:firstLine="0"/>
              <w:jc w:val="left"/>
            </w:pPr>
            <w:r w:rsidRPr="00524CBF">
              <w:t>Eil. Nr.</w:t>
            </w:r>
          </w:p>
        </w:tc>
        <w:tc>
          <w:tcPr>
            <w:tcW w:w="5654" w:type="dxa"/>
          </w:tcPr>
          <w:p w14:paraId="3935CFF5" w14:textId="77777777" w:rsidR="00AB647C" w:rsidRPr="00524CBF" w:rsidRDefault="00AB647C" w:rsidP="00C828F2">
            <w:pPr>
              <w:pStyle w:val="Elsistekstas"/>
              <w:ind w:firstLine="0"/>
            </w:pPr>
            <w:r w:rsidRPr="00524CBF">
              <w:t>Pateikiamas formos eilės numeris sąraše.</w:t>
            </w:r>
          </w:p>
        </w:tc>
      </w:tr>
      <w:tr w:rsidR="00AB647C" w:rsidRPr="00524CBF" w14:paraId="148A33C4" w14:textId="77777777" w:rsidTr="00AE28AE">
        <w:tc>
          <w:tcPr>
            <w:tcW w:w="988" w:type="dxa"/>
          </w:tcPr>
          <w:p w14:paraId="6F4D53DE" w14:textId="77777777" w:rsidR="00AB647C" w:rsidRPr="00524CBF" w:rsidRDefault="00AB647C" w:rsidP="00B778A2">
            <w:pPr>
              <w:pStyle w:val="Elsistekstas"/>
              <w:numPr>
                <w:ilvl w:val="0"/>
                <w:numId w:val="66"/>
              </w:numPr>
              <w:jc w:val="left"/>
            </w:pPr>
          </w:p>
        </w:tc>
        <w:tc>
          <w:tcPr>
            <w:tcW w:w="2989" w:type="dxa"/>
          </w:tcPr>
          <w:p w14:paraId="04976B2E" w14:textId="77777777" w:rsidR="00AB647C" w:rsidRPr="00524CBF" w:rsidRDefault="00AB647C" w:rsidP="00A80AD8">
            <w:pPr>
              <w:pStyle w:val="Elsistekstas"/>
              <w:ind w:firstLine="0"/>
              <w:jc w:val="left"/>
            </w:pPr>
            <w:r w:rsidRPr="00524CBF">
              <w:t>Pateikimo data</w:t>
            </w:r>
          </w:p>
        </w:tc>
        <w:tc>
          <w:tcPr>
            <w:tcW w:w="5654" w:type="dxa"/>
          </w:tcPr>
          <w:p w14:paraId="3FF77D2E" w14:textId="0332BF06" w:rsidR="00AB647C" w:rsidRPr="00524CBF" w:rsidRDefault="00AB647C" w:rsidP="00C828F2">
            <w:pPr>
              <w:pStyle w:val="Elsistekstas"/>
              <w:ind w:firstLine="0"/>
            </w:pPr>
            <w:r w:rsidRPr="00524CBF">
              <w:t xml:space="preserve">Pateikiama </w:t>
            </w:r>
            <w:r w:rsidR="00B36DEE">
              <w:t>MP teikimo grafiko</w:t>
            </w:r>
            <w:r w:rsidR="00B36DEE" w:rsidRPr="00524CBF">
              <w:t xml:space="preserve"> </w:t>
            </w:r>
            <w:r w:rsidRPr="00524CBF">
              <w:t xml:space="preserve">pateikimo data. </w:t>
            </w:r>
          </w:p>
        </w:tc>
      </w:tr>
      <w:tr w:rsidR="00AB647C" w:rsidRPr="00524CBF" w14:paraId="23917509" w14:textId="77777777" w:rsidTr="00AE28AE">
        <w:tc>
          <w:tcPr>
            <w:tcW w:w="988" w:type="dxa"/>
          </w:tcPr>
          <w:p w14:paraId="14F0A8D1" w14:textId="77777777" w:rsidR="00AB647C" w:rsidRPr="00524CBF" w:rsidRDefault="00AB647C" w:rsidP="00B778A2">
            <w:pPr>
              <w:pStyle w:val="Elsistekstas"/>
              <w:numPr>
                <w:ilvl w:val="0"/>
                <w:numId w:val="66"/>
              </w:numPr>
              <w:jc w:val="left"/>
            </w:pPr>
          </w:p>
        </w:tc>
        <w:tc>
          <w:tcPr>
            <w:tcW w:w="2989" w:type="dxa"/>
          </w:tcPr>
          <w:p w14:paraId="6F891FC2" w14:textId="77777777" w:rsidR="00AB647C" w:rsidRPr="00524CBF" w:rsidRDefault="00AB647C" w:rsidP="00A80AD8">
            <w:pPr>
              <w:pStyle w:val="Elsistekstas"/>
              <w:ind w:firstLine="0"/>
              <w:jc w:val="left"/>
            </w:pPr>
            <w:r w:rsidRPr="00524CBF">
              <w:t>Parengimo data</w:t>
            </w:r>
          </w:p>
        </w:tc>
        <w:tc>
          <w:tcPr>
            <w:tcW w:w="5654" w:type="dxa"/>
          </w:tcPr>
          <w:p w14:paraId="7A943A67" w14:textId="77777777" w:rsidR="00AB647C" w:rsidRPr="00524CBF" w:rsidRDefault="00AB647C" w:rsidP="00C828F2">
            <w:pPr>
              <w:pStyle w:val="Elsistekstas"/>
              <w:ind w:firstLine="0"/>
            </w:pPr>
            <w:r w:rsidRPr="00524CBF">
              <w:t>Pateikiama MP teikimo grafiko parengimo data.</w:t>
            </w:r>
          </w:p>
        </w:tc>
      </w:tr>
      <w:tr w:rsidR="00AB647C" w:rsidRPr="00524CBF" w14:paraId="4A6514B8" w14:textId="77777777" w:rsidTr="00AE28AE">
        <w:tc>
          <w:tcPr>
            <w:tcW w:w="988" w:type="dxa"/>
          </w:tcPr>
          <w:p w14:paraId="1E43983D" w14:textId="77777777" w:rsidR="00AB647C" w:rsidRPr="00524CBF" w:rsidRDefault="00AB647C" w:rsidP="00B778A2">
            <w:pPr>
              <w:pStyle w:val="Elsistekstas"/>
              <w:numPr>
                <w:ilvl w:val="0"/>
                <w:numId w:val="66"/>
              </w:numPr>
              <w:jc w:val="left"/>
            </w:pPr>
          </w:p>
        </w:tc>
        <w:tc>
          <w:tcPr>
            <w:tcW w:w="2989" w:type="dxa"/>
          </w:tcPr>
          <w:p w14:paraId="223417F5" w14:textId="77777777" w:rsidR="00AB647C" w:rsidRPr="00524CBF" w:rsidRDefault="00AB647C" w:rsidP="00A80AD8">
            <w:pPr>
              <w:pStyle w:val="Elsistekstas"/>
              <w:ind w:firstLine="0"/>
              <w:jc w:val="left"/>
            </w:pPr>
            <w:r w:rsidRPr="00524CBF">
              <w:t>Nr.</w:t>
            </w:r>
          </w:p>
        </w:tc>
        <w:tc>
          <w:tcPr>
            <w:tcW w:w="5654" w:type="dxa"/>
          </w:tcPr>
          <w:p w14:paraId="4387C388" w14:textId="77777777" w:rsidR="00AB647C" w:rsidRPr="00524CBF" w:rsidRDefault="00AB647C" w:rsidP="00C828F2">
            <w:pPr>
              <w:pStyle w:val="Elsistekstas"/>
              <w:ind w:firstLine="0"/>
            </w:pPr>
            <w:r w:rsidRPr="00524CBF">
              <w:t>Pateikiamas MP teikimo grafiko numeris.</w:t>
            </w:r>
          </w:p>
        </w:tc>
      </w:tr>
      <w:tr w:rsidR="00AB647C" w:rsidRPr="00524CBF" w14:paraId="314B5062" w14:textId="77777777" w:rsidTr="00AE28AE">
        <w:tc>
          <w:tcPr>
            <w:tcW w:w="988" w:type="dxa"/>
          </w:tcPr>
          <w:p w14:paraId="22D8A84B" w14:textId="77777777" w:rsidR="00AB647C" w:rsidRPr="00524CBF" w:rsidRDefault="00AB647C" w:rsidP="00B778A2">
            <w:pPr>
              <w:pStyle w:val="Elsistekstas"/>
              <w:numPr>
                <w:ilvl w:val="0"/>
                <w:numId w:val="66"/>
              </w:numPr>
              <w:jc w:val="left"/>
            </w:pPr>
          </w:p>
        </w:tc>
        <w:tc>
          <w:tcPr>
            <w:tcW w:w="2989" w:type="dxa"/>
          </w:tcPr>
          <w:p w14:paraId="6CBD09BA" w14:textId="77777777" w:rsidR="00AB647C" w:rsidRPr="00524CBF" w:rsidRDefault="00AB647C" w:rsidP="00A80AD8">
            <w:pPr>
              <w:pStyle w:val="Elsistekstas"/>
              <w:ind w:firstLine="0"/>
              <w:jc w:val="left"/>
            </w:pPr>
            <w:r w:rsidRPr="00524CBF">
              <w:t>Patikslinimo data</w:t>
            </w:r>
          </w:p>
        </w:tc>
        <w:tc>
          <w:tcPr>
            <w:tcW w:w="5654" w:type="dxa"/>
          </w:tcPr>
          <w:p w14:paraId="2B2B2586" w14:textId="77777777" w:rsidR="00AB647C" w:rsidRPr="00524CBF" w:rsidRDefault="00AB647C" w:rsidP="00C828F2">
            <w:pPr>
              <w:pStyle w:val="Elsistekstas"/>
              <w:ind w:firstLine="0"/>
            </w:pPr>
            <w:r w:rsidRPr="00524CBF">
              <w:t>Pateikiama MP teikimo grafiko patikslinimo data.</w:t>
            </w:r>
          </w:p>
        </w:tc>
      </w:tr>
      <w:tr w:rsidR="00AB647C" w:rsidRPr="00524CBF" w14:paraId="2281DCBF" w14:textId="77777777" w:rsidTr="00AE28AE">
        <w:tc>
          <w:tcPr>
            <w:tcW w:w="988" w:type="dxa"/>
          </w:tcPr>
          <w:p w14:paraId="31579D1D" w14:textId="77777777" w:rsidR="00AB647C" w:rsidRPr="00524CBF" w:rsidRDefault="00AB647C" w:rsidP="00B778A2">
            <w:pPr>
              <w:pStyle w:val="Elsistekstas"/>
              <w:numPr>
                <w:ilvl w:val="0"/>
                <w:numId w:val="66"/>
              </w:numPr>
              <w:jc w:val="left"/>
            </w:pPr>
          </w:p>
        </w:tc>
        <w:tc>
          <w:tcPr>
            <w:tcW w:w="2989" w:type="dxa"/>
          </w:tcPr>
          <w:p w14:paraId="09332F64" w14:textId="77777777" w:rsidR="00AB647C" w:rsidRPr="00524CBF" w:rsidRDefault="00AB647C" w:rsidP="00A80AD8">
            <w:pPr>
              <w:pStyle w:val="Elsistekstas"/>
              <w:ind w:firstLine="0"/>
              <w:jc w:val="left"/>
            </w:pPr>
            <w:r w:rsidRPr="00524CBF">
              <w:t>Likusi suma, dėl kurios reikia suplanuoti MP</w:t>
            </w:r>
          </w:p>
        </w:tc>
        <w:tc>
          <w:tcPr>
            <w:tcW w:w="5654" w:type="dxa"/>
          </w:tcPr>
          <w:p w14:paraId="0BADB83E" w14:textId="77777777" w:rsidR="00AB647C" w:rsidRPr="00524CBF" w:rsidRDefault="00AB647C" w:rsidP="00C828F2">
            <w:pPr>
              <w:pStyle w:val="Elsistekstas"/>
              <w:ind w:firstLine="0"/>
            </w:pPr>
            <w:r w:rsidRPr="00524CBF">
              <w:t>Pateikiama MP teikimo grafiko formoje nurodyta likusi suma, kuriai reikia suplanuoti mokėjimo prašymus.</w:t>
            </w:r>
          </w:p>
        </w:tc>
      </w:tr>
      <w:tr w:rsidR="00AB647C" w:rsidRPr="00524CBF" w14:paraId="1DFC9BC8" w14:textId="77777777" w:rsidTr="00AE28AE">
        <w:tc>
          <w:tcPr>
            <w:tcW w:w="988" w:type="dxa"/>
          </w:tcPr>
          <w:p w14:paraId="6AFE4408" w14:textId="77777777" w:rsidR="00AB647C" w:rsidRPr="00524CBF" w:rsidRDefault="00AB647C" w:rsidP="00B778A2">
            <w:pPr>
              <w:pStyle w:val="Elsistekstas"/>
              <w:numPr>
                <w:ilvl w:val="0"/>
                <w:numId w:val="66"/>
              </w:numPr>
              <w:jc w:val="left"/>
            </w:pPr>
          </w:p>
        </w:tc>
        <w:tc>
          <w:tcPr>
            <w:tcW w:w="2989" w:type="dxa"/>
          </w:tcPr>
          <w:p w14:paraId="3784CD09" w14:textId="77777777" w:rsidR="00AB647C" w:rsidRPr="00524CBF" w:rsidRDefault="00AB647C" w:rsidP="00A80AD8">
            <w:pPr>
              <w:pStyle w:val="Elsistekstas"/>
              <w:ind w:firstLine="0"/>
              <w:jc w:val="left"/>
            </w:pPr>
            <w:r w:rsidRPr="00524CBF">
              <w:t>Būsena</w:t>
            </w:r>
          </w:p>
        </w:tc>
        <w:tc>
          <w:tcPr>
            <w:tcW w:w="5654" w:type="dxa"/>
          </w:tcPr>
          <w:p w14:paraId="7CBA9BEC" w14:textId="77777777" w:rsidR="00AB647C" w:rsidRPr="00524CBF" w:rsidRDefault="00AB647C" w:rsidP="00C828F2">
            <w:pPr>
              <w:pStyle w:val="Elsistekstas"/>
              <w:ind w:firstLine="0"/>
            </w:pPr>
            <w:r w:rsidRPr="00524CBF">
              <w:t xml:space="preserve">Pateikiama rengiamo MP teikimo grafiko formos būsena. </w:t>
            </w:r>
          </w:p>
        </w:tc>
      </w:tr>
      <w:tr w:rsidR="00AB647C" w:rsidRPr="00524CBF" w14:paraId="73EFC75B" w14:textId="77777777" w:rsidTr="00AE28AE">
        <w:tc>
          <w:tcPr>
            <w:tcW w:w="988" w:type="dxa"/>
          </w:tcPr>
          <w:p w14:paraId="7EF1029F" w14:textId="77777777" w:rsidR="00AB647C" w:rsidRPr="00524CBF" w:rsidRDefault="00AB647C" w:rsidP="00B778A2">
            <w:pPr>
              <w:pStyle w:val="Elsistekstas"/>
              <w:numPr>
                <w:ilvl w:val="0"/>
                <w:numId w:val="66"/>
              </w:numPr>
              <w:jc w:val="left"/>
            </w:pPr>
          </w:p>
        </w:tc>
        <w:tc>
          <w:tcPr>
            <w:tcW w:w="2989" w:type="dxa"/>
          </w:tcPr>
          <w:p w14:paraId="7EFE8C16" w14:textId="77777777" w:rsidR="00AB647C" w:rsidRPr="00524CBF" w:rsidRDefault="00AB647C" w:rsidP="00A80AD8">
            <w:pPr>
              <w:pStyle w:val="Elsistekstas"/>
              <w:ind w:firstLine="0"/>
              <w:jc w:val="left"/>
            </w:pPr>
            <w:r w:rsidRPr="00524CBF">
              <w:t>Būsenos data</w:t>
            </w:r>
          </w:p>
        </w:tc>
        <w:tc>
          <w:tcPr>
            <w:tcW w:w="5654" w:type="dxa"/>
          </w:tcPr>
          <w:p w14:paraId="065131CA" w14:textId="77777777" w:rsidR="00AB647C" w:rsidRPr="00524CBF" w:rsidRDefault="00AB647C" w:rsidP="00C828F2">
            <w:pPr>
              <w:pStyle w:val="Elsistekstas"/>
              <w:ind w:firstLine="0"/>
            </w:pPr>
            <w:r w:rsidRPr="00524CBF">
              <w:t>Pateikiama būsenos data.</w:t>
            </w:r>
          </w:p>
        </w:tc>
      </w:tr>
      <w:tr w:rsidR="00AB647C" w:rsidRPr="00524CBF" w14:paraId="6A4E029E" w14:textId="77777777" w:rsidTr="00AE28AE">
        <w:tc>
          <w:tcPr>
            <w:tcW w:w="988" w:type="dxa"/>
          </w:tcPr>
          <w:p w14:paraId="50BFD802" w14:textId="77777777" w:rsidR="00AB647C" w:rsidRPr="00524CBF" w:rsidRDefault="00AB647C" w:rsidP="00B778A2">
            <w:pPr>
              <w:pStyle w:val="Elsistekstas"/>
              <w:numPr>
                <w:ilvl w:val="0"/>
                <w:numId w:val="66"/>
              </w:numPr>
              <w:jc w:val="left"/>
            </w:pPr>
          </w:p>
        </w:tc>
        <w:tc>
          <w:tcPr>
            <w:tcW w:w="2989" w:type="dxa"/>
          </w:tcPr>
          <w:p w14:paraId="6ACE9892" w14:textId="77777777" w:rsidR="00AB647C" w:rsidRPr="00524CBF" w:rsidRDefault="00AB647C" w:rsidP="00A80AD8">
            <w:pPr>
              <w:pStyle w:val="Elsistekstas"/>
              <w:ind w:firstLine="0"/>
              <w:jc w:val="left"/>
            </w:pPr>
            <w:r w:rsidRPr="00524CBF">
              <w:t>MP tipas</w:t>
            </w:r>
          </w:p>
        </w:tc>
        <w:tc>
          <w:tcPr>
            <w:tcW w:w="5654" w:type="dxa"/>
          </w:tcPr>
          <w:p w14:paraId="12BFFCB2" w14:textId="43EF4E16" w:rsidR="00AB647C" w:rsidRPr="00524CBF" w:rsidRDefault="00AB647C" w:rsidP="00C828F2">
            <w:pPr>
              <w:pStyle w:val="Elsistekstas"/>
              <w:ind w:firstLine="0"/>
            </w:pPr>
            <w:r w:rsidRPr="00524CBF">
              <w:t>Pateikiama</w:t>
            </w:r>
            <w:r w:rsidR="00393462">
              <w:t>s</w:t>
            </w:r>
            <w:r w:rsidRPr="00524CBF">
              <w:t xml:space="preserve"> </w:t>
            </w:r>
            <w:r w:rsidR="00393462">
              <w:t>mokėjimo prašymo</w:t>
            </w:r>
            <w:r w:rsidR="00393462" w:rsidRPr="00524CBF">
              <w:t xml:space="preserve"> </w:t>
            </w:r>
            <w:r w:rsidRPr="00524CBF">
              <w:t xml:space="preserve">numeris ir tipas (AMP arba TMP), </w:t>
            </w:r>
            <w:r w:rsidR="00393462">
              <w:t xml:space="preserve">su kuriuo </w:t>
            </w:r>
            <w:r w:rsidRPr="00524CBF">
              <w:t>kartu teikiamas MP grafikas.</w:t>
            </w:r>
          </w:p>
        </w:tc>
      </w:tr>
    </w:tbl>
    <w:p w14:paraId="4828F05B" w14:textId="77777777" w:rsidR="00AB647C" w:rsidRPr="00524CBF" w:rsidRDefault="00AB647C" w:rsidP="00AB647C">
      <w:pPr>
        <w:pStyle w:val="Elsistekstas"/>
        <w:ind w:firstLine="0"/>
      </w:pPr>
    </w:p>
    <w:p w14:paraId="4E445F96" w14:textId="082E0CA5" w:rsidR="00402A7C" w:rsidRPr="00524CBF" w:rsidRDefault="00402A7C" w:rsidP="00B778A2">
      <w:pPr>
        <w:pStyle w:val="Elsistekstas"/>
        <w:numPr>
          <w:ilvl w:val="0"/>
          <w:numId w:val="81"/>
        </w:numPr>
      </w:pPr>
      <w:r w:rsidRPr="00524CBF">
        <w:t xml:space="preserve">Sąraše </w:t>
      </w:r>
      <w:r w:rsidRPr="00524CBF">
        <w:rPr>
          <w:b/>
        </w:rPr>
        <w:t>„Pateikti dokumentai“</w:t>
      </w:r>
      <w:r w:rsidRPr="00524CBF">
        <w:t xml:space="preserve"> pateikiami MP teikimo grafikai, kurie yra pateikti</w:t>
      </w:r>
      <w:r w:rsidR="00A64AF3" w:rsidRPr="00524CBF">
        <w:t xml:space="preserve"> ir užregistruoti </w:t>
      </w:r>
      <w:r w:rsidR="00AF3129">
        <w:t>į</w:t>
      </w:r>
      <w:r w:rsidR="00A64AF3" w:rsidRPr="00524CBF">
        <w:t xml:space="preserve">gyvendinančios </w:t>
      </w:r>
      <w:r w:rsidR="00AF3129">
        <w:t>i</w:t>
      </w:r>
      <w:r w:rsidR="00A64AF3" w:rsidRPr="00524CBF">
        <w:t>nstitucijos</w:t>
      </w:r>
      <w:r w:rsidRPr="00524CBF">
        <w:t>. Šiame sąraše naudotojas gali peržiūrėti bei stebėti būsenų pasikeitimą nuo u</w:t>
      </w:r>
      <w:r w:rsidR="00996B64" w:rsidRPr="00524CBF">
        <w:t>žregistravimo iki patvirtinimo</w:t>
      </w:r>
      <w:r w:rsidR="00447246">
        <w:t xml:space="preserve"> ar atmetimo</w:t>
      </w:r>
      <w:r w:rsidR="00996B64" w:rsidRPr="00524CBF">
        <w:t>.</w:t>
      </w:r>
    </w:p>
    <w:p w14:paraId="1CF47E02" w14:textId="77777777" w:rsidR="00B5539C" w:rsidRPr="00524CBF" w:rsidRDefault="00B5539C" w:rsidP="00B5539C">
      <w:pPr>
        <w:pStyle w:val="Elsistekstas"/>
      </w:pPr>
      <w:r w:rsidRPr="00524CBF">
        <w:t>Sąraše atvaizduojama ši informacija:</w:t>
      </w:r>
    </w:p>
    <w:tbl>
      <w:tblPr>
        <w:tblStyle w:val="Elsislentele"/>
        <w:tblW w:w="5000" w:type="pct"/>
        <w:tblLook w:val="04A0" w:firstRow="1" w:lastRow="0" w:firstColumn="1" w:lastColumn="0" w:noHBand="0" w:noVBand="1"/>
      </w:tblPr>
      <w:tblGrid>
        <w:gridCol w:w="989"/>
        <w:gridCol w:w="2990"/>
        <w:gridCol w:w="5656"/>
      </w:tblGrid>
      <w:tr w:rsidR="00F35157" w:rsidRPr="00524CBF" w14:paraId="3010A6FE"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6544F3B4" w14:textId="77777777" w:rsidR="00F35157" w:rsidRPr="00524CBF" w:rsidRDefault="00F35157" w:rsidP="00C06146">
            <w:pPr>
              <w:pStyle w:val="Elsislentelesantraste"/>
              <w:rPr>
                <w:b/>
              </w:rPr>
            </w:pPr>
            <w:r w:rsidRPr="00524CBF">
              <w:t>Eil. Nr.</w:t>
            </w:r>
          </w:p>
        </w:tc>
        <w:tc>
          <w:tcPr>
            <w:tcW w:w="2989" w:type="dxa"/>
          </w:tcPr>
          <w:p w14:paraId="21462625" w14:textId="77777777" w:rsidR="00F35157" w:rsidRPr="00524CBF" w:rsidRDefault="00F35157" w:rsidP="00C06146">
            <w:pPr>
              <w:pStyle w:val="Elsislentelesantraste"/>
              <w:rPr>
                <w:b/>
              </w:rPr>
            </w:pPr>
            <w:r w:rsidRPr="00524CBF">
              <w:t>Lauko pavadinimas</w:t>
            </w:r>
          </w:p>
        </w:tc>
        <w:tc>
          <w:tcPr>
            <w:tcW w:w="5654" w:type="dxa"/>
          </w:tcPr>
          <w:p w14:paraId="6DFD78D0" w14:textId="77777777" w:rsidR="00F35157" w:rsidRPr="00524CBF" w:rsidRDefault="00F35157" w:rsidP="00C06146">
            <w:pPr>
              <w:pStyle w:val="Elsislentelesantraste"/>
              <w:rPr>
                <w:b/>
              </w:rPr>
            </w:pPr>
            <w:r w:rsidRPr="00524CBF">
              <w:t>Aprašymas</w:t>
            </w:r>
          </w:p>
        </w:tc>
      </w:tr>
      <w:tr w:rsidR="00F35157" w:rsidRPr="00524CBF" w14:paraId="04D214F7" w14:textId="77777777" w:rsidTr="00AE28AE">
        <w:tc>
          <w:tcPr>
            <w:tcW w:w="988" w:type="dxa"/>
          </w:tcPr>
          <w:p w14:paraId="403E2589" w14:textId="77777777" w:rsidR="00F35157" w:rsidRPr="00524CBF" w:rsidRDefault="00F35157" w:rsidP="00B778A2">
            <w:pPr>
              <w:pStyle w:val="Elsistekstas"/>
              <w:numPr>
                <w:ilvl w:val="0"/>
                <w:numId w:val="82"/>
              </w:numPr>
              <w:jc w:val="left"/>
            </w:pPr>
          </w:p>
        </w:tc>
        <w:tc>
          <w:tcPr>
            <w:tcW w:w="2989" w:type="dxa"/>
          </w:tcPr>
          <w:p w14:paraId="2B32C56C" w14:textId="77777777" w:rsidR="00F35157" w:rsidRPr="00524CBF" w:rsidRDefault="00F35157" w:rsidP="009F5764">
            <w:pPr>
              <w:pStyle w:val="Elsistekstas"/>
              <w:ind w:firstLine="0"/>
              <w:jc w:val="left"/>
            </w:pPr>
            <w:r w:rsidRPr="00524CBF">
              <w:t>Eil. Nr.</w:t>
            </w:r>
          </w:p>
        </w:tc>
        <w:tc>
          <w:tcPr>
            <w:tcW w:w="5654" w:type="dxa"/>
          </w:tcPr>
          <w:p w14:paraId="2434489A" w14:textId="745B199A" w:rsidR="00F35157" w:rsidRPr="00524CBF" w:rsidRDefault="00F35157" w:rsidP="00C828F2">
            <w:pPr>
              <w:pStyle w:val="Elsistekstas"/>
              <w:ind w:firstLine="0"/>
            </w:pPr>
            <w:r w:rsidRPr="00524CBF">
              <w:t xml:space="preserve">Pateikiamas </w:t>
            </w:r>
            <w:r w:rsidR="00AF3129">
              <w:t>į</w:t>
            </w:r>
            <w:r w:rsidR="00E836D2" w:rsidRPr="00524CBF">
              <w:t>gyvendinančia</w:t>
            </w:r>
            <w:r w:rsidR="00203DB9">
              <w:t>jai</w:t>
            </w:r>
            <w:r w:rsidR="00E836D2" w:rsidRPr="00524CBF">
              <w:t xml:space="preserve"> </w:t>
            </w:r>
            <w:r w:rsidR="00AF3129">
              <w:t>i</w:t>
            </w:r>
            <w:r w:rsidR="00E836D2" w:rsidRPr="00524CBF">
              <w:t>nstitucijai</w:t>
            </w:r>
            <w:r w:rsidR="00E836D2" w:rsidRPr="00524CBF" w:rsidDel="00E836D2">
              <w:t xml:space="preserve"> </w:t>
            </w:r>
            <w:r w:rsidRPr="00524CBF">
              <w:t xml:space="preserve">pateiktos </w:t>
            </w:r>
            <w:r w:rsidR="00DC38BD" w:rsidRPr="00524CBF">
              <w:t xml:space="preserve">ir užregistruotos </w:t>
            </w:r>
            <w:r w:rsidRPr="00524CBF">
              <w:t>formos pateikimo eilės numeris.</w:t>
            </w:r>
          </w:p>
        </w:tc>
      </w:tr>
      <w:tr w:rsidR="00F35157" w:rsidRPr="00524CBF" w14:paraId="5712DC1D" w14:textId="77777777" w:rsidTr="00AE28AE">
        <w:tc>
          <w:tcPr>
            <w:tcW w:w="988" w:type="dxa"/>
          </w:tcPr>
          <w:p w14:paraId="0A7AF31E" w14:textId="77777777" w:rsidR="00F35157" w:rsidRPr="00524CBF" w:rsidRDefault="00F35157" w:rsidP="00B778A2">
            <w:pPr>
              <w:pStyle w:val="Elsistekstas"/>
              <w:numPr>
                <w:ilvl w:val="0"/>
                <w:numId w:val="82"/>
              </w:numPr>
              <w:jc w:val="left"/>
            </w:pPr>
          </w:p>
        </w:tc>
        <w:tc>
          <w:tcPr>
            <w:tcW w:w="2989" w:type="dxa"/>
          </w:tcPr>
          <w:p w14:paraId="29CD7FE5" w14:textId="77777777" w:rsidR="00F35157" w:rsidRPr="00524CBF" w:rsidRDefault="00F35157" w:rsidP="009F5764">
            <w:pPr>
              <w:pStyle w:val="Elsistekstas"/>
              <w:ind w:firstLine="0"/>
              <w:jc w:val="left"/>
            </w:pPr>
            <w:r w:rsidRPr="00524CBF">
              <w:t>Pateikimo data</w:t>
            </w:r>
          </w:p>
        </w:tc>
        <w:tc>
          <w:tcPr>
            <w:tcW w:w="5654" w:type="dxa"/>
          </w:tcPr>
          <w:p w14:paraId="4352B5BD" w14:textId="76CA9C5B" w:rsidR="00F35157" w:rsidRPr="00524CBF" w:rsidRDefault="00F35157" w:rsidP="00C828F2">
            <w:pPr>
              <w:pStyle w:val="Elsistekstas"/>
              <w:ind w:firstLine="0"/>
            </w:pPr>
            <w:r w:rsidRPr="00524CBF">
              <w:t>Pateikiama</w:t>
            </w:r>
            <w:r w:rsidR="00E836D2" w:rsidRPr="00524CBF">
              <w:t xml:space="preserve"> </w:t>
            </w:r>
            <w:r w:rsidR="00AF3129">
              <w:t>į</w:t>
            </w:r>
            <w:r w:rsidR="00E836D2" w:rsidRPr="00524CBF">
              <w:t>gyvendinančia</w:t>
            </w:r>
            <w:r w:rsidR="00203DB9">
              <w:t>ja</w:t>
            </w:r>
            <w:r w:rsidR="00E836D2" w:rsidRPr="00524CBF">
              <w:t xml:space="preserve">i </w:t>
            </w:r>
            <w:r w:rsidR="00AF3129">
              <w:t>i</w:t>
            </w:r>
            <w:r w:rsidR="00E836D2" w:rsidRPr="00524CBF">
              <w:t>nstitucijai</w:t>
            </w:r>
            <w:r w:rsidRPr="00524CBF">
              <w:t xml:space="preserve"> pateikto </w:t>
            </w:r>
            <w:r w:rsidR="00DC38BD" w:rsidRPr="00524CBF">
              <w:t xml:space="preserve">ir užregistruoto </w:t>
            </w:r>
            <w:r w:rsidRPr="00524CBF">
              <w:t>MP teikimo grafiko pateikimo data.</w:t>
            </w:r>
          </w:p>
        </w:tc>
      </w:tr>
      <w:tr w:rsidR="00F35157" w:rsidRPr="00524CBF" w14:paraId="309F3236" w14:textId="77777777" w:rsidTr="00AE28AE">
        <w:tc>
          <w:tcPr>
            <w:tcW w:w="988" w:type="dxa"/>
          </w:tcPr>
          <w:p w14:paraId="0993372E" w14:textId="77777777" w:rsidR="00F35157" w:rsidRPr="00524CBF" w:rsidRDefault="00F35157" w:rsidP="00B778A2">
            <w:pPr>
              <w:pStyle w:val="Elsistekstas"/>
              <w:numPr>
                <w:ilvl w:val="0"/>
                <w:numId w:val="82"/>
              </w:numPr>
              <w:jc w:val="left"/>
            </w:pPr>
          </w:p>
        </w:tc>
        <w:tc>
          <w:tcPr>
            <w:tcW w:w="2989" w:type="dxa"/>
          </w:tcPr>
          <w:p w14:paraId="6FB88FBD" w14:textId="77777777" w:rsidR="00F35157" w:rsidRPr="00524CBF" w:rsidRDefault="00F35157" w:rsidP="009F5764">
            <w:pPr>
              <w:pStyle w:val="Elsistekstas"/>
              <w:ind w:firstLine="0"/>
              <w:jc w:val="left"/>
            </w:pPr>
            <w:r w:rsidRPr="00524CBF">
              <w:t>Parengimo data</w:t>
            </w:r>
          </w:p>
        </w:tc>
        <w:tc>
          <w:tcPr>
            <w:tcW w:w="5654" w:type="dxa"/>
          </w:tcPr>
          <w:p w14:paraId="42938697" w14:textId="12928AD0" w:rsidR="00F35157" w:rsidRPr="00524CBF" w:rsidRDefault="00F35157" w:rsidP="00C828F2">
            <w:pPr>
              <w:pStyle w:val="Elsistekstas"/>
              <w:ind w:firstLine="0"/>
            </w:pPr>
            <w:r w:rsidRPr="00524CBF">
              <w:t xml:space="preserve">Pateikiama </w:t>
            </w:r>
            <w:r w:rsidR="00AF3129">
              <w:t>į</w:t>
            </w:r>
            <w:r w:rsidR="00E836D2" w:rsidRPr="00524CBF">
              <w:t>gyvendinančia</w:t>
            </w:r>
            <w:r w:rsidR="00203DB9">
              <w:t>ja</w:t>
            </w:r>
            <w:r w:rsidR="00E836D2" w:rsidRPr="00524CBF">
              <w:t xml:space="preserve">i </w:t>
            </w:r>
            <w:r w:rsidR="00AF3129">
              <w:t>i</w:t>
            </w:r>
            <w:r w:rsidR="00E836D2" w:rsidRPr="00524CBF">
              <w:t>nstitucijai</w:t>
            </w:r>
            <w:r w:rsidR="00E836D2" w:rsidRPr="00524CBF" w:rsidDel="00E836D2">
              <w:t xml:space="preserve"> </w:t>
            </w:r>
            <w:r w:rsidRPr="00524CBF">
              <w:t xml:space="preserve">pateikto </w:t>
            </w:r>
            <w:r w:rsidR="00DC38BD" w:rsidRPr="00524CBF">
              <w:t xml:space="preserve">ir užregistruoto </w:t>
            </w:r>
            <w:r w:rsidRPr="00524CBF">
              <w:t>MP teikimo grafiko parengimo data.</w:t>
            </w:r>
          </w:p>
        </w:tc>
      </w:tr>
      <w:tr w:rsidR="00F35157" w:rsidRPr="00524CBF" w14:paraId="084E8AEA" w14:textId="77777777" w:rsidTr="00AE28AE">
        <w:tc>
          <w:tcPr>
            <w:tcW w:w="988" w:type="dxa"/>
          </w:tcPr>
          <w:p w14:paraId="665615E9" w14:textId="77777777" w:rsidR="00F35157" w:rsidRPr="00524CBF" w:rsidRDefault="00F35157" w:rsidP="00B778A2">
            <w:pPr>
              <w:pStyle w:val="Elsistekstas"/>
              <w:numPr>
                <w:ilvl w:val="0"/>
                <w:numId w:val="82"/>
              </w:numPr>
              <w:jc w:val="left"/>
            </w:pPr>
          </w:p>
        </w:tc>
        <w:tc>
          <w:tcPr>
            <w:tcW w:w="2989" w:type="dxa"/>
          </w:tcPr>
          <w:p w14:paraId="0F9372C0" w14:textId="77777777" w:rsidR="00F35157" w:rsidRPr="00524CBF" w:rsidRDefault="00F35157" w:rsidP="009F5764">
            <w:pPr>
              <w:pStyle w:val="Elsistekstas"/>
              <w:ind w:firstLine="0"/>
              <w:jc w:val="left"/>
            </w:pPr>
            <w:r w:rsidRPr="00524CBF">
              <w:t>Nr.</w:t>
            </w:r>
          </w:p>
        </w:tc>
        <w:tc>
          <w:tcPr>
            <w:tcW w:w="5654" w:type="dxa"/>
          </w:tcPr>
          <w:p w14:paraId="44AEFDE1" w14:textId="7C352127" w:rsidR="00F35157" w:rsidRPr="00524CBF" w:rsidRDefault="00F35157" w:rsidP="00C828F2">
            <w:pPr>
              <w:pStyle w:val="Elsistekstas"/>
              <w:ind w:firstLine="0"/>
            </w:pPr>
            <w:r w:rsidRPr="00524CBF">
              <w:t xml:space="preserve">Pateikiamas </w:t>
            </w:r>
            <w:r w:rsidR="00AF3129">
              <w:t>į</w:t>
            </w:r>
            <w:r w:rsidR="00E836D2" w:rsidRPr="00524CBF">
              <w:t>gyvendinančia</w:t>
            </w:r>
            <w:r w:rsidR="00203DB9">
              <w:t>jai</w:t>
            </w:r>
            <w:r w:rsidR="00E836D2" w:rsidRPr="00524CBF">
              <w:t xml:space="preserve"> </w:t>
            </w:r>
            <w:r w:rsidR="00AF3129">
              <w:t>i</w:t>
            </w:r>
            <w:r w:rsidR="00E836D2" w:rsidRPr="00524CBF">
              <w:t>nstitucijai</w:t>
            </w:r>
            <w:r w:rsidR="00E836D2" w:rsidRPr="00524CBF" w:rsidDel="00E836D2">
              <w:t xml:space="preserve"> </w:t>
            </w:r>
            <w:r w:rsidRPr="00524CBF">
              <w:t>pateikto</w:t>
            </w:r>
            <w:r w:rsidR="00E836D2" w:rsidRPr="00524CBF">
              <w:t xml:space="preserve"> </w:t>
            </w:r>
            <w:r w:rsidRPr="00524CBF">
              <w:t>MP teikimo grafiko numeris.</w:t>
            </w:r>
          </w:p>
        </w:tc>
      </w:tr>
      <w:tr w:rsidR="00F35157" w:rsidRPr="00524CBF" w14:paraId="3BB519A0" w14:textId="77777777" w:rsidTr="00AE28AE">
        <w:tc>
          <w:tcPr>
            <w:tcW w:w="988" w:type="dxa"/>
          </w:tcPr>
          <w:p w14:paraId="4833F53F" w14:textId="77777777" w:rsidR="00F35157" w:rsidRPr="00524CBF" w:rsidRDefault="00F35157" w:rsidP="00B778A2">
            <w:pPr>
              <w:pStyle w:val="Elsistekstas"/>
              <w:numPr>
                <w:ilvl w:val="0"/>
                <w:numId w:val="82"/>
              </w:numPr>
              <w:jc w:val="left"/>
            </w:pPr>
          </w:p>
        </w:tc>
        <w:tc>
          <w:tcPr>
            <w:tcW w:w="2989" w:type="dxa"/>
          </w:tcPr>
          <w:p w14:paraId="0C543B3F" w14:textId="77777777" w:rsidR="00F35157" w:rsidRPr="00524CBF" w:rsidRDefault="00F35157" w:rsidP="009F5764">
            <w:pPr>
              <w:pStyle w:val="Elsistekstas"/>
              <w:ind w:firstLine="0"/>
              <w:jc w:val="left"/>
            </w:pPr>
            <w:r w:rsidRPr="00524CBF">
              <w:t>Patikslinimo data</w:t>
            </w:r>
          </w:p>
        </w:tc>
        <w:tc>
          <w:tcPr>
            <w:tcW w:w="5654" w:type="dxa"/>
          </w:tcPr>
          <w:p w14:paraId="1D2F53F8" w14:textId="4641F836" w:rsidR="00F35157" w:rsidRPr="00524CBF" w:rsidRDefault="00F35157" w:rsidP="00C828F2">
            <w:pPr>
              <w:pStyle w:val="Elsistekstas"/>
              <w:ind w:firstLine="0"/>
            </w:pPr>
            <w:r w:rsidRPr="00524CBF">
              <w:t xml:space="preserve">Pateikiama </w:t>
            </w:r>
            <w:r w:rsidR="00AF3129">
              <w:t>į</w:t>
            </w:r>
            <w:r w:rsidR="00E836D2" w:rsidRPr="00524CBF">
              <w:t>gyvendinančia</w:t>
            </w:r>
            <w:r w:rsidR="00203DB9">
              <w:t>ja</w:t>
            </w:r>
            <w:r w:rsidR="00E836D2" w:rsidRPr="00524CBF">
              <w:t xml:space="preserve">i </w:t>
            </w:r>
            <w:r w:rsidR="00AF3129">
              <w:t>i</w:t>
            </w:r>
            <w:r w:rsidR="00E836D2" w:rsidRPr="00524CBF">
              <w:t>nstitucijai</w:t>
            </w:r>
            <w:r w:rsidR="00E836D2" w:rsidRPr="00524CBF" w:rsidDel="00E836D2">
              <w:t xml:space="preserve"> </w:t>
            </w:r>
            <w:r w:rsidRPr="00524CBF">
              <w:t xml:space="preserve">pateikto </w:t>
            </w:r>
            <w:r w:rsidR="00DC38BD" w:rsidRPr="00524CBF">
              <w:t xml:space="preserve">ir užregistruoto </w:t>
            </w:r>
            <w:r w:rsidRPr="00524CBF">
              <w:t>MP teikimo grafiko</w:t>
            </w:r>
            <w:r w:rsidR="00B320BE">
              <w:t xml:space="preserve"> </w:t>
            </w:r>
            <w:r w:rsidRPr="00524CBF">
              <w:t>patikslinimo data.</w:t>
            </w:r>
          </w:p>
        </w:tc>
      </w:tr>
      <w:tr w:rsidR="00F35157" w:rsidRPr="00524CBF" w14:paraId="38C7D8E1" w14:textId="77777777" w:rsidTr="00AE28AE">
        <w:tc>
          <w:tcPr>
            <w:tcW w:w="988" w:type="dxa"/>
          </w:tcPr>
          <w:p w14:paraId="2DA4E25F" w14:textId="77777777" w:rsidR="00F35157" w:rsidRPr="00524CBF" w:rsidRDefault="00F35157" w:rsidP="00B778A2">
            <w:pPr>
              <w:pStyle w:val="Elsistekstas"/>
              <w:numPr>
                <w:ilvl w:val="0"/>
                <w:numId w:val="82"/>
              </w:numPr>
              <w:jc w:val="left"/>
            </w:pPr>
          </w:p>
        </w:tc>
        <w:tc>
          <w:tcPr>
            <w:tcW w:w="2989" w:type="dxa"/>
          </w:tcPr>
          <w:p w14:paraId="298D28C9" w14:textId="29B59135" w:rsidR="00F35157" w:rsidRPr="00524CBF" w:rsidRDefault="009166EA" w:rsidP="009F5764">
            <w:pPr>
              <w:pStyle w:val="Elsistekstas"/>
              <w:ind w:firstLine="0"/>
              <w:jc w:val="left"/>
            </w:pPr>
            <w:r w:rsidRPr="00524CBF">
              <w:t>Likusi suma, dėl kurios reikia suplanuoti MP</w:t>
            </w:r>
          </w:p>
        </w:tc>
        <w:tc>
          <w:tcPr>
            <w:tcW w:w="5654" w:type="dxa"/>
          </w:tcPr>
          <w:p w14:paraId="05C02E96" w14:textId="7D8BC9CE" w:rsidR="00F35157" w:rsidRPr="00524CBF" w:rsidRDefault="00F35157" w:rsidP="00C828F2">
            <w:pPr>
              <w:pStyle w:val="Elsistekstas"/>
              <w:ind w:firstLine="0"/>
            </w:pPr>
            <w:r w:rsidRPr="00524CBF">
              <w:t xml:space="preserve">Pateikiama </w:t>
            </w:r>
            <w:r w:rsidR="00AF3129">
              <w:t>į</w:t>
            </w:r>
            <w:r w:rsidR="00E836D2" w:rsidRPr="00524CBF">
              <w:t>gyvendinančia</w:t>
            </w:r>
            <w:r w:rsidR="00203DB9">
              <w:t>ja</w:t>
            </w:r>
            <w:r w:rsidR="00E836D2" w:rsidRPr="00524CBF">
              <w:t xml:space="preserve">i </w:t>
            </w:r>
            <w:r w:rsidR="00AF3129">
              <w:t>i</w:t>
            </w:r>
            <w:r w:rsidR="00E836D2" w:rsidRPr="00524CBF">
              <w:t>nstitucijai</w:t>
            </w:r>
            <w:r w:rsidR="00E836D2" w:rsidRPr="00524CBF" w:rsidDel="00E836D2">
              <w:t xml:space="preserve"> </w:t>
            </w:r>
            <w:r w:rsidR="00B320BE" w:rsidRPr="00524CBF">
              <w:t>pateikt</w:t>
            </w:r>
            <w:r w:rsidR="00072B92">
              <w:t>ame</w:t>
            </w:r>
            <w:r w:rsidR="00B320BE" w:rsidRPr="00524CBF">
              <w:t xml:space="preserve"> </w:t>
            </w:r>
            <w:r w:rsidR="00DC38BD" w:rsidRPr="00524CBF">
              <w:t xml:space="preserve">ir </w:t>
            </w:r>
            <w:r w:rsidR="00B320BE" w:rsidRPr="00524CBF">
              <w:t>užregistruo</w:t>
            </w:r>
            <w:r w:rsidR="00072B92">
              <w:t xml:space="preserve">tame </w:t>
            </w:r>
            <w:r w:rsidRPr="00524CBF">
              <w:t xml:space="preserve">MP teikimo </w:t>
            </w:r>
            <w:r w:rsidR="00072B92" w:rsidRPr="00524CBF">
              <w:t>grafik</w:t>
            </w:r>
            <w:r w:rsidR="00072B92">
              <w:t>e</w:t>
            </w:r>
            <w:r w:rsidR="00072B92" w:rsidRPr="00524CBF">
              <w:t xml:space="preserve"> </w:t>
            </w:r>
            <w:r w:rsidRPr="00524CBF">
              <w:t>nurodyta</w:t>
            </w:r>
            <w:r w:rsidR="002077C0" w:rsidRPr="00524CBF">
              <w:t xml:space="preserve"> likusi</w:t>
            </w:r>
            <w:r w:rsidRPr="00524CBF">
              <w:t xml:space="preserve"> suma, kuriai reikia suplanuoti mokėjimo prašymus.</w:t>
            </w:r>
          </w:p>
        </w:tc>
      </w:tr>
      <w:tr w:rsidR="00F35157" w:rsidRPr="00524CBF" w14:paraId="49457372" w14:textId="77777777" w:rsidTr="00AE28AE">
        <w:tc>
          <w:tcPr>
            <w:tcW w:w="988" w:type="dxa"/>
          </w:tcPr>
          <w:p w14:paraId="65D805E7" w14:textId="77777777" w:rsidR="00F35157" w:rsidRPr="00524CBF" w:rsidRDefault="00F35157" w:rsidP="00B778A2">
            <w:pPr>
              <w:pStyle w:val="Elsistekstas"/>
              <w:numPr>
                <w:ilvl w:val="0"/>
                <w:numId w:val="82"/>
              </w:numPr>
              <w:jc w:val="left"/>
            </w:pPr>
          </w:p>
        </w:tc>
        <w:tc>
          <w:tcPr>
            <w:tcW w:w="2989" w:type="dxa"/>
          </w:tcPr>
          <w:p w14:paraId="2B676AC7" w14:textId="77777777" w:rsidR="00F35157" w:rsidRPr="00524CBF" w:rsidRDefault="00F35157" w:rsidP="009F5764">
            <w:pPr>
              <w:pStyle w:val="Elsistekstas"/>
              <w:ind w:firstLine="0"/>
              <w:jc w:val="left"/>
            </w:pPr>
            <w:r w:rsidRPr="00524CBF">
              <w:t>Būsena</w:t>
            </w:r>
          </w:p>
        </w:tc>
        <w:tc>
          <w:tcPr>
            <w:tcW w:w="5654" w:type="dxa"/>
          </w:tcPr>
          <w:p w14:paraId="4E41B18E" w14:textId="276CFB73" w:rsidR="00F35157" w:rsidRPr="00524CBF" w:rsidRDefault="00F35157" w:rsidP="00C828F2">
            <w:pPr>
              <w:pStyle w:val="Elsistekstas"/>
              <w:ind w:firstLine="0"/>
            </w:pPr>
            <w:r w:rsidRPr="00524CBF">
              <w:t xml:space="preserve">Pateikiama </w:t>
            </w:r>
            <w:r w:rsidR="00AF3129">
              <w:t>į</w:t>
            </w:r>
            <w:r w:rsidR="00E836D2" w:rsidRPr="00524CBF">
              <w:t>gyvendinančia</w:t>
            </w:r>
            <w:r w:rsidR="00203DB9">
              <w:t>ja</w:t>
            </w:r>
            <w:r w:rsidR="00E836D2" w:rsidRPr="00524CBF">
              <w:t xml:space="preserve">i </w:t>
            </w:r>
            <w:r w:rsidR="00AF3129">
              <w:t>i</w:t>
            </w:r>
            <w:r w:rsidR="00E836D2" w:rsidRPr="00524CBF">
              <w:t>nstitucijai</w:t>
            </w:r>
            <w:r w:rsidR="00E836D2" w:rsidRPr="00524CBF" w:rsidDel="00E836D2">
              <w:t xml:space="preserve"> </w:t>
            </w:r>
            <w:r w:rsidRPr="00524CBF">
              <w:t xml:space="preserve">pateikto </w:t>
            </w:r>
            <w:r w:rsidR="00DC38BD" w:rsidRPr="00524CBF">
              <w:t xml:space="preserve">ir užregistruoto </w:t>
            </w:r>
            <w:r w:rsidRPr="00524CBF">
              <w:t>MP teikimo grafiko būsena.</w:t>
            </w:r>
          </w:p>
        </w:tc>
      </w:tr>
      <w:tr w:rsidR="00F35157" w:rsidRPr="00524CBF" w14:paraId="5D94CA2F" w14:textId="77777777" w:rsidTr="00AE28AE">
        <w:tc>
          <w:tcPr>
            <w:tcW w:w="988" w:type="dxa"/>
          </w:tcPr>
          <w:p w14:paraId="086AB49C" w14:textId="77777777" w:rsidR="00F35157" w:rsidRPr="00524CBF" w:rsidRDefault="00F35157" w:rsidP="00B778A2">
            <w:pPr>
              <w:pStyle w:val="Elsistekstas"/>
              <w:numPr>
                <w:ilvl w:val="0"/>
                <w:numId w:val="82"/>
              </w:numPr>
              <w:jc w:val="left"/>
            </w:pPr>
          </w:p>
        </w:tc>
        <w:tc>
          <w:tcPr>
            <w:tcW w:w="2989" w:type="dxa"/>
          </w:tcPr>
          <w:p w14:paraId="009F7022" w14:textId="77777777" w:rsidR="00F35157" w:rsidRPr="00524CBF" w:rsidRDefault="00F35157" w:rsidP="009F5764">
            <w:pPr>
              <w:pStyle w:val="Elsistekstas"/>
              <w:ind w:firstLine="0"/>
              <w:jc w:val="left"/>
            </w:pPr>
            <w:r w:rsidRPr="00524CBF">
              <w:t>Būsenos data</w:t>
            </w:r>
          </w:p>
        </w:tc>
        <w:tc>
          <w:tcPr>
            <w:tcW w:w="5654" w:type="dxa"/>
          </w:tcPr>
          <w:p w14:paraId="59A9AE69" w14:textId="3B1B8C47" w:rsidR="00F35157" w:rsidRPr="00524CBF" w:rsidRDefault="00F35157" w:rsidP="00C828F2">
            <w:pPr>
              <w:pStyle w:val="Elsistekstas"/>
              <w:ind w:firstLine="0"/>
            </w:pPr>
            <w:r w:rsidRPr="00524CBF">
              <w:t xml:space="preserve">Pateikiama </w:t>
            </w:r>
            <w:r w:rsidR="00AF3129">
              <w:t>į</w:t>
            </w:r>
            <w:r w:rsidR="00E836D2" w:rsidRPr="00524CBF">
              <w:t>gyvendinančia</w:t>
            </w:r>
            <w:r w:rsidR="00203DB9">
              <w:t>ja</w:t>
            </w:r>
            <w:r w:rsidR="00E836D2" w:rsidRPr="00524CBF">
              <w:t xml:space="preserve">i </w:t>
            </w:r>
            <w:r w:rsidR="00AF3129">
              <w:t>i</w:t>
            </w:r>
            <w:r w:rsidR="00E836D2" w:rsidRPr="00524CBF">
              <w:t>nstitucijai</w:t>
            </w:r>
            <w:r w:rsidR="00E836D2" w:rsidRPr="00524CBF" w:rsidDel="00E836D2">
              <w:t xml:space="preserve"> </w:t>
            </w:r>
            <w:r w:rsidRPr="00524CBF">
              <w:t>pateikto</w:t>
            </w:r>
            <w:r w:rsidR="00DC38BD" w:rsidRPr="00524CBF">
              <w:t xml:space="preserve"> ir užregistruoto</w:t>
            </w:r>
            <w:r w:rsidRPr="00524CBF">
              <w:t xml:space="preserve"> MP teikimo grafiko būsenos data.</w:t>
            </w:r>
          </w:p>
        </w:tc>
      </w:tr>
      <w:tr w:rsidR="00F35157" w:rsidRPr="00524CBF" w14:paraId="1D9B978D" w14:textId="77777777" w:rsidTr="00AE28AE">
        <w:tc>
          <w:tcPr>
            <w:tcW w:w="988" w:type="dxa"/>
          </w:tcPr>
          <w:p w14:paraId="301D5753" w14:textId="77777777" w:rsidR="00F35157" w:rsidRPr="00524CBF" w:rsidRDefault="00F35157" w:rsidP="00B778A2">
            <w:pPr>
              <w:pStyle w:val="Elsistekstas"/>
              <w:numPr>
                <w:ilvl w:val="0"/>
                <w:numId w:val="82"/>
              </w:numPr>
              <w:jc w:val="left"/>
            </w:pPr>
          </w:p>
        </w:tc>
        <w:tc>
          <w:tcPr>
            <w:tcW w:w="2989" w:type="dxa"/>
          </w:tcPr>
          <w:p w14:paraId="70ABD45B" w14:textId="77777777" w:rsidR="00F35157" w:rsidRPr="00524CBF" w:rsidRDefault="00F35157" w:rsidP="009F5764">
            <w:pPr>
              <w:pStyle w:val="Elsistekstas"/>
              <w:ind w:firstLine="0"/>
              <w:jc w:val="left"/>
            </w:pPr>
            <w:r w:rsidRPr="00524CBF">
              <w:t>MP tipas</w:t>
            </w:r>
          </w:p>
        </w:tc>
        <w:tc>
          <w:tcPr>
            <w:tcW w:w="5654" w:type="dxa"/>
          </w:tcPr>
          <w:p w14:paraId="634D0A93" w14:textId="4902B750" w:rsidR="00F35157" w:rsidRPr="00524CBF" w:rsidRDefault="00F35157" w:rsidP="00C828F2">
            <w:pPr>
              <w:pStyle w:val="Elsistekstas"/>
              <w:ind w:firstLine="0"/>
            </w:pPr>
            <w:r w:rsidRPr="00524CBF">
              <w:t>Pateikiama</w:t>
            </w:r>
            <w:r w:rsidR="00D63421">
              <w:t>s</w:t>
            </w:r>
            <w:r w:rsidRPr="00524CBF">
              <w:t xml:space="preserve"> </w:t>
            </w:r>
            <w:r w:rsidR="000E6BED">
              <w:t>mokėjimo prašymo</w:t>
            </w:r>
            <w:r w:rsidR="000E6BED" w:rsidRPr="00524CBF">
              <w:t xml:space="preserve"> </w:t>
            </w:r>
            <w:r w:rsidRPr="00524CBF">
              <w:t xml:space="preserve">numeris ir tipas (AMP arba TMP), </w:t>
            </w:r>
            <w:r w:rsidR="000E6BED">
              <w:t>su</w:t>
            </w:r>
            <w:r w:rsidRPr="00524CBF">
              <w:t xml:space="preserve"> kuri</w:t>
            </w:r>
            <w:r w:rsidR="000E6BED">
              <w:t>u</w:t>
            </w:r>
            <w:r w:rsidRPr="00524CBF">
              <w:t>o kartu</w:t>
            </w:r>
            <w:r w:rsidR="00E836D2" w:rsidRPr="00524CBF">
              <w:t xml:space="preserve"> </w:t>
            </w:r>
            <w:r w:rsidRPr="00524CBF">
              <w:t>pateiktas MP grafikas.</w:t>
            </w:r>
          </w:p>
        </w:tc>
      </w:tr>
    </w:tbl>
    <w:p w14:paraId="1136CDA2" w14:textId="083F5F18" w:rsidR="002063DC" w:rsidRPr="00524CBF" w:rsidRDefault="002063DC" w:rsidP="002063DC">
      <w:pPr>
        <w:pStyle w:val="Elsistekstas"/>
      </w:pPr>
      <w:r w:rsidRPr="00524CBF">
        <w:t xml:space="preserve">Naudotojas gali rūšiuoti sąrašą „Pateikti dokumentai“ pagal visus sąrašo stulpelius, išskyrus lauką „Veiksmai“. Pagal nutylėjimą, sąrašas „Pateikti dokumentai“ bus išrūšiuotas pagal pateikimo datą (Z-&gt;A). Sąrašas „Rengiami dokumentai“ pagal nutylėjimą bus išrūšiuotas pagal parengimo datą (A-&gt; Z), sąrašo gale pateikiami pateikti </w:t>
      </w:r>
      <w:r w:rsidR="00416348">
        <w:t>įgyvendinančiajai institucijai</w:t>
      </w:r>
      <w:r w:rsidRPr="00524CBF">
        <w:t xml:space="preserve"> dokumentai.</w:t>
      </w:r>
    </w:p>
    <w:p w14:paraId="1E9030E3" w14:textId="0A583661" w:rsidR="001B013C" w:rsidRPr="00524CBF" w:rsidRDefault="005F22FD" w:rsidP="00AB0467">
      <w:pPr>
        <w:pStyle w:val="Elsistekstas"/>
      </w:pPr>
      <w:r w:rsidRPr="00524CBF">
        <w:t>Pateiktų dokumentų sąraše yra galimybė ieškoti reikiamų formų filtro pagalba.</w:t>
      </w:r>
    </w:p>
    <w:p w14:paraId="6F1E811D" w14:textId="5D053C84" w:rsidR="001B013C" w:rsidRPr="00CB7CD5" w:rsidRDefault="001B013C" w:rsidP="001B013C">
      <w:pPr>
        <w:pStyle w:val="Elsistekstas"/>
        <w:ind w:firstLine="0"/>
      </w:pPr>
      <w:r w:rsidRPr="00CB7CD5">
        <w:rPr>
          <w:noProof/>
        </w:rPr>
        <w:drawing>
          <wp:inline distT="0" distB="0" distL="0" distR="0" wp14:anchorId="2CEF80AD" wp14:editId="1EC411F0">
            <wp:extent cx="6122035" cy="1249680"/>
            <wp:effectExtent l="19050" t="19050" r="12065" b="266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screen">
                      <a:extLst>
                        <a:ext uri="{BEBA8EAE-BF5A-486C-A8C5-ECC9F3942E4B}">
                          <a14:imgProps xmlns:a14="http://schemas.microsoft.com/office/drawing/2010/main">
                            <a14:imgLayer r:embed="rId76">
                              <a14:imgEffect>
                                <a14:sharpenSoften amount="25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6122035" cy="1249680"/>
                    </a:xfrm>
                    <a:prstGeom prst="rect">
                      <a:avLst/>
                    </a:prstGeom>
                    <a:ln>
                      <a:solidFill>
                        <a:schemeClr val="tx1"/>
                      </a:solidFill>
                    </a:ln>
                  </pic:spPr>
                </pic:pic>
              </a:graphicData>
            </a:graphic>
          </wp:inline>
        </w:drawing>
      </w:r>
    </w:p>
    <w:p w14:paraId="05455657" w14:textId="7750959D" w:rsidR="001B013C" w:rsidRPr="00473965" w:rsidRDefault="001B013C" w:rsidP="00D936D1">
      <w:pPr>
        <w:pStyle w:val="Paveiksleliopavadinimas"/>
      </w:pPr>
      <w:r w:rsidRPr="00725BF4">
        <w:t xml:space="preserve">Pateiktų MP teikimo grafikų </w:t>
      </w:r>
      <w:r w:rsidRPr="00E45599">
        <w:t>filtras</w:t>
      </w:r>
    </w:p>
    <w:p w14:paraId="544006F8" w14:textId="30B3DA13" w:rsidR="001B013C" w:rsidRPr="00473965" w:rsidRDefault="001B013C" w:rsidP="001B013C">
      <w:pPr>
        <w:pStyle w:val="Elsistekstas"/>
      </w:pPr>
      <w:r w:rsidRPr="00473965">
        <w:t>Naudotojas pateiktų MP teikimo grafikų sąrašą gali filtruoti pagal šiuos laukus:</w:t>
      </w:r>
    </w:p>
    <w:tbl>
      <w:tblPr>
        <w:tblStyle w:val="Elsislentele"/>
        <w:tblW w:w="0" w:type="auto"/>
        <w:tblLook w:val="04A0" w:firstRow="1" w:lastRow="0" w:firstColumn="1" w:lastColumn="0" w:noHBand="0" w:noVBand="1"/>
      </w:tblPr>
      <w:tblGrid>
        <w:gridCol w:w="990"/>
        <w:gridCol w:w="2101"/>
        <w:gridCol w:w="1823"/>
        <w:gridCol w:w="4613"/>
      </w:tblGrid>
      <w:tr w:rsidR="001B013C" w:rsidRPr="00524CBF" w14:paraId="10207CA2" w14:textId="77777777" w:rsidTr="00AE28AE">
        <w:trPr>
          <w:cnfStyle w:val="100000000000" w:firstRow="1" w:lastRow="0" w:firstColumn="0" w:lastColumn="0" w:oddVBand="0" w:evenVBand="0" w:oddHBand="0" w:evenHBand="0" w:firstRowFirstColumn="0" w:firstRowLastColumn="0" w:lastRowFirstColumn="0" w:lastRowLastColumn="0"/>
        </w:trPr>
        <w:tc>
          <w:tcPr>
            <w:tcW w:w="999" w:type="dxa"/>
          </w:tcPr>
          <w:p w14:paraId="37582E0A" w14:textId="77777777" w:rsidR="001B013C" w:rsidRPr="006E7FF9" w:rsidRDefault="001B013C" w:rsidP="00C06146">
            <w:pPr>
              <w:pStyle w:val="Elsislentelesantraste"/>
              <w:rPr>
                <w:b/>
              </w:rPr>
            </w:pPr>
            <w:r w:rsidRPr="00CB7CD5">
              <w:t>Eil. Nr.</w:t>
            </w:r>
          </w:p>
        </w:tc>
        <w:tc>
          <w:tcPr>
            <w:tcW w:w="2124" w:type="dxa"/>
          </w:tcPr>
          <w:p w14:paraId="4CEAF638" w14:textId="77777777" w:rsidR="001B013C" w:rsidRPr="00462636" w:rsidRDefault="001B013C" w:rsidP="00C06146">
            <w:pPr>
              <w:pStyle w:val="Elsislentelesantraste"/>
              <w:rPr>
                <w:b/>
              </w:rPr>
            </w:pPr>
            <w:r w:rsidRPr="00E10701">
              <w:t>Lauko pavadinimas</w:t>
            </w:r>
          </w:p>
        </w:tc>
        <w:tc>
          <w:tcPr>
            <w:tcW w:w="1842" w:type="dxa"/>
          </w:tcPr>
          <w:p w14:paraId="6CF4B236" w14:textId="77777777" w:rsidR="001B013C" w:rsidRPr="00505299" w:rsidRDefault="001B013C" w:rsidP="00C06146">
            <w:pPr>
              <w:pStyle w:val="Elsislentelesantraste"/>
              <w:rPr>
                <w:b/>
              </w:rPr>
            </w:pPr>
            <w:r w:rsidRPr="00B837D6">
              <w:t>Tipas</w:t>
            </w:r>
          </w:p>
        </w:tc>
        <w:tc>
          <w:tcPr>
            <w:tcW w:w="4666" w:type="dxa"/>
          </w:tcPr>
          <w:p w14:paraId="0265A2BA" w14:textId="77777777" w:rsidR="001B013C" w:rsidRPr="00725BF4" w:rsidRDefault="001B013C" w:rsidP="00C06146">
            <w:pPr>
              <w:pStyle w:val="Elsislentelesantraste"/>
              <w:rPr>
                <w:b/>
              </w:rPr>
            </w:pPr>
            <w:r w:rsidRPr="00725BF4">
              <w:t>Aprašymas</w:t>
            </w:r>
          </w:p>
        </w:tc>
      </w:tr>
      <w:tr w:rsidR="001B013C" w:rsidRPr="00524CBF" w14:paraId="0D3843E8" w14:textId="77777777" w:rsidTr="00AE28AE">
        <w:tc>
          <w:tcPr>
            <w:tcW w:w="999" w:type="dxa"/>
          </w:tcPr>
          <w:p w14:paraId="495A1C22" w14:textId="77777777" w:rsidR="001B013C" w:rsidRPr="00524CBF" w:rsidRDefault="001B013C" w:rsidP="00B778A2">
            <w:pPr>
              <w:pStyle w:val="Elsistekstas"/>
              <w:numPr>
                <w:ilvl w:val="0"/>
                <w:numId w:val="58"/>
              </w:numPr>
              <w:jc w:val="left"/>
            </w:pPr>
          </w:p>
        </w:tc>
        <w:tc>
          <w:tcPr>
            <w:tcW w:w="2124" w:type="dxa"/>
          </w:tcPr>
          <w:p w14:paraId="20F6278F" w14:textId="77777777" w:rsidR="001B013C" w:rsidRPr="00524CBF" w:rsidRDefault="001B013C" w:rsidP="000D2976">
            <w:pPr>
              <w:pStyle w:val="Elsistekstas"/>
              <w:ind w:firstLine="0"/>
              <w:jc w:val="left"/>
            </w:pPr>
            <w:r w:rsidRPr="00524CBF">
              <w:t>Pateikimo data</w:t>
            </w:r>
          </w:p>
        </w:tc>
        <w:tc>
          <w:tcPr>
            <w:tcW w:w="1842" w:type="dxa"/>
          </w:tcPr>
          <w:p w14:paraId="1E585F4F" w14:textId="77777777" w:rsidR="001B013C" w:rsidRPr="00524CBF" w:rsidRDefault="001B013C" w:rsidP="000D2976">
            <w:pPr>
              <w:pStyle w:val="Elsistekstas"/>
              <w:ind w:firstLine="0"/>
              <w:jc w:val="left"/>
            </w:pPr>
            <w:r w:rsidRPr="00524CBF">
              <w:t>Data formato YYYY-MM-DD</w:t>
            </w:r>
          </w:p>
        </w:tc>
        <w:tc>
          <w:tcPr>
            <w:tcW w:w="4666" w:type="dxa"/>
          </w:tcPr>
          <w:p w14:paraId="3F4D22AE" w14:textId="76A8ED69" w:rsidR="001B013C" w:rsidRPr="00524CBF" w:rsidRDefault="001B013C" w:rsidP="00C828F2">
            <w:pPr>
              <w:pStyle w:val="Elsistekstas"/>
              <w:ind w:firstLine="0"/>
            </w:pPr>
            <w:r w:rsidRPr="00524CBF">
              <w:t>Naudotojas gali įvesti arba pasirinkti iš kalendoriaus pateikimo datų rėžį. MP teikimo grafikai atfiltruojami pagal nurodytą pateikimo datą.</w:t>
            </w:r>
          </w:p>
        </w:tc>
      </w:tr>
      <w:tr w:rsidR="001B013C" w:rsidRPr="00524CBF" w14:paraId="25B80DB6" w14:textId="77777777" w:rsidTr="00AE28AE">
        <w:tc>
          <w:tcPr>
            <w:tcW w:w="999" w:type="dxa"/>
          </w:tcPr>
          <w:p w14:paraId="4291D4D4" w14:textId="77777777" w:rsidR="001B013C" w:rsidRPr="00524CBF" w:rsidRDefault="001B013C" w:rsidP="00B778A2">
            <w:pPr>
              <w:pStyle w:val="Elsistekstas"/>
              <w:numPr>
                <w:ilvl w:val="0"/>
                <w:numId w:val="58"/>
              </w:numPr>
              <w:jc w:val="left"/>
            </w:pPr>
          </w:p>
        </w:tc>
        <w:tc>
          <w:tcPr>
            <w:tcW w:w="2124" w:type="dxa"/>
          </w:tcPr>
          <w:p w14:paraId="6F9E8FAC" w14:textId="77777777" w:rsidR="001B013C" w:rsidRPr="00524CBF" w:rsidRDefault="001B013C" w:rsidP="000D2976">
            <w:pPr>
              <w:pStyle w:val="Elsistekstas"/>
              <w:ind w:firstLine="0"/>
              <w:jc w:val="left"/>
            </w:pPr>
            <w:r w:rsidRPr="00524CBF">
              <w:t>Parengimo data</w:t>
            </w:r>
          </w:p>
        </w:tc>
        <w:tc>
          <w:tcPr>
            <w:tcW w:w="1842" w:type="dxa"/>
          </w:tcPr>
          <w:p w14:paraId="30FA9E57" w14:textId="77777777" w:rsidR="001B013C" w:rsidRPr="00524CBF" w:rsidRDefault="001B013C" w:rsidP="000D2976">
            <w:pPr>
              <w:pStyle w:val="Elsistekstas"/>
              <w:ind w:firstLine="0"/>
              <w:jc w:val="left"/>
            </w:pPr>
            <w:r w:rsidRPr="00524CBF">
              <w:t>Data formato YYYY-MM-DD</w:t>
            </w:r>
          </w:p>
        </w:tc>
        <w:tc>
          <w:tcPr>
            <w:tcW w:w="4666" w:type="dxa"/>
          </w:tcPr>
          <w:p w14:paraId="199935F7" w14:textId="49A8CF5A" w:rsidR="001B013C" w:rsidRPr="00524CBF" w:rsidRDefault="001B013C" w:rsidP="00C828F2">
            <w:pPr>
              <w:pStyle w:val="Elsistekstas"/>
              <w:ind w:firstLine="0"/>
            </w:pPr>
            <w:r w:rsidRPr="00524CBF">
              <w:t>Naudotojas gali įvesti arba pasirinkti iš kalendoriaus parengimo datų rėžį. MP teikimo grafikai atfiltruojami pagal nurodytą parengimo datą.</w:t>
            </w:r>
          </w:p>
        </w:tc>
      </w:tr>
      <w:tr w:rsidR="001B013C" w:rsidRPr="00524CBF" w14:paraId="369EAC38" w14:textId="77777777" w:rsidTr="00AE28AE">
        <w:tc>
          <w:tcPr>
            <w:tcW w:w="999" w:type="dxa"/>
          </w:tcPr>
          <w:p w14:paraId="20F2D5D0" w14:textId="77777777" w:rsidR="001B013C" w:rsidRPr="00524CBF" w:rsidRDefault="001B013C" w:rsidP="00B778A2">
            <w:pPr>
              <w:pStyle w:val="Elsistekstas"/>
              <w:numPr>
                <w:ilvl w:val="0"/>
                <w:numId w:val="58"/>
              </w:numPr>
              <w:jc w:val="left"/>
            </w:pPr>
          </w:p>
        </w:tc>
        <w:tc>
          <w:tcPr>
            <w:tcW w:w="2124" w:type="dxa"/>
          </w:tcPr>
          <w:p w14:paraId="1F01461C" w14:textId="77777777" w:rsidR="001B013C" w:rsidRPr="00524CBF" w:rsidRDefault="001B013C" w:rsidP="000D2976">
            <w:pPr>
              <w:pStyle w:val="Elsistekstas"/>
              <w:ind w:firstLine="0"/>
              <w:jc w:val="left"/>
            </w:pPr>
            <w:r w:rsidRPr="00524CBF">
              <w:t>Nr.</w:t>
            </w:r>
          </w:p>
        </w:tc>
        <w:tc>
          <w:tcPr>
            <w:tcW w:w="1842" w:type="dxa"/>
          </w:tcPr>
          <w:p w14:paraId="0EEB66D5" w14:textId="77777777" w:rsidR="001B013C" w:rsidRPr="00524CBF" w:rsidRDefault="001B013C" w:rsidP="000D2976">
            <w:pPr>
              <w:pStyle w:val="Elsistekstas"/>
              <w:ind w:firstLine="0"/>
              <w:jc w:val="left"/>
            </w:pPr>
            <w:r w:rsidRPr="00524CBF">
              <w:t>Tekstinis laukas</w:t>
            </w:r>
          </w:p>
        </w:tc>
        <w:tc>
          <w:tcPr>
            <w:tcW w:w="4666" w:type="dxa"/>
          </w:tcPr>
          <w:p w14:paraId="77D4B7DE" w14:textId="7DC53300" w:rsidR="001B013C" w:rsidRPr="00524CBF" w:rsidRDefault="001B013C" w:rsidP="00C828F2">
            <w:pPr>
              <w:pStyle w:val="Elsistekstas"/>
              <w:ind w:firstLine="0"/>
            </w:pPr>
            <w:r w:rsidRPr="00524CBF">
              <w:t>Nurodomas MP</w:t>
            </w:r>
            <w:r w:rsidR="00C42E96">
              <w:t xml:space="preserve"> teikimo</w:t>
            </w:r>
            <w:r w:rsidRPr="00524CBF">
              <w:t xml:space="preserve"> grafiko numeris. MP teikimo grafikai atfiltruojami pagal nurodytą MP teikimo grafiko numerį.</w:t>
            </w:r>
          </w:p>
        </w:tc>
      </w:tr>
      <w:tr w:rsidR="001B013C" w:rsidRPr="00524CBF" w14:paraId="3386CEBF" w14:textId="77777777" w:rsidTr="00AE28AE">
        <w:tc>
          <w:tcPr>
            <w:tcW w:w="999" w:type="dxa"/>
          </w:tcPr>
          <w:p w14:paraId="0041C1D4" w14:textId="77777777" w:rsidR="001B013C" w:rsidRPr="00524CBF" w:rsidRDefault="001B013C" w:rsidP="00B778A2">
            <w:pPr>
              <w:pStyle w:val="Elsistekstas"/>
              <w:numPr>
                <w:ilvl w:val="0"/>
                <w:numId w:val="58"/>
              </w:numPr>
              <w:jc w:val="left"/>
            </w:pPr>
          </w:p>
        </w:tc>
        <w:tc>
          <w:tcPr>
            <w:tcW w:w="2124" w:type="dxa"/>
          </w:tcPr>
          <w:p w14:paraId="75B5A18D" w14:textId="77777777" w:rsidR="001B013C" w:rsidRPr="00524CBF" w:rsidRDefault="001B013C" w:rsidP="000D2976">
            <w:pPr>
              <w:pStyle w:val="Elsistekstas"/>
              <w:ind w:firstLine="0"/>
              <w:jc w:val="left"/>
            </w:pPr>
            <w:r w:rsidRPr="00524CBF">
              <w:t>Būsena</w:t>
            </w:r>
          </w:p>
        </w:tc>
        <w:tc>
          <w:tcPr>
            <w:tcW w:w="1842" w:type="dxa"/>
          </w:tcPr>
          <w:p w14:paraId="54039FA0" w14:textId="77777777" w:rsidR="001B013C" w:rsidRPr="00524CBF" w:rsidRDefault="001B013C" w:rsidP="000D2976">
            <w:pPr>
              <w:pStyle w:val="Elsistekstas"/>
              <w:ind w:firstLine="0"/>
              <w:jc w:val="left"/>
            </w:pPr>
            <w:r w:rsidRPr="00524CBF">
              <w:t>Klasifikatorius</w:t>
            </w:r>
          </w:p>
        </w:tc>
        <w:tc>
          <w:tcPr>
            <w:tcW w:w="4666" w:type="dxa"/>
          </w:tcPr>
          <w:p w14:paraId="2A0F99AA" w14:textId="114270CE" w:rsidR="001B013C" w:rsidRPr="00524CBF" w:rsidRDefault="001B013C" w:rsidP="00C828F2">
            <w:pPr>
              <w:pStyle w:val="Elsistekstas"/>
              <w:ind w:firstLine="0"/>
            </w:pPr>
            <w:r w:rsidRPr="00524CBF">
              <w:t xml:space="preserve">Nurodoma MP </w:t>
            </w:r>
            <w:r w:rsidR="00C42E96">
              <w:t xml:space="preserve">teikimo </w:t>
            </w:r>
            <w:r w:rsidRPr="00524CBF">
              <w:t>grafiko būsena. MP teikimo grafikai atfiltruojami pagal nurodytą būseną.</w:t>
            </w:r>
          </w:p>
        </w:tc>
      </w:tr>
      <w:tr w:rsidR="001B013C" w:rsidRPr="00524CBF" w14:paraId="033F7BEE" w14:textId="77777777" w:rsidTr="00AE28AE">
        <w:tc>
          <w:tcPr>
            <w:tcW w:w="999" w:type="dxa"/>
          </w:tcPr>
          <w:p w14:paraId="55B653DF" w14:textId="77777777" w:rsidR="001B013C" w:rsidRPr="00524CBF" w:rsidRDefault="001B013C" w:rsidP="00B778A2">
            <w:pPr>
              <w:pStyle w:val="Elsistekstas"/>
              <w:numPr>
                <w:ilvl w:val="0"/>
                <w:numId w:val="58"/>
              </w:numPr>
              <w:jc w:val="left"/>
            </w:pPr>
          </w:p>
        </w:tc>
        <w:tc>
          <w:tcPr>
            <w:tcW w:w="2124" w:type="dxa"/>
          </w:tcPr>
          <w:p w14:paraId="4EBC6DB9" w14:textId="77777777" w:rsidR="001B013C" w:rsidRPr="00524CBF" w:rsidRDefault="001B013C" w:rsidP="000D2976">
            <w:pPr>
              <w:pStyle w:val="Elsistekstas"/>
              <w:ind w:firstLine="0"/>
              <w:jc w:val="left"/>
            </w:pPr>
            <w:r w:rsidRPr="00524CBF">
              <w:t>MP tipas</w:t>
            </w:r>
          </w:p>
        </w:tc>
        <w:tc>
          <w:tcPr>
            <w:tcW w:w="1842" w:type="dxa"/>
          </w:tcPr>
          <w:p w14:paraId="2DCA38A3" w14:textId="77777777" w:rsidR="001B013C" w:rsidRPr="00524CBF" w:rsidRDefault="001B013C" w:rsidP="000D2976">
            <w:pPr>
              <w:pStyle w:val="Elsistekstas"/>
              <w:ind w:firstLine="0"/>
              <w:jc w:val="left"/>
            </w:pPr>
            <w:r w:rsidRPr="00524CBF">
              <w:t>Klasifikatorius</w:t>
            </w:r>
          </w:p>
        </w:tc>
        <w:tc>
          <w:tcPr>
            <w:tcW w:w="4666" w:type="dxa"/>
          </w:tcPr>
          <w:p w14:paraId="41EB844E" w14:textId="36A848C5" w:rsidR="001B013C" w:rsidRPr="00524CBF" w:rsidRDefault="009909B2" w:rsidP="00C828F2">
            <w:pPr>
              <w:pStyle w:val="Elsistekstas"/>
              <w:ind w:firstLine="0"/>
            </w:pPr>
            <w:r>
              <w:t xml:space="preserve">Nurodomas mokėjimo prašymo tipas. </w:t>
            </w:r>
            <w:r w:rsidR="001B013C" w:rsidRPr="00524CBF">
              <w:t xml:space="preserve">MP teikimo grafikai atfiltruojami pagal nurodytą </w:t>
            </w:r>
            <w:r w:rsidR="00600943">
              <w:t>mokėjimo prašymo</w:t>
            </w:r>
            <w:r w:rsidR="00600943" w:rsidRPr="00524CBF">
              <w:t xml:space="preserve"> </w:t>
            </w:r>
            <w:r w:rsidR="001B013C" w:rsidRPr="00524CBF">
              <w:t>tipą</w:t>
            </w:r>
            <w:r w:rsidR="005F22FD" w:rsidRPr="00524CBF">
              <w:t xml:space="preserve"> arba nesusieti su </w:t>
            </w:r>
            <w:r w:rsidR="00600943">
              <w:t>mokėjimo prašymu</w:t>
            </w:r>
            <w:r w:rsidR="001B013C" w:rsidRPr="00524CBF">
              <w:t>.</w:t>
            </w:r>
          </w:p>
        </w:tc>
      </w:tr>
      <w:tr w:rsidR="001B013C" w:rsidRPr="00524CBF" w14:paraId="7E8B53E7" w14:textId="77777777" w:rsidTr="00AE28AE">
        <w:tc>
          <w:tcPr>
            <w:tcW w:w="999" w:type="dxa"/>
          </w:tcPr>
          <w:p w14:paraId="05019442" w14:textId="54CB99C8" w:rsidR="001B013C" w:rsidRPr="00524CBF" w:rsidDel="00EC07AE" w:rsidRDefault="005F22FD" w:rsidP="003D54E2">
            <w:pPr>
              <w:pStyle w:val="Elsistekstas"/>
              <w:ind w:firstLine="0"/>
              <w:jc w:val="left"/>
            </w:pPr>
            <w:r w:rsidRPr="00524CBF">
              <w:t>6.</w:t>
            </w:r>
          </w:p>
        </w:tc>
        <w:tc>
          <w:tcPr>
            <w:tcW w:w="2124" w:type="dxa"/>
          </w:tcPr>
          <w:p w14:paraId="28A16CD6" w14:textId="77777777" w:rsidR="001B013C" w:rsidRPr="00524CBF" w:rsidRDefault="001B013C" w:rsidP="000D2976">
            <w:pPr>
              <w:pStyle w:val="Elsistekstas"/>
              <w:ind w:firstLine="0"/>
              <w:jc w:val="left"/>
            </w:pPr>
            <w:r w:rsidRPr="00524CBF">
              <w:t>Išvalyti</w:t>
            </w:r>
          </w:p>
        </w:tc>
        <w:tc>
          <w:tcPr>
            <w:tcW w:w="1842" w:type="dxa"/>
          </w:tcPr>
          <w:p w14:paraId="53D924CF" w14:textId="77777777" w:rsidR="001B013C" w:rsidRPr="00524CBF" w:rsidRDefault="001B013C" w:rsidP="000D2976">
            <w:pPr>
              <w:pStyle w:val="Elsistekstas"/>
              <w:ind w:firstLine="0"/>
              <w:jc w:val="left"/>
            </w:pPr>
            <w:r w:rsidRPr="00524CBF">
              <w:t>Mygtukas</w:t>
            </w:r>
          </w:p>
        </w:tc>
        <w:tc>
          <w:tcPr>
            <w:tcW w:w="4666" w:type="dxa"/>
          </w:tcPr>
          <w:p w14:paraId="4C65F596" w14:textId="77777777" w:rsidR="001B013C" w:rsidRPr="00524CBF" w:rsidRDefault="001B013C" w:rsidP="00C828F2">
            <w:pPr>
              <w:pStyle w:val="Elsistekstas"/>
              <w:ind w:firstLine="0"/>
            </w:pPr>
            <w:r w:rsidRPr="00524CBF">
              <w:t xml:space="preserve">Paspaudus išvalomi visi duomenys, nurodyti filtro laukuose. </w:t>
            </w:r>
          </w:p>
        </w:tc>
      </w:tr>
    </w:tbl>
    <w:p w14:paraId="1B09B15D" w14:textId="77777777" w:rsidR="00B5539C" w:rsidRPr="00524CBF" w:rsidRDefault="00B5539C" w:rsidP="00AB0467">
      <w:pPr>
        <w:pStyle w:val="Elsistekstas"/>
      </w:pPr>
    </w:p>
    <w:p w14:paraId="736F5C0E" w14:textId="53524DDD" w:rsidR="008D20C3" w:rsidRPr="00524CBF" w:rsidRDefault="00537BB9" w:rsidP="00AB0467">
      <w:pPr>
        <w:pStyle w:val="Elsistekstas"/>
      </w:pPr>
      <w:r w:rsidRPr="00524CBF">
        <w:t>Priklausomai nuo turimų teisių, naudotojas gali atlikti šiuos veiksmus:</w:t>
      </w:r>
    </w:p>
    <w:p w14:paraId="08A3C351" w14:textId="3CFF2CFD" w:rsidR="005F22FD" w:rsidRPr="00524CBF" w:rsidRDefault="005F22FD" w:rsidP="00B778A2">
      <w:pPr>
        <w:pStyle w:val="Elsistekstas"/>
        <w:numPr>
          <w:ilvl w:val="0"/>
          <w:numId w:val="67"/>
        </w:numPr>
        <w:rPr>
          <w:b/>
        </w:rPr>
      </w:pPr>
      <w:r w:rsidRPr="00524CBF">
        <w:rPr>
          <w:b/>
        </w:rPr>
        <w:t>Užsakyti ir atsisiųsti MP teikimo grafiko formą.</w:t>
      </w:r>
    </w:p>
    <w:p w14:paraId="0D88A583" w14:textId="2A7AEEB1" w:rsidR="005F22FD" w:rsidRPr="00524CBF" w:rsidRDefault="005F22FD" w:rsidP="005F22FD">
      <w:pPr>
        <w:pStyle w:val="Elsistekstas"/>
        <w:ind w:left="644" w:firstLine="0"/>
      </w:pPr>
      <w:r w:rsidRPr="00524CBF">
        <w:t xml:space="preserve">Naudotojui, paspaudus mygtuką „Užsakyti MP teikimo grafiką“, užsakoma MP </w:t>
      </w:r>
      <w:r w:rsidR="00337DC4">
        <w:t xml:space="preserve">teikimo </w:t>
      </w:r>
      <w:r w:rsidRPr="00524CBF">
        <w:t>grafiko forma (PDF formatu), užpildyta preliminariais duomenimis. Naudotojui pateikiamas pranešimas: „Preliminariai užpildyta MP teikimo grafiko forma užsakyta &lt;data ir laikas, kada buvo užsakyta forma&gt;“.</w:t>
      </w:r>
    </w:p>
    <w:p w14:paraId="6FC23A6C" w14:textId="70FC8D52" w:rsidR="005F22FD" w:rsidRPr="00524CBF" w:rsidRDefault="005F22FD" w:rsidP="005F22FD">
      <w:pPr>
        <w:pStyle w:val="Elsistekstas"/>
        <w:ind w:left="644" w:firstLine="0"/>
      </w:pPr>
      <w:r w:rsidRPr="00524CBF">
        <w:t xml:space="preserve">Kai preliminariai užpildyta MP teikimo grafiko forma </w:t>
      </w:r>
      <w:r w:rsidR="00337DC4">
        <w:t>paruošta</w:t>
      </w:r>
      <w:r w:rsidRPr="00524CBF">
        <w:t>, naudotojui pateikiamas pranešimas „&lt;data ir laikas, kada buvo atsiųsta užsakyta forma&gt; preliminariai užpildyta MP teikimo grafiko forma“. Naudotojui paspaudus piktogramą „Atsisiųsti“ (</w:t>
      </w:r>
      <w:r w:rsidR="007C0717" w:rsidRPr="000C6271">
        <w:rPr>
          <w:noProof/>
        </w:rPr>
        <w:drawing>
          <wp:inline distT="0" distB="0" distL="0" distR="0" wp14:anchorId="43F8EB2B" wp14:editId="57B90F21">
            <wp:extent cx="182880" cy="173736"/>
            <wp:effectExtent l="0" t="0" r="762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2880" cy="173736"/>
                    </a:xfrm>
                    <a:prstGeom prst="rect">
                      <a:avLst/>
                    </a:prstGeom>
                  </pic:spPr>
                </pic:pic>
              </a:graphicData>
            </a:graphic>
          </wp:inline>
        </w:drawing>
      </w:r>
      <w:r w:rsidRPr="00524CBF">
        <w:t>), į kompiuterį atsiunčiama užsakyta forma, kurią naudotojas turi užpildyti ir įkelti į DMS.</w:t>
      </w:r>
    </w:p>
    <w:p w14:paraId="1FD600E9" w14:textId="0922A845" w:rsidR="00395042" w:rsidRPr="00524CBF" w:rsidRDefault="00126CBA" w:rsidP="00B778A2">
      <w:pPr>
        <w:pStyle w:val="Elsistekstas"/>
        <w:numPr>
          <w:ilvl w:val="0"/>
          <w:numId w:val="67"/>
        </w:numPr>
        <w:rPr>
          <w:b/>
        </w:rPr>
      </w:pPr>
      <w:r w:rsidRPr="00524CBF">
        <w:rPr>
          <w:b/>
        </w:rPr>
        <w:t>Užsakyti MP teikimo grafiko preliminarius duomenis.</w:t>
      </w:r>
    </w:p>
    <w:p w14:paraId="23599B96" w14:textId="3117232C" w:rsidR="00D16038" w:rsidRPr="00524CBF" w:rsidRDefault="00126CBA" w:rsidP="00126CBA">
      <w:pPr>
        <w:pStyle w:val="Elsistekstas"/>
        <w:ind w:left="644" w:firstLine="0"/>
      </w:pPr>
      <w:r w:rsidRPr="00524CBF">
        <w:t xml:space="preserve">Naudotojui, paspaudus mygtuką „Pildyti MP teikimo grafiką“, užsakomi MP teikimo </w:t>
      </w:r>
      <w:r w:rsidR="00262772" w:rsidRPr="00524CBF">
        <w:t>grafiko preliminarūs  duomenys formos pildymui</w:t>
      </w:r>
      <w:r w:rsidRPr="00524CBF">
        <w:t xml:space="preserve">. Naudotojui pateikiamas pranešimas „Užsakyti MP teikimo grafiko preliminarūs duomenys“. </w:t>
      </w:r>
      <w:r w:rsidR="00D16038" w:rsidRPr="00524CBF">
        <w:t xml:space="preserve">MP teikimo grafikui priskiriama būsena ir būsenos data (nurodanti kada duomenys buvo užsakyti). </w:t>
      </w:r>
    </w:p>
    <w:p w14:paraId="42394A46" w14:textId="2E62E78B" w:rsidR="00126CBA" w:rsidRPr="004359C0" w:rsidRDefault="00126CBA" w:rsidP="00126CBA">
      <w:pPr>
        <w:pStyle w:val="Elsistekstas"/>
        <w:ind w:left="644" w:firstLine="0"/>
      </w:pPr>
      <w:r w:rsidRPr="00524CBF">
        <w:t xml:space="preserve">Gavus užsakytus duomenis, piktograma </w:t>
      </w:r>
      <w:r w:rsidRPr="00576566">
        <w:rPr>
          <w:noProof/>
        </w:rPr>
        <w:drawing>
          <wp:inline distT="0" distB="0" distL="0" distR="0" wp14:anchorId="335689F9" wp14:editId="6BD167FB">
            <wp:extent cx="201168" cy="173736"/>
            <wp:effectExtent l="0" t="0" r="889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1168" cy="173736"/>
                    </a:xfrm>
                    <a:prstGeom prst="rect">
                      <a:avLst/>
                    </a:prstGeom>
                  </pic:spPr>
                </pic:pic>
              </a:graphicData>
            </a:graphic>
          </wp:inline>
        </w:drawing>
      </w:r>
      <w:r w:rsidRPr="00576566">
        <w:t>pakeičiama į piktogramą „Redaguoti“ (</w:t>
      </w:r>
      <w:r w:rsidRPr="00576566">
        <w:rPr>
          <w:noProof/>
        </w:rPr>
        <w:drawing>
          <wp:inline distT="0" distB="0" distL="0" distR="0" wp14:anchorId="05E0D5A4" wp14:editId="6DE97E4E">
            <wp:extent cx="146304" cy="155448"/>
            <wp:effectExtent l="0" t="0" r="635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6304" cy="155448"/>
                    </a:xfrm>
                    <a:prstGeom prst="rect">
                      <a:avLst/>
                    </a:prstGeom>
                  </pic:spPr>
                </pic:pic>
              </a:graphicData>
            </a:graphic>
          </wp:inline>
        </w:drawing>
      </w:r>
      <w:r w:rsidRPr="00576566">
        <w:t>).</w:t>
      </w:r>
    </w:p>
    <w:p w14:paraId="76467611" w14:textId="2F8C7C3B" w:rsidR="00126CBA" w:rsidRPr="00576566" w:rsidRDefault="00126CBA" w:rsidP="00126CBA">
      <w:pPr>
        <w:pStyle w:val="Elsistekstas"/>
        <w:ind w:left="644" w:firstLine="0"/>
      </w:pPr>
      <w:r w:rsidRPr="00576566">
        <w:rPr>
          <w:noProof/>
        </w:rPr>
        <w:drawing>
          <wp:inline distT="0" distB="0" distL="0" distR="0" wp14:anchorId="2FD9714A" wp14:editId="4F432743">
            <wp:extent cx="6115050" cy="666750"/>
            <wp:effectExtent l="19050" t="19050" r="19050" b="190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6115050" cy="666750"/>
                    </a:xfrm>
                    <a:prstGeom prst="rect">
                      <a:avLst/>
                    </a:prstGeom>
                    <a:noFill/>
                    <a:ln>
                      <a:solidFill>
                        <a:schemeClr val="tx1"/>
                      </a:solidFill>
                    </a:ln>
                  </pic:spPr>
                </pic:pic>
              </a:graphicData>
            </a:graphic>
          </wp:inline>
        </w:drawing>
      </w:r>
    </w:p>
    <w:p w14:paraId="7D7A5465" w14:textId="6988A949" w:rsidR="00126CBA" w:rsidRPr="00725BF4" w:rsidRDefault="00126CBA" w:rsidP="00D936D1">
      <w:pPr>
        <w:pStyle w:val="Paveiksleliopavadinimas"/>
      </w:pPr>
      <w:r w:rsidRPr="00505299">
        <w:t>Preliminarių MP teikimo grafiko duomenų užsakymas formai</w:t>
      </w:r>
    </w:p>
    <w:p w14:paraId="3143CF7F" w14:textId="4B704900" w:rsidR="00676B14" w:rsidRPr="00473965" w:rsidRDefault="00D16038" w:rsidP="00B778A2">
      <w:pPr>
        <w:pStyle w:val="Elsistekstas"/>
        <w:numPr>
          <w:ilvl w:val="0"/>
          <w:numId w:val="67"/>
        </w:numPr>
        <w:rPr>
          <w:b/>
        </w:rPr>
      </w:pPr>
      <w:r w:rsidRPr="00725BF4">
        <w:rPr>
          <w:b/>
        </w:rPr>
        <w:t>Rengti ir redaguoti</w:t>
      </w:r>
      <w:r w:rsidR="0096553B" w:rsidRPr="00E45599">
        <w:rPr>
          <w:b/>
        </w:rPr>
        <w:t xml:space="preserve"> MP teikimo grafiko ruošinį.</w:t>
      </w:r>
    </w:p>
    <w:p w14:paraId="3EADE406" w14:textId="28924382" w:rsidR="0096553B" w:rsidRPr="001248AC" w:rsidRDefault="0096553B" w:rsidP="005F22FD">
      <w:pPr>
        <w:pStyle w:val="Elsistekstas"/>
        <w:ind w:left="644" w:firstLine="0"/>
      </w:pPr>
      <w:r w:rsidRPr="00473965">
        <w:t>Naudotojas gali</w:t>
      </w:r>
      <w:r w:rsidR="00D16038" w:rsidRPr="00473965">
        <w:t xml:space="preserve"> pradėti rengti bei</w:t>
      </w:r>
      <w:r w:rsidRPr="00524CBF">
        <w:t xml:space="preserve"> </w:t>
      </w:r>
      <w:r w:rsidR="00857847" w:rsidRPr="00524CBF">
        <w:t xml:space="preserve">redaguoti anksčiau parengtą </w:t>
      </w:r>
      <w:r w:rsidRPr="00524CBF">
        <w:t>MP teikimo grafiko ruošinį,</w:t>
      </w:r>
      <w:r w:rsidR="001C5493" w:rsidRPr="00524CBF">
        <w:t xml:space="preserve"> rengiamų dokumentų sąraše</w:t>
      </w:r>
      <w:r w:rsidRPr="00524CBF">
        <w:t xml:space="preserve"> paspaudus piktogramą „Redaguoti“ (</w:t>
      </w:r>
      <w:r w:rsidRPr="00576566">
        <w:rPr>
          <w:noProof/>
        </w:rPr>
        <w:drawing>
          <wp:inline distT="0" distB="0" distL="0" distR="0" wp14:anchorId="567C64F5" wp14:editId="6A7707D6">
            <wp:extent cx="146304" cy="155448"/>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6304" cy="155448"/>
                    </a:xfrm>
                    <a:prstGeom prst="rect">
                      <a:avLst/>
                    </a:prstGeom>
                  </pic:spPr>
                </pic:pic>
              </a:graphicData>
            </a:graphic>
          </wp:inline>
        </w:drawing>
      </w:r>
      <w:r w:rsidRPr="00576566">
        <w:t>)</w:t>
      </w:r>
      <w:r w:rsidR="00395042" w:rsidRPr="004359C0">
        <w:t>. Naudotojui atidaromas MP teikimo grafiko</w:t>
      </w:r>
      <w:r w:rsidR="00D16038" w:rsidRPr="004359C0">
        <w:t xml:space="preserve"> rengimo / redagavimo langas.</w:t>
      </w:r>
    </w:p>
    <w:p w14:paraId="6A12F52C" w14:textId="7A06E0C4" w:rsidR="0096553B" w:rsidRPr="00A14AC1" w:rsidRDefault="0096553B" w:rsidP="00B778A2">
      <w:pPr>
        <w:pStyle w:val="Elsistekstas"/>
        <w:numPr>
          <w:ilvl w:val="0"/>
          <w:numId w:val="67"/>
        </w:numPr>
        <w:rPr>
          <w:b/>
        </w:rPr>
      </w:pPr>
      <w:r w:rsidRPr="001248AC">
        <w:rPr>
          <w:b/>
        </w:rPr>
        <w:t>Ištrinti MP teikimo grafiko ruošinį.</w:t>
      </w:r>
    </w:p>
    <w:p w14:paraId="39BF5DF3" w14:textId="542CC085" w:rsidR="000752C7" w:rsidRPr="00725BF4" w:rsidRDefault="000752C7" w:rsidP="00706D15">
      <w:pPr>
        <w:pStyle w:val="Elsistekstas"/>
        <w:ind w:left="644" w:firstLine="0"/>
      </w:pPr>
      <w:r w:rsidRPr="006E7FF9">
        <w:rPr>
          <w:noProof/>
          <w:lang w:eastAsia="en-US"/>
        </w:rPr>
        <w:t>Naudotojas gal</w:t>
      </w:r>
      <w:r w:rsidR="00996B64" w:rsidRPr="00E10701">
        <w:rPr>
          <w:noProof/>
          <w:lang w:eastAsia="en-US"/>
        </w:rPr>
        <w:t xml:space="preserve">i ištrinti nereikalingą </w:t>
      </w:r>
      <w:r w:rsidR="00C67AA9" w:rsidRPr="00462636">
        <w:rPr>
          <w:noProof/>
          <w:lang w:eastAsia="en-US"/>
        </w:rPr>
        <w:t xml:space="preserve">MP teikimo grafiko, nesusieto su </w:t>
      </w:r>
      <w:r w:rsidR="002E6EF2">
        <w:rPr>
          <w:noProof/>
          <w:lang w:eastAsia="en-US"/>
        </w:rPr>
        <w:t>mokėjimo prašymu</w:t>
      </w:r>
      <w:r w:rsidR="00C67AA9" w:rsidRPr="00462636">
        <w:rPr>
          <w:noProof/>
          <w:lang w:eastAsia="en-US"/>
        </w:rPr>
        <w:t xml:space="preserve">, </w:t>
      </w:r>
      <w:r w:rsidR="00996B64" w:rsidRPr="00B837D6">
        <w:rPr>
          <w:noProof/>
          <w:lang w:eastAsia="en-US"/>
        </w:rPr>
        <w:t>ruošinį</w:t>
      </w:r>
      <w:r w:rsidRPr="00505299">
        <w:rPr>
          <w:noProof/>
          <w:lang w:eastAsia="en-US"/>
        </w:rPr>
        <w:t xml:space="preserve"> </w:t>
      </w:r>
      <w:r w:rsidR="001C5493" w:rsidRPr="00725BF4">
        <w:rPr>
          <w:noProof/>
          <w:lang w:eastAsia="en-US"/>
        </w:rPr>
        <w:t>rengiamų dokumentų sąraše</w:t>
      </w:r>
      <w:r w:rsidR="00996B64" w:rsidRPr="00725BF4">
        <w:rPr>
          <w:noProof/>
          <w:lang w:eastAsia="en-US"/>
        </w:rPr>
        <w:t>,</w:t>
      </w:r>
      <w:r w:rsidR="001C5493" w:rsidRPr="00E45599">
        <w:rPr>
          <w:noProof/>
          <w:lang w:eastAsia="en-US"/>
        </w:rPr>
        <w:t xml:space="preserve"> </w:t>
      </w:r>
      <w:r w:rsidR="00CC505A" w:rsidRPr="00473965">
        <w:rPr>
          <w:noProof/>
          <w:lang w:eastAsia="en-US"/>
        </w:rPr>
        <w:t>paspaudus</w:t>
      </w:r>
      <w:r w:rsidRPr="00473965">
        <w:rPr>
          <w:noProof/>
          <w:lang w:eastAsia="en-US"/>
        </w:rPr>
        <w:t xml:space="preserve"> piktogramą </w:t>
      </w:r>
      <w:r w:rsidR="00706D15" w:rsidRPr="00473965">
        <w:rPr>
          <w:noProof/>
          <w:lang w:eastAsia="en-US"/>
        </w:rPr>
        <w:t>„</w:t>
      </w:r>
      <w:r w:rsidRPr="00524CBF">
        <w:rPr>
          <w:noProof/>
          <w:lang w:eastAsia="en-US"/>
        </w:rPr>
        <w:t>Ištrinti” (</w:t>
      </w:r>
      <w:r w:rsidR="00857847" w:rsidRPr="00576566">
        <w:rPr>
          <w:noProof/>
        </w:rPr>
        <w:drawing>
          <wp:inline distT="0" distB="0" distL="0" distR="0" wp14:anchorId="1915DE89" wp14:editId="145B970D">
            <wp:extent cx="190500" cy="1619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90500" cy="161925"/>
                    </a:xfrm>
                    <a:prstGeom prst="rect">
                      <a:avLst/>
                    </a:prstGeom>
                  </pic:spPr>
                </pic:pic>
              </a:graphicData>
            </a:graphic>
          </wp:inline>
        </w:drawing>
      </w:r>
      <w:r w:rsidRPr="00576566">
        <w:rPr>
          <w:noProof/>
          <w:lang w:eastAsia="en-US"/>
        </w:rPr>
        <w:t>). Naudotojas gali ištrinti MP teikimo grafiką, jam esant šiose būsenos</w:t>
      </w:r>
      <w:r w:rsidR="00996B64" w:rsidRPr="004359C0">
        <w:rPr>
          <w:noProof/>
          <w:lang w:eastAsia="en-US"/>
        </w:rPr>
        <w:t>e</w:t>
      </w:r>
      <w:r w:rsidRPr="004359C0">
        <w:rPr>
          <w:noProof/>
          <w:lang w:eastAsia="en-US"/>
        </w:rPr>
        <w:t>:</w:t>
      </w:r>
      <w:r w:rsidR="002D5BD3" w:rsidRPr="001248AC">
        <w:rPr>
          <w:noProof/>
          <w:lang w:eastAsia="en-US"/>
        </w:rPr>
        <w:t xml:space="preserve"> </w:t>
      </w:r>
      <w:r w:rsidR="00706D15" w:rsidRPr="001248AC">
        <w:rPr>
          <w:noProof/>
          <w:lang w:eastAsia="en-US"/>
        </w:rPr>
        <w:t>„</w:t>
      </w:r>
      <w:r w:rsidR="002D5BD3" w:rsidRPr="00A14AC1">
        <w:t>Pildomas</w:t>
      </w:r>
      <w:r w:rsidR="002D5BD3" w:rsidRPr="00FF1922">
        <w:rPr>
          <w:noProof/>
          <w:lang w:eastAsia="en-US"/>
        </w:rPr>
        <w:t>”</w:t>
      </w:r>
      <w:r w:rsidR="00706D15" w:rsidRPr="00CB7CD5">
        <w:t>, „</w:t>
      </w:r>
      <w:r w:rsidR="00706D15" w:rsidRPr="006E7FF9">
        <w:t>Patikrintas</w:t>
      </w:r>
      <w:r w:rsidR="00706D15" w:rsidRPr="00E10701">
        <w:t>“ arba „</w:t>
      </w:r>
      <w:r w:rsidR="00706D15" w:rsidRPr="00462636">
        <w:t>Patikrintas (Turi klaidų)</w:t>
      </w:r>
      <w:r w:rsidR="00706D15" w:rsidRPr="00B837D6">
        <w:t>“</w:t>
      </w:r>
      <w:r w:rsidRPr="00505299">
        <w:t>.</w:t>
      </w:r>
    </w:p>
    <w:p w14:paraId="1D79C9E8" w14:textId="15D09205" w:rsidR="00714123" w:rsidRPr="00473965" w:rsidRDefault="00714123" w:rsidP="00714123">
      <w:pPr>
        <w:pStyle w:val="Elsistekstas"/>
        <w:ind w:left="644" w:firstLine="0"/>
      </w:pPr>
      <w:r w:rsidRPr="00725BF4">
        <w:t xml:space="preserve">Taip pat suteikiama galimybė ištrinti dokumentą, užsakius preliminarius duomenis MP teikimo grafiko formos </w:t>
      </w:r>
      <w:r w:rsidRPr="00E45599">
        <w:t>pildymui, kol duomenys dar nėra gauti.</w:t>
      </w:r>
    </w:p>
    <w:p w14:paraId="6A8E8EBD" w14:textId="449635F7" w:rsidR="0096553B" w:rsidRPr="00524CBF" w:rsidRDefault="0096553B" w:rsidP="00B778A2">
      <w:pPr>
        <w:pStyle w:val="Elsistekstas"/>
        <w:numPr>
          <w:ilvl w:val="0"/>
          <w:numId w:val="67"/>
        </w:numPr>
        <w:rPr>
          <w:b/>
        </w:rPr>
      </w:pPr>
      <w:r w:rsidRPr="00473965">
        <w:rPr>
          <w:b/>
        </w:rPr>
        <w:t>Peržiūrė</w:t>
      </w:r>
      <w:r w:rsidR="00AE4489" w:rsidRPr="00473965">
        <w:rPr>
          <w:b/>
        </w:rPr>
        <w:t>ti pateiktą MP teikimo grafiko</w:t>
      </w:r>
      <w:r w:rsidR="00C67AA9" w:rsidRPr="00524CBF">
        <w:rPr>
          <w:b/>
        </w:rPr>
        <w:t xml:space="preserve"> ruošinį</w:t>
      </w:r>
      <w:r w:rsidR="00AE4489" w:rsidRPr="00524CBF">
        <w:rPr>
          <w:b/>
        </w:rPr>
        <w:t>.</w:t>
      </w:r>
    </w:p>
    <w:p w14:paraId="401E7C2F" w14:textId="76839F9A" w:rsidR="001C5493" w:rsidRPr="001248AC" w:rsidRDefault="001C5493" w:rsidP="001C5493">
      <w:pPr>
        <w:pStyle w:val="Elsistekstas"/>
        <w:ind w:left="644" w:firstLine="0"/>
      </w:pPr>
      <w:r w:rsidRPr="00524CBF">
        <w:t>Naudotojas gali peržiūr</w:t>
      </w:r>
      <w:r w:rsidR="00AE4489" w:rsidRPr="00524CBF">
        <w:t>ėti pateiktą MP teikimo grafiką</w:t>
      </w:r>
      <w:r w:rsidRPr="00524CBF">
        <w:t xml:space="preserve"> pateiktų dokumentų sąraše</w:t>
      </w:r>
      <w:r w:rsidR="00AE4489" w:rsidRPr="00524CBF">
        <w:t>,</w:t>
      </w:r>
      <w:r w:rsidRPr="00524CBF">
        <w:t xml:space="preserve"> </w:t>
      </w:r>
      <w:r w:rsidR="00CC505A" w:rsidRPr="00524CBF">
        <w:rPr>
          <w:noProof/>
          <w:lang w:eastAsia="en-US"/>
        </w:rPr>
        <w:t xml:space="preserve">paspaudus </w:t>
      </w:r>
      <w:r w:rsidRPr="00524CBF">
        <w:t>piktogramą „Peržiūrėti“ (</w:t>
      </w:r>
      <w:r w:rsidRPr="00576566">
        <w:rPr>
          <w:noProof/>
        </w:rPr>
        <w:drawing>
          <wp:inline distT="0" distB="0" distL="0" distR="0" wp14:anchorId="2C2A7882" wp14:editId="5118E0C1">
            <wp:extent cx="146304" cy="118872"/>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6304" cy="118872"/>
                    </a:xfrm>
                    <a:prstGeom prst="rect">
                      <a:avLst/>
                    </a:prstGeom>
                  </pic:spPr>
                </pic:pic>
              </a:graphicData>
            </a:graphic>
          </wp:inline>
        </w:drawing>
      </w:r>
      <w:r w:rsidRPr="00576566">
        <w:t>). Naudotojui atidaromas pateikto MP teikimo grafik</w:t>
      </w:r>
      <w:r w:rsidRPr="004359C0">
        <w:t>o peržiūros langas</w:t>
      </w:r>
      <w:r w:rsidR="000E6F22" w:rsidRPr="004359C0">
        <w:t>.</w:t>
      </w:r>
    </w:p>
    <w:p w14:paraId="439CF3AE" w14:textId="53E292A5" w:rsidR="00877717" w:rsidRPr="006E7FF9" w:rsidRDefault="00877717" w:rsidP="00DF6D78">
      <w:pPr>
        <w:pStyle w:val="Heading4"/>
      </w:pPr>
      <w:bookmarkStart w:id="164" w:name="_Ref432150410"/>
      <w:bookmarkStart w:id="165" w:name="_Toc444741471"/>
      <w:bookmarkStart w:id="166" w:name="_Toc464122306"/>
      <w:bookmarkStart w:id="167" w:name="_Ref464222174"/>
      <w:bookmarkStart w:id="168" w:name="_Toc471743971"/>
      <w:r w:rsidRPr="001248AC">
        <w:t>MP teikimo grafiko re</w:t>
      </w:r>
      <w:r w:rsidR="00922A3B" w:rsidRPr="00A14AC1">
        <w:t>n</w:t>
      </w:r>
      <w:r w:rsidRPr="00FF1922">
        <w:t>gimas</w:t>
      </w:r>
      <w:bookmarkEnd w:id="164"/>
      <w:r w:rsidR="006C1F22" w:rsidRPr="00CB7CD5">
        <w:t xml:space="preserve"> ir redagavimas</w:t>
      </w:r>
      <w:bookmarkEnd w:id="165"/>
      <w:bookmarkEnd w:id="166"/>
      <w:bookmarkEnd w:id="167"/>
      <w:bookmarkEnd w:id="168"/>
    </w:p>
    <w:p w14:paraId="053B73AB" w14:textId="709201FB" w:rsidR="00EA7C74" w:rsidRPr="00505299" w:rsidRDefault="00EA7C74" w:rsidP="00EA7C74">
      <w:pPr>
        <w:pStyle w:val="Elsistekstas"/>
      </w:pPr>
      <w:r w:rsidRPr="00E10701">
        <w:t xml:space="preserve">Naują MP teikimo grafiką gali rengti naudotojas, kuriam projekte suteikta teisė </w:t>
      </w:r>
      <w:r w:rsidR="00D72B96" w:rsidRPr="00462636">
        <w:t>pildyti ir/arba teikti mokėjimų paslaugas</w:t>
      </w:r>
      <w:r w:rsidR="00406774" w:rsidRPr="00B837D6">
        <w:t>.</w:t>
      </w:r>
    </w:p>
    <w:p w14:paraId="5F0D3DEF" w14:textId="1E6C2919" w:rsidR="00B5539C" w:rsidRPr="004359C0" w:rsidRDefault="00B5539C" w:rsidP="00B5539C">
      <w:pPr>
        <w:pStyle w:val="Elsistekstas"/>
        <w:tabs>
          <w:tab w:val="left" w:pos="709"/>
        </w:tabs>
      </w:pPr>
      <w:r w:rsidRPr="00725BF4">
        <w:t xml:space="preserve">MP teikimo grafiko </w:t>
      </w:r>
      <w:r w:rsidR="00126CBA" w:rsidRPr="00725BF4">
        <w:t xml:space="preserve">rengimo / </w:t>
      </w:r>
      <w:r w:rsidRPr="00E45599">
        <w:t xml:space="preserve">redagavimo langas pasiekiamas </w:t>
      </w:r>
      <w:r w:rsidRPr="00473965">
        <w:t>meniu pasirinkus „</w:t>
      </w:r>
      <w:r w:rsidRPr="00524CBF">
        <w:t>Mokėjimai“ -&gt; „Mokėjimo prašymų grafikai“. Atsidariusiame MP teikimo grafikų sąraše rengiamų dokumentų dalyje pasirenkamas MP teikimo grafikas</w:t>
      </w:r>
      <w:r w:rsidR="00D16038" w:rsidRPr="00524CBF">
        <w:t xml:space="preserve"> </w:t>
      </w:r>
      <w:r w:rsidRPr="00524CBF">
        <w:t>ir spaudžiama piktograma „Redaguoti“ (</w:t>
      </w:r>
      <w:r w:rsidRPr="00576566">
        <w:rPr>
          <w:noProof/>
        </w:rPr>
        <w:drawing>
          <wp:inline distT="0" distB="0" distL="0" distR="0" wp14:anchorId="1A0DE25A" wp14:editId="6F85AC8A">
            <wp:extent cx="192024" cy="164592"/>
            <wp:effectExtent l="0" t="0" r="0" b="698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2024" cy="164592"/>
                    </a:xfrm>
                    <a:prstGeom prst="rect">
                      <a:avLst/>
                    </a:prstGeom>
                  </pic:spPr>
                </pic:pic>
              </a:graphicData>
            </a:graphic>
          </wp:inline>
        </w:drawing>
      </w:r>
      <w:r w:rsidRPr="00576566">
        <w:t>).</w:t>
      </w:r>
    </w:p>
    <w:p w14:paraId="0AFDA798" w14:textId="30208E6F" w:rsidR="00B5539C" w:rsidRPr="00725BF4" w:rsidRDefault="00B5539C" w:rsidP="00B5539C">
      <w:pPr>
        <w:pStyle w:val="Elsistekstas"/>
      </w:pPr>
      <w:r w:rsidRPr="004359C0">
        <w:t xml:space="preserve">Naudotojas gali redaguoti anksčiau išsaugotą savo ar </w:t>
      </w:r>
      <w:r w:rsidRPr="001248AC">
        <w:t>kito naudotojo parengtą</w:t>
      </w:r>
      <w:r w:rsidR="00D16038" w:rsidRPr="001248AC">
        <w:t xml:space="preserve"> / užsakytą</w:t>
      </w:r>
      <w:r w:rsidRPr="00A14AC1">
        <w:t xml:space="preserve"> MP teikimo grafiko formą.</w:t>
      </w:r>
      <w:r w:rsidRPr="006E7FF9">
        <w:t xml:space="preserve"> </w:t>
      </w:r>
      <w:r w:rsidRPr="00E10701">
        <w:t>MP teikimo grafiko formą vienu metu gali redaguoti tik vienas naudotojas. Kol vienas naudotojas redaguoja MP teikimo grafiko formą, kitiems naudotojams ši forma bus atvaizduojama peržiūros režimu</w:t>
      </w:r>
      <w:r w:rsidRPr="00462636">
        <w:t xml:space="preserve"> bei pateikiamas pranešimas </w:t>
      </w:r>
      <w:r w:rsidRPr="00B837D6">
        <w:t>„&lt;DMS naudotojo vardas, pavardė&gt; redaguoja formą“</w:t>
      </w:r>
      <w:r w:rsidRPr="00505299">
        <w:t>.</w:t>
      </w:r>
    </w:p>
    <w:p w14:paraId="7122ECEE" w14:textId="77777777" w:rsidR="00B5539C" w:rsidRPr="00725BF4" w:rsidRDefault="00B5539C" w:rsidP="00B5539C">
      <w:pPr>
        <w:pStyle w:val="Elsistekstas"/>
        <w:tabs>
          <w:tab w:val="left" w:pos="709"/>
        </w:tabs>
      </w:pPr>
    </w:p>
    <w:p w14:paraId="15394340" w14:textId="77777777" w:rsidR="00B5539C" w:rsidRPr="00E45599" w:rsidRDefault="00B5539C" w:rsidP="002E1CD8">
      <w:pPr>
        <w:pStyle w:val="Elsistekstas"/>
      </w:pPr>
    </w:p>
    <w:p w14:paraId="5829BEEE" w14:textId="0F79DAA1" w:rsidR="002E1CD8" w:rsidRPr="00CB7CD5" w:rsidRDefault="00B5539C" w:rsidP="002E1CD8">
      <w:pPr>
        <w:pStyle w:val="Elsistekstas"/>
      </w:pPr>
      <w:r w:rsidRPr="00CB7CD5">
        <w:rPr>
          <w:noProof/>
        </w:rPr>
        <w:drawing>
          <wp:inline distT="0" distB="0" distL="0" distR="0" wp14:anchorId="50C5109A" wp14:editId="4153C2CA">
            <wp:extent cx="6122035" cy="6275705"/>
            <wp:effectExtent l="19050" t="19050" r="12065" b="1079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6122035" cy="6275705"/>
                    </a:xfrm>
                    <a:prstGeom prst="rect">
                      <a:avLst/>
                    </a:prstGeom>
                    <a:ln>
                      <a:solidFill>
                        <a:schemeClr val="tx1"/>
                      </a:solidFill>
                    </a:ln>
                  </pic:spPr>
                </pic:pic>
              </a:graphicData>
            </a:graphic>
          </wp:inline>
        </w:drawing>
      </w:r>
    </w:p>
    <w:p w14:paraId="6638CCDC" w14:textId="3AD33C19" w:rsidR="00FC77F0" w:rsidRPr="00725BF4" w:rsidRDefault="00FC77F0" w:rsidP="00D936D1">
      <w:pPr>
        <w:pStyle w:val="Paveiksleliopavadinimas"/>
      </w:pPr>
      <w:bookmarkStart w:id="169" w:name="_Ref432322250"/>
      <w:r w:rsidRPr="00B837D6">
        <w:t xml:space="preserve">MP teikimo </w:t>
      </w:r>
      <w:r w:rsidRPr="00505299">
        <w:t>grafiko rengimas</w:t>
      </w:r>
      <w:bookmarkEnd w:id="169"/>
    </w:p>
    <w:p w14:paraId="3D3CD9D1" w14:textId="7665FA26" w:rsidR="00494877" w:rsidRPr="00E45599" w:rsidRDefault="009D7D89" w:rsidP="00494877">
      <w:pPr>
        <w:pStyle w:val="Elsistekstas"/>
        <w:ind w:left="360" w:firstLine="0"/>
        <w:rPr>
          <w:b/>
        </w:rPr>
      </w:pPr>
      <w:r w:rsidRPr="00725BF4">
        <w:rPr>
          <w:b/>
        </w:rPr>
        <w:t>Veiksmai, kuriuos galima atlikti:</w:t>
      </w:r>
    </w:p>
    <w:p w14:paraId="54F22B00" w14:textId="0C06BF41" w:rsidR="00494877" w:rsidRPr="00473965" w:rsidRDefault="00494877" w:rsidP="00B778A2">
      <w:pPr>
        <w:pStyle w:val="Elsistekstas"/>
        <w:numPr>
          <w:ilvl w:val="0"/>
          <w:numId w:val="83"/>
        </w:numPr>
      </w:pPr>
      <w:r w:rsidRPr="00473965">
        <w:t>MP teikimo grafiko formą galima pildyti 2 būdais:</w:t>
      </w:r>
    </w:p>
    <w:p w14:paraId="16DAAB65" w14:textId="125F3E4F" w:rsidR="00494877" w:rsidRPr="00524CBF" w:rsidRDefault="00494877" w:rsidP="00B778A2">
      <w:pPr>
        <w:pStyle w:val="Elsistekstas"/>
        <w:numPr>
          <w:ilvl w:val="1"/>
          <w:numId w:val="83"/>
        </w:numPr>
      </w:pPr>
      <w:r w:rsidRPr="00473965">
        <w:t>Įkelti užpildytą MP teikimo g</w:t>
      </w:r>
      <w:r w:rsidRPr="00524CBF">
        <w:t xml:space="preserve">rafiko PDF formą, paspaudus mygtuką „Įkelti </w:t>
      </w:r>
      <w:r w:rsidR="0087742F" w:rsidRPr="00524CBF">
        <w:t>MP teikimo grafiką</w:t>
      </w:r>
      <w:r w:rsidRPr="00524CBF">
        <w:t>“. MP teikimo grafiko forma bus užpildyta įkelto dokumento duomenimis. Įkeltus duomenis DMS naudotojas gali redaguoti.</w:t>
      </w:r>
    </w:p>
    <w:p w14:paraId="09CD64D5" w14:textId="1D90E4FA" w:rsidR="00494877" w:rsidRPr="00524CBF" w:rsidRDefault="00494877" w:rsidP="00B778A2">
      <w:pPr>
        <w:pStyle w:val="Elsistekstas"/>
        <w:numPr>
          <w:ilvl w:val="1"/>
          <w:numId w:val="83"/>
        </w:numPr>
      </w:pPr>
      <w:r w:rsidRPr="00524CBF">
        <w:t>Užpildyti MP teikimo grafiko formą nurodant visus duomenis atitinkamuose laukuose (neįkėlus užpildytos PDF formos).</w:t>
      </w:r>
    </w:p>
    <w:p w14:paraId="306A5D77" w14:textId="5319D147" w:rsidR="00FC77F0" w:rsidRPr="00524CBF" w:rsidRDefault="00D73F14" w:rsidP="00B778A2">
      <w:pPr>
        <w:pStyle w:val="Elsistekstas"/>
        <w:numPr>
          <w:ilvl w:val="0"/>
          <w:numId w:val="83"/>
        </w:numPr>
      </w:pPr>
      <w:r>
        <w:t>Įkėlus u</w:t>
      </w:r>
      <w:r w:rsidR="00494877" w:rsidRPr="00524CBF">
        <w:t>žpildyt</w:t>
      </w:r>
      <w:r>
        <w:t xml:space="preserve">ą MP teikimo grafiko PDF </w:t>
      </w:r>
      <w:r w:rsidR="00494877" w:rsidRPr="00524CBF">
        <w:t xml:space="preserve"> form</w:t>
      </w:r>
      <w:r>
        <w:t xml:space="preserve">ą, automatiškai pateikiami šie duomenys </w:t>
      </w:r>
      <w:r w:rsidR="00494877" w:rsidRPr="00524CBF">
        <w:t xml:space="preserve">arba </w:t>
      </w:r>
      <w:r>
        <w:t xml:space="preserve">turi būti užpildyti </w:t>
      </w:r>
      <w:r w:rsidR="00494877" w:rsidRPr="00524CBF">
        <w:t>pildant ranka:</w:t>
      </w:r>
    </w:p>
    <w:tbl>
      <w:tblPr>
        <w:tblStyle w:val="Elsislentele"/>
        <w:tblW w:w="0" w:type="auto"/>
        <w:tblLook w:val="04A0" w:firstRow="1" w:lastRow="0" w:firstColumn="1" w:lastColumn="0" w:noHBand="0" w:noVBand="1"/>
      </w:tblPr>
      <w:tblGrid>
        <w:gridCol w:w="1099"/>
        <w:gridCol w:w="2073"/>
        <w:gridCol w:w="1875"/>
        <w:gridCol w:w="4480"/>
      </w:tblGrid>
      <w:tr w:rsidR="00C17239" w:rsidRPr="00524CBF" w14:paraId="4340AAA0" w14:textId="77777777" w:rsidTr="00AE28AE">
        <w:trPr>
          <w:cnfStyle w:val="100000000000" w:firstRow="1" w:lastRow="0" w:firstColumn="0" w:lastColumn="0" w:oddVBand="0" w:evenVBand="0" w:oddHBand="0" w:evenHBand="0" w:firstRowFirstColumn="0" w:firstRowLastColumn="0" w:lastRowFirstColumn="0" w:lastRowLastColumn="0"/>
        </w:trPr>
        <w:tc>
          <w:tcPr>
            <w:tcW w:w="1110" w:type="dxa"/>
          </w:tcPr>
          <w:p w14:paraId="33658AD5" w14:textId="77777777" w:rsidR="00C17239" w:rsidRPr="001248AC" w:rsidRDefault="00C17239" w:rsidP="00C06146">
            <w:pPr>
              <w:pStyle w:val="Elsislentelesantraste"/>
              <w:rPr>
                <w:b/>
              </w:rPr>
            </w:pPr>
            <w:r w:rsidRPr="001248AC">
              <w:t>Eil. Nr.</w:t>
            </w:r>
          </w:p>
        </w:tc>
        <w:tc>
          <w:tcPr>
            <w:tcW w:w="2095" w:type="dxa"/>
          </w:tcPr>
          <w:p w14:paraId="598BE558" w14:textId="77777777" w:rsidR="00C17239" w:rsidRPr="006E7FF9" w:rsidRDefault="00C17239" w:rsidP="00C06146">
            <w:pPr>
              <w:pStyle w:val="Elsislentelesantraste"/>
              <w:rPr>
                <w:b/>
              </w:rPr>
            </w:pPr>
            <w:r w:rsidRPr="006E7FF9">
              <w:t>Lauko pavadinimas</w:t>
            </w:r>
          </w:p>
        </w:tc>
        <w:tc>
          <w:tcPr>
            <w:tcW w:w="1895" w:type="dxa"/>
          </w:tcPr>
          <w:p w14:paraId="66EA443F" w14:textId="77777777" w:rsidR="00C17239" w:rsidRPr="00E10701" w:rsidRDefault="00C17239" w:rsidP="00C06146">
            <w:pPr>
              <w:pStyle w:val="Elsislentelesantraste"/>
              <w:rPr>
                <w:b/>
              </w:rPr>
            </w:pPr>
            <w:r w:rsidRPr="00E10701">
              <w:t>Tipas</w:t>
            </w:r>
          </w:p>
        </w:tc>
        <w:tc>
          <w:tcPr>
            <w:tcW w:w="4531" w:type="dxa"/>
          </w:tcPr>
          <w:p w14:paraId="44491893" w14:textId="77777777" w:rsidR="00C17239" w:rsidRPr="00462636" w:rsidRDefault="00C17239" w:rsidP="00C06146">
            <w:pPr>
              <w:pStyle w:val="Elsislentelesantraste"/>
              <w:rPr>
                <w:b/>
              </w:rPr>
            </w:pPr>
            <w:r w:rsidRPr="00462636">
              <w:t>Aprašymas</w:t>
            </w:r>
          </w:p>
        </w:tc>
      </w:tr>
      <w:tr w:rsidR="00D16038" w:rsidRPr="00524CBF" w14:paraId="4483894E" w14:textId="77777777" w:rsidTr="00AE28AE">
        <w:tc>
          <w:tcPr>
            <w:tcW w:w="1110" w:type="dxa"/>
          </w:tcPr>
          <w:p w14:paraId="0FD764B3" w14:textId="77777777" w:rsidR="00D16038" w:rsidRPr="00524CBF" w:rsidRDefault="00D16038" w:rsidP="00B778A2">
            <w:pPr>
              <w:pStyle w:val="Elsistekstas"/>
              <w:numPr>
                <w:ilvl w:val="0"/>
                <w:numId w:val="34"/>
              </w:numPr>
              <w:jc w:val="left"/>
            </w:pPr>
          </w:p>
        </w:tc>
        <w:tc>
          <w:tcPr>
            <w:tcW w:w="2095" w:type="dxa"/>
          </w:tcPr>
          <w:p w14:paraId="553EE4EB" w14:textId="40AC6D99" w:rsidR="00D16038" w:rsidRPr="00524CBF" w:rsidRDefault="00D16038" w:rsidP="00D16038">
            <w:pPr>
              <w:pStyle w:val="Elsistekstas"/>
              <w:ind w:firstLine="0"/>
              <w:jc w:val="left"/>
            </w:pPr>
            <w:r w:rsidRPr="00524CBF">
              <w:t>Parengimo data</w:t>
            </w:r>
          </w:p>
        </w:tc>
        <w:tc>
          <w:tcPr>
            <w:tcW w:w="1895" w:type="dxa"/>
          </w:tcPr>
          <w:p w14:paraId="68E0E68F" w14:textId="31F555EF" w:rsidR="00D16038" w:rsidRPr="00524CBF" w:rsidRDefault="00D16038" w:rsidP="00D16038">
            <w:pPr>
              <w:pStyle w:val="Elsistekstas"/>
              <w:ind w:firstLine="0"/>
              <w:jc w:val="left"/>
            </w:pPr>
            <w:r w:rsidRPr="00524CBF">
              <w:t>Data formato YYYY-MM-DD Privalomas Redaguojamas</w:t>
            </w:r>
          </w:p>
        </w:tc>
        <w:tc>
          <w:tcPr>
            <w:tcW w:w="4531" w:type="dxa"/>
          </w:tcPr>
          <w:p w14:paraId="2BEE7303" w14:textId="77777777" w:rsidR="00D16038" w:rsidRPr="00524CBF" w:rsidRDefault="00D16038" w:rsidP="00C828F2">
            <w:pPr>
              <w:pStyle w:val="Elsistekstas"/>
              <w:ind w:firstLine="0"/>
            </w:pPr>
            <w:r w:rsidRPr="00524CBF">
              <w:t xml:space="preserve">Nurodoma MP teikimo grafiko parengimo data. </w:t>
            </w:r>
          </w:p>
          <w:p w14:paraId="09DED44F" w14:textId="75BF14FA" w:rsidR="00D16038" w:rsidRPr="00524CBF" w:rsidRDefault="00D16038" w:rsidP="00C828F2">
            <w:pPr>
              <w:pStyle w:val="Elsistekstas"/>
              <w:ind w:firstLine="0"/>
            </w:pPr>
            <w:r w:rsidRPr="00524CBF">
              <w:t>Nurodoma data, kuri įrašoma ranka arba pasirenkama iš kalendoriaus.</w:t>
            </w:r>
          </w:p>
        </w:tc>
      </w:tr>
      <w:tr w:rsidR="00D16038" w:rsidRPr="00524CBF" w14:paraId="152EA3C0" w14:textId="77777777" w:rsidTr="00AE28AE">
        <w:tc>
          <w:tcPr>
            <w:tcW w:w="1110" w:type="dxa"/>
          </w:tcPr>
          <w:p w14:paraId="05374E6E" w14:textId="77777777" w:rsidR="00D16038" w:rsidRPr="00524CBF" w:rsidRDefault="00D16038" w:rsidP="00B778A2">
            <w:pPr>
              <w:pStyle w:val="Elsistekstas"/>
              <w:numPr>
                <w:ilvl w:val="0"/>
                <w:numId w:val="34"/>
              </w:numPr>
              <w:jc w:val="left"/>
            </w:pPr>
          </w:p>
        </w:tc>
        <w:tc>
          <w:tcPr>
            <w:tcW w:w="2095" w:type="dxa"/>
          </w:tcPr>
          <w:p w14:paraId="35C88450" w14:textId="3E94A153" w:rsidR="00D16038" w:rsidRPr="00524CBF" w:rsidRDefault="00D16038" w:rsidP="00D16038">
            <w:pPr>
              <w:pStyle w:val="Elsistekstas"/>
              <w:ind w:firstLine="0"/>
              <w:jc w:val="left"/>
            </w:pPr>
            <w:r w:rsidRPr="00524CBF">
              <w:t>Nr.</w:t>
            </w:r>
          </w:p>
        </w:tc>
        <w:tc>
          <w:tcPr>
            <w:tcW w:w="1895" w:type="dxa"/>
          </w:tcPr>
          <w:p w14:paraId="6888CD4C" w14:textId="66FDB335" w:rsidR="00D16038" w:rsidRPr="00524CBF" w:rsidRDefault="00D16038" w:rsidP="00D16038">
            <w:pPr>
              <w:pStyle w:val="Elsistekstas"/>
              <w:ind w:firstLine="0"/>
              <w:jc w:val="left"/>
            </w:pPr>
            <w:r w:rsidRPr="00524CBF">
              <w:t>Tekstinis laukas Redaguojamas Privalomas</w:t>
            </w:r>
          </w:p>
        </w:tc>
        <w:tc>
          <w:tcPr>
            <w:tcW w:w="4531" w:type="dxa"/>
          </w:tcPr>
          <w:p w14:paraId="2DD0F217" w14:textId="77777777" w:rsidR="00D16038" w:rsidRPr="00524CBF" w:rsidRDefault="00D16038" w:rsidP="00C828F2">
            <w:pPr>
              <w:pStyle w:val="Elsistekstas"/>
              <w:ind w:firstLine="0"/>
            </w:pPr>
            <w:r w:rsidRPr="00524CBF">
              <w:t>Nurodomas MP teikimo grafiko numeris.</w:t>
            </w:r>
          </w:p>
          <w:p w14:paraId="6338CD73" w14:textId="43E41D2B" w:rsidR="00D16038" w:rsidRPr="00524CBF" w:rsidRDefault="00D16038" w:rsidP="00C828F2">
            <w:pPr>
              <w:pStyle w:val="Elsistekstas"/>
              <w:ind w:firstLine="0"/>
            </w:pPr>
            <w:r w:rsidRPr="00524CBF">
              <w:t>Galimas simbolių skaičius – 5. Leidžiama įvesti tik skaičius.</w:t>
            </w:r>
          </w:p>
        </w:tc>
      </w:tr>
      <w:tr w:rsidR="00D16038" w:rsidRPr="00524CBF" w14:paraId="783BB8E4" w14:textId="77777777" w:rsidTr="00AE28AE">
        <w:tc>
          <w:tcPr>
            <w:tcW w:w="1110" w:type="dxa"/>
          </w:tcPr>
          <w:p w14:paraId="394CB09A" w14:textId="77777777" w:rsidR="00D16038" w:rsidRPr="00524CBF" w:rsidRDefault="00D16038" w:rsidP="00B778A2">
            <w:pPr>
              <w:pStyle w:val="Elsistekstas"/>
              <w:numPr>
                <w:ilvl w:val="0"/>
                <w:numId w:val="34"/>
              </w:numPr>
              <w:jc w:val="left"/>
            </w:pPr>
          </w:p>
        </w:tc>
        <w:tc>
          <w:tcPr>
            <w:tcW w:w="2095" w:type="dxa"/>
          </w:tcPr>
          <w:p w14:paraId="4E1FD218" w14:textId="213FD908" w:rsidR="00D16038" w:rsidRPr="00524CBF" w:rsidRDefault="00D16038" w:rsidP="00D16038">
            <w:pPr>
              <w:pStyle w:val="Elsistekstas"/>
              <w:ind w:firstLine="0"/>
              <w:jc w:val="left"/>
            </w:pPr>
            <w:r w:rsidRPr="00524CBF">
              <w:t>Patikslinimo data</w:t>
            </w:r>
          </w:p>
        </w:tc>
        <w:tc>
          <w:tcPr>
            <w:tcW w:w="1895" w:type="dxa"/>
          </w:tcPr>
          <w:p w14:paraId="35CBCDDE" w14:textId="2975DCA7" w:rsidR="00D16038" w:rsidRPr="00524CBF" w:rsidRDefault="00D16038" w:rsidP="00D16038">
            <w:pPr>
              <w:pStyle w:val="Elsistekstas"/>
              <w:ind w:firstLine="0"/>
              <w:jc w:val="left"/>
            </w:pPr>
            <w:r w:rsidRPr="00524CBF">
              <w:t>Data formato YYYY-MM-DD Redaguojamas Neprivalomas</w:t>
            </w:r>
          </w:p>
        </w:tc>
        <w:tc>
          <w:tcPr>
            <w:tcW w:w="4531" w:type="dxa"/>
          </w:tcPr>
          <w:p w14:paraId="299EB6DB" w14:textId="3AFB09EF" w:rsidR="00D16038" w:rsidRPr="00524CBF" w:rsidRDefault="00D16038" w:rsidP="00C828F2">
            <w:pPr>
              <w:pStyle w:val="Elsistekstas"/>
              <w:ind w:firstLine="0"/>
            </w:pPr>
            <w:r w:rsidRPr="00524CBF">
              <w:t xml:space="preserve">Nurodoma MP teikimo grafiko </w:t>
            </w:r>
            <w:r w:rsidR="009E50BA">
              <w:t>pa</w:t>
            </w:r>
            <w:r w:rsidRPr="00524CBF">
              <w:t xml:space="preserve">tikslinimo data. Laukas privalomas tada, kai forma yra tikslinama. Jeigu kuriamas naujas MP teikimo grafikas, laukas yra neprivalomas. </w:t>
            </w:r>
          </w:p>
          <w:p w14:paraId="66A58DBF" w14:textId="48D9AE46" w:rsidR="00D16038" w:rsidRPr="00524CBF" w:rsidRDefault="00D16038" w:rsidP="00C828F2">
            <w:pPr>
              <w:pStyle w:val="Elsistekstas"/>
              <w:ind w:firstLine="0"/>
            </w:pPr>
            <w:r w:rsidRPr="00524CBF">
              <w:t>Nurodoma data, kuri įrašoma ranka arba pasirenkama iš kalendoriaus.</w:t>
            </w:r>
          </w:p>
        </w:tc>
      </w:tr>
      <w:tr w:rsidR="00D16038" w:rsidRPr="00524CBF" w14:paraId="0FC81F94" w14:textId="77777777" w:rsidTr="00AE28AE">
        <w:tc>
          <w:tcPr>
            <w:tcW w:w="1110" w:type="dxa"/>
          </w:tcPr>
          <w:p w14:paraId="2631013C" w14:textId="77777777" w:rsidR="00D16038" w:rsidRPr="00524CBF" w:rsidRDefault="00D16038" w:rsidP="00B778A2">
            <w:pPr>
              <w:pStyle w:val="Elsistekstas"/>
              <w:numPr>
                <w:ilvl w:val="0"/>
                <w:numId w:val="34"/>
              </w:numPr>
              <w:jc w:val="left"/>
            </w:pPr>
          </w:p>
        </w:tc>
        <w:tc>
          <w:tcPr>
            <w:tcW w:w="2095" w:type="dxa"/>
          </w:tcPr>
          <w:p w14:paraId="41091EC2" w14:textId="61FF8E8A" w:rsidR="00D16038" w:rsidRPr="00B8585A" w:rsidRDefault="00D16038" w:rsidP="00C828F2">
            <w:pPr>
              <w:pStyle w:val="Elsistekstas"/>
              <w:ind w:firstLine="0"/>
            </w:pPr>
            <w:r w:rsidRPr="00C828F2">
              <w:rPr>
                <w:rFonts w:cs="Arial"/>
                <w:szCs w:val="20"/>
              </w:rPr>
              <w:t>Įgyvendinančiajai institucijai pateiktas prašymas pratęsti projekto veiklų įgyvendinimo laikotarpį</w:t>
            </w:r>
          </w:p>
        </w:tc>
        <w:tc>
          <w:tcPr>
            <w:tcW w:w="1895" w:type="dxa"/>
          </w:tcPr>
          <w:p w14:paraId="240C3F8B" w14:textId="77777777" w:rsidR="00D16038" w:rsidRPr="00CB7CD5" w:rsidRDefault="00D16038" w:rsidP="00D16038">
            <w:pPr>
              <w:pStyle w:val="Elsistekstas"/>
              <w:spacing w:after="0"/>
              <w:ind w:firstLine="0"/>
              <w:jc w:val="left"/>
              <w:rPr>
                <w:szCs w:val="20"/>
              </w:rPr>
            </w:pPr>
            <w:r w:rsidRPr="00FF1922">
              <w:rPr>
                <w:szCs w:val="20"/>
              </w:rPr>
              <w:t>Akutė</w:t>
            </w:r>
          </w:p>
          <w:p w14:paraId="15EDC8A7" w14:textId="04EE7132" w:rsidR="00D16038" w:rsidRPr="00E10701" w:rsidRDefault="00D16038" w:rsidP="00D16038">
            <w:pPr>
              <w:pStyle w:val="Elsistekstas"/>
              <w:ind w:firstLine="0"/>
              <w:jc w:val="left"/>
            </w:pPr>
            <w:r w:rsidRPr="006E7FF9">
              <w:rPr>
                <w:szCs w:val="20"/>
              </w:rPr>
              <w:t>Redaguojamas Privalomas</w:t>
            </w:r>
          </w:p>
        </w:tc>
        <w:tc>
          <w:tcPr>
            <w:tcW w:w="4531" w:type="dxa"/>
          </w:tcPr>
          <w:p w14:paraId="4A793965" w14:textId="77777777" w:rsidR="00D16038" w:rsidRPr="00C828F2" w:rsidRDefault="00D16038" w:rsidP="00C828F2">
            <w:pPr>
              <w:pStyle w:val="Elsistekstas"/>
              <w:ind w:firstLine="0"/>
              <w:rPr>
                <w:rFonts w:cs="Arial"/>
                <w:szCs w:val="20"/>
              </w:rPr>
            </w:pPr>
            <w:r w:rsidRPr="00B8585A">
              <w:rPr>
                <w:szCs w:val="20"/>
              </w:rPr>
              <w:t xml:space="preserve">Nurodoma, ar </w:t>
            </w:r>
            <w:r w:rsidRPr="00C828F2">
              <w:rPr>
                <w:rFonts w:cs="Arial"/>
                <w:szCs w:val="20"/>
              </w:rPr>
              <w:t>įgyvendinančiajai institucijai pateiktas prašymas pratęsti projekto veiklų įgyvendinimo laikotarpį. Pažymima:</w:t>
            </w:r>
          </w:p>
          <w:p w14:paraId="279BB44E" w14:textId="207E62C4" w:rsidR="00D16038" w:rsidRPr="00C828F2" w:rsidRDefault="00D16038" w:rsidP="00EA4F60">
            <w:pPr>
              <w:pStyle w:val="Elsistekstas"/>
              <w:numPr>
                <w:ilvl w:val="0"/>
                <w:numId w:val="137"/>
              </w:numPr>
              <w:rPr>
                <w:rFonts w:cs="Arial"/>
                <w:szCs w:val="20"/>
              </w:rPr>
            </w:pPr>
            <w:r w:rsidRPr="00C828F2">
              <w:rPr>
                <w:rFonts w:cs="Arial"/>
                <w:szCs w:val="20"/>
              </w:rPr>
              <w:t>Taip – jei įgyvendinančiajai institucijai pateiktas prašymas pratęsti projekto veiklų įgyvendinimo laikotarpį (pažymėjus, atvaizduojamas laukas „Data, iki kurios prašoma pratęsti projekto veiklų įgyvendinimo laikotarpį (jei taikoma)“);</w:t>
            </w:r>
          </w:p>
          <w:p w14:paraId="5E376FC7" w14:textId="1B60DB4C" w:rsidR="00D16038" w:rsidRPr="00B8585A" w:rsidRDefault="00D16038" w:rsidP="00EA4F60">
            <w:pPr>
              <w:pStyle w:val="Elsistekstas"/>
              <w:numPr>
                <w:ilvl w:val="0"/>
                <w:numId w:val="137"/>
              </w:numPr>
            </w:pPr>
            <w:r w:rsidRPr="00C828F2">
              <w:rPr>
                <w:rFonts w:cs="Arial"/>
                <w:szCs w:val="20"/>
              </w:rPr>
              <w:t>Ne – jei įgyvendinančiajai institucijai nepateiktas prašymas pratęsti projekto veiklų įgyvendinimo laikotarpį.</w:t>
            </w:r>
          </w:p>
        </w:tc>
      </w:tr>
      <w:tr w:rsidR="00D16038" w:rsidRPr="00524CBF" w14:paraId="58F349F8" w14:textId="77777777" w:rsidTr="00AE28AE">
        <w:tc>
          <w:tcPr>
            <w:tcW w:w="1110" w:type="dxa"/>
          </w:tcPr>
          <w:p w14:paraId="0B703507" w14:textId="77777777" w:rsidR="00D16038" w:rsidRPr="00524CBF" w:rsidRDefault="00D16038" w:rsidP="00B778A2">
            <w:pPr>
              <w:pStyle w:val="Elsistekstas"/>
              <w:numPr>
                <w:ilvl w:val="0"/>
                <w:numId w:val="34"/>
              </w:numPr>
              <w:jc w:val="left"/>
            </w:pPr>
          </w:p>
        </w:tc>
        <w:tc>
          <w:tcPr>
            <w:tcW w:w="2095" w:type="dxa"/>
          </w:tcPr>
          <w:p w14:paraId="6AAF1339" w14:textId="6DC9A69B" w:rsidR="00D16038" w:rsidRPr="00B8585A" w:rsidRDefault="00D16038" w:rsidP="00C828F2">
            <w:pPr>
              <w:pStyle w:val="Elsistekstas"/>
              <w:ind w:firstLine="0"/>
            </w:pPr>
            <w:r w:rsidRPr="00C828F2">
              <w:rPr>
                <w:rFonts w:cs="Arial"/>
                <w:szCs w:val="20"/>
              </w:rPr>
              <w:t>Data, iki kurios prašoma pratęsti projekto veiklų įgyvendinimo laikotarpį (jei taikoma)</w:t>
            </w:r>
          </w:p>
        </w:tc>
        <w:tc>
          <w:tcPr>
            <w:tcW w:w="1895" w:type="dxa"/>
          </w:tcPr>
          <w:p w14:paraId="59816F10" w14:textId="6C098AC2" w:rsidR="00D16038" w:rsidRPr="00524CBF" w:rsidRDefault="00D16038" w:rsidP="00D16038">
            <w:pPr>
              <w:pStyle w:val="Elsistekstas"/>
              <w:ind w:firstLine="0"/>
              <w:jc w:val="left"/>
            </w:pPr>
            <w:r w:rsidRPr="00524CBF">
              <w:rPr>
                <w:szCs w:val="20"/>
              </w:rPr>
              <w:t>Data formato YYYY-MM-DD Redaguojamas Privalomas</w:t>
            </w:r>
          </w:p>
        </w:tc>
        <w:tc>
          <w:tcPr>
            <w:tcW w:w="4531" w:type="dxa"/>
          </w:tcPr>
          <w:p w14:paraId="451D1775" w14:textId="77777777" w:rsidR="00D16038" w:rsidRPr="00B8585A" w:rsidRDefault="00D16038" w:rsidP="00C828F2">
            <w:pPr>
              <w:pStyle w:val="Elsistekstas"/>
              <w:ind w:firstLine="0"/>
              <w:rPr>
                <w:szCs w:val="20"/>
              </w:rPr>
            </w:pPr>
            <w:r w:rsidRPr="00B8585A">
              <w:rPr>
                <w:szCs w:val="20"/>
              </w:rPr>
              <w:t xml:space="preserve">Nurodoma </w:t>
            </w:r>
            <w:r w:rsidRPr="00C828F2">
              <w:rPr>
                <w:rFonts w:cs="Arial"/>
                <w:szCs w:val="20"/>
              </w:rPr>
              <w:t>data, iki kurios prašoma pratęsti projekto veiklų įgyvendinimo laikotarpį (jei taikoma).</w:t>
            </w:r>
          </w:p>
          <w:p w14:paraId="0819BB66" w14:textId="77777777" w:rsidR="00D16038" w:rsidRPr="00B8585A" w:rsidRDefault="00D16038" w:rsidP="00C828F2">
            <w:pPr>
              <w:pStyle w:val="Elsistekstas"/>
              <w:ind w:firstLine="0"/>
            </w:pPr>
            <w:r w:rsidRPr="00B8585A">
              <w:t>Nurodoma data, kuri įrašoma ranka arba pasirenkama iš kalendoriaus.</w:t>
            </w:r>
          </w:p>
          <w:p w14:paraId="558E8E3B" w14:textId="2B9FC81B" w:rsidR="00D16038" w:rsidRPr="00B8585A" w:rsidRDefault="00D16038" w:rsidP="00C828F2">
            <w:pPr>
              <w:pStyle w:val="Elsistekstas"/>
              <w:ind w:firstLine="0"/>
            </w:pPr>
            <w:r w:rsidRPr="00B8585A">
              <w:t xml:space="preserve">Laukas pateikiamas, jei </w:t>
            </w:r>
            <w:r w:rsidR="000431D2">
              <w:t>lauke</w:t>
            </w:r>
            <w:r w:rsidRPr="00B8585A">
              <w:t xml:space="preserve"> „</w:t>
            </w:r>
            <w:r w:rsidRPr="00C828F2">
              <w:rPr>
                <w:rFonts w:cs="Arial"/>
                <w:szCs w:val="20"/>
              </w:rPr>
              <w:t>Įgyvendinančiajai institucijai pateiktas prašymas pratęsti projekto veiklų įgyvendinimo laikotarpį</w:t>
            </w:r>
            <w:r w:rsidRPr="00B8585A">
              <w:t>“ buvo pasirinkta reikšmė „Taip“.</w:t>
            </w:r>
          </w:p>
        </w:tc>
      </w:tr>
      <w:tr w:rsidR="00D16038" w:rsidRPr="00524CBF" w14:paraId="2D55B371" w14:textId="77777777" w:rsidTr="00AE28AE">
        <w:tc>
          <w:tcPr>
            <w:tcW w:w="1110" w:type="dxa"/>
          </w:tcPr>
          <w:p w14:paraId="3B5A357A" w14:textId="77777777" w:rsidR="00D16038" w:rsidRPr="00524CBF" w:rsidRDefault="00D16038" w:rsidP="00B778A2">
            <w:pPr>
              <w:pStyle w:val="Elsistekstas"/>
              <w:numPr>
                <w:ilvl w:val="0"/>
                <w:numId w:val="34"/>
              </w:numPr>
              <w:jc w:val="left"/>
            </w:pPr>
          </w:p>
        </w:tc>
        <w:tc>
          <w:tcPr>
            <w:tcW w:w="2095" w:type="dxa"/>
          </w:tcPr>
          <w:p w14:paraId="0EC26F00" w14:textId="4BD1AE79" w:rsidR="00D16038" w:rsidRPr="00524CBF" w:rsidRDefault="00D16038" w:rsidP="00C828F2">
            <w:pPr>
              <w:pStyle w:val="Elsistekstas"/>
              <w:ind w:firstLine="0"/>
              <w:rPr>
                <w:rFonts w:cs="Arial"/>
                <w:color w:val="333333"/>
                <w:szCs w:val="20"/>
              </w:rPr>
            </w:pPr>
            <w:r w:rsidRPr="00524CBF">
              <w:t>Likusi suma, dėl kurios reikia suplanuoti MP</w:t>
            </w:r>
          </w:p>
        </w:tc>
        <w:tc>
          <w:tcPr>
            <w:tcW w:w="1895" w:type="dxa"/>
          </w:tcPr>
          <w:p w14:paraId="7F9A4D16" w14:textId="77777777" w:rsidR="00D461CE" w:rsidRDefault="00D16038" w:rsidP="00D461CE">
            <w:pPr>
              <w:pStyle w:val="Elsistekstas"/>
              <w:ind w:firstLine="0"/>
              <w:jc w:val="left"/>
            </w:pPr>
            <w:r w:rsidRPr="00524CBF">
              <w:t>Tekstinis laukas</w:t>
            </w:r>
          </w:p>
          <w:p w14:paraId="22C47F8C" w14:textId="5D8C3323" w:rsidR="007413F4" w:rsidRPr="00524CBF" w:rsidRDefault="007413F4" w:rsidP="00D461CE">
            <w:pPr>
              <w:pStyle w:val="Elsistekstas"/>
              <w:ind w:firstLine="0"/>
              <w:jc w:val="left"/>
            </w:pPr>
            <w:r w:rsidRPr="00524CBF">
              <w:rPr>
                <w:szCs w:val="20"/>
              </w:rPr>
              <w:t>Redaguojamas</w:t>
            </w:r>
          </w:p>
          <w:p w14:paraId="54291922" w14:textId="2B280EAD" w:rsidR="00D16038" w:rsidRPr="00524CBF" w:rsidRDefault="007413F4" w:rsidP="00D461CE">
            <w:pPr>
              <w:pStyle w:val="Elsistekstas"/>
              <w:ind w:firstLine="0"/>
              <w:jc w:val="left"/>
              <w:rPr>
                <w:szCs w:val="20"/>
              </w:rPr>
            </w:pPr>
            <w:r w:rsidRPr="00524CBF">
              <w:rPr>
                <w:szCs w:val="20"/>
              </w:rPr>
              <w:t>Privalomas</w:t>
            </w:r>
          </w:p>
        </w:tc>
        <w:tc>
          <w:tcPr>
            <w:tcW w:w="4531" w:type="dxa"/>
          </w:tcPr>
          <w:p w14:paraId="347B9FA8" w14:textId="77777777" w:rsidR="00D16038" w:rsidRPr="00524CBF" w:rsidRDefault="00D16038" w:rsidP="00C828F2">
            <w:pPr>
              <w:pStyle w:val="Elsistekstas"/>
              <w:ind w:firstLine="0"/>
            </w:pPr>
            <w:r w:rsidRPr="00524CBF">
              <w:t>Pateikiama MP teikimo grafiko likusi suma, kuriai reikia suplanuoti mokėjimo prašymus.</w:t>
            </w:r>
          </w:p>
          <w:p w14:paraId="05A8B0A0" w14:textId="77777777" w:rsidR="00D16038" w:rsidRPr="00524CBF" w:rsidRDefault="00D16038" w:rsidP="00C828F2">
            <w:pPr>
              <w:pStyle w:val="Elsistekstas"/>
              <w:ind w:firstLine="0"/>
            </w:pPr>
            <w:r w:rsidRPr="00524CBF">
              <w:t>Laukas užpildomas automatiškai (suma apskaičiuojama iš projekto tinkamų finansuoti išlaidų sumos atėmus apmokėtų anksčiau pateiktų MP sumą, atėmus patvirtintų, bet dar neapmokėtų MP sumą, atėmus tikrinamų anksčiau pateiktų MP sumą, atėmus kartu su šiuo grafiku teikiamame MP prašomą sumą (jei grafikas teikiamas kartu su MP), pridėjus grąžintų lėšų sumą).</w:t>
            </w:r>
          </w:p>
          <w:p w14:paraId="338C8D44" w14:textId="77777777" w:rsidR="00D16038" w:rsidRPr="00524CBF" w:rsidRDefault="00D16038" w:rsidP="00C828F2">
            <w:pPr>
              <w:pStyle w:val="Elsistekstas"/>
              <w:ind w:firstLine="0"/>
            </w:pPr>
            <w:r w:rsidRPr="00524CBF">
              <w:t>Lauko reikšmė gaunama iš SFMIS.</w:t>
            </w:r>
          </w:p>
          <w:p w14:paraId="47B607CA" w14:textId="32144AD0" w:rsidR="00D16038" w:rsidRPr="00524CBF" w:rsidRDefault="00D16038" w:rsidP="00C828F2">
            <w:pPr>
              <w:pStyle w:val="Elsistekstas"/>
              <w:ind w:firstLine="0"/>
              <w:rPr>
                <w:szCs w:val="20"/>
              </w:rPr>
            </w:pPr>
            <w:r w:rsidRPr="00524CBF">
              <w:t>Galimas simbolių skaičius – 9 iki kablelio ir 2 po kablelio.</w:t>
            </w:r>
          </w:p>
        </w:tc>
      </w:tr>
      <w:tr w:rsidR="00D16038" w:rsidRPr="00524CBF" w14:paraId="3C1A386D" w14:textId="77777777" w:rsidTr="00AE28AE">
        <w:tc>
          <w:tcPr>
            <w:tcW w:w="1110" w:type="dxa"/>
          </w:tcPr>
          <w:p w14:paraId="3DF2019E" w14:textId="77777777" w:rsidR="00D16038" w:rsidRPr="00524CBF" w:rsidRDefault="00D16038" w:rsidP="00B778A2">
            <w:pPr>
              <w:pStyle w:val="Elsistekstas"/>
              <w:numPr>
                <w:ilvl w:val="0"/>
                <w:numId w:val="34"/>
              </w:numPr>
              <w:jc w:val="left"/>
            </w:pPr>
          </w:p>
        </w:tc>
        <w:tc>
          <w:tcPr>
            <w:tcW w:w="2095" w:type="dxa"/>
          </w:tcPr>
          <w:p w14:paraId="0834D841" w14:textId="54F37454" w:rsidR="00D16038" w:rsidRPr="00524CBF" w:rsidRDefault="00D16038" w:rsidP="00C828F2">
            <w:pPr>
              <w:pStyle w:val="Elsistekstas"/>
              <w:ind w:firstLine="0"/>
            </w:pPr>
            <w:r w:rsidRPr="00524CBF">
              <w:t>Bendra suma (išskyrus avansą)</w:t>
            </w:r>
          </w:p>
        </w:tc>
        <w:tc>
          <w:tcPr>
            <w:tcW w:w="1895" w:type="dxa"/>
          </w:tcPr>
          <w:p w14:paraId="6E58DE86" w14:textId="1AC2A657" w:rsidR="00D16038" w:rsidRPr="00524CBF" w:rsidRDefault="00D16038" w:rsidP="00D16038">
            <w:pPr>
              <w:pStyle w:val="Elsistekstas"/>
              <w:ind w:firstLine="0"/>
              <w:jc w:val="left"/>
            </w:pPr>
            <w:r w:rsidRPr="00524CBF">
              <w:t>Tekstinis laukas</w:t>
            </w:r>
          </w:p>
        </w:tc>
        <w:tc>
          <w:tcPr>
            <w:tcW w:w="4531" w:type="dxa"/>
          </w:tcPr>
          <w:p w14:paraId="387419B1" w14:textId="2BCC718D" w:rsidR="00D16038" w:rsidRPr="00524CBF" w:rsidRDefault="00D16038" w:rsidP="00C828F2">
            <w:pPr>
              <w:pStyle w:val="Elsistekstas"/>
              <w:ind w:firstLine="0"/>
            </w:pPr>
            <w:r w:rsidRPr="00524CBF">
              <w:t xml:space="preserve">Pateikiama MP teikimo grafiko bendra nurodytų planuojamų pateikti tarpinių ir galutinio </w:t>
            </w:r>
            <w:r w:rsidR="000744D7">
              <w:t xml:space="preserve">mokėjimo prašymų </w:t>
            </w:r>
            <w:r w:rsidRPr="00524CBF">
              <w:t>suma (išskyrus avansą).</w:t>
            </w:r>
          </w:p>
          <w:p w14:paraId="625D9B43" w14:textId="590A7D15" w:rsidR="00D16038" w:rsidRPr="00524CBF" w:rsidRDefault="00D16038" w:rsidP="00C828F2">
            <w:pPr>
              <w:pStyle w:val="Elsistekstas"/>
              <w:ind w:firstLine="0"/>
            </w:pPr>
            <w:r w:rsidRPr="00524CBF">
              <w:t>Laukas užpildomas automatiškai.</w:t>
            </w:r>
          </w:p>
        </w:tc>
      </w:tr>
      <w:tr w:rsidR="00D16038" w:rsidRPr="00524CBF" w14:paraId="70F7CDEC" w14:textId="77777777" w:rsidTr="00AE28AE">
        <w:tc>
          <w:tcPr>
            <w:tcW w:w="1110" w:type="dxa"/>
          </w:tcPr>
          <w:p w14:paraId="3A5303B7" w14:textId="77777777" w:rsidR="00D16038" w:rsidRPr="00524CBF" w:rsidRDefault="00D16038" w:rsidP="00B778A2">
            <w:pPr>
              <w:pStyle w:val="Elsistekstas"/>
              <w:numPr>
                <w:ilvl w:val="0"/>
                <w:numId w:val="34"/>
              </w:numPr>
              <w:jc w:val="left"/>
            </w:pPr>
          </w:p>
        </w:tc>
        <w:tc>
          <w:tcPr>
            <w:tcW w:w="2095" w:type="dxa"/>
          </w:tcPr>
          <w:p w14:paraId="1DC24592" w14:textId="6DA3CCAB" w:rsidR="00D16038" w:rsidRPr="00524CBF" w:rsidRDefault="00D16038" w:rsidP="00C828F2">
            <w:pPr>
              <w:pStyle w:val="Elsistekstas"/>
              <w:ind w:firstLine="0"/>
            </w:pPr>
            <w:r w:rsidRPr="00524CBF">
              <w:t>Avanso suma</w:t>
            </w:r>
          </w:p>
        </w:tc>
        <w:tc>
          <w:tcPr>
            <w:tcW w:w="1895" w:type="dxa"/>
          </w:tcPr>
          <w:p w14:paraId="40F3AD75" w14:textId="3FEFB8BA" w:rsidR="00D16038" w:rsidRPr="00524CBF" w:rsidRDefault="00D16038" w:rsidP="00D16038">
            <w:pPr>
              <w:pStyle w:val="Elsistekstas"/>
              <w:ind w:firstLine="0"/>
              <w:jc w:val="left"/>
            </w:pPr>
            <w:r w:rsidRPr="00524CBF">
              <w:t>Tekstinis laukas</w:t>
            </w:r>
          </w:p>
        </w:tc>
        <w:tc>
          <w:tcPr>
            <w:tcW w:w="4531" w:type="dxa"/>
          </w:tcPr>
          <w:p w14:paraId="6A8E941B" w14:textId="5D2CFB79" w:rsidR="00D16038" w:rsidRPr="00524CBF" w:rsidRDefault="00D16038" w:rsidP="00C828F2">
            <w:pPr>
              <w:pStyle w:val="Elsistekstas"/>
              <w:ind w:firstLine="0"/>
            </w:pPr>
            <w:r w:rsidRPr="00524CBF">
              <w:t xml:space="preserve">Pateikiama bendra nurodytų planuojamų pateikti avanso </w:t>
            </w:r>
            <w:r w:rsidR="000744D7">
              <w:t>mokėjimo prašymų</w:t>
            </w:r>
            <w:r w:rsidRPr="00524CBF">
              <w:t xml:space="preserve"> suma.</w:t>
            </w:r>
          </w:p>
          <w:p w14:paraId="5F523CEA" w14:textId="7AD4B628" w:rsidR="00D16038" w:rsidRPr="00524CBF" w:rsidRDefault="00D16038" w:rsidP="00C828F2">
            <w:pPr>
              <w:pStyle w:val="Elsistekstas"/>
              <w:ind w:firstLine="0"/>
            </w:pPr>
            <w:r w:rsidRPr="00524CBF">
              <w:t>Laukas užpildomas automatiškai.</w:t>
            </w:r>
          </w:p>
        </w:tc>
      </w:tr>
      <w:tr w:rsidR="00D16038" w:rsidRPr="00524CBF" w14:paraId="070A34F1" w14:textId="77777777" w:rsidTr="00AE28AE">
        <w:tc>
          <w:tcPr>
            <w:tcW w:w="1110" w:type="dxa"/>
          </w:tcPr>
          <w:p w14:paraId="73A8E143" w14:textId="77777777" w:rsidR="00D16038" w:rsidRPr="00524CBF" w:rsidRDefault="00D16038" w:rsidP="00B778A2">
            <w:pPr>
              <w:pStyle w:val="Elsistekstas"/>
              <w:numPr>
                <w:ilvl w:val="0"/>
                <w:numId w:val="34"/>
              </w:numPr>
              <w:jc w:val="left"/>
            </w:pPr>
          </w:p>
        </w:tc>
        <w:tc>
          <w:tcPr>
            <w:tcW w:w="2095" w:type="dxa"/>
          </w:tcPr>
          <w:p w14:paraId="30D6AA9F" w14:textId="2D9DB7F3" w:rsidR="00D16038" w:rsidRPr="00524CBF" w:rsidRDefault="00D16038" w:rsidP="00C828F2">
            <w:pPr>
              <w:pStyle w:val="Elsistekstas"/>
              <w:ind w:firstLine="0"/>
            </w:pPr>
            <w:r w:rsidRPr="00524CBF">
              <w:t>Planuojama sutaupyti lėšų suma</w:t>
            </w:r>
          </w:p>
        </w:tc>
        <w:tc>
          <w:tcPr>
            <w:tcW w:w="1895" w:type="dxa"/>
          </w:tcPr>
          <w:p w14:paraId="365C632A" w14:textId="16A6BA2D" w:rsidR="00D16038" w:rsidRPr="00524CBF" w:rsidRDefault="00D16038" w:rsidP="00D16038">
            <w:pPr>
              <w:pStyle w:val="Elsistekstas"/>
              <w:ind w:firstLine="0"/>
              <w:jc w:val="left"/>
            </w:pPr>
            <w:r w:rsidRPr="00524CBF">
              <w:t>Tekstinis laukas</w:t>
            </w:r>
          </w:p>
        </w:tc>
        <w:tc>
          <w:tcPr>
            <w:tcW w:w="4531" w:type="dxa"/>
          </w:tcPr>
          <w:p w14:paraId="1540FC1C" w14:textId="32DE33CE" w:rsidR="00D16038" w:rsidRPr="00524CBF" w:rsidRDefault="00D16038" w:rsidP="003160DD">
            <w:pPr>
              <w:pStyle w:val="Elsistekstas"/>
              <w:ind w:firstLine="0"/>
            </w:pPr>
            <w:r w:rsidRPr="00524CBF">
              <w:t xml:space="preserve">Pateikiama planuojama sutaupyti lėšų suma (iš „Likusi suma, dėl kurios reikia suplanuoti </w:t>
            </w:r>
            <w:r w:rsidR="000744D7">
              <w:t>MP“</w:t>
            </w:r>
            <w:r w:rsidRPr="00524CBF">
              <w:t xml:space="preserve"> </w:t>
            </w:r>
            <w:r w:rsidR="003C2321">
              <w:t xml:space="preserve">atėmus </w:t>
            </w:r>
            <w:r w:rsidR="00443C42">
              <w:t>„Bendra suma (išskyrus avansą)“</w:t>
            </w:r>
            <w:r w:rsidRPr="00524CBF">
              <w:t>).</w:t>
            </w:r>
          </w:p>
          <w:p w14:paraId="11550E17" w14:textId="791474A4" w:rsidR="00D16038" w:rsidRPr="00524CBF" w:rsidRDefault="00D16038" w:rsidP="00C828F2">
            <w:pPr>
              <w:pStyle w:val="Elsistekstas"/>
              <w:ind w:firstLine="0"/>
            </w:pPr>
            <w:r w:rsidRPr="00524CBF">
              <w:t>Laukas užpildomas automatiškai.</w:t>
            </w:r>
          </w:p>
        </w:tc>
      </w:tr>
      <w:tr w:rsidR="00D16038" w:rsidRPr="00524CBF" w14:paraId="35ADAF98" w14:textId="77777777" w:rsidTr="00AE28AE">
        <w:tc>
          <w:tcPr>
            <w:tcW w:w="1110" w:type="dxa"/>
          </w:tcPr>
          <w:p w14:paraId="34262859" w14:textId="77777777" w:rsidR="00D16038" w:rsidRPr="00524CBF" w:rsidRDefault="00D16038" w:rsidP="00B778A2">
            <w:pPr>
              <w:pStyle w:val="Elsistekstas"/>
              <w:numPr>
                <w:ilvl w:val="0"/>
                <w:numId w:val="34"/>
              </w:numPr>
              <w:jc w:val="left"/>
            </w:pPr>
          </w:p>
        </w:tc>
        <w:tc>
          <w:tcPr>
            <w:tcW w:w="2095" w:type="dxa"/>
          </w:tcPr>
          <w:p w14:paraId="36E6B660" w14:textId="63362DC3" w:rsidR="00D16038" w:rsidRPr="00524CBF" w:rsidRDefault="00D16038" w:rsidP="00C828F2">
            <w:pPr>
              <w:pStyle w:val="Elsistekstas"/>
              <w:ind w:firstLine="0"/>
            </w:pPr>
            <w:r w:rsidRPr="00524CBF">
              <w:t>Likusi suma, dėl kurios reikia suplanuoti avanso užskaitą</w:t>
            </w:r>
          </w:p>
        </w:tc>
        <w:tc>
          <w:tcPr>
            <w:tcW w:w="1895" w:type="dxa"/>
          </w:tcPr>
          <w:p w14:paraId="4BEF44C2" w14:textId="30867FFC" w:rsidR="00D16038" w:rsidRPr="00935B08" w:rsidRDefault="00D16038" w:rsidP="00D16038">
            <w:pPr>
              <w:pStyle w:val="Elsistekstas"/>
              <w:ind w:firstLine="0"/>
              <w:jc w:val="left"/>
            </w:pPr>
            <w:r w:rsidRPr="00935B08">
              <w:t>Tekstinis laukas</w:t>
            </w:r>
          </w:p>
        </w:tc>
        <w:tc>
          <w:tcPr>
            <w:tcW w:w="4531" w:type="dxa"/>
          </w:tcPr>
          <w:p w14:paraId="32E8C0D6" w14:textId="77777777" w:rsidR="00D16038" w:rsidRPr="00E10701" w:rsidRDefault="00D16038" w:rsidP="003160DD">
            <w:pPr>
              <w:pStyle w:val="Elsistekstas"/>
              <w:ind w:firstLine="0"/>
            </w:pPr>
            <w:r w:rsidRPr="006E7FF9">
              <w:t>Pateikiama likusi suma, dėl kurios reikia suplanuoti avanso užskaitą.</w:t>
            </w:r>
          </w:p>
          <w:p w14:paraId="263AA6DD" w14:textId="77777777" w:rsidR="00D16038" w:rsidRPr="00B837D6" w:rsidRDefault="00D16038" w:rsidP="003160DD">
            <w:pPr>
              <w:pStyle w:val="Elsistekstas"/>
              <w:ind w:firstLine="0"/>
            </w:pPr>
            <w:r w:rsidRPr="00462636">
              <w:t>Prie gautos iš SFMIS sumos pridedama:</w:t>
            </w:r>
          </w:p>
          <w:p w14:paraId="33202CF3" w14:textId="24EA4A80" w:rsidR="00D16038" w:rsidRPr="00725BF4" w:rsidRDefault="00D16038" w:rsidP="003160DD">
            <w:pPr>
              <w:pStyle w:val="Elsistekstas"/>
              <w:numPr>
                <w:ilvl w:val="0"/>
                <w:numId w:val="84"/>
              </w:numPr>
            </w:pPr>
            <w:r w:rsidRPr="00505299">
              <w:t xml:space="preserve">šiame MP </w:t>
            </w:r>
            <w:r w:rsidR="00D3561D">
              <w:t xml:space="preserve">teikimo </w:t>
            </w:r>
            <w:r w:rsidRPr="00505299">
              <w:t>grafike planuojama avanso suma (lauke "Avanso su</w:t>
            </w:r>
            <w:r w:rsidRPr="00725BF4">
              <w:t>ma, eurais" atvaizduojama suma);</w:t>
            </w:r>
          </w:p>
          <w:p w14:paraId="746936BF" w14:textId="2B72F373" w:rsidR="00D16038" w:rsidRPr="00473965" w:rsidRDefault="00D16038" w:rsidP="003160DD">
            <w:pPr>
              <w:pStyle w:val="Elsistekstas"/>
              <w:numPr>
                <w:ilvl w:val="0"/>
                <w:numId w:val="84"/>
              </w:numPr>
            </w:pPr>
            <w:r w:rsidRPr="00E45599">
              <w:rPr>
                <w:rFonts w:cs="Arial"/>
              </w:rPr>
              <w:t>š</w:t>
            </w:r>
            <w:r w:rsidRPr="00473965">
              <w:t xml:space="preserve">iame MP </w:t>
            </w:r>
            <w:r w:rsidR="00D3561D">
              <w:t xml:space="preserve">teikimo </w:t>
            </w:r>
            <w:r w:rsidRPr="00473965">
              <w:t>grafike planuojama užskaityti avanso užskaitos suma (stulpelio "Avanso užskaita" eilučių bendra suma).</w:t>
            </w:r>
          </w:p>
          <w:p w14:paraId="352DB60C" w14:textId="036640BD" w:rsidR="00D16038" w:rsidRPr="00524CBF" w:rsidRDefault="00D16038" w:rsidP="003160DD">
            <w:pPr>
              <w:pStyle w:val="Elsistekstas"/>
              <w:ind w:firstLine="0"/>
            </w:pPr>
            <w:r w:rsidRPr="00473965">
              <w:t xml:space="preserve">Laukas "Likusi suma dėl kurios reikia suplanuoti avanso užskaitą" formose pateikiamas tik tuo atveju, jeigu </w:t>
            </w:r>
            <w:r w:rsidRPr="00524CBF">
              <w:t>sutartyje nurodytame lauke "Maksimalus avansas" reikšmė yra didesnė už 0.</w:t>
            </w:r>
          </w:p>
        </w:tc>
      </w:tr>
    </w:tbl>
    <w:p w14:paraId="717F2921" w14:textId="77777777" w:rsidR="00763668" w:rsidRPr="00524CBF" w:rsidRDefault="00763668" w:rsidP="00763668">
      <w:pPr>
        <w:pStyle w:val="Elsistekstas"/>
        <w:ind w:left="644" w:firstLine="0"/>
      </w:pPr>
    </w:p>
    <w:p w14:paraId="4AB7825E" w14:textId="65B67A2B" w:rsidR="00D16038" w:rsidRPr="00524CBF" w:rsidRDefault="00D16038" w:rsidP="00B778A2">
      <w:pPr>
        <w:pStyle w:val="Elsistekstas"/>
        <w:numPr>
          <w:ilvl w:val="0"/>
          <w:numId w:val="83"/>
        </w:numPr>
      </w:pPr>
      <w:r w:rsidRPr="00524CBF">
        <w:t>Pridėti planuojamus MP:</w:t>
      </w:r>
    </w:p>
    <w:p w14:paraId="50058C7E" w14:textId="117641DA" w:rsidR="00D16038" w:rsidRPr="00535899" w:rsidRDefault="00D16038" w:rsidP="00B778A2">
      <w:pPr>
        <w:pStyle w:val="Elsistekstas"/>
        <w:numPr>
          <w:ilvl w:val="1"/>
          <w:numId w:val="83"/>
        </w:numPr>
      </w:pPr>
      <w:r w:rsidRPr="00524CBF">
        <w:t xml:space="preserve">Paspausti mygtuką „Pridėti planuojamą MP“. Atidaromas </w:t>
      </w:r>
      <w:r w:rsidR="00535899">
        <w:t xml:space="preserve">naujo planuojamo </w:t>
      </w:r>
      <w:r w:rsidR="00456361">
        <w:t>mokėjimo prašymo</w:t>
      </w:r>
      <w:r w:rsidRPr="00535899">
        <w:t xml:space="preserve"> pridėjimo langas:</w:t>
      </w:r>
    </w:p>
    <w:p w14:paraId="0C49F6C6" w14:textId="00C8FDC6" w:rsidR="00D16038" w:rsidRDefault="00D16038" w:rsidP="00C13260">
      <w:pPr>
        <w:pStyle w:val="Elsistekstas"/>
        <w:ind w:left="360" w:firstLine="0"/>
        <w:jc w:val="center"/>
      </w:pPr>
    </w:p>
    <w:p w14:paraId="46E28BE9" w14:textId="252597A4" w:rsidR="00935B08" w:rsidRPr="00796BE9" w:rsidRDefault="00935B08" w:rsidP="00C13260">
      <w:pPr>
        <w:pStyle w:val="Elsistekstas"/>
        <w:ind w:left="360" w:firstLine="0"/>
        <w:jc w:val="center"/>
      </w:pPr>
      <w:r>
        <w:rPr>
          <w:noProof/>
        </w:rPr>
        <w:drawing>
          <wp:inline distT="0" distB="0" distL="0" distR="0" wp14:anchorId="429B006F" wp14:editId="3C8571D7">
            <wp:extent cx="6113780" cy="3328035"/>
            <wp:effectExtent l="19050" t="19050" r="20320" b="2476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13780" cy="3328035"/>
                    </a:xfrm>
                    <a:prstGeom prst="rect">
                      <a:avLst/>
                    </a:prstGeom>
                    <a:noFill/>
                    <a:ln>
                      <a:solidFill>
                        <a:schemeClr val="tx1"/>
                      </a:solidFill>
                    </a:ln>
                  </pic:spPr>
                </pic:pic>
              </a:graphicData>
            </a:graphic>
          </wp:inline>
        </w:drawing>
      </w:r>
    </w:p>
    <w:p w14:paraId="304C32BA" w14:textId="54B5581B" w:rsidR="00D16038" w:rsidRPr="00725BF4" w:rsidRDefault="00D16038" w:rsidP="00D936D1">
      <w:pPr>
        <w:pStyle w:val="Paveiksleliopavadinimas"/>
      </w:pPr>
      <w:r w:rsidRPr="00505299">
        <w:t>Planuojamų MP pridėjimo forma</w:t>
      </w:r>
    </w:p>
    <w:p w14:paraId="05C5809A" w14:textId="0677B7DD" w:rsidR="00D16038" w:rsidRPr="00473965" w:rsidRDefault="00C13260" w:rsidP="00B778A2">
      <w:pPr>
        <w:pStyle w:val="Elsistekstas"/>
        <w:numPr>
          <w:ilvl w:val="1"/>
          <w:numId w:val="83"/>
        </w:numPr>
      </w:pPr>
      <w:r w:rsidRPr="00725BF4">
        <w:t xml:space="preserve">Užpildyti </w:t>
      </w:r>
      <w:r w:rsidRPr="00E45599">
        <w:t xml:space="preserve">laukus apie planuojamą </w:t>
      </w:r>
      <w:r w:rsidR="00D33435">
        <w:t>mokėjimo prašymą</w:t>
      </w:r>
      <w:r w:rsidRPr="00E45599">
        <w:t>:</w:t>
      </w:r>
    </w:p>
    <w:tbl>
      <w:tblPr>
        <w:tblStyle w:val="Elsislentele"/>
        <w:tblW w:w="0" w:type="auto"/>
        <w:tblLook w:val="04A0" w:firstRow="1" w:lastRow="0" w:firstColumn="1" w:lastColumn="0" w:noHBand="0" w:noVBand="1"/>
      </w:tblPr>
      <w:tblGrid>
        <w:gridCol w:w="1099"/>
        <w:gridCol w:w="2073"/>
        <w:gridCol w:w="1875"/>
        <w:gridCol w:w="4480"/>
      </w:tblGrid>
      <w:tr w:rsidR="00C13260" w:rsidRPr="00524CBF" w14:paraId="698F74B4" w14:textId="77777777" w:rsidTr="00AE28AE">
        <w:trPr>
          <w:cnfStyle w:val="100000000000" w:firstRow="1" w:lastRow="0" w:firstColumn="0" w:lastColumn="0" w:oddVBand="0" w:evenVBand="0" w:oddHBand="0" w:evenHBand="0" w:firstRowFirstColumn="0" w:firstRowLastColumn="0" w:lastRowFirstColumn="0" w:lastRowLastColumn="0"/>
        </w:trPr>
        <w:tc>
          <w:tcPr>
            <w:tcW w:w="1110" w:type="dxa"/>
          </w:tcPr>
          <w:p w14:paraId="2003E176" w14:textId="77777777" w:rsidR="00C13260" w:rsidRPr="007E1563" w:rsidRDefault="00C13260" w:rsidP="00C06146">
            <w:pPr>
              <w:pStyle w:val="Elsislentelesantraste"/>
              <w:rPr>
                <w:b/>
              </w:rPr>
            </w:pPr>
            <w:r w:rsidRPr="007E1563">
              <w:t>Eil. Nr.</w:t>
            </w:r>
          </w:p>
        </w:tc>
        <w:tc>
          <w:tcPr>
            <w:tcW w:w="2095" w:type="dxa"/>
          </w:tcPr>
          <w:p w14:paraId="4FED29D5" w14:textId="77777777" w:rsidR="00C13260" w:rsidRPr="0055797F" w:rsidRDefault="00C13260" w:rsidP="00C06146">
            <w:pPr>
              <w:pStyle w:val="Elsislentelesantraste"/>
              <w:rPr>
                <w:b/>
              </w:rPr>
            </w:pPr>
            <w:r w:rsidRPr="0055797F">
              <w:t>Lauko pavadinimas</w:t>
            </w:r>
          </w:p>
        </w:tc>
        <w:tc>
          <w:tcPr>
            <w:tcW w:w="1895" w:type="dxa"/>
          </w:tcPr>
          <w:p w14:paraId="586AB289" w14:textId="77777777" w:rsidR="00C13260" w:rsidRPr="00576566" w:rsidRDefault="00C13260" w:rsidP="00C06146">
            <w:pPr>
              <w:pStyle w:val="Elsislentelesantraste"/>
              <w:rPr>
                <w:b/>
              </w:rPr>
            </w:pPr>
            <w:r w:rsidRPr="00576566">
              <w:t>Tipas</w:t>
            </w:r>
          </w:p>
        </w:tc>
        <w:tc>
          <w:tcPr>
            <w:tcW w:w="4531" w:type="dxa"/>
          </w:tcPr>
          <w:p w14:paraId="105009AA" w14:textId="77777777" w:rsidR="00C13260" w:rsidRPr="004359C0" w:rsidRDefault="00C13260" w:rsidP="00C06146">
            <w:pPr>
              <w:pStyle w:val="Elsislentelesantraste"/>
              <w:rPr>
                <w:b/>
              </w:rPr>
            </w:pPr>
            <w:r w:rsidRPr="004359C0">
              <w:t>Aprašymas</w:t>
            </w:r>
          </w:p>
        </w:tc>
      </w:tr>
      <w:tr w:rsidR="00C13260" w:rsidRPr="00524CBF" w14:paraId="25036677" w14:textId="77777777" w:rsidTr="00AE28AE">
        <w:tc>
          <w:tcPr>
            <w:tcW w:w="1110" w:type="dxa"/>
          </w:tcPr>
          <w:p w14:paraId="3F7D1534" w14:textId="77777777" w:rsidR="00C13260" w:rsidRPr="001248AC" w:rsidRDefault="00C13260" w:rsidP="00B778A2">
            <w:pPr>
              <w:pStyle w:val="Elsistekstas"/>
              <w:numPr>
                <w:ilvl w:val="0"/>
                <w:numId w:val="85"/>
              </w:numPr>
              <w:jc w:val="left"/>
            </w:pPr>
          </w:p>
        </w:tc>
        <w:tc>
          <w:tcPr>
            <w:tcW w:w="2095" w:type="dxa"/>
          </w:tcPr>
          <w:p w14:paraId="3CA33060" w14:textId="4425347F" w:rsidR="00C13260" w:rsidRPr="00E10701" w:rsidRDefault="00C13260" w:rsidP="00C13260">
            <w:pPr>
              <w:pStyle w:val="Elsistekstas"/>
              <w:ind w:firstLine="0"/>
              <w:jc w:val="left"/>
            </w:pPr>
            <w:r w:rsidRPr="006E7FF9">
              <w:t>Planuojama teikimo data</w:t>
            </w:r>
          </w:p>
        </w:tc>
        <w:tc>
          <w:tcPr>
            <w:tcW w:w="1895" w:type="dxa"/>
          </w:tcPr>
          <w:p w14:paraId="5B83AD76" w14:textId="625BCCA5" w:rsidR="00C13260" w:rsidRPr="00B837D6" w:rsidRDefault="00C13260" w:rsidP="00C13260">
            <w:pPr>
              <w:pStyle w:val="Elsistekstas"/>
              <w:ind w:firstLine="0"/>
              <w:jc w:val="left"/>
            </w:pPr>
            <w:r w:rsidRPr="00462636">
              <w:t>Data formato YYYY-MM-DD Privalomas Redaguojamas</w:t>
            </w:r>
          </w:p>
        </w:tc>
        <w:tc>
          <w:tcPr>
            <w:tcW w:w="4531" w:type="dxa"/>
          </w:tcPr>
          <w:p w14:paraId="76C6ADFB" w14:textId="77777777" w:rsidR="00C13260" w:rsidRPr="00725BF4" w:rsidRDefault="00C13260" w:rsidP="00C828F2">
            <w:pPr>
              <w:pStyle w:val="Elsistekstas"/>
              <w:ind w:firstLine="0"/>
            </w:pPr>
            <w:r w:rsidRPr="00505299">
              <w:t>Nurodoma data, iki kurios įgyvendinančiajai institucijai turi būti pateiktas MP.</w:t>
            </w:r>
          </w:p>
          <w:p w14:paraId="65A278DB" w14:textId="3F0D606F" w:rsidR="00C13260" w:rsidRPr="00473965" w:rsidRDefault="00C13260" w:rsidP="00C828F2">
            <w:pPr>
              <w:pStyle w:val="Elsistekstas"/>
              <w:ind w:firstLine="0"/>
            </w:pPr>
            <w:r w:rsidRPr="00725BF4">
              <w:t xml:space="preserve">Įrašoma ranka arba pasirenkama </w:t>
            </w:r>
            <w:r w:rsidRPr="00E45599">
              <w:t>iš kalendoriaus.</w:t>
            </w:r>
          </w:p>
        </w:tc>
      </w:tr>
      <w:tr w:rsidR="00C13260" w:rsidRPr="00524CBF" w14:paraId="172692BA" w14:textId="77777777" w:rsidTr="00AE28AE">
        <w:tc>
          <w:tcPr>
            <w:tcW w:w="1110" w:type="dxa"/>
          </w:tcPr>
          <w:p w14:paraId="0E7EB535" w14:textId="77777777" w:rsidR="00C13260" w:rsidRPr="00524CBF" w:rsidRDefault="00C13260" w:rsidP="00B778A2">
            <w:pPr>
              <w:pStyle w:val="Elsistekstas"/>
              <w:numPr>
                <w:ilvl w:val="0"/>
                <w:numId w:val="85"/>
              </w:numPr>
              <w:jc w:val="left"/>
            </w:pPr>
          </w:p>
        </w:tc>
        <w:tc>
          <w:tcPr>
            <w:tcW w:w="2095" w:type="dxa"/>
          </w:tcPr>
          <w:p w14:paraId="2DFA5ACB" w14:textId="7F394BAD" w:rsidR="00C13260" w:rsidRPr="00524CBF" w:rsidRDefault="00C13260" w:rsidP="00C13260">
            <w:pPr>
              <w:pStyle w:val="Elsistekstas"/>
              <w:ind w:firstLine="0"/>
              <w:jc w:val="left"/>
            </w:pPr>
            <w:r w:rsidRPr="00524CBF">
              <w:t>Tipas</w:t>
            </w:r>
          </w:p>
        </w:tc>
        <w:tc>
          <w:tcPr>
            <w:tcW w:w="1895" w:type="dxa"/>
          </w:tcPr>
          <w:p w14:paraId="7879DB7C" w14:textId="54192561" w:rsidR="00C13260" w:rsidRPr="00524CBF" w:rsidRDefault="00C13260" w:rsidP="00C13260">
            <w:pPr>
              <w:pStyle w:val="Elsistekstas"/>
              <w:ind w:firstLine="0"/>
              <w:jc w:val="left"/>
            </w:pPr>
            <w:r w:rsidRPr="00524CBF">
              <w:t xml:space="preserve">Išskleidžiamasis sąrašas Redaguojamas Privalomas </w:t>
            </w:r>
          </w:p>
        </w:tc>
        <w:tc>
          <w:tcPr>
            <w:tcW w:w="4531" w:type="dxa"/>
          </w:tcPr>
          <w:p w14:paraId="63BBEC0D" w14:textId="39D5571A" w:rsidR="00C13260" w:rsidRPr="00524CBF" w:rsidRDefault="00C13260" w:rsidP="00C828F2">
            <w:pPr>
              <w:pStyle w:val="Elsistekstas"/>
              <w:ind w:firstLine="0"/>
            </w:pPr>
            <w:r w:rsidRPr="00524CBF">
              <w:t xml:space="preserve">Nurodomas planuojamo pateikti </w:t>
            </w:r>
            <w:r w:rsidR="00B97BDA">
              <w:t>mokėjimo prašymo</w:t>
            </w:r>
            <w:r w:rsidRPr="00524CBF">
              <w:t xml:space="preserve"> tipas, pasirenkant jį iš pateikiamo sąrašo:</w:t>
            </w:r>
          </w:p>
          <w:p w14:paraId="3B5BAB8E" w14:textId="3E6BDDE4" w:rsidR="00C13260" w:rsidRPr="00524CBF" w:rsidRDefault="006C0A94" w:rsidP="00C828F2">
            <w:pPr>
              <w:pStyle w:val="Elsistekstas"/>
              <w:numPr>
                <w:ilvl w:val="0"/>
                <w:numId w:val="84"/>
              </w:numPr>
            </w:pPr>
            <w:r>
              <w:t>Avansas</w:t>
            </w:r>
            <w:r w:rsidRPr="00524CBF">
              <w:t xml:space="preserve"> </w:t>
            </w:r>
            <w:r w:rsidR="00C13260" w:rsidRPr="00524CBF">
              <w:t xml:space="preserve">– avanso </w:t>
            </w:r>
            <w:r>
              <w:t>mokėjimo prašymas</w:t>
            </w:r>
            <w:r w:rsidR="00C13260" w:rsidRPr="00524CBF">
              <w:t>;</w:t>
            </w:r>
          </w:p>
          <w:p w14:paraId="46D13197" w14:textId="7DEE87D1" w:rsidR="00C13260" w:rsidRPr="00524CBF" w:rsidRDefault="006C0A94" w:rsidP="00C828F2">
            <w:pPr>
              <w:pStyle w:val="Elsistekstas"/>
              <w:numPr>
                <w:ilvl w:val="0"/>
                <w:numId w:val="84"/>
              </w:numPr>
            </w:pPr>
            <w:r>
              <w:t>Tarpinis</w:t>
            </w:r>
            <w:r w:rsidR="00C13260" w:rsidRPr="00524CBF">
              <w:t xml:space="preserve"> – tarpinis </w:t>
            </w:r>
            <w:r>
              <w:t>mokėjimo prašymas</w:t>
            </w:r>
            <w:r w:rsidR="00C13260" w:rsidRPr="00524CBF">
              <w:t>;</w:t>
            </w:r>
          </w:p>
          <w:p w14:paraId="75E617A9" w14:textId="3E848C9B" w:rsidR="00C13260" w:rsidRPr="00524CBF" w:rsidRDefault="00C13260" w:rsidP="00C828F2">
            <w:pPr>
              <w:pStyle w:val="Elsistekstas"/>
              <w:numPr>
                <w:ilvl w:val="0"/>
                <w:numId w:val="84"/>
              </w:numPr>
            </w:pPr>
            <w:r w:rsidRPr="00524CBF">
              <w:t>G</w:t>
            </w:r>
            <w:r w:rsidR="006C0A94">
              <w:t>alutinis</w:t>
            </w:r>
            <w:r w:rsidRPr="00524CBF">
              <w:t xml:space="preserve"> – galutinis </w:t>
            </w:r>
            <w:r w:rsidR="006C0A94">
              <w:t>mokėjimo prašymas</w:t>
            </w:r>
            <w:r w:rsidRPr="00524CBF">
              <w:t>.</w:t>
            </w:r>
          </w:p>
        </w:tc>
      </w:tr>
      <w:tr w:rsidR="00C13260" w:rsidRPr="00524CBF" w14:paraId="629F5753" w14:textId="77777777" w:rsidTr="00AE28AE">
        <w:tc>
          <w:tcPr>
            <w:tcW w:w="1110" w:type="dxa"/>
          </w:tcPr>
          <w:p w14:paraId="3D2F444F" w14:textId="77777777" w:rsidR="00C13260" w:rsidRPr="00524CBF" w:rsidRDefault="00C13260" w:rsidP="00B778A2">
            <w:pPr>
              <w:pStyle w:val="Elsistekstas"/>
              <w:numPr>
                <w:ilvl w:val="0"/>
                <w:numId w:val="85"/>
              </w:numPr>
              <w:jc w:val="left"/>
            </w:pPr>
          </w:p>
        </w:tc>
        <w:tc>
          <w:tcPr>
            <w:tcW w:w="2095" w:type="dxa"/>
          </w:tcPr>
          <w:p w14:paraId="595C5A92" w14:textId="15E6054A" w:rsidR="00C13260" w:rsidRPr="00524CBF" w:rsidRDefault="00C13260" w:rsidP="00C13260">
            <w:pPr>
              <w:pStyle w:val="Elsistekstas"/>
              <w:ind w:firstLine="0"/>
              <w:jc w:val="left"/>
            </w:pPr>
            <w:r w:rsidRPr="00524CBF">
              <w:t>Suma</w:t>
            </w:r>
          </w:p>
        </w:tc>
        <w:tc>
          <w:tcPr>
            <w:tcW w:w="1895" w:type="dxa"/>
          </w:tcPr>
          <w:p w14:paraId="470B8501" w14:textId="34659E35" w:rsidR="00C13260" w:rsidRPr="00524CBF" w:rsidRDefault="00C13260" w:rsidP="00C13260">
            <w:pPr>
              <w:pStyle w:val="Elsistekstas"/>
              <w:ind w:firstLine="0"/>
              <w:jc w:val="left"/>
            </w:pPr>
            <w:r w:rsidRPr="00524CBF">
              <w:t>Tekstinis laukas Redaguojamas Privalomas</w:t>
            </w:r>
          </w:p>
        </w:tc>
        <w:tc>
          <w:tcPr>
            <w:tcW w:w="4531" w:type="dxa"/>
          </w:tcPr>
          <w:p w14:paraId="3973252E" w14:textId="77777777" w:rsidR="00C13260" w:rsidRPr="00524CBF" w:rsidRDefault="00C13260" w:rsidP="00C828F2">
            <w:pPr>
              <w:pStyle w:val="Elsistekstas"/>
              <w:ind w:firstLine="0"/>
            </w:pPr>
            <w:r w:rsidRPr="00524CBF">
              <w:t>Nurodoma planuojama paprašyti tinkamomis finansuoti išlaidomis pripažinti suma.</w:t>
            </w:r>
          </w:p>
          <w:p w14:paraId="1FFA5BC5" w14:textId="11662BF5" w:rsidR="00C13260" w:rsidRPr="00524CBF" w:rsidRDefault="00C13260" w:rsidP="00C828F2">
            <w:pPr>
              <w:pStyle w:val="Elsistekstas"/>
              <w:ind w:firstLine="0"/>
            </w:pPr>
            <w:r w:rsidRPr="00524CBF">
              <w:t>Galimas simbolių skaičius – 9 iki kablelio ir 2 po kablelio.</w:t>
            </w:r>
          </w:p>
        </w:tc>
      </w:tr>
      <w:tr w:rsidR="00C13260" w:rsidRPr="00524CBF" w14:paraId="39D7EDB4" w14:textId="77777777" w:rsidTr="00AE28AE">
        <w:tc>
          <w:tcPr>
            <w:tcW w:w="1110" w:type="dxa"/>
          </w:tcPr>
          <w:p w14:paraId="0F8AFB09" w14:textId="77777777" w:rsidR="00C13260" w:rsidRPr="00524CBF" w:rsidRDefault="00C13260" w:rsidP="00B778A2">
            <w:pPr>
              <w:pStyle w:val="Elsistekstas"/>
              <w:numPr>
                <w:ilvl w:val="0"/>
                <w:numId w:val="85"/>
              </w:numPr>
              <w:jc w:val="left"/>
            </w:pPr>
          </w:p>
        </w:tc>
        <w:tc>
          <w:tcPr>
            <w:tcW w:w="2095" w:type="dxa"/>
          </w:tcPr>
          <w:p w14:paraId="61CD3599" w14:textId="2BC6F260" w:rsidR="00C13260" w:rsidRPr="00524CBF" w:rsidRDefault="00C13260" w:rsidP="00C13260">
            <w:pPr>
              <w:pStyle w:val="Elsistekstas"/>
              <w:ind w:firstLine="0"/>
              <w:jc w:val="left"/>
            </w:pPr>
            <w:r w:rsidRPr="00524CBF">
              <w:t>Avanso užskaita</w:t>
            </w:r>
          </w:p>
        </w:tc>
        <w:tc>
          <w:tcPr>
            <w:tcW w:w="1895" w:type="dxa"/>
          </w:tcPr>
          <w:p w14:paraId="188E2AAA" w14:textId="7E12DDC9" w:rsidR="00C13260" w:rsidRPr="00524CBF" w:rsidRDefault="00C13260" w:rsidP="003B33C1">
            <w:pPr>
              <w:pStyle w:val="Elsistekstas"/>
              <w:ind w:firstLine="0"/>
              <w:jc w:val="left"/>
            </w:pPr>
            <w:r w:rsidRPr="00524CBF">
              <w:t xml:space="preserve">Tekstinis laukas Redaguojamas </w:t>
            </w:r>
          </w:p>
        </w:tc>
        <w:tc>
          <w:tcPr>
            <w:tcW w:w="4531" w:type="dxa"/>
          </w:tcPr>
          <w:p w14:paraId="4AFE813B" w14:textId="77777777" w:rsidR="00C13260" w:rsidRPr="00524CBF" w:rsidRDefault="00C13260" w:rsidP="00C828F2">
            <w:pPr>
              <w:pStyle w:val="Elsistekstas"/>
              <w:ind w:firstLine="0"/>
            </w:pPr>
            <w:r w:rsidRPr="00524CBF">
              <w:t>Nurodoma avanso užskaitos suma.</w:t>
            </w:r>
          </w:p>
          <w:p w14:paraId="20B0A162" w14:textId="77777777" w:rsidR="00C13260" w:rsidRPr="00524CBF" w:rsidRDefault="00C13260" w:rsidP="00C828F2">
            <w:pPr>
              <w:pStyle w:val="Elsistekstas"/>
              <w:ind w:firstLine="0"/>
            </w:pPr>
            <w:r w:rsidRPr="00524CBF">
              <w:t>Galimas simbolių skaičius – 9 iki kablelio ir 2 po kablelio.</w:t>
            </w:r>
          </w:p>
          <w:p w14:paraId="332BE420" w14:textId="2775BA89" w:rsidR="00C13260" w:rsidRPr="00524CBF" w:rsidRDefault="00C13260" w:rsidP="00C828F2">
            <w:pPr>
              <w:pStyle w:val="Elsistekstas"/>
              <w:ind w:firstLine="0"/>
            </w:pPr>
            <w:r w:rsidRPr="00524CBF">
              <w:t>Šis laukas aktyvus</w:t>
            </w:r>
            <w:r w:rsidR="00317822">
              <w:t>, kai</w:t>
            </w:r>
            <w:r w:rsidRPr="00524CBF">
              <w:t xml:space="preserve"> lauke „</w:t>
            </w:r>
            <w:r w:rsidR="00317822">
              <w:t>T</w:t>
            </w:r>
            <w:r w:rsidRPr="00524CBF">
              <w:t xml:space="preserve">ipas“ </w:t>
            </w:r>
            <w:r w:rsidR="00150E84">
              <w:t>nurodytos</w:t>
            </w:r>
            <w:r w:rsidRPr="00524CBF">
              <w:t xml:space="preserve"> reikšm</w:t>
            </w:r>
            <w:r w:rsidR="00150E84">
              <w:t>ės</w:t>
            </w:r>
            <w:r w:rsidRPr="00524CBF">
              <w:t xml:space="preserve"> „Tarpinis“ arba „Galutinis“. </w:t>
            </w:r>
          </w:p>
          <w:p w14:paraId="21078DCE" w14:textId="0869A28D" w:rsidR="00C13260" w:rsidRPr="00524CBF" w:rsidRDefault="00C13260" w:rsidP="00C828F2">
            <w:pPr>
              <w:jc w:val="both"/>
            </w:pPr>
            <w:r w:rsidRPr="00524CBF">
              <w:t>Laukas pateikiamas įvedimui tik kai projektui yra skirtas avansas (lauke „Projektui numatyto skirti avanso suma“ atvaizduojama suma yra &gt; 0.</w:t>
            </w:r>
          </w:p>
        </w:tc>
      </w:tr>
      <w:tr w:rsidR="00C13260" w:rsidRPr="00524CBF" w14:paraId="64703847" w14:textId="77777777" w:rsidTr="00AE28AE">
        <w:tc>
          <w:tcPr>
            <w:tcW w:w="1110" w:type="dxa"/>
          </w:tcPr>
          <w:p w14:paraId="21F3926A" w14:textId="77777777" w:rsidR="00C13260" w:rsidRPr="00524CBF" w:rsidRDefault="00C13260" w:rsidP="00B778A2">
            <w:pPr>
              <w:pStyle w:val="Elsistekstas"/>
              <w:numPr>
                <w:ilvl w:val="0"/>
                <w:numId w:val="85"/>
              </w:numPr>
              <w:jc w:val="left"/>
            </w:pPr>
          </w:p>
        </w:tc>
        <w:tc>
          <w:tcPr>
            <w:tcW w:w="2095" w:type="dxa"/>
          </w:tcPr>
          <w:p w14:paraId="18449ECA" w14:textId="402BD987" w:rsidR="00C13260" w:rsidRPr="00524CBF" w:rsidRDefault="00C13260" w:rsidP="00C13260">
            <w:pPr>
              <w:pStyle w:val="Elsistekstas"/>
              <w:ind w:firstLine="0"/>
              <w:jc w:val="left"/>
            </w:pPr>
            <w:r w:rsidRPr="00524CBF">
              <w:t>Komentaras</w:t>
            </w:r>
          </w:p>
        </w:tc>
        <w:tc>
          <w:tcPr>
            <w:tcW w:w="1895" w:type="dxa"/>
          </w:tcPr>
          <w:p w14:paraId="1B8C5A4A" w14:textId="6D44F2CC" w:rsidR="00C13260" w:rsidRPr="00524CBF" w:rsidRDefault="00C13260" w:rsidP="00C13260">
            <w:pPr>
              <w:pStyle w:val="Elsistekstas"/>
              <w:ind w:firstLine="0"/>
              <w:jc w:val="left"/>
            </w:pPr>
            <w:r w:rsidRPr="00524CBF">
              <w:t>Tekstinis laukas Redaguojamas Neprivalomas</w:t>
            </w:r>
          </w:p>
        </w:tc>
        <w:tc>
          <w:tcPr>
            <w:tcW w:w="4531" w:type="dxa"/>
          </w:tcPr>
          <w:p w14:paraId="09236563" w14:textId="16827850" w:rsidR="00C13260" w:rsidRPr="00524CBF" w:rsidRDefault="00C13260" w:rsidP="00C13260">
            <w:pPr>
              <w:pStyle w:val="Elsistekstas"/>
              <w:ind w:firstLine="5"/>
            </w:pPr>
            <w:r w:rsidRPr="00524CBF">
              <w:t xml:space="preserve">Nurodoma papildoma informacija ar paaiškinimai dėl planuojamo pateikti </w:t>
            </w:r>
            <w:r w:rsidR="003151F8">
              <w:t>mokėjimo prašymo</w:t>
            </w:r>
            <w:r w:rsidRPr="00524CBF">
              <w:t xml:space="preserve"> sumos, planuojamos teikimo datos, planuojamų pasiekti į veiklos peržiūros planą įtrauktų stebėsenos rodiklių arba kita įgyvendinančiosios institucijos prašoma pateikti informacija.</w:t>
            </w:r>
          </w:p>
          <w:p w14:paraId="7270977B" w14:textId="2DF54262" w:rsidR="00C13260" w:rsidRPr="00524CBF" w:rsidRDefault="00C13260" w:rsidP="00C13260">
            <w:pPr>
              <w:pStyle w:val="Elsistekstas"/>
              <w:ind w:firstLine="0"/>
              <w:jc w:val="left"/>
            </w:pPr>
            <w:r w:rsidRPr="00524CBF">
              <w:t>Galimas simbolių skaičius – 600.</w:t>
            </w:r>
          </w:p>
        </w:tc>
      </w:tr>
      <w:tr w:rsidR="00796BE9" w:rsidRPr="00524CBF" w14:paraId="057FD14C" w14:textId="77777777" w:rsidTr="00AE28AE">
        <w:tc>
          <w:tcPr>
            <w:tcW w:w="1110" w:type="dxa"/>
          </w:tcPr>
          <w:p w14:paraId="3B51A4DC" w14:textId="77777777" w:rsidR="00796BE9" w:rsidRPr="00796BE9" w:rsidRDefault="00796BE9" w:rsidP="00B778A2">
            <w:pPr>
              <w:pStyle w:val="Elsistekstas"/>
              <w:numPr>
                <w:ilvl w:val="0"/>
                <w:numId w:val="85"/>
              </w:numPr>
              <w:jc w:val="left"/>
            </w:pPr>
          </w:p>
        </w:tc>
        <w:tc>
          <w:tcPr>
            <w:tcW w:w="2095" w:type="dxa"/>
          </w:tcPr>
          <w:p w14:paraId="462E6610" w14:textId="138D153F" w:rsidR="00796BE9" w:rsidRPr="00796BE9" w:rsidRDefault="00796BE9" w:rsidP="00C13260">
            <w:pPr>
              <w:pStyle w:val="Elsistekstas"/>
              <w:ind w:firstLine="0"/>
              <w:jc w:val="left"/>
            </w:pPr>
            <w:r>
              <w:t>Stebėsenos rodikliai, įtraukti į veiklos peržiūros planą</w:t>
            </w:r>
          </w:p>
        </w:tc>
        <w:tc>
          <w:tcPr>
            <w:tcW w:w="1895" w:type="dxa"/>
          </w:tcPr>
          <w:p w14:paraId="7D0E3AFE" w14:textId="7976D954" w:rsidR="00796BE9" w:rsidRPr="00796BE9" w:rsidRDefault="00796BE9" w:rsidP="00C13260">
            <w:pPr>
              <w:pStyle w:val="Elsistekstas"/>
              <w:ind w:firstLine="0"/>
              <w:jc w:val="left"/>
            </w:pPr>
          </w:p>
        </w:tc>
        <w:tc>
          <w:tcPr>
            <w:tcW w:w="4531" w:type="dxa"/>
          </w:tcPr>
          <w:p w14:paraId="25FA118B" w14:textId="1507C5DA" w:rsidR="00796BE9" w:rsidRPr="00796BE9" w:rsidRDefault="00D94DAE" w:rsidP="00796BE9">
            <w:pPr>
              <w:pStyle w:val="Elsistekstas"/>
              <w:ind w:firstLine="5"/>
            </w:pPr>
            <w:r>
              <w:t>Pateikiami stebėsenos rodiklių, įtrauktų į veiklos peržiūros planą, pavadinimai ir matavimo vienetai.</w:t>
            </w:r>
          </w:p>
        </w:tc>
      </w:tr>
      <w:tr w:rsidR="00796BE9" w:rsidRPr="00524CBF" w14:paraId="29676A0F" w14:textId="77777777" w:rsidTr="00AE28AE">
        <w:tc>
          <w:tcPr>
            <w:tcW w:w="1110" w:type="dxa"/>
          </w:tcPr>
          <w:p w14:paraId="559BB275" w14:textId="77777777" w:rsidR="00796BE9" w:rsidRPr="00796BE9" w:rsidRDefault="00796BE9" w:rsidP="00B778A2">
            <w:pPr>
              <w:pStyle w:val="Elsistekstas"/>
              <w:numPr>
                <w:ilvl w:val="0"/>
                <w:numId w:val="85"/>
              </w:numPr>
              <w:jc w:val="left"/>
            </w:pPr>
          </w:p>
        </w:tc>
        <w:tc>
          <w:tcPr>
            <w:tcW w:w="2095" w:type="dxa"/>
          </w:tcPr>
          <w:p w14:paraId="511A1E53" w14:textId="25D11A10" w:rsidR="00796BE9" w:rsidRDefault="00796BE9" w:rsidP="00C13260">
            <w:pPr>
              <w:pStyle w:val="Elsistekstas"/>
              <w:ind w:firstLine="0"/>
              <w:jc w:val="left"/>
            </w:pPr>
            <w:r>
              <w:t>Pasiekimo reikšmė</w:t>
            </w:r>
          </w:p>
        </w:tc>
        <w:tc>
          <w:tcPr>
            <w:tcW w:w="1895" w:type="dxa"/>
          </w:tcPr>
          <w:p w14:paraId="2283220F" w14:textId="77777777" w:rsidR="00796BE9" w:rsidRDefault="00796BE9" w:rsidP="00796BE9">
            <w:pPr>
              <w:pStyle w:val="Elsistekstas"/>
              <w:ind w:firstLine="0"/>
              <w:jc w:val="left"/>
            </w:pPr>
            <w:r w:rsidRPr="00AA7A3E">
              <w:t>Tekstinis laukas</w:t>
            </w:r>
          </w:p>
          <w:p w14:paraId="720A3E9A" w14:textId="1BBE4EBA" w:rsidR="00796BE9" w:rsidRPr="00AA7A3E" w:rsidRDefault="00796BE9" w:rsidP="00796BE9">
            <w:pPr>
              <w:pStyle w:val="Elsistekstas"/>
              <w:ind w:firstLine="0"/>
              <w:jc w:val="left"/>
            </w:pPr>
            <w:r>
              <w:t>Privalomas</w:t>
            </w:r>
          </w:p>
        </w:tc>
        <w:tc>
          <w:tcPr>
            <w:tcW w:w="4531" w:type="dxa"/>
          </w:tcPr>
          <w:p w14:paraId="4682A22E" w14:textId="77777777" w:rsidR="00796BE9" w:rsidRPr="00AA7A3E" w:rsidRDefault="00796BE9" w:rsidP="00796BE9">
            <w:pPr>
              <w:pStyle w:val="Elsistekstas"/>
              <w:ind w:firstLine="5"/>
            </w:pPr>
            <w:r w:rsidRPr="00AA7A3E">
              <w:t>Nurodoma stebėsenos rodiklio pasiekimo reikšmė.</w:t>
            </w:r>
          </w:p>
          <w:p w14:paraId="1C9497F4" w14:textId="5AFD77A0" w:rsidR="00796BE9" w:rsidRPr="00AA7A3E" w:rsidRDefault="00796BE9" w:rsidP="00796BE9">
            <w:pPr>
              <w:pStyle w:val="Elsistekstas"/>
              <w:ind w:firstLine="5"/>
            </w:pPr>
            <w:r w:rsidRPr="00AA7A3E">
              <w:t xml:space="preserve">Laukas privalomas, jei </w:t>
            </w:r>
            <w:r w:rsidR="00966F0D">
              <w:t>lauke „T</w:t>
            </w:r>
            <w:r w:rsidRPr="00AA7A3E">
              <w:t>ipas</w:t>
            </w:r>
            <w:r w:rsidR="00966F0D">
              <w:t>“ nurodytos reikšmės</w:t>
            </w:r>
            <w:r w:rsidRPr="00AA7A3E">
              <w:t xml:space="preserve"> „Tarpinis“ arba „Galutinis“.</w:t>
            </w:r>
          </w:p>
          <w:p w14:paraId="0E107BBB" w14:textId="0B962BEF" w:rsidR="00796BE9" w:rsidRPr="00AA7A3E" w:rsidRDefault="00796BE9" w:rsidP="00796BE9">
            <w:pPr>
              <w:pStyle w:val="Elsistekstas"/>
              <w:ind w:firstLine="5"/>
            </w:pPr>
            <w:r w:rsidRPr="00AA7A3E">
              <w:t>Galimas simbolių skaičius – 12 iki kablelio ir 2 po kablelio.</w:t>
            </w:r>
          </w:p>
        </w:tc>
      </w:tr>
    </w:tbl>
    <w:p w14:paraId="62F513A1" w14:textId="77777777" w:rsidR="00C13260" w:rsidRPr="006E7FF9" w:rsidRDefault="00C13260" w:rsidP="00C13260">
      <w:pPr>
        <w:pStyle w:val="Elsistekstas"/>
        <w:ind w:left="792" w:firstLine="0"/>
      </w:pPr>
    </w:p>
    <w:p w14:paraId="747A775D" w14:textId="72FB5D0B" w:rsidR="00C13260" w:rsidRPr="00462636" w:rsidRDefault="00C13260" w:rsidP="00B778A2">
      <w:pPr>
        <w:pStyle w:val="Elsistekstas"/>
        <w:numPr>
          <w:ilvl w:val="1"/>
          <w:numId w:val="83"/>
        </w:numPr>
      </w:pPr>
      <w:r w:rsidRPr="00E10701">
        <w:t>Nurodžius duomenis, spausti mygtuką „Saugoti“. Jeigu nurodytų duomenų nenorima pridėti, spausti  mygtuką „Atšaukti“.</w:t>
      </w:r>
    </w:p>
    <w:p w14:paraId="5DD470BB" w14:textId="77777777" w:rsidR="00C13260" w:rsidRPr="00B837D6" w:rsidRDefault="00C13260" w:rsidP="00C13260">
      <w:pPr>
        <w:pStyle w:val="Elsistekstas"/>
      </w:pPr>
    </w:p>
    <w:p w14:paraId="7BF82A97" w14:textId="24FF5F45" w:rsidR="00C13260" w:rsidRPr="00725BF4" w:rsidRDefault="00C13260" w:rsidP="00C13260">
      <w:pPr>
        <w:pStyle w:val="Elsistekstas"/>
      </w:pPr>
      <w:r w:rsidRPr="00505299">
        <w:t xml:space="preserve">Išsaugojus pridėtą planuojamą </w:t>
      </w:r>
      <w:r w:rsidR="00881834">
        <w:t>mokėjimo prašymą</w:t>
      </w:r>
      <w:r w:rsidRPr="00505299">
        <w:t xml:space="preserve">, rengiamo MP teikimo grafiko formoje pateikiamas pridėtų planuojamų </w:t>
      </w:r>
      <w:r w:rsidR="00881834">
        <w:t xml:space="preserve">pateikti mokėjimo prašymų </w:t>
      </w:r>
      <w:r w:rsidRPr="00505299">
        <w:t xml:space="preserve">sąrašas.  </w:t>
      </w:r>
    </w:p>
    <w:p w14:paraId="302D6768" w14:textId="1E5061F9" w:rsidR="00C13260" w:rsidRPr="00796BE9" w:rsidRDefault="00C13260" w:rsidP="00C13260">
      <w:pPr>
        <w:pStyle w:val="Elsistekstas"/>
        <w:ind w:firstLine="0"/>
        <w:jc w:val="center"/>
      </w:pPr>
      <w:r w:rsidRPr="00796BE9">
        <w:rPr>
          <w:noProof/>
        </w:rPr>
        <w:drawing>
          <wp:inline distT="0" distB="0" distL="0" distR="0" wp14:anchorId="0D20F195" wp14:editId="03011ED3">
            <wp:extent cx="6122035" cy="2180590"/>
            <wp:effectExtent l="19050" t="19050" r="12065" b="1016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screen">
                      <a:extLst>
                        <a:ext uri="{28A0092B-C50C-407E-A947-70E740481C1C}">
                          <a14:useLocalDpi xmlns:a14="http://schemas.microsoft.com/office/drawing/2010/main"/>
                        </a:ext>
                      </a:extLst>
                    </a:blip>
                    <a:stretch>
                      <a:fillRect/>
                    </a:stretch>
                  </pic:blipFill>
                  <pic:spPr>
                    <a:xfrm>
                      <a:off x="0" y="0"/>
                      <a:ext cx="6122035" cy="2180590"/>
                    </a:xfrm>
                    <a:prstGeom prst="rect">
                      <a:avLst/>
                    </a:prstGeom>
                    <a:ln>
                      <a:solidFill>
                        <a:schemeClr val="tx1"/>
                      </a:solidFill>
                    </a:ln>
                  </pic:spPr>
                </pic:pic>
              </a:graphicData>
            </a:graphic>
          </wp:inline>
        </w:drawing>
      </w:r>
    </w:p>
    <w:p w14:paraId="45D5F420" w14:textId="4C01F985" w:rsidR="00C13260" w:rsidRPr="00725BF4" w:rsidRDefault="00C13260" w:rsidP="00D936D1">
      <w:pPr>
        <w:pStyle w:val="Paveiksleliopavadinimas"/>
      </w:pPr>
      <w:r w:rsidRPr="00725BF4">
        <w:t>Pridėtų planuojamų</w:t>
      </w:r>
      <w:r w:rsidR="00AA21D8">
        <w:t xml:space="preserve"> pateikti</w:t>
      </w:r>
      <w:r w:rsidRPr="00725BF4">
        <w:t xml:space="preserve"> </w:t>
      </w:r>
      <w:r w:rsidR="00AA21D8">
        <w:t>mokėjimo prašymų</w:t>
      </w:r>
      <w:r w:rsidRPr="00725BF4">
        <w:t xml:space="preserve"> sąrašas rengiamame MP teikimo grafike</w:t>
      </w:r>
    </w:p>
    <w:p w14:paraId="5524813A" w14:textId="612493DD" w:rsidR="00440AB5" w:rsidRPr="00796BE9" w:rsidRDefault="00440AB5" w:rsidP="00440AB5">
      <w:pPr>
        <w:pStyle w:val="Elsistekstas"/>
      </w:pPr>
      <w:r w:rsidRPr="00E45599">
        <w:t xml:space="preserve">Pridėtas planuojamas </w:t>
      </w:r>
      <w:r w:rsidR="00721D93">
        <w:t>mokėjimo prašymas</w:t>
      </w:r>
      <w:r w:rsidRPr="00E45599">
        <w:t xml:space="preserve"> gali būti panaikinamas,</w:t>
      </w:r>
      <w:r w:rsidRPr="00473965">
        <w:t xml:space="preserve"> paspaudus piktogramą „Ištrinti“ (</w:t>
      </w:r>
      <w:r w:rsidRPr="00796BE9">
        <w:rPr>
          <w:noProof/>
        </w:rPr>
        <w:drawing>
          <wp:inline distT="0" distB="0" distL="0" distR="0" wp14:anchorId="3EA28928" wp14:editId="2FAD38B7">
            <wp:extent cx="152400" cy="16192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52400" cy="161925"/>
                    </a:xfrm>
                    <a:prstGeom prst="rect">
                      <a:avLst/>
                    </a:prstGeom>
                  </pic:spPr>
                </pic:pic>
              </a:graphicData>
            </a:graphic>
          </wp:inline>
        </w:drawing>
      </w:r>
      <w:r w:rsidRPr="00796BE9">
        <w:t>), bei redaguojama</w:t>
      </w:r>
      <w:r w:rsidR="00721D93">
        <w:t>s</w:t>
      </w:r>
      <w:r w:rsidRPr="00796BE9">
        <w:t>, paspaudus piktogramą „Redaguoti“ (</w:t>
      </w:r>
      <w:r w:rsidRPr="00796BE9">
        <w:rPr>
          <w:noProof/>
        </w:rPr>
        <w:drawing>
          <wp:inline distT="0" distB="0" distL="0" distR="0" wp14:anchorId="02624ABA" wp14:editId="2380320D">
            <wp:extent cx="192024" cy="164592"/>
            <wp:effectExtent l="0" t="0" r="0" b="698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2024" cy="164592"/>
                    </a:xfrm>
                    <a:prstGeom prst="rect">
                      <a:avLst/>
                    </a:prstGeom>
                  </pic:spPr>
                </pic:pic>
              </a:graphicData>
            </a:graphic>
          </wp:inline>
        </w:drawing>
      </w:r>
      <w:r w:rsidRPr="00796BE9">
        <w:t>).</w:t>
      </w:r>
    </w:p>
    <w:p w14:paraId="44448D22" w14:textId="77777777" w:rsidR="00440AB5" w:rsidRPr="006E7FF9" w:rsidRDefault="00440AB5" w:rsidP="00440AB5">
      <w:pPr>
        <w:pStyle w:val="Elsistekstas"/>
      </w:pPr>
    </w:p>
    <w:p w14:paraId="641C43A6" w14:textId="77777777" w:rsidR="00112CB0" w:rsidRPr="00505299" w:rsidRDefault="00440AB5" w:rsidP="00B778A2">
      <w:pPr>
        <w:pStyle w:val="Elsistekstas"/>
        <w:numPr>
          <w:ilvl w:val="0"/>
          <w:numId w:val="83"/>
        </w:numPr>
      </w:pPr>
      <w:r w:rsidRPr="00E10701">
        <w:t xml:space="preserve">Su rengiamu </w:t>
      </w:r>
      <w:r w:rsidR="00112CB0" w:rsidRPr="00462636">
        <w:t>MP teikimo grafiko</w:t>
      </w:r>
      <w:r w:rsidRPr="00B837D6">
        <w:t xml:space="preserve"> galima atlikti šiuos veiksmus:</w:t>
      </w:r>
    </w:p>
    <w:p w14:paraId="543C0CEA" w14:textId="77777777" w:rsidR="00112CB0" w:rsidRPr="00473965" w:rsidRDefault="00440AB5" w:rsidP="00B778A2">
      <w:pPr>
        <w:pStyle w:val="Elsistekstas"/>
        <w:numPr>
          <w:ilvl w:val="1"/>
          <w:numId w:val="83"/>
        </w:numPr>
      </w:pPr>
      <w:r w:rsidRPr="00725BF4">
        <w:rPr>
          <w:b/>
        </w:rPr>
        <w:t>Išsaugoti</w:t>
      </w:r>
      <w:r w:rsidRPr="00725BF4">
        <w:t xml:space="preserve"> – paspaudus mygtuką „Saugoti“, jeigu klaidų nebuvo rasta, išsaugo</w:t>
      </w:r>
      <w:r w:rsidR="00112CB0" w:rsidRPr="00E45599">
        <w:t>mi MP teikimo grafiko duo</w:t>
      </w:r>
      <w:r w:rsidR="00112CB0" w:rsidRPr="00473965">
        <w:t>menys. Formos išsaugojimui privalo būti nurodyti šie duomenys:</w:t>
      </w:r>
    </w:p>
    <w:p w14:paraId="3E59CE28" w14:textId="345C881A" w:rsidR="00112CB0" w:rsidRPr="00524CBF" w:rsidRDefault="00C376D4" w:rsidP="00B778A2">
      <w:pPr>
        <w:pStyle w:val="Elsistekstas"/>
        <w:numPr>
          <w:ilvl w:val="2"/>
          <w:numId w:val="83"/>
        </w:numPr>
      </w:pPr>
      <w:r>
        <w:t xml:space="preserve"> </w:t>
      </w:r>
      <w:r w:rsidR="00112CB0" w:rsidRPr="00473965">
        <w:t>MP teikimo grafiko parengimo data;</w:t>
      </w:r>
    </w:p>
    <w:p w14:paraId="02B0F2AC" w14:textId="78B8706B" w:rsidR="00112CB0" w:rsidRPr="00524CBF" w:rsidRDefault="00C376D4" w:rsidP="00B778A2">
      <w:pPr>
        <w:pStyle w:val="Elsistekstas"/>
        <w:numPr>
          <w:ilvl w:val="2"/>
          <w:numId w:val="83"/>
        </w:numPr>
      </w:pPr>
      <w:r>
        <w:t xml:space="preserve"> </w:t>
      </w:r>
      <w:r w:rsidR="00112CB0" w:rsidRPr="00524CBF">
        <w:t>MP teikimo grafiko numeris;</w:t>
      </w:r>
    </w:p>
    <w:p w14:paraId="0E95D0EE" w14:textId="40FBB0C6" w:rsidR="00112CB0" w:rsidRDefault="00C376D4" w:rsidP="00B778A2">
      <w:pPr>
        <w:pStyle w:val="Elsistekstas"/>
        <w:numPr>
          <w:ilvl w:val="2"/>
          <w:numId w:val="83"/>
        </w:numPr>
      </w:pPr>
      <w:r>
        <w:t xml:space="preserve"> </w:t>
      </w:r>
      <w:r w:rsidR="00112CB0" w:rsidRPr="00524CBF">
        <w:t xml:space="preserve">MP teikimo grafiko </w:t>
      </w:r>
      <w:r>
        <w:t>pa</w:t>
      </w:r>
      <w:r w:rsidR="00112CB0" w:rsidRPr="00524CBF">
        <w:t>tikslinimo data (jeigu saugomas tikslinamas MP teikimo grafikas).</w:t>
      </w:r>
    </w:p>
    <w:p w14:paraId="2C67E4F1" w14:textId="51E01F7F" w:rsidR="00E22D9A" w:rsidRPr="00524CBF" w:rsidRDefault="00E22D9A" w:rsidP="00C828F2">
      <w:pPr>
        <w:pStyle w:val="Elsistekstas"/>
      </w:pPr>
      <w:r>
        <w:t>Išsaugotas MP teikimo grafikas pateikimas rengiamų dokumentų sąraše.</w:t>
      </w:r>
    </w:p>
    <w:p w14:paraId="609558C7" w14:textId="443A6771" w:rsidR="00112CB0" w:rsidRPr="00524CBF" w:rsidRDefault="00440AB5" w:rsidP="00B778A2">
      <w:pPr>
        <w:pStyle w:val="Elsistekstas"/>
        <w:numPr>
          <w:ilvl w:val="1"/>
          <w:numId w:val="83"/>
        </w:numPr>
      </w:pPr>
      <w:r w:rsidRPr="00524CBF">
        <w:rPr>
          <w:b/>
        </w:rPr>
        <w:t>Tikrinti</w:t>
      </w:r>
      <w:r w:rsidRPr="00524CBF">
        <w:t xml:space="preserve"> – paspaudus mygtuką „Tikrinti“, atliekamas MP teikimo grafiko tikrinimas.</w:t>
      </w:r>
    </w:p>
    <w:p w14:paraId="1087C51B" w14:textId="6C4EED3F" w:rsidR="00112CB0" w:rsidRPr="00524CBF" w:rsidRDefault="00440AB5" w:rsidP="00B778A2">
      <w:pPr>
        <w:pStyle w:val="Elsistekstas"/>
        <w:numPr>
          <w:ilvl w:val="1"/>
          <w:numId w:val="83"/>
        </w:numPr>
      </w:pPr>
      <w:r w:rsidRPr="00524CBF">
        <w:rPr>
          <w:b/>
        </w:rPr>
        <w:t xml:space="preserve">Teikti </w:t>
      </w:r>
      <w:r w:rsidRPr="00524CBF">
        <w:t>– paspaudus mygtuką „Teikti“, DMS naudotojas parengtą dokumentą turi pasi</w:t>
      </w:r>
      <w:r w:rsidR="00285EB7" w:rsidRPr="00524CBF">
        <w:t>rašyti elektroniniu parašu</w:t>
      </w:r>
      <w:r w:rsidRPr="00524CBF">
        <w:t xml:space="preserve">. Sėkmingai pasirašytas parengtas dokumentas, išsiunčiamas </w:t>
      </w:r>
      <w:r w:rsidR="00AF3129">
        <w:t>į</w:t>
      </w:r>
      <w:r w:rsidRPr="00524CBF">
        <w:t>gyvendinanči</w:t>
      </w:r>
      <w:r w:rsidR="00E22D9A">
        <w:t>ajai</w:t>
      </w:r>
      <w:r w:rsidRPr="00524CBF">
        <w:t xml:space="preserve"> </w:t>
      </w:r>
      <w:r w:rsidR="00AF3129">
        <w:t>i</w:t>
      </w:r>
      <w:r w:rsidRPr="00524CBF">
        <w:t>nstitucij</w:t>
      </w:r>
      <w:r w:rsidR="00E22D9A">
        <w:t>ai</w:t>
      </w:r>
      <w:r w:rsidRPr="00524CBF">
        <w:t xml:space="preserve">. Mygtukas aktyvus esant MP teikimo grafiko </w:t>
      </w:r>
      <w:r w:rsidR="00E22D9A">
        <w:t xml:space="preserve">formos </w:t>
      </w:r>
      <w:r w:rsidRPr="00524CBF">
        <w:t>būsenai „Patikrintas“.</w:t>
      </w:r>
    </w:p>
    <w:p w14:paraId="148F5C2B" w14:textId="14E3D276" w:rsidR="00440AB5" w:rsidRPr="00524CBF" w:rsidRDefault="00440AB5" w:rsidP="00B778A2">
      <w:pPr>
        <w:pStyle w:val="Elsistekstas"/>
        <w:numPr>
          <w:ilvl w:val="1"/>
          <w:numId w:val="83"/>
        </w:numPr>
      </w:pPr>
      <w:r w:rsidRPr="00524CBF">
        <w:rPr>
          <w:b/>
        </w:rPr>
        <w:t>Atšaukti</w:t>
      </w:r>
      <w:r w:rsidRPr="00524CBF">
        <w:t xml:space="preserve"> – uždaromas MP teikimo grafiko rengimo langas neišsaugojus </w:t>
      </w:r>
      <w:r w:rsidR="00E22D9A">
        <w:t xml:space="preserve">parengto MP teikimo grafiko arba </w:t>
      </w:r>
      <w:r w:rsidRPr="00524CBF">
        <w:t>atliktų pakeitimų</w:t>
      </w:r>
      <w:r w:rsidR="00E22D9A">
        <w:t xml:space="preserve"> (redaguojant parengtą dokumentą)</w:t>
      </w:r>
      <w:r w:rsidRPr="00524CBF">
        <w:t>.</w:t>
      </w:r>
    </w:p>
    <w:p w14:paraId="6E0AA834" w14:textId="5B07BDD5" w:rsidR="00877717" w:rsidRPr="00524CBF" w:rsidRDefault="00877717" w:rsidP="00DF6D78">
      <w:pPr>
        <w:pStyle w:val="Heading4"/>
      </w:pPr>
      <w:bookmarkStart w:id="170" w:name="_Ref432152716"/>
      <w:bookmarkStart w:id="171" w:name="_Toc444741472"/>
      <w:bookmarkStart w:id="172" w:name="_Toc464122307"/>
      <w:bookmarkStart w:id="173" w:name="_Toc471743972"/>
      <w:r w:rsidRPr="00524CBF">
        <w:t>MP teikimo grafiko tikrinimas</w:t>
      </w:r>
      <w:bookmarkEnd w:id="170"/>
      <w:r w:rsidR="006C1F22" w:rsidRPr="00524CBF">
        <w:t xml:space="preserve"> ir rastų klaidų peržiūra</w:t>
      </w:r>
      <w:bookmarkEnd w:id="171"/>
      <w:bookmarkEnd w:id="172"/>
      <w:bookmarkEnd w:id="173"/>
    </w:p>
    <w:p w14:paraId="5D7CB94B" w14:textId="322244C4" w:rsidR="00217B19" w:rsidRPr="00524CBF" w:rsidRDefault="0026680F" w:rsidP="00217B19">
      <w:pPr>
        <w:pStyle w:val="Elsistekstas"/>
      </w:pPr>
      <w:bookmarkStart w:id="174" w:name="_Ref434480829"/>
      <w:bookmarkStart w:id="175" w:name="_Ref432152822"/>
      <w:r w:rsidRPr="00524CBF">
        <w:t xml:space="preserve">MP teikimo grafiko </w:t>
      </w:r>
      <w:r w:rsidR="00217B19" w:rsidRPr="00524CBF">
        <w:t xml:space="preserve">tikrinimą gali atlikti naudotojas, kuriam projekte suteikta teisė pildyti ir/arba teikti mokėjimų paslaugas. </w:t>
      </w:r>
    </w:p>
    <w:p w14:paraId="14DD4B44" w14:textId="4C9635F9" w:rsidR="00217B19" w:rsidRPr="00524CBF" w:rsidRDefault="00217B19" w:rsidP="00217B19">
      <w:pPr>
        <w:pStyle w:val="Elsistekstas"/>
        <w:ind w:firstLine="0"/>
      </w:pPr>
      <w:r w:rsidRPr="00524CBF">
        <w:tab/>
        <w:t>MP teikimo grafiko tikrinimas atliekamas MP teikimo grafiko rengi</w:t>
      </w:r>
      <w:r w:rsidR="00285EB7" w:rsidRPr="00524CBF">
        <w:t>mo arba redagavimo formoje.</w:t>
      </w:r>
    </w:p>
    <w:p w14:paraId="089D1B17" w14:textId="77777777" w:rsidR="00217B19" w:rsidRPr="00524CBF" w:rsidRDefault="00217B19" w:rsidP="00217B19">
      <w:pPr>
        <w:pStyle w:val="Elsistekstas"/>
      </w:pPr>
      <w:r w:rsidRPr="00524CBF">
        <w:rPr>
          <w:b/>
        </w:rPr>
        <w:t>Veiksmai, kuriuos galima atlikti:</w:t>
      </w:r>
    </w:p>
    <w:p w14:paraId="0E24FB5A" w14:textId="2B9CBEC7" w:rsidR="00217B19" w:rsidRPr="00524CBF" w:rsidRDefault="00217B19" w:rsidP="00B778A2">
      <w:pPr>
        <w:pStyle w:val="Elsistekstas"/>
        <w:numPr>
          <w:ilvl w:val="0"/>
          <w:numId w:val="87"/>
        </w:numPr>
      </w:pPr>
      <w:r w:rsidRPr="00524CBF">
        <w:t xml:space="preserve">Naujo MP teikimo grafiko rengimo arba redagavimo formoje paspausti mygtuką „Tikrinti“. Dokumento būsena pasikeičia į „Tikrinamas“ ir išlieka tol, kol nėra gaunamas tikrinimo rezultatas. </w:t>
      </w:r>
    </w:p>
    <w:p w14:paraId="3BCB75CD" w14:textId="3F886C5A" w:rsidR="00217B19" w:rsidRPr="00524CBF" w:rsidRDefault="00217B19" w:rsidP="00217B19">
      <w:pPr>
        <w:pStyle w:val="Elsistekstas"/>
        <w:ind w:left="644" w:firstLine="0"/>
      </w:pPr>
      <w:r w:rsidRPr="00524CBF">
        <w:t>Mygtukas „Tikrinti“ yra aktyvus kai MP teikimo grafiko forma yra būsenoje „Pildomas“, „Patikrintas (turi klaidų)“ arba „Patikrintas“. Kol MP teikimo grafiko forma nėra išsaugota, mygtukas yra neaktyvus. Taip pat, jeigu yra paredaguojamas nors vienas iš</w:t>
      </w:r>
      <w:r w:rsidR="0026680F" w:rsidRPr="00524CBF">
        <w:t xml:space="preserve"> formos</w:t>
      </w:r>
      <w:r w:rsidRPr="00524CBF">
        <w:t xml:space="preserve"> laukų, mygtukas „Tikrinti“ tampa neaktyvus. Kad jis vėl būtų aktyvus, naudotojas turi išsaugoti rengiamą formą.</w:t>
      </w:r>
    </w:p>
    <w:p w14:paraId="0773059B" w14:textId="77777777" w:rsidR="00217B19" w:rsidRPr="00524CBF" w:rsidRDefault="00217B19" w:rsidP="00217B19">
      <w:pPr>
        <w:pStyle w:val="Elsistekstas"/>
        <w:ind w:left="284" w:firstLine="0"/>
      </w:pPr>
    </w:p>
    <w:p w14:paraId="62AAAD66" w14:textId="2FD76F2E" w:rsidR="00217B19" w:rsidRPr="00524CBF" w:rsidRDefault="00217B19" w:rsidP="00217B19">
      <w:pPr>
        <w:pStyle w:val="Elsistekstas"/>
        <w:ind w:left="284" w:firstLine="0"/>
        <w:rPr>
          <w:b/>
        </w:rPr>
      </w:pPr>
      <w:r w:rsidRPr="00524CBF">
        <w:rPr>
          <w:b/>
        </w:rPr>
        <w:t>Kai forma patikrinama, MP teikimo grafiko forma gali gauti šias būsenas:</w:t>
      </w:r>
    </w:p>
    <w:p w14:paraId="48CB14B2" w14:textId="7DA6E423" w:rsidR="00217B19" w:rsidRPr="00524CBF" w:rsidRDefault="00217B19" w:rsidP="00217B19">
      <w:pPr>
        <w:pStyle w:val="Elsistekstas"/>
        <w:numPr>
          <w:ilvl w:val="0"/>
          <w:numId w:val="23"/>
        </w:numPr>
      </w:pPr>
      <w:r w:rsidRPr="00524CBF">
        <w:rPr>
          <w:b/>
        </w:rPr>
        <w:t>Patikrintas (turi klaidų</w:t>
      </w:r>
      <w:r w:rsidRPr="00524CBF">
        <w:t xml:space="preserve">) – naudotojui pateikiamas klaidų sąrašas, kurias ištaisius galima teikti tikrinimui iš naujo. Šioje būsenoje esanti forma negali būti pateikta </w:t>
      </w:r>
      <w:r w:rsidR="00AF3129">
        <w:t>į</w:t>
      </w:r>
      <w:r w:rsidRPr="00524CBF">
        <w:t>gyvendinančia</w:t>
      </w:r>
      <w:r w:rsidR="005B1620">
        <w:t>ja</w:t>
      </w:r>
      <w:r w:rsidRPr="00524CBF">
        <w:t xml:space="preserve">i </w:t>
      </w:r>
      <w:r w:rsidR="00AF3129">
        <w:t>i</w:t>
      </w:r>
      <w:r w:rsidRPr="00524CBF">
        <w:t>nstitucijai.</w:t>
      </w:r>
    </w:p>
    <w:p w14:paraId="31E5C70F" w14:textId="04746366" w:rsidR="00217B19" w:rsidRPr="00524CBF" w:rsidRDefault="00217B19" w:rsidP="00217B19">
      <w:pPr>
        <w:pStyle w:val="Elsistekstas"/>
        <w:ind w:left="720" w:firstLine="0"/>
      </w:pPr>
      <w:r w:rsidRPr="00524CBF">
        <w:t xml:space="preserve">Visi DMS naudotojai, turintys bent vieną tam tikro projekto teisę, gali peržiūrėti tikrinimo metu rastų klaidų sąrašą. </w:t>
      </w:r>
    </w:p>
    <w:p w14:paraId="57124E7C" w14:textId="78D056B6" w:rsidR="00217B19" w:rsidRPr="00524CBF" w:rsidRDefault="00217B19" w:rsidP="00217B19">
      <w:pPr>
        <w:pStyle w:val="Elsistekstas"/>
      </w:pPr>
      <w:r w:rsidRPr="00524CBF">
        <w:rPr>
          <w:noProof/>
        </w:rPr>
        <w:drawing>
          <wp:inline distT="0" distB="0" distL="0" distR="0" wp14:anchorId="74069FFD" wp14:editId="1D7E1143">
            <wp:extent cx="6115050" cy="8296275"/>
            <wp:effectExtent l="19050" t="19050" r="19050" b="2857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6115050" cy="8296275"/>
                    </a:xfrm>
                    <a:prstGeom prst="rect">
                      <a:avLst/>
                    </a:prstGeom>
                    <a:noFill/>
                    <a:ln>
                      <a:solidFill>
                        <a:schemeClr val="tx1"/>
                      </a:solidFill>
                    </a:ln>
                  </pic:spPr>
                </pic:pic>
              </a:graphicData>
            </a:graphic>
          </wp:inline>
        </w:drawing>
      </w:r>
    </w:p>
    <w:p w14:paraId="0BAF77E5" w14:textId="02CE4ADF" w:rsidR="00A74A54" w:rsidRPr="00725BF4" w:rsidRDefault="00A74A54" w:rsidP="00D936D1">
      <w:pPr>
        <w:pStyle w:val="Paveiksleliopavadinimas"/>
      </w:pPr>
      <w:r w:rsidRPr="00505299">
        <w:t>MP teikimo grafiko rastų klaidų sąrašas</w:t>
      </w:r>
    </w:p>
    <w:p w14:paraId="7459C230" w14:textId="77777777" w:rsidR="00217B19" w:rsidRPr="00473965" w:rsidRDefault="00217B19" w:rsidP="00217B19">
      <w:pPr>
        <w:pStyle w:val="Elsistekstas"/>
        <w:ind w:left="720" w:firstLine="0"/>
      </w:pPr>
      <w:r w:rsidRPr="00725BF4">
        <w:t>Rastų klaidų sąrašą DMS naudotojas gali užsakyti</w:t>
      </w:r>
      <w:r w:rsidRPr="00E45599">
        <w:t xml:space="preserve"> ir atsisiųsti į savo kompiuterį tekstiniu formatu (*.txt):</w:t>
      </w:r>
    </w:p>
    <w:p w14:paraId="327B8ECB" w14:textId="77777777" w:rsidR="00217B19" w:rsidRPr="007E1563" w:rsidRDefault="00217B19" w:rsidP="00B778A2">
      <w:pPr>
        <w:pStyle w:val="Elsistekstas"/>
        <w:numPr>
          <w:ilvl w:val="1"/>
          <w:numId w:val="52"/>
        </w:numPr>
      </w:pPr>
      <w:r w:rsidRPr="00473965">
        <w:t>Spaudžiama piktograma „Užsakyti“ (</w:t>
      </w:r>
      <w:r w:rsidRPr="00524CBF">
        <w:rPr>
          <w:noProof/>
        </w:rPr>
        <w:drawing>
          <wp:inline distT="0" distB="0" distL="0" distR="0" wp14:anchorId="6827959B" wp14:editId="1A9E65D6">
            <wp:extent cx="171450" cy="18097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1450" cy="180975"/>
                    </a:xfrm>
                    <a:prstGeom prst="rect">
                      <a:avLst/>
                    </a:prstGeom>
                  </pic:spPr>
                </pic:pic>
              </a:graphicData>
            </a:graphic>
          </wp:inline>
        </w:drawing>
      </w:r>
      <w:r w:rsidRPr="00524CBF">
        <w:t>), jeigu norima užsakyti pateiktą dokumentą;</w:t>
      </w:r>
    </w:p>
    <w:p w14:paraId="4921D631" w14:textId="77777777" w:rsidR="00217B19" w:rsidRPr="00220325" w:rsidRDefault="00217B19" w:rsidP="00B778A2">
      <w:pPr>
        <w:pStyle w:val="Elsistekstas"/>
        <w:numPr>
          <w:ilvl w:val="1"/>
          <w:numId w:val="52"/>
        </w:numPr>
      </w:pPr>
      <w:r w:rsidRPr="0055797F">
        <w:t xml:space="preserve">Pelyte pažymėjus ant piktogramos </w:t>
      </w:r>
      <w:r w:rsidRPr="00524CBF">
        <w:rPr>
          <w:noProof/>
        </w:rPr>
        <w:drawing>
          <wp:inline distT="0" distB="0" distL="0" distR="0" wp14:anchorId="0111D840" wp14:editId="40A88972">
            <wp:extent cx="201168" cy="173736"/>
            <wp:effectExtent l="0" t="0" r="889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1168" cy="173736"/>
                    </a:xfrm>
                    <a:prstGeom prst="rect">
                      <a:avLst/>
                    </a:prstGeom>
                  </pic:spPr>
                </pic:pic>
              </a:graphicData>
            </a:graphic>
          </wp:inline>
        </w:drawing>
      </w:r>
      <w:r w:rsidRPr="00524CBF">
        <w:t>, pateikiamas pranešimas, kada buvo užsakytas dokumentas: „Užsakytas &lt;data ir laik</w:t>
      </w:r>
      <w:r w:rsidRPr="0055797F">
        <w:t>as&gt;“;</w:t>
      </w:r>
    </w:p>
    <w:p w14:paraId="3222E47A" w14:textId="77777777" w:rsidR="00217B19" w:rsidRPr="0055797F" w:rsidRDefault="00217B19" w:rsidP="00B778A2">
      <w:pPr>
        <w:pStyle w:val="Elsistekstas"/>
        <w:numPr>
          <w:ilvl w:val="1"/>
          <w:numId w:val="52"/>
        </w:numPr>
      </w:pPr>
      <w:r w:rsidRPr="00576566">
        <w:t>Spaudžiama piktograma „Atsisiųsti“ (</w:t>
      </w:r>
      <w:r w:rsidRPr="00524CBF">
        <w:rPr>
          <w:noProof/>
        </w:rPr>
        <w:drawing>
          <wp:inline distT="0" distB="0" distL="0" distR="0" wp14:anchorId="6E281AB0" wp14:editId="609E2849">
            <wp:extent cx="182880" cy="173736"/>
            <wp:effectExtent l="0" t="0" r="762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2880" cy="173736"/>
                    </a:xfrm>
                    <a:prstGeom prst="rect">
                      <a:avLst/>
                    </a:prstGeom>
                  </pic:spPr>
                </pic:pic>
              </a:graphicData>
            </a:graphic>
          </wp:inline>
        </w:drawing>
      </w:r>
      <w:r w:rsidRPr="00524CBF">
        <w:t>), jeigu norima į kompiuterį atsisiųsti užsakytą dokumentą.</w:t>
      </w:r>
    </w:p>
    <w:p w14:paraId="7FA3EB84" w14:textId="626DCAF0" w:rsidR="00217B19" w:rsidRPr="001248AC" w:rsidRDefault="00217B19" w:rsidP="00217B19">
      <w:pPr>
        <w:pStyle w:val="Elsistekstas"/>
        <w:numPr>
          <w:ilvl w:val="0"/>
          <w:numId w:val="23"/>
        </w:numPr>
      </w:pPr>
      <w:r w:rsidRPr="00576566">
        <w:rPr>
          <w:b/>
        </w:rPr>
        <w:t>Patikrintas</w:t>
      </w:r>
      <w:r w:rsidRPr="004359C0">
        <w:t xml:space="preserve"> – tikri</w:t>
      </w:r>
      <w:r w:rsidR="00A74A54" w:rsidRPr="004359C0">
        <w:t>nimo metu klaidų nebuvo rasta. N</w:t>
      </w:r>
      <w:r w:rsidRPr="001248AC">
        <w:t xml:space="preserve">audotojas gali teikti formą </w:t>
      </w:r>
      <w:r w:rsidR="00AF3129">
        <w:t>į</w:t>
      </w:r>
      <w:r w:rsidRPr="001248AC">
        <w:t>gyvendinančia</w:t>
      </w:r>
      <w:r w:rsidR="00F24BEB">
        <w:t>ja</w:t>
      </w:r>
      <w:r w:rsidRPr="001248AC">
        <w:t xml:space="preserve">i </w:t>
      </w:r>
      <w:r w:rsidR="00AF3129">
        <w:t>i</w:t>
      </w:r>
      <w:r w:rsidRPr="001248AC">
        <w:t>nstitucijai.</w:t>
      </w:r>
    </w:p>
    <w:p w14:paraId="29E3CA2E" w14:textId="045B3483" w:rsidR="00877717" w:rsidRPr="00462636" w:rsidRDefault="00877717" w:rsidP="00DF6D78">
      <w:pPr>
        <w:pStyle w:val="Heading4"/>
      </w:pPr>
      <w:bookmarkStart w:id="176" w:name="_Ref434482392"/>
      <w:bookmarkStart w:id="177" w:name="_Ref434482397"/>
      <w:bookmarkStart w:id="178" w:name="_Toc444741473"/>
      <w:bookmarkStart w:id="179" w:name="_Toc464122308"/>
      <w:bookmarkStart w:id="180" w:name="_Toc471743973"/>
      <w:bookmarkEnd w:id="174"/>
      <w:r w:rsidRPr="006E7FF9">
        <w:t>MP teikimo grafiko teikimas</w:t>
      </w:r>
      <w:bookmarkEnd w:id="175"/>
      <w:bookmarkEnd w:id="176"/>
      <w:bookmarkEnd w:id="177"/>
      <w:r w:rsidR="006C1F22" w:rsidRPr="00E10701">
        <w:t xml:space="preserve"> ir pasirašymas</w:t>
      </w:r>
      <w:bookmarkEnd w:id="178"/>
      <w:bookmarkEnd w:id="179"/>
      <w:bookmarkEnd w:id="180"/>
    </w:p>
    <w:p w14:paraId="3E5AFA04" w14:textId="2F4E196F" w:rsidR="00A80AD8" w:rsidRPr="00E45599" w:rsidRDefault="00A80AD8" w:rsidP="00A80AD8">
      <w:pPr>
        <w:pStyle w:val="Elsistekstas"/>
      </w:pPr>
      <w:r w:rsidRPr="00B837D6">
        <w:t>M</w:t>
      </w:r>
      <w:r w:rsidRPr="00505299">
        <w:t xml:space="preserve">P teikimo grafiką gali teikti naudotojas, kuriam projekte suteikta teisė teikti </w:t>
      </w:r>
      <w:r w:rsidR="003B607D" w:rsidRPr="00725BF4">
        <w:t>mokėjimų</w:t>
      </w:r>
      <w:r w:rsidRPr="00725BF4">
        <w:t xml:space="preserve"> paslaugas.</w:t>
      </w:r>
    </w:p>
    <w:p w14:paraId="43362EBD" w14:textId="4E9AD1E7" w:rsidR="00A80AD8" w:rsidRPr="00473965" w:rsidRDefault="00A80AD8" w:rsidP="00A80AD8">
      <w:pPr>
        <w:pStyle w:val="Elsistekstas"/>
        <w:rPr>
          <w:b/>
        </w:rPr>
      </w:pPr>
    </w:p>
    <w:p w14:paraId="10ABE6D9" w14:textId="0718E29A" w:rsidR="00A80AD8" w:rsidRPr="00524CBF" w:rsidRDefault="00A80AD8" w:rsidP="00A80AD8">
      <w:pPr>
        <w:pStyle w:val="Elsistekstas"/>
      </w:pPr>
      <w:r w:rsidRPr="00473965">
        <w:rPr>
          <w:b/>
        </w:rPr>
        <w:t>Svarbu</w:t>
      </w:r>
      <w:r w:rsidRPr="00473965">
        <w:t xml:space="preserve">. Dokumentą galima teikti, kai yra atliktas sėkmingas tikrinimas ir tikrinimo metu nebuvo rasta klaidų (būsena „Patikrintas“). </w:t>
      </w:r>
      <w:r w:rsidR="000D2525">
        <w:t>Teikimo veiksmas atliekamas MP teikimo grafiko rengimo formoje.</w:t>
      </w:r>
    </w:p>
    <w:p w14:paraId="4C75E108" w14:textId="706ADC85" w:rsidR="00A80AD8" w:rsidRPr="00524CBF" w:rsidRDefault="00A80AD8" w:rsidP="00A80AD8">
      <w:pPr>
        <w:pStyle w:val="Elsistekstas"/>
        <w:rPr>
          <w:b/>
        </w:rPr>
      </w:pPr>
    </w:p>
    <w:p w14:paraId="6146D3DC" w14:textId="77777777" w:rsidR="00A80AD8" w:rsidRPr="00524CBF" w:rsidRDefault="00A80AD8" w:rsidP="00A80AD8">
      <w:pPr>
        <w:pStyle w:val="Elsistekstas"/>
      </w:pPr>
      <w:r w:rsidRPr="00524CBF">
        <w:rPr>
          <w:b/>
        </w:rPr>
        <w:t>Veiksmai, kuriuos galima atlikti:</w:t>
      </w:r>
    </w:p>
    <w:p w14:paraId="753A8499" w14:textId="7C8B9C66" w:rsidR="00A80AD8" w:rsidRPr="00524CBF" w:rsidRDefault="00A80AD8" w:rsidP="00B778A2">
      <w:pPr>
        <w:pStyle w:val="Elsistekstas"/>
        <w:numPr>
          <w:ilvl w:val="0"/>
          <w:numId w:val="88"/>
        </w:numPr>
      </w:pPr>
      <w:r w:rsidRPr="00524CBF">
        <w:t xml:space="preserve">MP teikimo grafiko rengimo formoje paspausti mygtuką „Teikti“. </w:t>
      </w:r>
    </w:p>
    <w:p w14:paraId="60FDCE14" w14:textId="5EA9A4C2" w:rsidR="00A80AD8" w:rsidRPr="00524CBF" w:rsidRDefault="00A80AD8" w:rsidP="00B778A2">
      <w:pPr>
        <w:pStyle w:val="Elsistekstas"/>
        <w:numPr>
          <w:ilvl w:val="0"/>
          <w:numId w:val="88"/>
        </w:numPr>
      </w:pPr>
      <w:r w:rsidRPr="00524CBF">
        <w:t>Atidarytame pasirašymo lange, DMS naudotojas parengtą dokumentą turi pas</w:t>
      </w:r>
      <w:r w:rsidR="00E57447" w:rsidRPr="00524CBF">
        <w:t xml:space="preserve">irašyti elektroniniu parašu. </w:t>
      </w:r>
      <w:r w:rsidRPr="00524CBF">
        <w:t xml:space="preserve">Sėkmingai pasirašytas parengtas dokumentas, išsiunčiamas </w:t>
      </w:r>
      <w:r w:rsidR="00AF3129">
        <w:t>į</w:t>
      </w:r>
      <w:r w:rsidRPr="00524CBF">
        <w:t>gyvendinanči</w:t>
      </w:r>
      <w:r w:rsidR="004E4DC7">
        <w:t>ajai</w:t>
      </w:r>
      <w:r w:rsidRPr="00524CBF">
        <w:t xml:space="preserve"> </w:t>
      </w:r>
      <w:r w:rsidR="00AF3129">
        <w:t>i</w:t>
      </w:r>
      <w:r w:rsidRPr="00524CBF">
        <w:t>nstitucij</w:t>
      </w:r>
      <w:r w:rsidR="004E4DC7">
        <w:t>ai</w:t>
      </w:r>
      <w:r w:rsidRPr="00524CBF">
        <w:t>.</w:t>
      </w:r>
    </w:p>
    <w:p w14:paraId="03D7AFB5" w14:textId="77777777" w:rsidR="00A80AD8" w:rsidRPr="00524CBF" w:rsidRDefault="00A80AD8" w:rsidP="00A80AD8">
      <w:pPr>
        <w:pStyle w:val="Elsistekstas"/>
        <w:ind w:left="644" w:firstLine="0"/>
      </w:pPr>
      <w:r w:rsidRPr="00524CBF">
        <w:t>Kai forma pateikiama, jos būsena pasikeičia į „Pateiktas“ ir nurodoma lauko „Pateikimo data“ reikšmė.</w:t>
      </w:r>
    </w:p>
    <w:p w14:paraId="047C6F73" w14:textId="1F5F5813" w:rsidR="00A80AD8" w:rsidRPr="00524CBF" w:rsidRDefault="00A80AD8" w:rsidP="00B778A2">
      <w:pPr>
        <w:pStyle w:val="Elsistekstas"/>
        <w:numPr>
          <w:ilvl w:val="0"/>
          <w:numId w:val="88"/>
        </w:numPr>
      </w:pPr>
      <w:r w:rsidRPr="00524CBF">
        <w:t xml:space="preserve">Kai pateiktas dokumentas užregistruojamas </w:t>
      </w:r>
      <w:r w:rsidR="00AF3129">
        <w:t>į</w:t>
      </w:r>
      <w:r w:rsidRPr="00524CBF">
        <w:t>gyvendinančios</w:t>
      </w:r>
      <w:r w:rsidR="004E4DC7">
        <w:t>ios</w:t>
      </w:r>
      <w:r w:rsidRPr="00524CBF">
        <w:t xml:space="preserve"> </w:t>
      </w:r>
      <w:r w:rsidR="00AF3129">
        <w:t>i</w:t>
      </w:r>
      <w:r w:rsidRPr="00524CBF">
        <w:t>nstitucijos, MP teikimo grafiko būsena tampa „Užregistruotas“. Pasikeitus būsenai į „Užregistruotas“, MP teikimo grafikas iš rengiamų dokumentų sąrašo bus perkeltas į pateiktų dokumentų sąrašą.</w:t>
      </w:r>
    </w:p>
    <w:p w14:paraId="56D434F5" w14:textId="3B2435FD" w:rsidR="001C5493" w:rsidRPr="00524CBF" w:rsidRDefault="001C5493" w:rsidP="00DF6D78">
      <w:pPr>
        <w:pStyle w:val="Heading4"/>
      </w:pPr>
      <w:bookmarkStart w:id="181" w:name="_Ref432281081"/>
      <w:bookmarkStart w:id="182" w:name="_Toc444741474"/>
      <w:bookmarkStart w:id="183" w:name="_Toc464122309"/>
      <w:bookmarkStart w:id="184" w:name="_Toc471743974"/>
      <w:r w:rsidRPr="00524CBF">
        <w:t xml:space="preserve">Pateikto MP teikimo grafiko </w:t>
      </w:r>
      <w:r w:rsidR="000E6F22" w:rsidRPr="00524CBF">
        <w:t>peržiūra</w:t>
      </w:r>
      <w:bookmarkEnd w:id="181"/>
      <w:r w:rsidR="00BC7185" w:rsidRPr="00524CBF">
        <w:t xml:space="preserve"> ir istorija</w:t>
      </w:r>
      <w:bookmarkEnd w:id="182"/>
      <w:bookmarkEnd w:id="183"/>
      <w:bookmarkEnd w:id="184"/>
    </w:p>
    <w:p w14:paraId="2B0F130A" w14:textId="167529D2" w:rsidR="000C5B9B" w:rsidRPr="00524CBF" w:rsidRDefault="00D06C3D" w:rsidP="000C5B9B">
      <w:pPr>
        <w:pStyle w:val="Elsistekstas"/>
      </w:pPr>
      <w:r w:rsidRPr="00524CBF">
        <w:t>Pateikt</w:t>
      </w:r>
      <w:r>
        <w:t>ą</w:t>
      </w:r>
      <w:r w:rsidRPr="00524CBF">
        <w:t xml:space="preserve"> </w:t>
      </w:r>
      <w:r w:rsidR="000C5B9B" w:rsidRPr="00524CBF">
        <w:t>MP teikimo grafik</w:t>
      </w:r>
      <w:r>
        <w:t>ą</w:t>
      </w:r>
      <w:r w:rsidR="000C5B9B" w:rsidRPr="00524CBF">
        <w:t xml:space="preserve"> gali</w:t>
      </w:r>
      <w:r>
        <w:t xml:space="preserve"> peržiūrėti</w:t>
      </w:r>
      <w:r w:rsidR="000C5B9B" w:rsidRPr="00524CBF">
        <w:t xml:space="preserve"> naudotojas, kuriam projekte suteikta bent viena teisė</w:t>
      </w:r>
      <w:r w:rsidR="00A74A54" w:rsidRPr="00524CBF">
        <w:t>.</w:t>
      </w:r>
      <w:r w:rsidR="000C5B9B" w:rsidRPr="00524CBF">
        <w:t xml:space="preserve"> </w:t>
      </w:r>
    </w:p>
    <w:p w14:paraId="04154EE0" w14:textId="44A2B54B" w:rsidR="004E0254" w:rsidRPr="00524CBF" w:rsidRDefault="004E0254" w:rsidP="004E0254">
      <w:pPr>
        <w:pStyle w:val="Elsistekstas"/>
      </w:pPr>
      <w:r w:rsidRPr="00524CBF">
        <w:t xml:space="preserve">Dokumentus, kurie jau yra pateikti </w:t>
      </w:r>
      <w:r w:rsidR="00AF3129">
        <w:t>į</w:t>
      </w:r>
      <w:r w:rsidR="00F27BED" w:rsidRPr="00524CBF">
        <w:t>gyvendinančia</w:t>
      </w:r>
      <w:r w:rsidR="00C66F48">
        <w:t>ja</w:t>
      </w:r>
      <w:r w:rsidR="00F27BED" w:rsidRPr="00524CBF">
        <w:t xml:space="preserve">i </w:t>
      </w:r>
      <w:r w:rsidR="00AF3129">
        <w:t>i</w:t>
      </w:r>
      <w:r w:rsidR="00F27BED" w:rsidRPr="00524CBF">
        <w:t>nstitucijai</w:t>
      </w:r>
      <w:r w:rsidRPr="00524CBF">
        <w:t xml:space="preserve">, naudotojas gali peržiūrėti pateiktų dokumentų sąraše. Šių dokumentų jis negali redaguoti, ištrinti, tikrinti bei teikti iš naujo. </w:t>
      </w:r>
    </w:p>
    <w:p w14:paraId="2F00FE91" w14:textId="136243C3" w:rsidR="00FD13F6" w:rsidRPr="007E1563" w:rsidRDefault="00FD13F6" w:rsidP="00FD13F6">
      <w:pPr>
        <w:pStyle w:val="Elsistekstas"/>
      </w:pPr>
      <w:r w:rsidRPr="00524CBF">
        <w:t xml:space="preserve">Pateikto MP teikimo grafiko peržiūros langas </w:t>
      </w:r>
      <w:r w:rsidR="00A035C1" w:rsidRPr="00524CBF">
        <w:t xml:space="preserve">pasiekiamas </w:t>
      </w:r>
      <w:r w:rsidRPr="00524CBF">
        <w:t>meniu</w:t>
      </w:r>
      <w:r w:rsidR="000C5B9B" w:rsidRPr="00524CBF">
        <w:t xml:space="preserve"> pasirinkus</w:t>
      </w:r>
      <w:r w:rsidRPr="00524CBF">
        <w:t xml:space="preserve"> „Mokėjimai“ -&gt; „Mokėjimo prašymų grafikai“</w:t>
      </w:r>
      <w:r w:rsidR="000C5B9B" w:rsidRPr="00524CBF">
        <w:t xml:space="preserve">. </w:t>
      </w:r>
      <w:r w:rsidR="00C66F48">
        <w:t>Atsidariusiame MP teikimo grafikų sąraše p</w:t>
      </w:r>
      <w:r w:rsidRPr="00524CBF">
        <w:t xml:space="preserve">ateiktų dokumentų </w:t>
      </w:r>
      <w:r w:rsidR="00C66F48">
        <w:t>dalyje p</w:t>
      </w:r>
      <w:r w:rsidRPr="00524CBF">
        <w:t>asirenkamas MP teikimo grafikas, kurį norima peržiūrėti</w:t>
      </w:r>
      <w:r w:rsidR="00C66F48">
        <w:t>,</w:t>
      </w:r>
      <w:r w:rsidRPr="00524CBF">
        <w:t xml:space="preserve"> ir spaudžiama piktograma „</w:t>
      </w:r>
      <w:r w:rsidR="00D61D2A" w:rsidRPr="00524CBF">
        <w:t>Peržiūrėti</w:t>
      </w:r>
      <w:r w:rsidRPr="00524CBF">
        <w:t>“ (</w:t>
      </w:r>
      <w:r w:rsidRPr="00524CBF">
        <w:rPr>
          <w:noProof/>
        </w:rPr>
        <w:drawing>
          <wp:inline distT="0" distB="0" distL="0" distR="0" wp14:anchorId="184508E6" wp14:editId="606DBB3D">
            <wp:extent cx="137160" cy="1371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37160" cy="137160"/>
                    </a:xfrm>
                    <a:prstGeom prst="rect">
                      <a:avLst/>
                    </a:prstGeom>
                  </pic:spPr>
                </pic:pic>
              </a:graphicData>
            </a:graphic>
          </wp:inline>
        </w:drawing>
      </w:r>
      <w:r w:rsidRPr="00524CBF">
        <w:t>).</w:t>
      </w:r>
    </w:p>
    <w:p w14:paraId="47ADBB10" w14:textId="77777777" w:rsidR="00A74A54" w:rsidRPr="0055797F" w:rsidRDefault="00A74A54" w:rsidP="004E0254">
      <w:pPr>
        <w:pStyle w:val="Elsistekstas"/>
        <w:rPr>
          <w:b/>
        </w:rPr>
      </w:pPr>
    </w:p>
    <w:p w14:paraId="22D30130" w14:textId="5D7409ED" w:rsidR="004E0254" w:rsidRPr="00935B08" w:rsidRDefault="004E0254" w:rsidP="004E0254">
      <w:pPr>
        <w:pStyle w:val="Elsistekstas"/>
      </w:pPr>
      <w:r w:rsidRPr="00576566">
        <w:rPr>
          <w:b/>
        </w:rPr>
        <w:t>Veiksmai, k</w:t>
      </w:r>
      <w:r w:rsidRPr="004359C0">
        <w:rPr>
          <w:b/>
        </w:rPr>
        <w:t>uriuos gali</w:t>
      </w:r>
      <w:r w:rsidRPr="001248AC">
        <w:rPr>
          <w:b/>
        </w:rPr>
        <w:t xml:space="preserve"> atlikti</w:t>
      </w:r>
      <w:r w:rsidRPr="001248AC">
        <w:t>:</w:t>
      </w:r>
    </w:p>
    <w:p w14:paraId="13C3E09C" w14:textId="4CD2306E" w:rsidR="00FD13F6" w:rsidRPr="00E10701" w:rsidRDefault="00FD13F6" w:rsidP="00B778A2">
      <w:pPr>
        <w:pStyle w:val="Elsistekstas"/>
        <w:numPr>
          <w:ilvl w:val="0"/>
          <w:numId w:val="39"/>
        </w:numPr>
      </w:pPr>
      <w:r w:rsidRPr="006E7FF9">
        <w:t>Peržiūrėti pateikto MP teikimo grafiko duomenis.</w:t>
      </w:r>
    </w:p>
    <w:p w14:paraId="32B03C64" w14:textId="2E159F7B" w:rsidR="00A74A54" w:rsidRPr="00725BF4" w:rsidRDefault="00A74A54" w:rsidP="00B778A2">
      <w:pPr>
        <w:pStyle w:val="Elsistekstas"/>
        <w:numPr>
          <w:ilvl w:val="0"/>
          <w:numId w:val="39"/>
        </w:numPr>
      </w:pPr>
      <w:r w:rsidRPr="00462636">
        <w:t>Kortelėje „Istorija“ peržiūrėti anksčiau</w:t>
      </w:r>
      <w:r w:rsidR="008B38AF" w:rsidRPr="00B837D6">
        <w:t xml:space="preserve"> pateiktus</w:t>
      </w:r>
      <w:r w:rsidRPr="00505299">
        <w:t xml:space="preserve"> konkretaus MP teikimo grafiko dokumentus (jeigu MP teikimo grafikas buvo tikslintas). </w:t>
      </w:r>
    </w:p>
    <w:p w14:paraId="57F8CC70" w14:textId="4EA14F7D" w:rsidR="00FD13F6" w:rsidRPr="00473965" w:rsidRDefault="00FD13F6" w:rsidP="00B778A2">
      <w:pPr>
        <w:pStyle w:val="Elsistekstas"/>
        <w:numPr>
          <w:ilvl w:val="0"/>
          <w:numId w:val="39"/>
        </w:numPr>
      </w:pPr>
      <w:r w:rsidRPr="00725BF4">
        <w:t xml:space="preserve">Užsakyti </w:t>
      </w:r>
      <w:r w:rsidR="00903FAE" w:rsidRPr="00E45599">
        <w:t>ir atsisiųsti pateiktą</w:t>
      </w:r>
      <w:r w:rsidRPr="00473965">
        <w:t xml:space="preserve"> dokumentą</w:t>
      </w:r>
      <w:r w:rsidR="00903FAE" w:rsidRPr="00473965">
        <w:t>:</w:t>
      </w:r>
    </w:p>
    <w:p w14:paraId="792711BD" w14:textId="77777777" w:rsidR="008B38AF" w:rsidRPr="007E1563" w:rsidRDefault="008B38AF" w:rsidP="00B778A2">
      <w:pPr>
        <w:pStyle w:val="Elsistekstas"/>
        <w:numPr>
          <w:ilvl w:val="1"/>
          <w:numId w:val="39"/>
        </w:numPr>
      </w:pPr>
      <w:r w:rsidRPr="00524CBF">
        <w:t>Spaudžiama piktograma „Užsakyti“ (</w:t>
      </w:r>
      <w:r w:rsidRPr="00524CBF">
        <w:rPr>
          <w:noProof/>
        </w:rPr>
        <w:drawing>
          <wp:inline distT="0" distB="0" distL="0" distR="0" wp14:anchorId="71F3DBAE" wp14:editId="7DB2B1D8">
            <wp:extent cx="171450" cy="18097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1450" cy="180975"/>
                    </a:xfrm>
                    <a:prstGeom prst="rect">
                      <a:avLst/>
                    </a:prstGeom>
                  </pic:spPr>
                </pic:pic>
              </a:graphicData>
            </a:graphic>
          </wp:inline>
        </w:drawing>
      </w:r>
      <w:r w:rsidRPr="00524CBF">
        <w:t>), jeigu norima užsakyti pateiktą dokumentą;</w:t>
      </w:r>
    </w:p>
    <w:p w14:paraId="6AE08568" w14:textId="77777777" w:rsidR="008B38AF" w:rsidRPr="004359C0" w:rsidRDefault="008B38AF" w:rsidP="00B778A2">
      <w:pPr>
        <w:pStyle w:val="Elsistekstas"/>
        <w:numPr>
          <w:ilvl w:val="1"/>
          <w:numId w:val="39"/>
        </w:numPr>
      </w:pPr>
      <w:r w:rsidRPr="0055797F">
        <w:t xml:space="preserve">Pelyte pažymėjus ant piktogramos </w:t>
      </w:r>
      <w:r w:rsidRPr="00220325">
        <w:rPr>
          <w:noProof/>
        </w:rPr>
        <w:drawing>
          <wp:inline distT="0" distB="0" distL="0" distR="0" wp14:anchorId="29CB1F54" wp14:editId="7F33BD92">
            <wp:extent cx="201168" cy="173736"/>
            <wp:effectExtent l="0" t="0" r="889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1168" cy="173736"/>
                    </a:xfrm>
                    <a:prstGeom prst="rect">
                      <a:avLst/>
                    </a:prstGeom>
                  </pic:spPr>
                </pic:pic>
              </a:graphicData>
            </a:graphic>
          </wp:inline>
        </w:drawing>
      </w:r>
      <w:r w:rsidRPr="00576566">
        <w:t>, pateikiamas pranešimas, kada buvo užsakytas dokumentas: „Užsakytas &lt;data ir laikas&gt;“;</w:t>
      </w:r>
    </w:p>
    <w:p w14:paraId="15BF9640" w14:textId="77777777" w:rsidR="008B38AF" w:rsidRPr="006E7FF9" w:rsidRDefault="008B38AF" w:rsidP="00B778A2">
      <w:pPr>
        <w:pStyle w:val="Elsistekstas"/>
        <w:numPr>
          <w:ilvl w:val="1"/>
          <w:numId w:val="39"/>
        </w:numPr>
      </w:pPr>
      <w:r w:rsidRPr="004359C0">
        <w:t>Spaudžiama piktograma „Atsisiųsti“ (</w:t>
      </w:r>
      <w:r w:rsidRPr="001248AC">
        <w:rPr>
          <w:noProof/>
        </w:rPr>
        <w:drawing>
          <wp:inline distT="0" distB="0" distL="0" distR="0" wp14:anchorId="1D9946CC" wp14:editId="2EF9BE27">
            <wp:extent cx="182880" cy="173736"/>
            <wp:effectExtent l="0" t="0" r="762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2880" cy="173736"/>
                    </a:xfrm>
                    <a:prstGeom prst="rect">
                      <a:avLst/>
                    </a:prstGeom>
                  </pic:spPr>
                </pic:pic>
              </a:graphicData>
            </a:graphic>
          </wp:inline>
        </w:drawing>
      </w:r>
      <w:r w:rsidRPr="001248AC">
        <w:t>), jeigu norima į komp</w:t>
      </w:r>
      <w:r w:rsidRPr="002A504D">
        <w:t>iuterį atsisiųsti užsakytą dokumentą.</w:t>
      </w:r>
    </w:p>
    <w:p w14:paraId="68EA2CE4" w14:textId="58B8DEC3" w:rsidR="000C5B9B" w:rsidRPr="00505299" w:rsidRDefault="00FD13F6" w:rsidP="00B778A2">
      <w:pPr>
        <w:pStyle w:val="Elsistekstas"/>
        <w:numPr>
          <w:ilvl w:val="0"/>
          <w:numId w:val="39"/>
        </w:numPr>
      </w:pPr>
      <w:r w:rsidRPr="00E10701">
        <w:t xml:space="preserve">Spausti mygtuką „Grįžti“, norint uždaryti </w:t>
      </w:r>
      <w:r w:rsidR="008B38AF" w:rsidRPr="00462636">
        <w:t xml:space="preserve">pateikto </w:t>
      </w:r>
      <w:r w:rsidRPr="00B837D6">
        <w:t xml:space="preserve">MP teikimo grafiko peržiūros langą.  </w:t>
      </w:r>
    </w:p>
    <w:p w14:paraId="243021E6" w14:textId="6BCE2408" w:rsidR="00877717" w:rsidRPr="00725BF4" w:rsidRDefault="0043683A" w:rsidP="00DF6D78">
      <w:pPr>
        <w:pStyle w:val="Heading3"/>
      </w:pPr>
      <w:bookmarkStart w:id="185" w:name="_Toc444741475"/>
      <w:bookmarkStart w:id="186" w:name="_Toc464122310"/>
      <w:bookmarkStart w:id="187" w:name="_Toc471743975"/>
      <w:r w:rsidRPr="00725BF4">
        <w:t>MP teikimo paslauga</w:t>
      </w:r>
      <w:bookmarkEnd w:id="185"/>
      <w:bookmarkEnd w:id="186"/>
      <w:bookmarkEnd w:id="187"/>
    </w:p>
    <w:p w14:paraId="68DE8372" w14:textId="41ABDB40" w:rsidR="009D40BA" w:rsidRPr="00260DCA" w:rsidRDefault="0043683A" w:rsidP="007C0717">
      <w:pPr>
        <w:pStyle w:val="Elsistekstas"/>
      </w:pPr>
      <w:r w:rsidRPr="00E45599">
        <w:t>MP teikimo paslauga skirta AMP, TMP ir GMP dokumentų ren</w:t>
      </w:r>
      <w:r w:rsidR="007C0717" w:rsidRPr="00473965">
        <w:t>gimui, tikrinimui ir teikimui</w:t>
      </w:r>
      <w:r w:rsidR="00260DCA">
        <w:t xml:space="preserve"> įgyvendinančiajai institucijai</w:t>
      </w:r>
      <w:r w:rsidR="007C0717" w:rsidRPr="00260DCA">
        <w:t xml:space="preserve">. </w:t>
      </w:r>
    </w:p>
    <w:p w14:paraId="101DFC47" w14:textId="494702B4" w:rsidR="007C0717" w:rsidRPr="00725BF4" w:rsidRDefault="00EC13DF" w:rsidP="00C828F2">
      <w:pPr>
        <w:pStyle w:val="Elsistekstas"/>
        <w:jc w:val="left"/>
      </w:pPr>
      <w:r>
        <w:rPr>
          <w:b/>
        </w:rPr>
        <w:t xml:space="preserve">Galimos rengiamo </w:t>
      </w:r>
      <w:r w:rsidR="007C0717" w:rsidRPr="006E7FF9">
        <w:rPr>
          <w:b/>
        </w:rPr>
        <w:t xml:space="preserve">AMP </w:t>
      </w:r>
      <w:r w:rsidR="007C0717" w:rsidRPr="00E10701">
        <w:rPr>
          <w:b/>
        </w:rPr>
        <w:t xml:space="preserve">bei TMP/GMP </w:t>
      </w:r>
      <w:r w:rsidR="007C0717" w:rsidRPr="00B837D6">
        <w:rPr>
          <w:b/>
        </w:rPr>
        <w:t>būsen</w:t>
      </w:r>
      <w:r>
        <w:rPr>
          <w:b/>
        </w:rPr>
        <w:t>o</w:t>
      </w:r>
      <w:r w:rsidR="007C0717" w:rsidRPr="00B837D6">
        <w:rPr>
          <w:b/>
        </w:rPr>
        <w:t>s:</w:t>
      </w:r>
    </w:p>
    <w:tbl>
      <w:tblPr>
        <w:tblStyle w:val="Elsislentele"/>
        <w:tblW w:w="0" w:type="auto"/>
        <w:tblLook w:val="04A0" w:firstRow="1" w:lastRow="0" w:firstColumn="1" w:lastColumn="0" w:noHBand="0" w:noVBand="1"/>
      </w:tblPr>
      <w:tblGrid>
        <w:gridCol w:w="1399"/>
        <w:gridCol w:w="8128"/>
      </w:tblGrid>
      <w:tr w:rsidR="007C0717" w:rsidRPr="00524CBF" w14:paraId="5EB5DFE2" w14:textId="77777777" w:rsidTr="00AE28AE">
        <w:trPr>
          <w:cnfStyle w:val="100000000000" w:firstRow="1" w:lastRow="0" w:firstColumn="0" w:lastColumn="0" w:oddVBand="0" w:evenVBand="0" w:oddHBand="0" w:evenHBand="0" w:firstRowFirstColumn="0" w:firstRowLastColumn="0" w:lastRowFirstColumn="0" w:lastRowLastColumn="0"/>
        </w:trPr>
        <w:tc>
          <w:tcPr>
            <w:tcW w:w="1413" w:type="dxa"/>
          </w:tcPr>
          <w:p w14:paraId="6963EF08" w14:textId="77777777" w:rsidR="007C0717" w:rsidRPr="00CB7CD5" w:rsidRDefault="007C0717" w:rsidP="00C06146">
            <w:pPr>
              <w:pStyle w:val="Elsislentelesantraste"/>
              <w:rPr>
                <w:b/>
              </w:rPr>
            </w:pPr>
            <w:r w:rsidRPr="002A504D">
              <w:t>Būsena</w:t>
            </w:r>
          </w:p>
        </w:tc>
        <w:tc>
          <w:tcPr>
            <w:tcW w:w="8218" w:type="dxa"/>
          </w:tcPr>
          <w:p w14:paraId="39D5EB6F" w14:textId="77777777" w:rsidR="007C0717" w:rsidRPr="00E10701" w:rsidRDefault="007C0717" w:rsidP="00C06146">
            <w:pPr>
              <w:pStyle w:val="Elsislentelesantraste"/>
              <w:rPr>
                <w:b/>
              </w:rPr>
            </w:pPr>
            <w:r w:rsidRPr="006E7FF9">
              <w:t>Aprašymas</w:t>
            </w:r>
          </w:p>
        </w:tc>
      </w:tr>
      <w:tr w:rsidR="007C0717" w:rsidRPr="00524CBF" w14:paraId="2E591033" w14:textId="77777777" w:rsidTr="00AE28AE">
        <w:tc>
          <w:tcPr>
            <w:tcW w:w="1413" w:type="dxa"/>
          </w:tcPr>
          <w:p w14:paraId="025AC3C9" w14:textId="77777777" w:rsidR="007C0717" w:rsidRPr="00524CBF" w:rsidRDefault="007C0717" w:rsidP="00A80AD8">
            <w:pPr>
              <w:pStyle w:val="Elsistekstas"/>
              <w:ind w:firstLine="0"/>
              <w:jc w:val="left"/>
            </w:pPr>
            <w:r w:rsidRPr="00524CBF">
              <w:t>Pildomas</w:t>
            </w:r>
          </w:p>
        </w:tc>
        <w:tc>
          <w:tcPr>
            <w:tcW w:w="8218" w:type="dxa"/>
          </w:tcPr>
          <w:p w14:paraId="6F15B1F6" w14:textId="7BE04B03" w:rsidR="007C0717" w:rsidRPr="00524CBF" w:rsidRDefault="007C0717" w:rsidP="00C828F2">
            <w:pPr>
              <w:pStyle w:val="Elsistekstas"/>
              <w:ind w:firstLine="0"/>
            </w:pPr>
            <w:r w:rsidRPr="00524CBF">
              <w:t>Būsena suteikiama formai</w:t>
            </w:r>
            <w:r w:rsidR="0002199F">
              <w:t>,</w:t>
            </w:r>
            <w:r w:rsidRPr="00524CBF">
              <w:t xml:space="preserve"> kai naudotojas ją įkelia</w:t>
            </w:r>
            <w:r w:rsidR="0002199F">
              <w:t xml:space="preserve"> arba užpildo rankiniu būdu</w:t>
            </w:r>
            <w:r w:rsidRPr="00524CBF">
              <w:t xml:space="preserve">. Fiksuojama būsenos data. Forma yra šioje būsenoje tol, kol naudotojas neatlieka tikrinimo veiksmo. </w:t>
            </w:r>
          </w:p>
        </w:tc>
      </w:tr>
      <w:tr w:rsidR="007C0717" w:rsidRPr="00524CBF" w14:paraId="0B05D584" w14:textId="77777777" w:rsidTr="00AE28AE">
        <w:tc>
          <w:tcPr>
            <w:tcW w:w="1413" w:type="dxa"/>
          </w:tcPr>
          <w:p w14:paraId="29CF393D" w14:textId="77777777" w:rsidR="007C0717" w:rsidRPr="00524CBF" w:rsidRDefault="007C0717" w:rsidP="00A80AD8">
            <w:pPr>
              <w:pStyle w:val="Elsistekstas"/>
              <w:ind w:firstLine="0"/>
              <w:jc w:val="left"/>
            </w:pPr>
            <w:r w:rsidRPr="00524CBF">
              <w:t>Tikrinamas</w:t>
            </w:r>
          </w:p>
        </w:tc>
        <w:tc>
          <w:tcPr>
            <w:tcW w:w="8218" w:type="dxa"/>
          </w:tcPr>
          <w:p w14:paraId="0DD3A24B" w14:textId="551BF2EB" w:rsidR="007C0717" w:rsidRPr="00524CBF" w:rsidRDefault="007C0717" w:rsidP="00C828F2">
            <w:pPr>
              <w:pStyle w:val="Elsistekstas"/>
              <w:ind w:firstLine="0"/>
            </w:pPr>
            <w:r w:rsidRPr="00524CBF">
              <w:t>Būsena suteikiama</w:t>
            </w:r>
            <w:r w:rsidR="000370FD">
              <w:t xml:space="preserve"> formai</w:t>
            </w:r>
            <w:r w:rsidRPr="00524CBF">
              <w:t>, kai naudotojas paspaudžia mygtuką „Tikrinti“. Fiksuojama būsenos data. Forma perduodama patikrini</w:t>
            </w:r>
            <w:r w:rsidR="00F43AFD">
              <w:t>mui</w:t>
            </w:r>
            <w:r w:rsidRPr="00524CBF">
              <w:t>. Forma yra šioje būsenoje, kol negrąžina</w:t>
            </w:r>
            <w:r w:rsidR="00C43FA8">
              <w:t>mas</w:t>
            </w:r>
            <w:r w:rsidRPr="00524CBF">
              <w:t xml:space="preserve"> </w:t>
            </w:r>
            <w:r w:rsidR="00C43FA8" w:rsidRPr="00524CBF">
              <w:t>atsakym</w:t>
            </w:r>
            <w:r w:rsidR="00C43FA8">
              <w:t>as</w:t>
            </w:r>
            <w:r w:rsidRPr="00524CBF">
              <w:t>.</w:t>
            </w:r>
          </w:p>
        </w:tc>
      </w:tr>
      <w:tr w:rsidR="007C0717" w:rsidRPr="00524CBF" w14:paraId="3112D67D" w14:textId="77777777" w:rsidTr="00AE28AE">
        <w:tc>
          <w:tcPr>
            <w:tcW w:w="1413" w:type="dxa"/>
          </w:tcPr>
          <w:p w14:paraId="79DCDA41" w14:textId="77777777" w:rsidR="007C0717" w:rsidRPr="00524CBF" w:rsidRDefault="007C0717" w:rsidP="00A80AD8">
            <w:pPr>
              <w:pStyle w:val="Elsistekstas"/>
              <w:ind w:firstLine="0"/>
              <w:jc w:val="left"/>
            </w:pPr>
            <w:r w:rsidRPr="00524CBF">
              <w:t>Patikrintas</w:t>
            </w:r>
          </w:p>
        </w:tc>
        <w:tc>
          <w:tcPr>
            <w:tcW w:w="8218" w:type="dxa"/>
          </w:tcPr>
          <w:p w14:paraId="28ADDD63" w14:textId="20F9B4CD" w:rsidR="007C0717" w:rsidRPr="00524CBF" w:rsidRDefault="007C0717" w:rsidP="00C828F2">
            <w:pPr>
              <w:pStyle w:val="Elsistekstas"/>
              <w:ind w:firstLine="0"/>
            </w:pPr>
            <w:r w:rsidRPr="00524CBF">
              <w:t>Būsena suteikiama</w:t>
            </w:r>
            <w:r w:rsidR="000370FD">
              <w:t xml:space="preserve"> formai</w:t>
            </w:r>
            <w:r w:rsidRPr="00524CBF">
              <w:t>, kai po tikrinimo nebuvo nustatyta klaidų. Fiksuojama būsenos data. Forma yra šioje būsenoje, kol naudotojas neatlieka pateikimo veiksmo arba formos koregavimo veiksmo.</w:t>
            </w:r>
          </w:p>
        </w:tc>
      </w:tr>
      <w:tr w:rsidR="007C0717" w:rsidRPr="00524CBF" w14:paraId="712F8AC1" w14:textId="77777777" w:rsidTr="00AE28AE">
        <w:tc>
          <w:tcPr>
            <w:tcW w:w="1413" w:type="dxa"/>
          </w:tcPr>
          <w:p w14:paraId="3ABB43BD" w14:textId="77777777" w:rsidR="007C0717" w:rsidRPr="00524CBF" w:rsidRDefault="007C0717" w:rsidP="00A80AD8">
            <w:pPr>
              <w:pStyle w:val="Elsistekstas"/>
              <w:ind w:firstLine="0"/>
              <w:jc w:val="left"/>
            </w:pPr>
            <w:r w:rsidRPr="00524CBF">
              <w:t>Patikrintas (turi klaidų)</w:t>
            </w:r>
          </w:p>
        </w:tc>
        <w:tc>
          <w:tcPr>
            <w:tcW w:w="8218" w:type="dxa"/>
          </w:tcPr>
          <w:p w14:paraId="3D228AB1" w14:textId="7ACCD6BE" w:rsidR="007C0717" w:rsidRPr="00524CBF" w:rsidRDefault="007C0717" w:rsidP="00C828F2">
            <w:pPr>
              <w:pStyle w:val="Elsistekstas"/>
              <w:ind w:firstLine="0"/>
            </w:pPr>
            <w:r w:rsidRPr="00524CBF">
              <w:t>Būsena suteikiama</w:t>
            </w:r>
            <w:r w:rsidR="000370FD">
              <w:t xml:space="preserve"> formai</w:t>
            </w:r>
            <w:r w:rsidRPr="00524CBF">
              <w:t>, kai po tikrinimo buvo nustatyta klaidų. Fiksuojama būsenos data. Forma yra šioje būsenoje, kol naudotojas neatlieka formos koregavimo veiksmo.</w:t>
            </w:r>
          </w:p>
        </w:tc>
      </w:tr>
      <w:tr w:rsidR="007C0717" w:rsidRPr="00524CBF" w14:paraId="18BDCD7F" w14:textId="77777777" w:rsidTr="00AE28AE">
        <w:tc>
          <w:tcPr>
            <w:tcW w:w="1413" w:type="dxa"/>
          </w:tcPr>
          <w:p w14:paraId="47EB01E1" w14:textId="77777777" w:rsidR="007C0717" w:rsidRPr="00524CBF" w:rsidRDefault="007C0717" w:rsidP="00A80AD8">
            <w:pPr>
              <w:pStyle w:val="Elsistekstas"/>
              <w:ind w:firstLine="0"/>
              <w:jc w:val="left"/>
            </w:pPr>
            <w:r w:rsidRPr="00524CBF">
              <w:t>Pateiktas</w:t>
            </w:r>
          </w:p>
        </w:tc>
        <w:tc>
          <w:tcPr>
            <w:tcW w:w="8218" w:type="dxa"/>
          </w:tcPr>
          <w:p w14:paraId="1DB3E0A5" w14:textId="1F573C9F" w:rsidR="007C0717" w:rsidRPr="00524CBF" w:rsidRDefault="007C0717" w:rsidP="00C828F2">
            <w:pPr>
              <w:pStyle w:val="Elsistekstas"/>
              <w:ind w:firstLine="0"/>
            </w:pPr>
            <w:r w:rsidRPr="00524CBF">
              <w:t>Būsena suteikiama formai</w:t>
            </w:r>
            <w:r w:rsidR="000370FD">
              <w:t>,</w:t>
            </w:r>
            <w:r w:rsidRPr="00524CBF">
              <w:t xml:space="preserve"> kai naudotojas paspaudžia mygtuką „Teikti“. Fiksuojama būsenos data. Forma yra šioje būsenoje, kol </w:t>
            </w:r>
            <w:r w:rsidR="00C43FA8">
              <w:t>įgyvendinančioji institucija</w:t>
            </w:r>
            <w:r w:rsidRPr="00524CBF">
              <w:t xml:space="preserve"> nepakeičia dokumento būsenos į „Užregistruotas“. Pasikeitus būsenai, forma pašalinama iš rengiamų dokumentų sąrašo ir atvaizduojama pateiktų dokumentų sąraše.</w:t>
            </w:r>
          </w:p>
        </w:tc>
      </w:tr>
    </w:tbl>
    <w:p w14:paraId="4481336A" w14:textId="77777777" w:rsidR="007C0717" w:rsidRPr="00524CBF" w:rsidRDefault="007C0717" w:rsidP="007C0717">
      <w:pPr>
        <w:pStyle w:val="Elsistekstas"/>
        <w:ind w:firstLine="0"/>
        <w:jc w:val="left"/>
      </w:pPr>
    </w:p>
    <w:p w14:paraId="2B9E3EC7" w14:textId="228F5D90" w:rsidR="007C0717" w:rsidRPr="00524CBF" w:rsidRDefault="00A731E0" w:rsidP="007C0717">
      <w:pPr>
        <w:pStyle w:val="Elsistekstas"/>
        <w:ind w:firstLine="0"/>
        <w:jc w:val="left"/>
        <w:rPr>
          <w:b/>
        </w:rPr>
      </w:pPr>
      <w:r>
        <w:rPr>
          <w:b/>
        </w:rPr>
        <w:t>Galimos p</w:t>
      </w:r>
      <w:r w:rsidR="007C0717" w:rsidRPr="00524CBF">
        <w:rPr>
          <w:b/>
        </w:rPr>
        <w:t>ateikt</w:t>
      </w:r>
      <w:r>
        <w:rPr>
          <w:b/>
        </w:rPr>
        <w:t xml:space="preserve">o AMP bei TMP/GMP </w:t>
      </w:r>
      <w:r w:rsidR="007C0717" w:rsidRPr="00524CBF">
        <w:rPr>
          <w:b/>
        </w:rPr>
        <w:t>būsen</w:t>
      </w:r>
      <w:r>
        <w:rPr>
          <w:b/>
        </w:rPr>
        <w:t>o</w:t>
      </w:r>
      <w:r w:rsidR="007C0717" w:rsidRPr="00524CBF">
        <w:rPr>
          <w:b/>
        </w:rPr>
        <w:t>s:</w:t>
      </w:r>
    </w:p>
    <w:tbl>
      <w:tblPr>
        <w:tblStyle w:val="Elsislentele"/>
        <w:tblW w:w="0" w:type="auto"/>
        <w:tblLook w:val="04A0" w:firstRow="1" w:lastRow="0" w:firstColumn="1" w:lastColumn="0" w:noHBand="0" w:noVBand="1"/>
      </w:tblPr>
      <w:tblGrid>
        <w:gridCol w:w="1491"/>
        <w:gridCol w:w="8036"/>
      </w:tblGrid>
      <w:tr w:rsidR="007C0717" w:rsidRPr="00524CBF" w14:paraId="3A0DF7F8" w14:textId="77777777" w:rsidTr="00AE28AE">
        <w:trPr>
          <w:cnfStyle w:val="100000000000" w:firstRow="1" w:lastRow="0" w:firstColumn="0" w:lastColumn="0" w:oddVBand="0" w:evenVBand="0" w:oddHBand="0" w:evenHBand="0" w:firstRowFirstColumn="0" w:firstRowLastColumn="0" w:lastRowFirstColumn="0" w:lastRowLastColumn="0"/>
        </w:trPr>
        <w:tc>
          <w:tcPr>
            <w:tcW w:w="1506" w:type="dxa"/>
          </w:tcPr>
          <w:p w14:paraId="70DB26E4" w14:textId="77777777" w:rsidR="007C0717" w:rsidRPr="00260DCA" w:rsidRDefault="007C0717" w:rsidP="00C06146">
            <w:pPr>
              <w:pStyle w:val="Elsislentelesantraste"/>
              <w:rPr>
                <w:b/>
              </w:rPr>
            </w:pPr>
            <w:r w:rsidRPr="00260DCA">
              <w:t>Būsena</w:t>
            </w:r>
          </w:p>
        </w:tc>
        <w:tc>
          <w:tcPr>
            <w:tcW w:w="8125" w:type="dxa"/>
          </w:tcPr>
          <w:p w14:paraId="226FE76D" w14:textId="77777777" w:rsidR="007C0717" w:rsidRPr="00E10701" w:rsidRDefault="007C0717" w:rsidP="00C06146">
            <w:pPr>
              <w:pStyle w:val="Elsislentelesantraste"/>
              <w:rPr>
                <w:b/>
              </w:rPr>
            </w:pPr>
            <w:r w:rsidRPr="006E7FF9">
              <w:t>Aprašymas</w:t>
            </w:r>
          </w:p>
        </w:tc>
      </w:tr>
      <w:tr w:rsidR="007C0717" w:rsidRPr="00524CBF" w14:paraId="1A4B2285" w14:textId="77777777" w:rsidTr="00AE28AE">
        <w:tc>
          <w:tcPr>
            <w:tcW w:w="1506" w:type="dxa"/>
          </w:tcPr>
          <w:p w14:paraId="44EEC7D9" w14:textId="77777777" w:rsidR="007C0717" w:rsidRPr="00524CBF" w:rsidRDefault="007C0717" w:rsidP="00A80AD8">
            <w:pPr>
              <w:pStyle w:val="Elsistekstas"/>
              <w:ind w:firstLine="0"/>
              <w:jc w:val="left"/>
            </w:pPr>
            <w:r w:rsidRPr="00524CBF">
              <w:t>Užregistruotas</w:t>
            </w:r>
          </w:p>
        </w:tc>
        <w:tc>
          <w:tcPr>
            <w:tcW w:w="8125" w:type="dxa"/>
          </w:tcPr>
          <w:p w14:paraId="1775B91C" w14:textId="71052A1D" w:rsidR="007C0717" w:rsidRPr="00524CBF" w:rsidRDefault="007C0717" w:rsidP="00C828F2">
            <w:pPr>
              <w:pStyle w:val="Elsistekstas"/>
              <w:ind w:firstLine="0"/>
            </w:pPr>
            <w:r w:rsidRPr="00524CBF">
              <w:t xml:space="preserve">Būsena suteikiama, kai </w:t>
            </w:r>
            <w:r w:rsidR="00C43FA8">
              <w:t>įgyvendinančioji institucija</w:t>
            </w:r>
            <w:r w:rsidR="00C43FA8" w:rsidRPr="00524CBF">
              <w:t xml:space="preserve"> </w:t>
            </w:r>
            <w:r w:rsidRPr="00524CBF">
              <w:t>užregistruoja dokumentą. Naudotojas gali tikslinti šioje būsenoje esančią formą.</w:t>
            </w:r>
          </w:p>
        </w:tc>
      </w:tr>
      <w:tr w:rsidR="007C0717" w:rsidRPr="00524CBF" w14:paraId="1F955623" w14:textId="77777777" w:rsidTr="00AE28AE">
        <w:tc>
          <w:tcPr>
            <w:tcW w:w="1506" w:type="dxa"/>
          </w:tcPr>
          <w:p w14:paraId="4F77F666" w14:textId="77777777" w:rsidR="007C0717" w:rsidRPr="00524CBF" w:rsidRDefault="007C0717" w:rsidP="00A80AD8">
            <w:pPr>
              <w:pStyle w:val="Elsistekstas"/>
              <w:ind w:firstLine="0"/>
              <w:jc w:val="left"/>
            </w:pPr>
            <w:r w:rsidRPr="00524CBF">
              <w:t>Atmestas</w:t>
            </w:r>
          </w:p>
        </w:tc>
        <w:tc>
          <w:tcPr>
            <w:tcW w:w="8125" w:type="dxa"/>
          </w:tcPr>
          <w:p w14:paraId="483475BB" w14:textId="6E2D7B57" w:rsidR="007C0717" w:rsidRPr="00524CBF" w:rsidRDefault="007C0717" w:rsidP="00C828F2">
            <w:pPr>
              <w:pStyle w:val="Elsistekstas"/>
              <w:ind w:firstLine="0"/>
            </w:pPr>
            <w:r w:rsidRPr="00524CBF">
              <w:t xml:space="preserve">Būsena suteikiama, kai </w:t>
            </w:r>
            <w:r w:rsidR="00C43FA8">
              <w:t>įgyvendinančioji institucija</w:t>
            </w:r>
            <w:r w:rsidR="00C43FA8" w:rsidRPr="00524CBF">
              <w:t xml:space="preserve"> </w:t>
            </w:r>
            <w:r w:rsidRPr="00524CBF">
              <w:t>atmeta pateiktą dokumentą. Naudotojas negali tikslinti šio dokumento, o turi teikti naują.</w:t>
            </w:r>
          </w:p>
        </w:tc>
      </w:tr>
      <w:tr w:rsidR="007C0717" w:rsidRPr="00524CBF" w14:paraId="5E9052AC" w14:textId="77777777" w:rsidTr="00AE28AE">
        <w:tc>
          <w:tcPr>
            <w:tcW w:w="1506" w:type="dxa"/>
          </w:tcPr>
          <w:p w14:paraId="3F162FF7" w14:textId="77777777" w:rsidR="007C0717" w:rsidRPr="00524CBF" w:rsidRDefault="007C0717" w:rsidP="00A80AD8">
            <w:pPr>
              <w:pStyle w:val="Elsistekstas"/>
              <w:ind w:firstLine="0"/>
              <w:jc w:val="left"/>
            </w:pPr>
            <w:r w:rsidRPr="00524CBF">
              <w:t>Apmokėtas</w:t>
            </w:r>
          </w:p>
        </w:tc>
        <w:tc>
          <w:tcPr>
            <w:tcW w:w="8125" w:type="dxa"/>
          </w:tcPr>
          <w:p w14:paraId="513AF9DC" w14:textId="1DD78435" w:rsidR="007C0717" w:rsidRPr="00524CBF" w:rsidRDefault="007C0717" w:rsidP="00C828F2">
            <w:pPr>
              <w:pStyle w:val="Elsistekstas"/>
              <w:ind w:firstLine="0"/>
            </w:pPr>
            <w:r w:rsidRPr="00524CBF">
              <w:t xml:space="preserve">Būsena suteikiama, kai visos </w:t>
            </w:r>
            <w:r w:rsidR="006446DF">
              <w:t>mokėjimo prašymo dalys</w:t>
            </w:r>
            <w:r w:rsidRPr="00524CBF">
              <w:t xml:space="preserve"> apmok</w:t>
            </w:r>
            <w:r w:rsidR="006446DF">
              <w:t>amos</w:t>
            </w:r>
            <w:r w:rsidRPr="00524CBF">
              <w:t>.</w:t>
            </w:r>
          </w:p>
        </w:tc>
      </w:tr>
      <w:tr w:rsidR="007C0717" w:rsidRPr="00524CBF" w14:paraId="6965C5A5" w14:textId="77777777" w:rsidTr="00AE28AE">
        <w:tc>
          <w:tcPr>
            <w:tcW w:w="1506" w:type="dxa"/>
          </w:tcPr>
          <w:p w14:paraId="61C083F2" w14:textId="77777777" w:rsidR="007C0717" w:rsidRPr="00524CBF" w:rsidRDefault="007C0717" w:rsidP="00A80AD8">
            <w:pPr>
              <w:pStyle w:val="Elsistekstas"/>
              <w:ind w:firstLine="0"/>
              <w:jc w:val="left"/>
            </w:pPr>
            <w:r w:rsidRPr="00524CBF">
              <w:t>Baigtas</w:t>
            </w:r>
          </w:p>
        </w:tc>
        <w:tc>
          <w:tcPr>
            <w:tcW w:w="8125" w:type="dxa"/>
          </w:tcPr>
          <w:p w14:paraId="3192D799" w14:textId="0899D063" w:rsidR="007C0717" w:rsidRPr="00524CBF" w:rsidRDefault="007C0717" w:rsidP="00C828F2">
            <w:pPr>
              <w:pStyle w:val="Elsistekstas"/>
              <w:ind w:firstLine="0"/>
            </w:pPr>
            <w:r w:rsidRPr="00524CBF">
              <w:t xml:space="preserve">Būsena pateikiama, kai visi </w:t>
            </w:r>
            <w:r w:rsidR="00DD34EB">
              <w:t>įgyvendinančiosios institucijos</w:t>
            </w:r>
            <w:r w:rsidR="00DD34EB" w:rsidRPr="00524CBF">
              <w:t xml:space="preserve"> </w:t>
            </w:r>
            <w:r w:rsidRPr="00524CBF">
              <w:t xml:space="preserve">veiksmai su </w:t>
            </w:r>
            <w:r w:rsidR="00DD34EB">
              <w:t>mokėjimo prašymu</w:t>
            </w:r>
            <w:r w:rsidR="00DD34EB" w:rsidRPr="00524CBF">
              <w:t xml:space="preserve"> </w:t>
            </w:r>
            <w:r w:rsidRPr="00524CBF">
              <w:t>yra atlikti.</w:t>
            </w:r>
          </w:p>
        </w:tc>
      </w:tr>
    </w:tbl>
    <w:p w14:paraId="347BE8D3" w14:textId="77777777" w:rsidR="007C0717" w:rsidRPr="00524CBF" w:rsidRDefault="007C0717" w:rsidP="007C0717">
      <w:pPr>
        <w:pStyle w:val="Elsistekstas"/>
      </w:pPr>
    </w:p>
    <w:p w14:paraId="4E689F37" w14:textId="0FDC0B5B" w:rsidR="00423464" w:rsidRPr="00524CBF" w:rsidRDefault="00C666AB" w:rsidP="00DF6D78">
      <w:pPr>
        <w:pStyle w:val="Heading4"/>
      </w:pPr>
      <w:bookmarkStart w:id="188" w:name="_Ref432598038"/>
      <w:bookmarkStart w:id="189" w:name="_Ref432598042"/>
      <w:bookmarkStart w:id="190" w:name="_Toc444741476"/>
      <w:bookmarkStart w:id="191" w:name="_Toc464122311"/>
      <w:bookmarkStart w:id="192" w:name="_Toc471743976"/>
      <w:r w:rsidRPr="00524CBF">
        <w:t>MP</w:t>
      </w:r>
      <w:r w:rsidR="00423464" w:rsidRPr="00524CBF">
        <w:t xml:space="preserve"> </w:t>
      </w:r>
      <w:r w:rsidR="00C13C48" w:rsidRPr="00524CBF">
        <w:t>sąraša</w:t>
      </w:r>
      <w:r w:rsidR="00C13C48">
        <w:t>s</w:t>
      </w:r>
      <w:r w:rsidR="00C13C48" w:rsidRPr="00524CBF">
        <w:t xml:space="preserve"> </w:t>
      </w:r>
      <w:r w:rsidR="00423464" w:rsidRPr="00524CBF">
        <w:t>ir šiame lange atliekami veiksmai</w:t>
      </w:r>
      <w:bookmarkEnd w:id="188"/>
      <w:bookmarkEnd w:id="189"/>
      <w:bookmarkEnd w:id="190"/>
      <w:bookmarkEnd w:id="191"/>
      <w:bookmarkEnd w:id="192"/>
    </w:p>
    <w:p w14:paraId="78D9A071" w14:textId="7D063026" w:rsidR="000C3FA5" w:rsidRPr="00524CBF" w:rsidRDefault="000C3FA5" w:rsidP="000C3FA5">
      <w:pPr>
        <w:pStyle w:val="Elsistekstas"/>
      </w:pPr>
      <w:r w:rsidRPr="00524CBF">
        <w:t>MP sąrašas pasiekiamas meniu pasirinkus „Mokėjimai“ -&gt; „Mokėjimų prašymai“. MP sąraše pateikiami rengiami bei anksčiau</w:t>
      </w:r>
      <w:r w:rsidR="00D803AC" w:rsidRPr="00524CBF">
        <w:t xml:space="preserve"> </w:t>
      </w:r>
      <w:r w:rsidR="00AF3129">
        <w:t>į</w:t>
      </w:r>
      <w:r w:rsidR="00D803AC" w:rsidRPr="00524CBF">
        <w:t xml:space="preserve">gyvendinančiai </w:t>
      </w:r>
      <w:r w:rsidR="00AF3129">
        <w:t>i</w:t>
      </w:r>
      <w:r w:rsidR="00D803AC" w:rsidRPr="00524CBF">
        <w:t>nstitucijai</w:t>
      </w:r>
      <w:r w:rsidRPr="00524CBF">
        <w:t xml:space="preserve"> pateikti dokumentai (AMP, TMP ir GMP). </w:t>
      </w:r>
    </w:p>
    <w:p w14:paraId="0D2AA444" w14:textId="1A8BBC94" w:rsidR="00FA4715" w:rsidRPr="00CB7CD5" w:rsidRDefault="00262772" w:rsidP="00B619F5">
      <w:pPr>
        <w:pStyle w:val="Elsistekstas"/>
        <w:ind w:firstLine="0"/>
        <w:jc w:val="center"/>
      </w:pPr>
      <w:r w:rsidRPr="00CB7CD5">
        <w:rPr>
          <w:noProof/>
        </w:rPr>
        <w:drawing>
          <wp:inline distT="0" distB="0" distL="0" distR="0" wp14:anchorId="4A4E6C9B" wp14:editId="3F0D42AE">
            <wp:extent cx="6115050" cy="3352800"/>
            <wp:effectExtent l="19050" t="19050" r="19050" b="190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6115050" cy="3352800"/>
                    </a:xfrm>
                    <a:prstGeom prst="rect">
                      <a:avLst/>
                    </a:prstGeom>
                    <a:noFill/>
                    <a:ln>
                      <a:solidFill>
                        <a:schemeClr val="tx1"/>
                      </a:solidFill>
                    </a:ln>
                  </pic:spPr>
                </pic:pic>
              </a:graphicData>
            </a:graphic>
          </wp:inline>
        </w:drawing>
      </w:r>
    </w:p>
    <w:p w14:paraId="3633F268" w14:textId="3F1B0189" w:rsidR="00B619F5" w:rsidRPr="00725BF4" w:rsidRDefault="00B619F5" w:rsidP="00D936D1">
      <w:pPr>
        <w:pStyle w:val="Paveiksleliopavadinimas"/>
      </w:pPr>
      <w:r w:rsidRPr="00505299">
        <w:t xml:space="preserve">Mokėjimo prašymų </w:t>
      </w:r>
      <w:r w:rsidR="00C13C48" w:rsidRPr="00505299">
        <w:t>sąraša</w:t>
      </w:r>
      <w:r w:rsidR="00C13C48">
        <w:t>s</w:t>
      </w:r>
    </w:p>
    <w:p w14:paraId="47FADD0C" w14:textId="77777777" w:rsidR="00262772" w:rsidRPr="00725BF4" w:rsidRDefault="00262772" w:rsidP="00040A02">
      <w:pPr>
        <w:pStyle w:val="Elsistekstas"/>
      </w:pPr>
    </w:p>
    <w:p w14:paraId="62BA8513" w14:textId="43506A85" w:rsidR="00024AEE" w:rsidRPr="0027154E" w:rsidRDefault="00024AEE" w:rsidP="00FA4715">
      <w:pPr>
        <w:pStyle w:val="Elsistekstas"/>
      </w:pPr>
      <w:r w:rsidRPr="00E45599">
        <w:t xml:space="preserve">Mokėjimo prašymai </w:t>
      </w:r>
      <w:r w:rsidR="0027154E">
        <w:t>yra išskaidyti į du</w:t>
      </w:r>
      <w:r w:rsidRPr="0027154E">
        <w:t xml:space="preserve"> sąrašus:</w:t>
      </w:r>
    </w:p>
    <w:p w14:paraId="16CF9EBF" w14:textId="1FB7ED3C" w:rsidR="00024AEE" w:rsidRPr="00DD4B95" w:rsidRDefault="00024AEE" w:rsidP="00B778A2">
      <w:pPr>
        <w:pStyle w:val="Elsistekstas"/>
        <w:numPr>
          <w:ilvl w:val="0"/>
          <w:numId w:val="40"/>
        </w:numPr>
      </w:pPr>
      <w:r w:rsidRPr="006E7FF9">
        <w:t xml:space="preserve">Sąraše </w:t>
      </w:r>
      <w:r w:rsidRPr="00E10701">
        <w:rPr>
          <w:b/>
        </w:rPr>
        <w:t>„Rengiami dokumentai“</w:t>
      </w:r>
      <w:r w:rsidRPr="00462636">
        <w:t xml:space="preserve"> pateikiami MP ruošiniai, t.y. dokumentai, kurie turi šias būsenas: „Pildomas“, „Tikrinimas“, „Patikrintas (turi klaidų)“, „Patikrintas“ ir „Pateiktas“. Šiuos dokumentus pagal turimas </w:t>
      </w:r>
      <w:r w:rsidR="000C3FA5" w:rsidRPr="00B837D6">
        <w:t xml:space="preserve">teises </w:t>
      </w:r>
      <w:r w:rsidR="001E393A" w:rsidRPr="00505299">
        <w:t xml:space="preserve">ir būsenas </w:t>
      </w:r>
      <w:r w:rsidRPr="00725BF4">
        <w:t>naudotojas gali: redaguoti, ištrinti</w:t>
      </w:r>
      <w:r w:rsidR="000C3FA5" w:rsidRPr="00725BF4">
        <w:t>, peržiūrėti</w:t>
      </w:r>
      <w:r w:rsidRPr="00E45599">
        <w:t xml:space="preserve">. Kai </w:t>
      </w:r>
      <w:r w:rsidR="00DD4B95">
        <w:t>pateiktas</w:t>
      </w:r>
      <w:r w:rsidRPr="00DD4B95">
        <w:t xml:space="preserve"> dokumentas užregistruojamas, jis perkeliamas į sąrašą „Pateikti dokumentai“.</w:t>
      </w:r>
    </w:p>
    <w:p w14:paraId="010B91BE" w14:textId="77777777" w:rsidR="00262772" w:rsidRPr="00E10701" w:rsidRDefault="00262772" w:rsidP="00262772">
      <w:pPr>
        <w:pStyle w:val="Elsistekstas"/>
      </w:pPr>
      <w:r w:rsidRPr="006E7FF9">
        <w:t>Sąraše atvaizduojama ši informacija:</w:t>
      </w:r>
    </w:p>
    <w:tbl>
      <w:tblPr>
        <w:tblStyle w:val="Elsislentele"/>
        <w:tblpPr w:leftFromText="180" w:rightFromText="180" w:vertAnchor="text" w:tblpY="1"/>
        <w:tblW w:w="5000" w:type="pct"/>
        <w:tblInd w:w="0" w:type="dxa"/>
        <w:tblLook w:val="04A0" w:firstRow="1" w:lastRow="0" w:firstColumn="1" w:lastColumn="0" w:noHBand="0" w:noVBand="1"/>
      </w:tblPr>
      <w:tblGrid>
        <w:gridCol w:w="708"/>
        <w:gridCol w:w="1655"/>
        <w:gridCol w:w="7272"/>
      </w:tblGrid>
      <w:tr w:rsidR="00262772" w:rsidRPr="00524CBF" w14:paraId="3D7032EA" w14:textId="77777777" w:rsidTr="00AE28AE">
        <w:trPr>
          <w:cnfStyle w:val="100000000000" w:firstRow="1" w:lastRow="0" w:firstColumn="0" w:lastColumn="0" w:oddVBand="0" w:evenVBand="0" w:oddHBand="0" w:evenHBand="0" w:firstRowFirstColumn="0" w:firstRowLastColumn="0" w:lastRowFirstColumn="0" w:lastRowLastColumn="0"/>
        </w:trPr>
        <w:tc>
          <w:tcPr>
            <w:tcW w:w="511" w:type="pct"/>
          </w:tcPr>
          <w:p w14:paraId="67F6222D" w14:textId="77777777" w:rsidR="00262772" w:rsidRPr="00424D0C" w:rsidRDefault="00262772" w:rsidP="00C06146">
            <w:pPr>
              <w:pStyle w:val="Elsislentelesantraste"/>
              <w:rPr>
                <w:b/>
              </w:rPr>
            </w:pPr>
            <w:r w:rsidRPr="00CB7CD5">
              <w:t>Eil. Nr.</w:t>
            </w:r>
          </w:p>
        </w:tc>
        <w:tc>
          <w:tcPr>
            <w:tcW w:w="1582" w:type="pct"/>
          </w:tcPr>
          <w:p w14:paraId="688A0299" w14:textId="77777777" w:rsidR="00262772" w:rsidRPr="00E10701" w:rsidRDefault="00262772" w:rsidP="00C06146">
            <w:pPr>
              <w:pStyle w:val="Elsislentelesantraste"/>
              <w:rPr>
                <w:b/>
              </w:rPr>
            </w:pPr>
            <w:r w:rsidRPr="006E7FF9">
              <w:t>Lauko pavadinimas</w:t>
            </w:r>
          </w:p>
        </w:tc>
        <w:tc>
          <w:tcPr>
            <w:tcW w:w="2907" w:type="pct"/>
          </w:tcPr>
          <w:p w14:paraId="119287CB" w14:textId="77777777" w:rsidR="00262772" w:rsidRPr="00B837D6" w:rsidRDefault="00262772" w:rsidP="00C06146">
            <w:pPr>
              <w:pStyle w:val="Elsislentelesantraste"/>
              <w:rPr>
                <w:b/>
              </w:rPr>
            </w:pPr>
            <w:r w:rsidRPr="00462636">
              <w:t>Aprašymas</w:t>
            </w:r>
          </w:p>
        </w:tc>
      </w:tr>
      <w:tr w:rsidR="00262772" w:rsidRPr="00524CBF" w14:paraId="32C071A8" w14:textId="77777777" w:rsidTr="00AE28AE">
        <w:tc>
          <w:tcPr>
            <w:tcW w:w="511" w:type="pct"/>
          </w:tcPr>
          <w:p w14:paraId="174938ED" w14:textId="77777777" w:rsidR="00262772" w:rsidRPr="00524CBF" w:rsidRDefault="00262772" w:rsidP="00B778A2">
            <w:pPr>
              <w:pStyle w:val="Elsistekstas"/>
              <w:numPr>
                <w:ilvl w:val="0"/>
                <w:numId w:val="43"/>
              </w:numPr>
              <w:jc w:val="left"/>
            </w:pPr>
          </w:p>
        </w:tc>
        <w:tc>
          <w:tcPr>
            <w:tcW w:w="1582" w:type="pct"/>
          </w:tcPr>
          <w:p w14:paraId="41C59629" w14:textId="77777777" w:rsidR="00262772" w:rsidRPr="00524CBF" w:rsidRDefault="00262772" w:rsidP="00C828F2">
            <w:pPr>
              <w:pStyle w:val="Elsistekstas"/>
              <w:ind w:firstLine="0"/>
            </w:pPr>
            <w:r w:rsidRPr="00524CBF">
              <w:t>Eil. Nr.</w:t>
            </w:r>
          </w:p>
        </w:tc>
        <w:tc>
          <w:tcPr>
            <w:tcW w:w="2907" w:type="pct"/>
          </w:tcPr>
          <w:p w14:paraId="541E8AD2" w14:textId="77777777" w:rsidR="00262772" w:rsidRPr="00524CBF" w:rsidRDefault="00262772" w:rsidP="00C828F2">
            <w:pPr>
              <w:pStyle w:val="Elsistekstas"/>
              <w:ind w:firstLine="0"/>
            </w:pPr>
            <w:r w:rsidRPr="00524CBF">
              <w:t>Pateikiamas formos eilės numeris.</w:t>
            </w:r>
          </w:p>
        </w:tc>
      </w:tr>
      <w:tr w:rsidR="00262772" w:rsidRPr="00524CBF" w14:paraId="5010A176" w14:textId="77777777" w:rsidTr="00AE28AE">
        <w:tc>
          <w:tcPr>
            <w:tcW w:w="511" w:type="pct"/>
          </w:tcPr>
          <w:p w14:paraId="1BD50BEE" w14:textId="77777777" w:rsidR="00262772" w:rsidRPr="00524CBF" w:rsidDel="00E74C77" w:rsidRDefault="00262772" w:rsidP="00B778A2">
            <w:pPr>
              <w:pStyle w:val="Elsistekstas"/>
              <w:numPr>
                <w:ilvl w:val="0"/>
                <w:numId w:val="43"/>
              </w:numPr>
              <w:jc w:val="left"/>
            </w:pPr>
          </w:p>
        </w:tc>
        <w:tc>
          <w:tcPr>
            <w:tcW w:w="1582" w:type="pct"/>
          </w:tcPr>
          <w:p w14:paraId="57377164" w14:textId="77777777" w:rsidR="00262772" w:rsidRPr="00524CBF" w:rsidRDefault="00262772" w:rsidP="00C828F2">
            <w:pPr>
              <w:pStyle w:val="Elsistekstas"/>
              <w:ind w:firstLine="0"/>
            </w:pPr>
            <w:r w:rsidRPr="00524CBF">
              <w:t>Pateikimo data</w:t>
            </w:r>
          </w:p>
        </w:tc>
        <w:tc>
          <w:tcPr>
            <w:tcW w:w="2907" w:type="pct"/>
          </w:tcPr>
          <w:p w14:paraId="0505F18F" w14:textId="6E14DB34" w:rsidR="00262772" w:rsidRPr="00524CBF" w:rsidRDefault="00262772" w:rsidP="00C828F2">
            <w:pPr>
              <w:pStyle w:val="Elsistekstas"/>
              <w:ind w:firstLine="0"/>
            </w:pPr>
            <w:r w:rsidRPr="00524CBF">
              <w:t xml:space="preserve">Pateikiama </w:t>
            </w:r>
            <w:r w:rsidR="0050560F">
              <w:t>mokėjimo prašymo</w:t>
            </w:r>
            <w:r w:rsidR="0050560F" w:rsidRPr="00524CBF">
              <w:t xml:space="preserve"> </w:t>
            </w:r>
            <w:r w:rsidRPr="00524CBF">
              <w:t xml:space="preserve">pateikimo data. </w:t>
            </w:r>
          </w:p>
        </w:tc>
      </w:tr>
      <w:tr w:rsidR="00262772" w:rsidRPr="00524CBF" w14:paraId="758F05D9" w14:textId="77777777" w:rsidTr="00AE28AE">
        <w:tc>
          <w:tcPr>
            <w:tcW w:w="511" w:type="pct"/>
          </w:tcPr>
          <w:p w14:paraId="290F13A5" w14:textId="77777777" w:rsidR="00262772" w:rsidRPr="00524CBF" w:rsidRDefault="00262772" w:rsidP="00B778A2">
            <w:pPr>
              <w:pStyle w:val="Elsistekstas"/>
              <w:numPr>
                <w:ilvl w:val="0"/>
                <w:numId w:val="43"/>
              </w:numPr>
              <w:jc w:val="left"/>
            </w:pPr>
          </w:p>
        </w:tc>
        <w:tc>
          <w:tcPr>
            <w:tcW w:w="1582" w:type="pct"/>
          </w:tcPr>
          <w:p w14:paraId="42716A5F" w14:textId="77777777" w:rsidR="00262772" w:rsidRPr="00524CBF" w:rsidRDefault="00262772" w:rsidP="00C828F2">
            <w:pPr>
              <w:pStyle w:val="Elsistekstas"/>
              <w:ind w:firstLine="0"/>
            </w:pPr>
            <w:r w:rsidRPr="00524CBF">
              <w:t>Parengimo data</w:t>
            </w:r>
            <w:r w:rsidRPr="00524CBF">
              <w:tab/>
            </w:r>
          </w:p>
        </w:tc>
        <w:tc>
          <w:tcPr>
            <w:tcW w:w="2907" w:type="pct"/>
          </w:tcPr>
          <w:p w14:paraId="140A98A7" w14:textId="77777777" w:rsidR="00262772" w:rsidRPr="00524CBF" w:rsidRDefault="00262772" w:rsidP="00C828F2">
            <w:pPr>
              <w:pStyle w:val="Elsistekstas"/>
              <w:ind w:firstLine="0"/>
            </w:pPr>
            <w:r w:rsidRPr="00524CBF">
              <w:t>Pateikiama mokėjimo prašymo parengimo data.</w:t>
            </w:r>
          </w:p>
        </w:tc>
      </w:tr>
      <w:tr w:rsidR="00262772" w:rsidRPr="00524CBF" w14:paraId="2A188DD8" w14:textId="77777777" w:rsidTr="00AE28AE">
        <w:tc>
          <w:tcPr>
            <w:tcW w:w="511" w:type="pct"/>
          </w:tcPr>
          <w:p w14:paraId="0AE0451B" w14:textId="77777777" w:rsidR="00262772" w:rsidRPr="00524CBF" w:rsidRDefault="00262772" w:rsidP="00B778A2">
            <w:pPr>
              <w:pStyle w:val="Elsistekstas"/>
              <w:numPr>
                <w:ilvl w:val="0"/>
                <w:numId w:val="43"/>
              </w:numPr>
              <w:jc w:val="left"/>
            </w:pPr>
          </w:p>
        </w:tc>
        <w:tc>
          <w:tcPr>
            <w:tcW w:w="1582" w:type="pct"/>
          </w:tcPr>
          <w:p w14:paraId="58C7C63E" w14:textId="77777777" w:rsidR="00262772" w:rsidRPr="00524CBF" w:rsidRDefault="00262772" w:rsidP="00C828F2">
            <w:pPr>
              <w:pStyle w:val="Elsistekstas"/>
              <w:tabs>
                <w:tab w:val="right" w:pos="1910"/>
              </w:tabs>
              <w:ind w:firstLine="0"/>
            </w:pPr>
            <w:r w:rsidRPr="00524CBF">
              <w:t xml:space="preserve">Nr. </w:t>
            </w:r>
          </w:p>
        </w:tc>
        <w:tc>
          <w:tcPr>
            <w:tcW w:w="2907" w:type="pct"/>
          </w:tcPr>
          <w:p w14:paraId="030D2386" w14:textId="77777777" w:rsidR="00262772" w:rsidRPr="00524CBF" w:rsidRDefault="00262772" w:rsidP="00C828F2">
            <w:pPr>
              <w:pStyle w:val="Elsistekstas"/>
              <w:ind w:firstLine="0"/>
            </w:pPr>
            <w:r w:rsidRPr="00524CBF">
              <w:t>Pateikiamas mokėjimo prašymo numeris.</w:t>
            </w:r>
          </w:p>
        </w:tc>
      </w:tr>
      <w:tr w:rsidR="00262772" w:rsidRPr="00524CBF" w14:paraId="6413171C" w14:textId="77777777" w:rsidTr="00AE28AE">
        <w:tc>
          <w:tcPr>
            <w:tcW w:w="511" w:type="pct"/>
          </w:tcPr>
          <w:p w14:paraId="0B0659DC" w14:textId="77777777" w:rsidR="00262772" w:rsidRPr="00524CBF" w:rsidRDefault="00262772" w:rsidP="00B778A2">
            <w:pPr>
              <w:pStyle w:val="Elsistekstas"/>
              <w:numPr>
                <w:ilvl w:val="0"/>
                <w:numId w:val="43"/>
              </w:numPr>
              <w:jc w:val="left"/>
            </w:pPr>
          </w:p>
        </w:tc>
        <w:tc>
          <w:tcPr>
            <w:tcW w:w="1582" w:type="pct"/>
          </w:tcPr>
          <w:p w14:paraId="0DB214DB" w14:textId="77777777" w:rsidR="00262772" w:rsidRPr="00524CBF" w:rsidRDefault="00262772" w:rsidP="00C828F2">
            <w:pPr>
              <w:pStyle w:val="Elsistekstas"/>
              <w:ind w:firstLine="0"/>
            </w:pPr>
            <w:r w:rsidRPr="00524CBF">
              <w:t>Patikslinimo data</w:t>
            </w:r>
          </w:p>
        </w:tc>
        <w:tc>
          <w:tcPr>
            <w:tcW w:w="2907" w:type="pct"/>
          </w:tcPr>
          <w:p w14:paraId="03D6D76D" w14:textId="77777777" w:rsidR="00262772" w:rsidRPr="00524CBF" w:rsidRDefault="00262772" w:rsidP="00C828F2">
            <w:pPr>
              <w:pStyle w:val="Elsistekstas"/>
              <w:ind w:firstLine="0"/>
            </w:pPr>
            <w:r w:rsidRPr="00524CBF">
              <w:t>Pateikiama mokėjimo prašymo patikslinimo data.</w:t>
            </w:r>
          </w:p>
        </w:tc>
      </w:tr>
      <w:tr w:rsidR="00262772" w:rsidRPr="00524CBF" w14:paraId="528C2444" w14:textId="77777777" w:rsidTr="00AE28AE">
        <w:tc>
          <w:tcPr>
            <w:tcW w:w="511" w:type="pct"/>
          </w:tcPr>
          <w:p w14:paraId="4B6A74F2" w14:textId="77777777" w:rsidR="00262772" w:rsidRPr="00524CBF" w:rsidRDefault="00262772" w:rsidP="00B778A2">
            <w:pPr>
              <w:pStyle w:val="Elsistekstas"/>
              <w:numPr>
                <w:ilvl w:val="0"/>
                <w:numId w:val="43"/>
              </w:numPr>
              <w:jc w:val="left"/>
            </w:pPr>
          </w:p>
        </w:tc>
        <w:tc>
          <w:tcPr>
            <w:tcW w:w="1582" w:type="pct"/>
          </w:tcPr>
          <w:p w14:paraId="4E1557B5" w14:textId="77777777" w:rsidR="00262772" w:rsidRPr="00524CBF" w:rsidRDefault="00262772" w:rsidP="00C828F2">
            <w:pPr>
              <w:pStyle w:val="Elsistekstas"/>
              <w:ind w:firstLine="0"/>
            </w:pPr>
            <w:r w:rsidRPr="00524CBF">
              <w:t>MP tipas</w:t>
            </w:r>
          </w:p>
        </w:tc>
        <w:tc>
          <w:tcPr>
            <w:tcW w:w="2907" w:type="pct"/>
          </w:tcPr>
          <w:p w14:paraId="23D294E5" w14:textId="77777777" w:rsidR="00262772" w:rsidRPr="00524CBF" w:rsidRDefault="00262772" w:rsidP="00C828F2">
            <w:pPr>
              <w:pStyle w:val="Elsistekstas"/>
              <w:ind w:firstLine="0"/>
            </w:pPr>
            <w:r w:rsidRPr="00524CBF">
              <w:t xml:space="preserve">Pateikiamas mokėjimo prašymo tipas: </w:t>
            </w:r>
          </w:p>
          <w:p w14:paraId="60A6DC5F" w14:textId="312A53E0" w:rsidR="00262772" w:rsidRPr="00877BC4" w:rsidRDefault="00877BC4" w:rsidP="00C828F2">
            <w:pPr>
              <w:pStyle w:val="Elsistekstas"/>
              <w:numPr>
                <w:ilvl w:val="0"/>
                <w:numId w:val="41"/>
              </w:numPr>
            </w:pPr>
            <w:r>
              <w:t>Avansas</w:t>
            </w:r>
            <w:r w:rsidRPr="00877BC4">
              <w:t xml:space="preserve"> </w:t>
            </w:r>
            <w:r w:rsidR="00262772" w:rsidRPr="00877BC4">
              <w:t>– avansinis mokėjimo prašymas;</w:t>
            </w:r>
          </w:p>
          <w:p w14:paraId="7C6117C7" w14:textId="3FE08720" w:rsidR="00262772" w:rsidRPr="00877BC4" w:rsidRDefault="00877BC4" w:rsidP="00C828F2">
            <w:pPr>
              <w:pStyle w:val="Elsistekstas"/>
              <w:numPr>
                <w:ilvl w:val="0"/>
                <w:numId w:val="41"/>
              </w:numPr>
            </w:pPr>
            <w:r>
              <w:t>Tarpinis</w:t>
            </w:r>
            <w:r w:rsidRPr="00877BC4">
              <w:t xml:space="preserve"> </w:t>
            </w:r>
            <w:r w:rsidR="00262772" w:rsidRPr="00877BC4">
              <w:t>– tarpinis mokėjimo prašymas;</w:t>
            </w:r>
          </w:p>
          <w:p w14:paraId="33DA2362" w14:textId="23ACACCB" w:rsidR="00262772" w:rsidRPr="00877BC4" w:rsidRDefault="00877BC4" w:rsidP="00C828F2">
            <w:pPr>
              <w:pStyle w:val="Elsistekstas"/>
              <w:numPr>
                <w:ilvl w:val="0"/>
                <w:numId w:val="41"/>
              </w:numPr>
            </w:pPr>
            <w:r>
              <w:t>Galutinis</w:t>
            </w:r>
            <w:r w:rsidRPr="00877BC4">
              <w:t xml:space="preserve"> </w:t>
            </w:r>
            <w:r w:rsidR="00262772" w:rsidRPr="00877BC4">
              <w:t>– galutinis mokėjimo prašymas.</w:t>
            </w:r>
          </w:p>
        </w:tc>
      </w:tr>
      <w:tr w:rsidR="00262772" w:rsidRPr="00524CBF" w14:paraId="701BE934" w14:textId="77777777" w:rsidTr="00AE28AE">
        <w:tc>
          <w:tcPr>
            <w:tcW w:w="511" w:type="pct"/>
          </w:tcPr>
          <w:p w14:paraId="65583159" w14:textId="77777777" w:rsidR="00262772" w:rsidRPr="00524CBF" w:rsidRDefault="00262772" w:rsidP="00B778A2">
            <w:pPr>
              <w:pStyle w:val="Elsistekstas"/>
              <w:numPr>
                <w:ilvl w:val="0"/>
                <w:numId w:val="43"/>
              </w:numPr>
              <w:jc w:val="left"/>
            </w:pPr>
          </w:p>
        </w:tc>
        <w:tc>
          <w:tcPr>
            <w:tcW w:w="1582" w:type="pct"/>
          </w:tcPr>
          <w:p w14:paraId="036A0BB6" w14:textId="77777777" w:rsidR="00262772" w:rsidRPr="00524CBF" w:rsidRDefault="00262772" w:rsidP="00C828F2">
            <w:pPr>
              <w:pStyle w:val="Elsistekstas"/>
              <w:ind w:firstLine="0"/>
            </w:pPr>
            <w:r w:rsidRPr="00524CBF">
              <w:t>Prašoma suma</w:t>
            </w:r>
          </w:p>
        </w:tc>
        <w:tc>
          <w:tcPr>
            <w:tcW w:w="2907" w:type="pct"/>
          </w:tcPr>
          <w:p w14:paraId="164FF992" w14:textId="326DBD3E" w:rsidR="00262772" w:rsidRPr="00524CBF" w:rsidRDefault="00262772" w:rsidP="00C828F2">
            <w:pPr>
              <w:pStyle w:val="Elsistekstas"/>
              <w:ind w:firstLine="0"/>
            </w:pPr>
            <w:r w:rsidRPr="00524CBF">
              <w:t xml:space="preserve">Pateikiama su </w:t>
            </w:r>
            <w:r w:rsidR="0050560F">
              <w:t>mokėjimo prašymu</w:t>
            </w:r>
            <w:r w:rsidRPr="00524CBF">
              <w:t xml:space="preserve"> prašoma suma:</w:t>
            </w:r>
          </w:p>
          <w:p w14:paraId="15260F36" w14:textId="77777777" w:rsidR="00262772" w:rsidRPr="00524CBF" w:rsidRDefault="00262772" w:rsidP="00C828F2">
            <w:pPr>
              <w:pStyle w:val="Elsistekstas"/>
              <w:numPr>
                <w:ilvl w:val="0"/>
                <w:numId w:val="41"/>
              </w:numPr>
            </w:pPr>
            <w:r w:rsidRPr="00524CBF">
              <w:t>AMP atveju, pateikiama lauko „Prašoma suma“ reikšmė;</w:t>
            </w:r>
          </w:p>
          <w:p w14:paraId="702254CB" w14:textId="77777777" w:rsidR="00262772" w:rsidRPr="00524CBF" w:rsidRDefault="00262772" w:rsidP="00C828F2">
            <w:pPr>
              <w:pStyle w:val="Elsistekstas"/>
              <w:numPr>
                <w:ilvl w:val="0"/>
                <w:numId w:val="41"/>
              </w:numPr>
            </w:pPr>
            <w:r w:rsidRPr="00524CBF">
              <w:t xml:space="preserve">TMP arba GMP atveju, pateikiama lauko „Bendra prašomų pripažinti tinkamomis finansuoti išlaidų suma“. </w:t>
            </w:r>
          </w:p>
        </w:tc>
      </w:tr>
      <w:tr w:rsidR="00262772" w:rsidRPr="00524CBF" w14:paraId="4197DBEA" w14:textId="77777777" w:rsidTr="00AE28AE">
        <w:tc>
          <w:tcPr>
            <w:tcW w:w="511" w:type="pct"/>
          </w:tcPr>
          <w:p w14:paraId="79CE5AA9" w14:textId="77777777" w:rsidR="00262772" w:rsidRPr="00524CBF" w:rsidRDefault="00262772" w:rsidP="00B778A2">
            <w:pPr>
              <w:pStyle w:val="Elsistekstas"/>
              <w:numPr>
                <w:ilvl w:val="0"/>
                <w:numId w:val="43"/>
              </w:numPr>
              <w:jc w:val="left"/>
            </w:pPr>
          </w:p>
        </w:tc>
        <w:tc>
          <w:tcPr>
            <w:tcW w:w="1582" w:type="pct"/>
          </w:tcPr>
          <w:p w14:paraId="7C78FF73" w14:textId="77777777" w:rsidR="00262772" w:rsidRPr="00524CBF" w:rsidRDefault="00262772" w:rsidP="00C828F2">
            <w:pPr>
              <w:pStyle w:val="Elsistekstas"/>
              <w:ind w:firstLine="0"/>
            </w:pPr>
            <w:r w:rsidRPr="00524CBF">
              <w:t>MP būsena</w:t>
            </w:r>
          </w:p>
        </w:tc>
        <w:tc>
          <w:tcPr>
            <w:tcW w:w="2907" w:type="pct"/>
          </w:tcPr>
          <w:p w14:paraId="48ECDAEF" w14:textId="3701B0AA" w:rsidR="00262772" w:rsidRPr="00524CBF" w:rsidRDefault="00262772" w:rsidP="00C828F2">
            <w:pPr>
              <w:pStyle w:val="Elsistekstas"/>
              <w:ind w:firstLine="0"/>
            </w:pPr>
            <w:r w:rsidRPr="00524CBF">
              <w:t xml:space="preserve">Pateikiama rengiamos </w:t>
            </w:r>
            <w:r w:rsidR="0050560F">
              <w:t>mokėjimo prašymo</w:t>
            </w:r>
            <w:r w:rsidRPr="00524CBF">
              <w:t xml:space="preserve"> formos būsena. </w:t>
            </w:r>
          </w:p>
        </w:tc>
      </w:tr>
      <w:tr w:rsidR="00262772" w:rsidRPr="00524CBF" w14:paraId="5F1251AB" w14:textId="77777777" w:rsidTr="00AE28AE">
        <w:tc>
          <w:tcPr>
            <w:tcW w:w="511" w:type="pct"/>
          </w:tcPr>
          <w:p w14:paraId="79DC78B8" w14:textId="77777777" w:rsidR="00262772" w:rsidRPr="00524CBF" w:rsidRDefault="00262772" w:rsidP="00B778A2">
            <w:pPr>
              <w:pStyle w:val="Elsistekstas"/>
              <w:numPr>
                <w:ilvl w:val="0"/>
                <w:numId w:val="43"/>
              </w:numPr>
              <w:jc w:val="left"/>
            </w:pPr>
          </w:p>
        </w:tc>
        <w:tc>
          <w:tcPr>
            <w:tcW w:w="1582" w:type="pct"/>
          </w:tcPr>
          <w:p w14:paraId="1A102D72" w14:textId="77777777" w:rsidR="00262772" w:rsidRPr="00524CBF" w:rsidRDefault="00262772" w:rsidP="00C828F2">
            <w:pPr>
              <w:pStyle w:val="Elsistekstas"/>
              <w:ind w:firstLine="0"/>
            </w:pPr>
            <w:r w:rsidRPr="00524CBF">
              <w:t>MP grafiko būsena</w:t>
            </w:r>
          </w:p>
        </w:tc>
        <w:tc>
          <w:tcPr>
            <w:tcW w:w="2907" w:type="pct"/>
          </w:tcPr>
          <w:p w14:paraId="79AC38F7" w14:textId="5BFFEA79" w:rsidR="00262772" w:rsidRPr="00524CBF" w:rsidRDefault="00262772" w:rsidP="00C828F2">
            <w:pPr>
              <w:pStyle w:val="Elsistekstas"/>
              <w:ind w:firstLine="0"/>
            </w:pPr>
            <w:r w:rsidRPr="00524CBF">
              <w:t xml:space="preserve">Pateikiama prie AMP ar TMP formos prisegto rengiamo MP </w:t>
            </w:r>
            <w:r w:rsidR="00FE3E38">
              <w:t xml:space="preserve">teikimo </w:t>
            </w:r>
            <w:r w:rsidRPr="00524CBF">
              <w:t>grafiko būsena.</w:t>
            </w:r>
          </w:p>
        </w:tc>
      </w:tr>
      <w:tr w:rsidR="00262772" w:rsidRPr="00524CBF" w14:paraId="7933E4AB" w14:textId="77777777" w:rsidTr="00AE28AE">
        <w:tc>
          <w:tcPr>
            <w:tcW w:w="511" w:type="pct"/>
          </w:tcPr>
          <w:p w14:paraId="5CD3E35D" w14:textId="77777777" w:rsidR="00262772" w:rsidRPr="00524CBF" w:rsidDel="00E74C77" w:rsidRDefault="00262772" w:rsidP="00B778A2">
            <w:pPr>
              <w:pStyle w:val="Elsistekstas"/>
              <w:numPr>
                <w:ilvl w:val="0"/>
                <w:numId w:val="43"/>
              </w:numPr>
              <w:jc w:val="left"/>
            </w:pPr>
          </w:p>
        </w:tc>
        <w:tc>
          <w:tcPr>
            <w:tcW w:w="1582" w:type="pct"/>
          </w:tcPr>
          <w:p w14:paraId="47C6433F" w14:textId="77777777" w:rsidR="00262772" w:rsidRPr="00524CBF" w:rsidRDefault="00262772" w:rsidP="00C828F2">
            <w:pPr>
              <w:pStyle w:val="Elsistekstas"/>
              <w:ind w:firstLine="0"/>
            </w:pPr>
            <w:r w:rsidRPr="00524CBF">
              <w:t>MP būsenos data</w:t>
            </w:r>
          </w:p>
        </w:tc>
        <w:tc>
          <w:tcPr>
            <w:tcW w:w="2907" w:type="pct"/>
          </w:tcPr>
          <w:p w14:paraId="1C0EA746" w14:textId="77777777" w:rsidR="00262772" w:rsidRPr="00524CBF" w:rsidRDefault="00262772" w:rsidP="00C828F2">
            <w:pPr>
              <w:pStyle w:val="Elsistekstas"/>
              <w:ind w:firstLine="0"/>
            </w:pPr>
            <w:r w:rsidRPr="00524CBF">
              <w:t>Pateikiama būsenos data.</w:t>
            </w:r>
          </w:p>
        </w:tc>
      </w:tr>
    </w:tbl>
    <w:p w14:paraId="601AC856" w14:textId="715808C6" w:rsidR="00262772" w:rsidRPr="00524CBF" w:rsidRDefault="00262772" w:rsidP="00262772">
      <w:pPr>
        <w:pStyle w:val="Elsistekstas"/>
      </w:pPr>
    </w:p>
    <w:p w14:paraId="3609CB4C" w14:textId="68E707C4" w:rsidR="00024AEE" w:rsidRPr="00E85F4E" w:rsidRDefault="00024AEE" w:rsidP="00B778A2">
      <w:pPr>
        <w:pStyle w:val="Elsistekstas"/>
        <w:numPr>
          <w:ilvl w:val="0"/>
          <w:numId w:val="40"/>
        </w:numPr>
      </w:pPr>
      <w:r w:rsidRPr="00524CBF">
        <w:t xml:space="preserve">Sąraše </w:t>
      </w:r>
      <w:r w:rsidRPr="00524CBF">
        <w:rPr>
          <w:b/>
        </w:rPr>
        <w:t>„Pateikti dokumentai“</w:t>
      </w:r>
      <w:r w:rsidRPr="00524CBF">
        <w:t xml:space="preserve"> pateikiami MP, kurie yra</w:t>
      </w:r>
      <w:r w:rsidR="00E85F4E">
        <w:t xml:space="preserve"> pateikti ir </w:t>
      </w:r>
      <w:r w:rsidRPr="00E85F4E">
        <w:t xml:space="preserve"> </w:t>
      </w:r>
      <w:r w:rsidR="007A023D" w:rsidRPr="00E85F4E">
        <w:t xml:space="preserve">užregistruoti </w:t>
      </w:r>
      <w:r w:rsidR="00AF3129">
        <w:t>į</w:t>
      </w:r>
      <w:r w:rsidR="00AB24F1" w:rsidRPr="00E85F4E">
        <w:t>gyvendinančios</w:t>
      </w:r>
      <w:r w:rsidR="00862E81">
        <w:t>ios</w:t>
      </w:r>
      <w:r w:rsidR="00AB24F1" w:rsidRPr="00E85F4E">
        <w:t xml:space="preserve"> </w:t>
      </w:r>
      <w:r w:rsidR="00AF3129">
        <w:t>i</w:t>
      </w:r>
      <w:r w:rsidR="00AB24F1" w:rsidRPr="00E85F4E">
        <w:t>nstitucijos</w:t>
      </w:r>
      <w:r w:rsidRPr="00E85F4E">
        <w:t>. Šiame sąraše naudotojas gali peržiūrėti bei stebėti būsenų pasikeitimą nuo užregistravimo iki patvirtinimo</w:t>
      </w:r>
      <w:r w:rsidR="00E85F4E">
        <w:t xml:space="preserve"> ar atmetimo</w:t>
      </w:r>
      <w:r w:rsidRPr="00E85F4E">
        <w:t xml:space="preserve">. </w:t>
      </w:r>
    </w:p>
    <w:p w14:paraId="4DF41C4A" w14:textId="77777777" w:rsidR="00262772" w:rsidRPr="00462636" w:rsidRDefault="00262772" w:rsidP="00262772">
      <w:pPr>
        <w:pStyle w:val="Elsistekstas"/>
      </w:pPr>
      <w:r w:rsidRPr="006E7FF9">
        <w:t xml:space="preserve">Sąraše atvaizduojama ši </w:t>
      </w:r>
      <w:r w:rsidRPr="00E10701">
        <w:t>informacija:</w:t>
      </w:r>
    </w:p>
    <w:tbl>
      <w:tblPr>
        <w:tblStyle w:val="Elsislentele"/>
        <w:tblpPr w:leftFromText="180" w:rightFromText="180" w:vertAnchor="text" w:tblpY="1"/>
        <w:tblW w:w="5000" w:type="pct"/>
        <w:tblInd w:w="0" w:type="dxa"/>
        <w:tblLook w:val="04A0" w:firstRow="1" w:lastRow="0" w:firstColumn="1" w:lastColumn="0" w:noHBand="0" w:noVBand="1"/>
      </w:tblPr>
      <w:tblGrid>
        <w:gridCol w:w="651"/>
        <w:gridCol w:w="1490"/>
        <w:gridCol w:w="7494"/>
      </w:tblGrid>
      <w:tr w:rsidR="0075476B" w:rsidRPr="00524CBF" w14:paraId="6A920838" w14:textId="77777777" w:rsidTr="00AE28AE">
        <w:trPr>
          <w:cnfStyle w:val="100000000000" w:firstRow="1" w:lastRow="0" w:firstColumn="0" w:lastColumn="0" w:oddVBand="0" w:evenVBand="0" w:oddHBand="0" w:evenHBand="0" w:firstRowFirstColumn="0" w:firstRowLastColumn="0" w:lastRowFirstColumn="0" w:lastRowLastColumn="0"/>
        </w:trPr>
        <w:tc>
          <w:tcPr>
            <w:tcW w:w="511" w:type="pct"/>
          </w:tcPr>
          <w:p w14:paraId="79E0D339" w14:textId="77777777" w:rsidR="0075476B" w:rsidRPr="00877BC4" w:rsidRDefault="0075476B" w:rsidP="00C06146">
            <w:pPr>
              <w:pStyle w:val="Elsislentelesantraste"/>
              <w:rPr>
                <w:b/>
              </w:rPr>
            </w:pPr>
            <w:r w:rsidRPr="0027154E">
              <w:t>Eil. Nr.</w:t>
            </w:r>
          </w:p>
        </w:tc>
        <w:tc>
          <w:tcPr>
            <w:tcW w:w="1582" w:type="pct"/>
          </w:tcPr>
          <w:p w14:paraId="41142685" w14:textId="77777777" w:rsidR="0075476B" w:rsidRPr="00E10701" w:rsidRDefault="0075476B" w:rsidP="00C06146">
            <w:pPr>
              <w:pStyle w:val="Elsislentelesantraste"/>
              <w:rPr>
                <w:b/>
              </w:rPr>
            </w:pPr>
            <w:r w:rsidRPr="006E7FF9">
              <w:t>Lauko pavadinimas</w:t>
            </w:r>
          </w:p>
        </w:tc>
        <w:tc>
          <w:tcPr>
            <w:tcW w:w="2907" w:type="pct"/>
          </w:tcPr>
          <w:p w14:paraId="2793C24F" w14:textId="77777777" w:rsidR="0075476B" w:rsidRPr="00B837D6" w:rsidRDefault="0075476B" w:rsidP="00C06146">
            <w:pPr>
              <w:pStyle w:val="Elsislentelesantraste"/>
              <w:rPr>
                <w:b/>
              </w:rPr>
            </w:pPr>
            <w:r w:rsidRPr="00462636">
              <w:t>Aprašymas</w:t>
            </w:r>
          </w:p>
        </w:tc>
      </w:tr>
      <w:tr w:rsidR="0075476B" w:rsidRPr="00524CBF" w14:paraId="1F751E89" w14:textId="77777777" w:rsidTr="00AE28AE">
        <w:tc>
          <w:tcPr>
            <w:tcW w:w="511" w:type="pct"/>
          </w:tcPr>
          <w:p w14:paraId="418C5A57" w14:textId="77777777" w:rsidR="0075476B" w:rsidRPr="00524CBF" w:rsidRDefault="0075476B" w:rsidP="00B778A2">
            <w:pPr>
              <w:pStyle w:val="Elsistekstas"/>
              <w:numPr>
                <w:ilvl w:val="0"/>
                <w:numId w:val="90"/>
              </w:numPr>
              <w:jc w:val="left"/>
            </w:pPr>
          </w:p>
        </w:tc>
        <w:tc>
          <w:tcPr>
            <w:tcW w:w="1582" w:type="pct"/>
          </w:tcPr>
          <w:p w14:paraId="4072984B" w14:textId="77777777" w:rsidR="0075476B" w:rsidRPr="00524CBF" w:rsidRDefault="0075476B" w:rsidP="00024AEE">
            <w:pPr>
              <w:pStyle w:val="Elsistekstas"/>
              <w:ind w:firstLine="0"/>
              <w:jc w:val="left"/>
            </w:pPr>
            <w:r w:rsidRPr="00524CBF">
              <w:t>Eil. Nr.</w:t>
            </w:r>
          </w:p>
        </w:tc>
        <w:tc>
          <w:tcPr>
            <w:tcW w:w="2907" w:type="pct"/>
          </w:tcPr>
          <w:p w14:paraId="20A2C53B" w14:textId="69EB2C4C" w:rsidR="0075476B" w:rsidRPr="00524CBF" w:rsidRDefault="0075476B" w:rsidP="00C828F2">
            <w:pPr>
              <w:pStyle w:val="Elsistekstas"/>
              <w:ind w:firstLine="0"/>
            </w:pPr>
            <w:r w:rsidRPr="00524CBF">
              <w:t xml:space="preserve">Pateikiamas </w:t>
            </w:r>
            <w:r w:rsidR="00AF3129">
              <w:t>į</w:t>
            </w:r>
            <w:r w:rsidRPr="00524CBF">
              <w:t xml:space="preserve">gyvendinančiai </w:t>
            </w:r>
            <w:r w:rsidR="00AF3129">
              <w:t>i</w:t>
            </w:r>
            <w:r w:rsidRPr="00524CBF">
              <w:t>nstitucijai pateiktos ir užregistruotos formos pateikimo eilės numeris.</w:t>
            </w:r>
          </w:p>
        </w:tc>
      </w:tr>
      <w:tr w:rsidR="0075476B" w:rsidRPr="00524CBF" w14:paraId="04A1ED50" w14:textId="77777777" w:rsidTr="00AE28AE">
        <w:tc>
          <w:tcPr>
            <w:tcW w:w="511" w:type="pct"/>
          </w:tcPr>
          <w:p w14:paraId="6B2126CA" w14:textId="77777777" w:rsidR="0075476B" w:rsidRPr="00524CBF" w:rsidRDefault="0075476B" w:rsidP="00B778A2">
            <w:pPr>
              <w:pStyle w:val="Elsistekstas"/>
              <w:numPr>
                <w:ilvl w:val="0"/>
                <w:numId w:val="90"/>
              </w:numPr>
              <w:jc w:val="left"/>
            </w:pPr>
          </w:p>
        </w:tc>
        <w:tc>
          <w:tcPr>
            <w:tcW w:w="1582" w:type="pct"/>
          </w:tcPr>
          <w:p w14:paraId="71D9F5FC" w14:textId="77777777" w:rsidR="0075476B" w:rsidRPr="00524CBF" w:rsidRDefault="0075476B" w:rsidP="00024AEE">
            <w:pPr>
              <w:pStyle w:val="Elsistekstas"/>
              <w:ind w:firstLine="0"/>
              <w:jc w:val="left"/>
            </w:pPr>
            <w:r w:rsidRPr="00524CBF">
              <w:t>Pateikimo data</w:t>
            </w:r>
          </w:p>
        </w:tc>
        <w:tc>
          <w:tcPr>
            <w:tcW w:w="2907" w:type="pct"/>
          </w:tcPr>
          <w:p w14:paraId="1EC848EA" w14:textId="5CE43A30" w:rsidR="0075476B" w:rsidRPr="00524CBF" w:rsidRDefault="0075476B" w:rsidP="00C828F2">
            <w:pPr>
              <w:pStyle w:val="Elsistekstas"/>
              <w:ind w:firstLine="0"/>
            </w:pPr>
            <w:r w:rsidRPr="00524CBF">
              <w:t xml:space="preserve">Pateikiama </w:t>
            </w:r>
            <w:r w:rsidR="00AF3129">
              <w:t>į</w:t>
            </w:r>
            <w:r w:rsidRPr="00524CBF">
              <w:t xml:space="preserve">gyvendinančiai </w:t>
            </w:r>
            <w:r w:rsidR="00AF3129">
              <w:t>i</w:t>
            </w:r>
            <w:r w:rsidRPr="00524CBF">
              <w:t xml:space="preserve">nstitucijai pateikto ir užregistruoto </w:t>
            </w:r>
            <w:r w:rsidR="00775A19">
              <w:t>mokėjimo prašymo</w:t>
            </w:r>
            <w:r w:rsidR="00775A19" w:rsidRPr="00524CBF">
              <w:t xml:space="preserve"> </w:t>
            </w:r>
            <w:r w:rsidRPr="00524CBF">
              <w:t>pateikimo data.</w:t>
            </w:r>
          </w:p>
        </w:tc>
      </w:tr>
      <w:tr w:rsidR="0075476B" w:rsidRPr="00524CBF" w14:paraId="659BD3C5" w14:textId="77777777" w:rsidTr="00AE28AE">
        <w:tc>
          <w:tcPr>
            <w:tcW w:w="511" w:type="pct"/>
          </w:tcPr>
          <w:p w14:paraId="5319C14C" w14:textId="77777777" w:rsidR="0075476B" w:rsidRPr="00524CBF" w:rsidRDefault="0075476B" w:rsidP="00B778A2">
            <w:pPr>
              <w:pStyle w:val="Elsistekstas"/>
              <w:numPr>
                <w:ilvl w:val="0"/>
                <w:numId w:val="90"/>
              </w:numPr>
              <w:jc w:val="left"/>
            </w:pPr>
          </w:p>
        </w:tc>
        <w:tc>
          <w:tcPr>
            <w:tcW w:w="1582" w:type="pct"/>
          </w:tcPr>
          <w:p w14:paraId="1E195308" w14:textId="77777777" w:rsidR="0075476B" w:rsidRPr="00524CBF" w:rsidRDefault="0075476B" w:rsidP="00024AEE">
            <w:pPr>
              <w:pStyle w:val="Elsistekstas"/>
              <w:ind w:firstLine="0"/>
              <w:jc w:val="left"/>
            </w:pPr>
            <w:r w:rsidRPr="00524CBF">
              <w:t>Parengimo data</w:t>
            </w:r>
          </w:p>
        </w:tc>
        <w:tc>
          <w:tcPr>
            <w:tcW w:w="2907" w:type="pct"/>
          </w:tcPr>
          <w:p w14:paraId="451584FE" w14:textId="1FFF1337" w:rsidR="0075476B" w:rsidRPr="00524CBF" w:rsidRDefault="0075476B" w:rsidP="00C828F2">
            <w:pPr>
              <w:pStyle w:val="Elsistekstas"/>
              <w:ind w:firstLine="0"/>
            </w:pPr>
            <w:r w:rsidRPr="00524CBF">
              <w:t xml:space="preserve">Pateikiama </w:t>
            </w:r>
            <w:r w:rsidR="00AF3129">
              <w:t>į</w:t>
            </w:r>
            <w:r w:rsidRPr="00524CBF">
              <w:t xml:space="preserve">gyvendinančiai </w:t>
            </w:r>
            <w:r w:rsidR="00AF3129">
              <w:t>i</w:t>
            </w:r>
            <w:r w:rsidRPr="00524CBF">
              <w:t>nstitucijai pateikto ir užregistruoto mokėjimo prašymo parengimo data.</w:t>
            </w:r>
          </w:p>
        </w:tc>
      </w:tr>
      <w:tr w:rsidR="0075476B" w:rsidRPr="00524CBF" w14:paraId="335BD0C4" w14:textId="77777777" w:rsidTr="00AE28AE">
        <w:tc>
          <w:tcPr>
            <w:tcW w:w="511" w:type="pct"/>
          </w:tcPr>
          <w:p w14:paraId="2618220E" w14:textId="77777777" w:rsidR="0075476B" w:rsidRPr="00524CBF" w:rsidRDefault="0075476B" w:rsidP="00B778A2">
            <w:pPr>
              <w:pStyle w:val="Elsistekstas"/>
              <w:numPr>
                <w:ilvl w:val="0"/>
                <w:numId w:val="90"/>
              </w:numPr>
              <w:jc w:val="left"/>
            </w:pPr>
          </w:p>
        </w:tc>
        <w:tc>
          <w:tcPr>
            <w:tcW w:w="1582" w:type="pct"/>
          </w:tcPr>
          <w:p w14:paraId="06DF45BC" w14:textId="77777777" w:rsidR="0075476B" w:rsidRPr="00524CBF" w:rsidRDefault="0075476B" w:rsidP="00024AEE">
            <w:pPr>
              <w:pStyle w:val="Elsistekstas"/>
              <w:ind w:firstLine="0"/>
              <w:jc w:val="left"/>
            </w:pPr>
            <w:r w:rsidRPr="00524CBF">
              <w:t xml:space="preserve">Nr. </w:t>
            </w:r>
          </w:p>
        </w:tc>
        <w:tc>
          <w:tcPr>
            <w:tcW w:w="2907" w:type="pct"/>
          </w:tcPr>
          <w:p w14:paraId="425E3674" w14:textId="2E7E87A1" w:rsidR="0075476B" w:rsidRPr="00524CBF" w:rsidRDefault="0075476B" w:rsidP="00C828F2">
            <w:pPr>
              <w:pStyle w:val="Elsistekstas"/>
              <w:ind w:firstLine="0"/>
            </w:pPr>
            <w:r w:rsidRPr="00524CBF">
              <w:t xml:space="preserve">Pateikiamas </w:t>
            </w:r>
            <w:r w:rsidR="00AF3129">
              <w:t>į</w:t>
            </w:r>
            <w:r w:rsidRPr="00524CBF">
              <w:t xml:space="preserve">gyvendinančiai </w:t>
            </w:r>
            <w:r w:rsidR="00AF3129">
              <w:t>i</w:t>
            </w:r>
            <w:r w:rsidRPr="00524CBF">
              <w:t>nstitucijai pateikto ir užregistruoto mokėjimo prašymo numeris.</w:t>
            </w:r>
          </w:p>
        </w:tc>
      </w:tr>
      <w:tr w:rsidR="0075476B" w:rsidRPr="00524CBF" w14:paraId="77F0F0E1" w14:textId="77777777" w:rsidTr="00AE28AE">
        <w:tc>
          <w:tcPr>
            <w:tcW w:w="511" w:type="pct"/>
          </w:tcPr>
          <w:p w14:paraId="6464B3C3" w14:textId="77777777" w:rsidR="0075476B" w:rsidRPr="00524CBF" w:rsidRDefault="0075476B" w:rsidP="00B778A2">
            <w:pPr>
              <w:pStyle w:val="Elsistekstas"/>
              <w:numPr>
                <w:ilvl w:val="0"/>
                <w:numId w:val="90"/>
              </w:numPr>
              <w:jc w:val="left"/>
            </w:pPr>
          </w:p>
        </w:tc>
        <w:tc>
          <w:tcPr>
            <w:tcW w:w="1582" w:type="pct"/>
          </w:tcPr>
          <w:p w14:paraId="06512166" w14:textId="77777777" w:rsidR="0075476B" w:rsidRPr="00524CBF" w:rsidRDefault="0075476B" w:rsidP="00024AEE">
            <w:pPr>
              <w:pStyle w:val="Elsistekstas"/>
              <w:ind w:firstLine="0"/>
              <w:jc w:val="left"/>
            </w:pPr>
            <w:r w:rsidRPr="00524CBF">
              <w:t>Patikslinimo data</w:t>
            </w:r>
          </w:p>
        </w:tc>
        <w:tc>
          <w:tcPr>
            <w:tcW w:w="2907" w:type="pct"/>
          </w:tcPr>
          <w:p w14:paraId="189DC73B" w14:textId="169EF099" w:rsidR="0075476B" w:rsidRPr="00524CBF" w:rsidRDefault="0075476B" w:rsidP="00C828F2">
            <w:pPr>
              <w:pStyle w:val="Elsistekstas"/>
              <w:ind w:firstLine="0"/>
            </w:pPr>
            <w:r w:rsidRPr="00524CBF">
              <w:t xml:space="preserve">Pateikiama </w:t>
            </w:r>
            <w:r w:rsidR="00AF3129">
              <w:t>į</w:t>
            </w:r>
            <w:r w:rsidRPr="00524CBF">
              <w:t xml:space="preserve">gyvendinančiai </w:t>
            </w:r>
            <w:r w:rsidR="00AF3129">
              <w:t>i</w:t>
            </w:r>
            <w:r w:rsidRPr="00524CBF">
              <w:t>nstitucijai pateikto ir užregistruoto mokėjimo prašymo patikslinimo data.</w:t>
            </w:r>
          </w:p>
        </w:tc>
      </w:tr>
      <w:tr w:rsidR="0075476B" w:rsidRPr="00524CBF" w14:paraId="2731CE65" w14:textId="77777777" w:rsidTr="00AE28AE">
        <w:tc>
          <w:tcPr>
            <w:tcW w:w="511" w:type="pct"/>
          </w:tcPr>
          <w:p w14:paraId="7155EEC2" w14:textId="77777777" w:rsidR="0075476B" w:rsidRPr="00524CBF" w:rsidRDefault="0075476B" w:rsidP="00B778A2">
            <w:pPr>
              <w:pStyle w:val="Elsistekstas"/>
              <w:numPr>
                <w:ilvl w:val="0"/>
                <w:numId w:val="90"/>
              </w:numPr>
              <w:jc w:val="left"/>
            </w:pPr>
          </w:p>
        </w:tc>
        <w:tc>
          <w:tcPr>
            <w:tcW w:w="1582" w:type="pct"/>
          </w:tcPr>
          <w:p w14:paraId="08B56E9C" w14:textId="77777777" w:rsidR="0075476B" w:rsidRPr="00524CBF" w:rsidRDefault="0075476B" w:rsidP="00024AEE">
            <w:pPr>
              <w:pStyle w:val="Elsistekstas"/>
              <w:ind w:firstLine="0"/>
              <w:jc w:val="left"/>
            </w:pPr>
            <w:r w:rsidRPr="00524CBF">
              <w:t>MP tipas</w:t>
            </w:r>
          </w:p>
        </w:tc>
        <w:tc>
          <w:tcPr>
            <w:tcW w:w="2907" w:type="pct"/>
          </w:tcPr>
          <w:p w14:paraId="2A62416A" w14:textId="6A80E19D" w:rsidR="0075476B" w:rsidRPr="00524CBF" w:rsidRDefault="0075476B" w:rsidP="00C828F2">
            <w:pPr>
              <w:pStyle w:val="Elsistekstas"/>
              <w:ind w:firstLine="0"/>
            </w:pPr>
            <w:r w:rsidRPr="00524CBF">
              <w:t>Pateikiamas</w:t>
            </w:r>
            <w:r w:rsidR="004C5651">
              <w:t xml:space="preserve"> įgyvendinančiajai institucijai pateikto ir užregistruoto </w:t>
            </w:r>
            <w:r w:rsidRPr="00524CBF">
              <w:t xml:space="preserve">mokėjimo prašymo tipas: </w:t>
            </w:r>
          </w:p>
          <w:p w14:paraId="1ACB9D4A" w14:textId="6D5C418A" w:rsidR="0075476B" w:rsidRPr="003D4328" w:rsidRDefault="003D4328" w:rsidP="00C828F2">
            <w:pPr>
              <w:pStyle w:val="Elsistekstas"/>
              <w:numPr>
                <w:ilvl w:val="0"/>
                <w:numId w:val="41"/>
              </w:numPr>
            </w:pPr>
            <w:r>
              <w:t>Avansas</w:t>
            </w:r>
            <w:r w:rsidRPr="003D4328">
              <w:t xml:space="preserve"> </w:t>
            </w:r>
            <w:r w:rsidR="0075476B" w:rsidRPr="003D4328">
              <w:t>– avansinis mokėjimo prašymas;</w:t>
            </w:r>
          </w:p>
          <w:p w14:paraId="105DD469" w14:textId="074B2E7E" w:rsidR="0075476B" w:rsidRPr="003D4328" w:rsidRDefault="003D4328" w:rsidP="00C828F2">
            <w:pPr>
              <w:pStyle w:val="Elsistekstas"/>
              <w:numPr>
                <w:ilvl w:val="0"/>
                <w:numId w:val="41"/>
              </w:numPr>
            </w:pPr>
            <w:r>
              <w:t>Tarpinis</w:t>
            </w:r>
            <w:r w:rsidR="0075476B" w:rsidRPr="003D4328">
              <w:t xml:space="preserve"> – tarpinis mokėjimo prašymas;</w:t>
            </w:r>
          </w:p>
          <w:p w14:paraId="6DAD2A04" w14:textId="6A4345DA" w:rsidR="0075476B" w:rsidRPr="003D4328" w:rsidRDefault="0075476B" w:rsidP="00C828F2">
            <w:pPr>
              <w:pStyle w:val="Elsistekstas"/>
              <w:numPr>
                <w:ilvl w:val="0"/>
                <w:numId w:val="41"/>
              </w:numPr>
            </w:pPr>
            <w:r w:rsidRPr="003D4328">
              <w:t>G</w:t>
            </w:r>
            <w:r w:rsidR="003D4328">
              <w:t>alutinis</w:t>
            </w:r>
            <w:r w:rsidRPr="003D4328">
              <w:t xml:space="preserve"> – galutinis mokėjimo prašymas.</w:t>
            </w:r>
          </w:p>
        </w:tc>
      </w:tr>
      <w:tr w:rsidR="0075476B" w:rsidRPr="00524CBF" w14:paraId="4022FB1B" w14:textId="77777777" w:rsidTr="00AE28AE">
        <w:tc>
          <w:tcPr>
            <w:tcW w:w="511" w:type="pct"/>
          </w:tcPr>
          <w:p w14:paraId="3CC7C4BF" w14:textId="77777777" w:rsidR="0075476B" w:rsidRPr="00524CBF" w:rsidRDefault="0075476B" w:rsidP="00B778A2">
            <w:pPr>
              <w:pStyle w:val="Elsistekstas"/>
              <w:numPr>
                <w:ilvl w:val="0"/>
                <w:numId w:val="90"/>
              </w:numPr>
              <w:jc w:val="left"/>
            </w:pPr>
          </w:p>
        </w:tc>
        <w:tc>
          <w:tcPr>
            <w:tcW w:w="1582" w:type="pct"/>
          </w:tcPr>
          <w:p w14:paraId="56D394DF" w14:textId="77777777" w:rsidR="0075476B" w:rsidRPr="00524CBF" w:rsidRDefault="0075476B" w:rsidP="00024AEE">
            <w:pPr>
              <w:pStyle w:val="Elsistekstas"/>
              <w:ind w:firstLine="0"/>
              <w:jc w:val="left"/>
            </w:pPr>
            <w:r w:rsidRPr="00524CBF">
              <w:t>Prašoma suma</w:t>
            </w:r>
          </w:p>
        </w:tc>
        <w:tc>
          <w:tcPr>
            <w:tcW w:w="2907" w:type="pct"/>
          </w:tcPr>
          <w:p w14:paraId="29CCF2F3" w14:textId="14912541" w:rsidR="0075476B" w:rsidRPr="00524CBF" w:rsidRDefault="0075476B" w:rsidP="00C828F2">
            <w:pPr>
              <w:pStyle w:val="Elsistekstas"/>
              <w:ind w:firstLine="0"/>
            </w:pPr>
            <w:r w:rsidRPr="00524CBF">
              <w:t xml:space="preserve">Pateikiama </w:t>
            </w:r>
            <w:r w:rsidR="00AF3129">
              <w:t>į</w:t>
            </w:r>
            <w:r w:rsidRPr="00524CBF">
              <w:t xml:space="preserve">gyvendinančiai </w:t>
            </w:r>
            <w:r w:rsidR="00AF3129">
              <w:t>i</w:t>
            </w:r>
            <w:r w:rsidRPr="00524CBF">
              <w:t xml:space="preserve">nstitucijai pateikto </w:t>
            </w:r>
            <w:r w:rsidR="00684569">
              <w:t xml:space="preserve">ir užregistruoto mokėjimo prašymo </w:t>
            </w:r>
            <w:r w:rsidRPr="00524CBF">
              <w:t>prašoma suma:</w:t>
            </w:r>
          </w:p>
          <w:p w14:paraId="36911BD6" w14:textId="3A773E90" w:rsidR="0075476B" w:rsidRPr="00524CBF" w:rsidRDefault="0075476B" w:rsidP="00C828F2">
            <w:pPr>
              <w:pStyle w:val="Elsistekstas"/>
              <w:numPr>
                <w:ilvl w:val="0"/>
                <w:numId w:val="42"/>
              </w:numPr>
            </w:pPr>
            <w:r w:rsidRPr="00524CBF">
              <w:t>AMP atveju, pateikiama lauko „Prašoma suma“ reikšmė;</w:t>
            </w:r>
          </w:p>
          <w:p w14:paraId="77E5A61F" w14:textId="0BA7FF8B" w:rsidR="0075476B" w:rsidRPr="00524CBF" w:rsidRDefault="0075476B" w:rsidP="00C828F2">
            <w:pPr>
              <w:pStyle w:val="Elsistekstas"/>
              <w:numPr>
                <w:ilvl w:val="0"/>
                <w:numId w:val="42"/>
              </w:numPr>
            </w:pPr>
            <w:r w:rsidRPr="00524CBF">
              <w:t xml:space="preserve">TMP arba GMP atveju, pateikiama lauko „Bendra prašomų pripažinti tinkamomis finansuoti išlaidų suma“. </w:t>
            </w:r>
          </w:p>
        </w:tc>
      </w:tr>
      <w:tr w:rsidR="0075476B" w:rsidRPr="00524CBF" w14:paraId="79C43DFF" w14:textId="77777777" w:rsidTr="00AE28AE">
        <w:tc>
          <w:tcPr>
            <w:tcW w:w="511" w:type="pct"/>
          </w:tcPr>
          <w:p w14:paraId="190820CA" w14:textId="77777777" w:rsidR="0075476B" w:rsidRPr="00524CBF" w:rsidRDefault="0075476B" w:rsidP="00B778A2">
            <w:pPr>
              <w:pStyle w:val="Elsistekstas"/>
              <w:numPr>
                <w:ilvl w:val="0"/>
                <w:numId w:val="90"/>
              </w:numPr>
              <w:jc w:val="left"/>
            </w:pPr>
          </w:p>
        </w:tc>
        <w:tc>
          <w:tcPr>
            <w:tcW w:w="1582" w:type="pct"/>
          </w:tcPr>
          <w:p w14:paraId="67DEA106" w14:textId="77777777" w:rsidR="0075476B" w:rsidRPr="00524CBF" w:rsidRDefault="0075476B" w:rsidP="00024AEE">
            <w:pPr>
              <w:pStyle w:val="Elsistekstas"/>
              <w:ind w:firstLine="0"/>
              <w:jc w:val="left"/>
            </w:pPr>
            <w:r w:rsidRPr="00524CBF">
              <w:t>MP būsena</w:t>
            </w:r>
          </w:p>
        </w:tc>
        <w:tc>
          <w:tcPr>
            <w:tcW w:w="2907" w:type="pct"/>
          </w:tcPr>
          <w:p w14:paraId="069413B2" w14:textId="5B9690B2" w:rsidR="0075476B" w:rsidRPr="00524CBF" w:rsidRDefault="0075476B" w:rsidP="00C828F2">
            <w:pPr>
              <w:pStyle w:val="Elsistekstas"/>
              <w:ind w:firstLine="0"/>
            </w:pPr>
            <w:r w:rsidRPr="00524CBF">
              <w:t xml:space="preserve">Pateikiama </w:t>
            </w:r>
            <w:r w:rsidR="00AF3129">
              <w:t>į</w:t>
            </w:r>
            <w:r w:rsidRPr="00524CBF">
              <w:t xml:space="preserve">gyvendinančiai </w:t>
            </w:r>
            <w:r w:rsidR="00AF3129">
              <w:t>i</w:t>
            </w:r>
            <w:r w:rsidRPr="00524CBF">
              <w:t xml:space="preserve">nstitucijai pateikto ir užregistruoto </w:t>
            </w:r>
            <w:r w:rsidR="00AE0E54">
              <w:t>mokėjimo prašymo</w:t>
            </w:r>
            <w:r w:rsidR="00AE0E54" w:rsidRPr="00524CBF">
              <w:t xml:space="preserve"> </w:t>
            </w:r>
            <w:r w:rsidRPr="00524CBF">
              <w:t xml:space="preserve">būsena. </w:t>
            </w:r>
          </w:p>
        </w:tc>
      </w:tr>
      <w:tr w:rsidR="0075476B" w:rsidRPr="00524CBF" w14:paraId="2852C8A4" w14:textId="77777777" w:rsidTr="00AE28AE">
        <w:tc>
          <w:tcPr>
            <w:tcW w:w="511" w:type="pct"/>
          </w:tcPr>
          <w:p w14:paraId="788B5186" w14:textId="77777777" w:rsidR="0075476B" w:rsidRPr="00524CBF" w:rsidDel="00E74C77" w:rsidRDefault="0075476B" w:rsidP="00B778A2">
            <w:pPr>
              <w:pStyle w:val="Elsistekstas"/>
              <w:numPr>
                <w:ilvl w:val="0"/>
                <w:numId w:val="90"/>
              </w:numPr>
              <w:jc w:val="left"/>
            </w:pPr>
          </w:p>
        </w:tc>
        <w:tc>
          <w:tcPr>
            <w:tcW w:w="1582" w:type="pct"/>
          </w:tcPr>
          <w:p w14:paraId="13C3857B" w14:textId="77777777" w:rsidR="0075476B" w:rsidRPr="00524CBF" w:rsidRDefault="0075476B" w:rsidP="00024AEE">
            <w:pPr>
              <w:pStyle w:val="Elsistekstas"/>
              <w:ind w:firstLine="0"/>
              <w:jc w:val="left"/>
            </w:pPr>
            <w:r w:rsidRPr="00524CBF">
              <w:t>MP grafiko būsena</w:t>
            </w:r>
          </w:p>
        </w:tc>
        <w:tc>
          <w:tcPr>
            <w:tcW w:w="2907" w:type="pct"/>
          </w:tcPr>
          <w:p w14:paraId="300E1BF1" w14:textId="5D68ABD2" w:rsidR="0075476B" w:rsidRPr="00524CBF" w:rsidRDefault="0075476B" w:rsidP="00C828F2">
            <w:pPr>
              <w:pStyle w:val="Elsistekstas"/>
              <w:ind w:firstLine="0"/>
            </w:pPr>
            <w:r w:rsidRPr="00524CBF">
              <w:t xml:space="preserve">Pateikiama prie </w:t>
            </w:r>
            <w:r w:rsidR="002826EB">
              <w:t>AMP ar TMP</w:t>
            </w:r>
            <w:r w:rsidRPr="00524CBF">
              <w:t xml:space="preserve"> formos prisegto ir kartu </w:t>
            </w:r>
            <w:r w:rsidR="0086017A">
              <w:t>į</w:t>
            </w:r>
            <w:r w:rsidRPr="00524CBF">
              <w:t>gyvendinančia</w:t>
            </w:r>
            <w:r w:rsidR="002826EB">
              <w:t>ja</w:t>
            </w:r>
            <w:r w:rsidRPr="00524CBF">
              <w:t xml:space="preserve">i </w:t>
            </w:r>
            <w:r w:rsidR="0086017A">
              <w:t>i</w:t>
            </w:r>
            <w:r w:rsidRPr="00524CBF">
              <w:t>nstitucijai pateikto</w:t>
            </w:r>
            <w:r w:rsidR="002826EB">
              <w:t xml:space="preserve"> ir užregistruoto</w:t>
            </w:r>
            <w:r w:rsidRPr="00524CBF">
              <w:t xml:space="preserve"> MP </w:t>
            </w:r>
            <w:r w:rsidR="002826EB">
              <w:t xml:space="preserve">teikimo </w:t>
            </w:r>
            <w:r w:rsidRPr="00524CBF">
              <w:t>grafiko būsena.</w:t>
            </w:r>
          </w:p>
        </w:tc>
      </w:tr>
      <w:tr w:rsidR="0075476B" w:rsidRPr="00524CBF" w14:paraId="33A2F52A" w14:textId="77777777" w:rsidTr="00AE28AE">
        <w:tc>
          <w:tcPr>
            <w:tcW w:w="511" w:type="pct"/>
          </w:tcPr>
          <w:p w14:paraId="0AE7F820" w14:textId="77777777" w:rsidR="0075476B" w:rsidRPr="00524CBF" w:rsidRDefault="0075476B" w:rsidP="00B778A2">
            <w:pPr>
              <w:pStyle w:val="Elsistekstas"/>
              <w:numPr>
                <w:ilvl w:val="0"/>
                <w:numId w:val="90"/>
              </w:numPr>
              <w:jc w:val="left"/>
            </w:pPr>
          </w:p>
        </w:tc>
        <w:tc>
          <w:tcPr>
            <w:tcW w:w="1582" w:type="pct"/>
          </w:tcPr>
          <w:p w14:paraId="00268E1D" w14:textId="77777777" w:rsidR="0075476B" w:rsidRPr="00524CBF" w:rsidRDefault="0075476B" w:rsidP="00024AEE">
            <w:pPr>
              <w:pStyle w:val="Elsistekstas"/>
              <w:ind w:firstLine="0"/>
              <w:jc w:val="left"/>
            </w:pPr>
            <w:r w:rsidRPr="00524CBF">
              <w:t>MP būsenos data</w:t>
            </w:r>
          </w:p>
        </w:tc>
        <w:tc>
          <w:tcPr>
            <w:tcW w:w="2907" w:type="pct"/>
          </w:tcPr>
          <w:p w14:paraId="7F13BF68" w14:textId="13946CDC" w:rsidR="0075476B" w:rsidRPr="00BE6681" w:rsidRDefault="0075476B" w:rsidP="00C828F2">
            <w:pPr>
              <w:pStyle w:val="Elsistekstas"/>
              <w:ind w:firstLine="0"/>
            </w:pPr>
            <w:r w:rsidRPr="00506113">
              <w:t>Pateikiama</w:t>
            </w:r>
            <w:r w:rsidR="00BE6681">
              <w:t xml:space="preserve"> </w:t>
            </w:r>
            <w:r w:rsidR="0086017A">
              <w:t>įgyvendinančiai i</w:t>
            </w:r>
            <w:r w:rsidR="00BE6681" w:rsidRPr="00C6313D">
              <w:t xml:space="preserve">nstitucijai pateikto ir užregistruoto </w:t>
            </w:r>
            <w:r w:rsidR="001A2DD3">
              <w:t>mokėjimo prašymo</w:t>
            </w:r>
            <w:r w:rsidR="00BE6681" w:rsidRPr="00C6313D">
              <w:t xml:space="preserve"> </w:t>
            </w:r>
            <w:r w:rsidRPr="00BE6681">
              <w:t>būsenos data.</w:t>
            </w:r>
          </w:p>
        </w:tc>
      </w:tr>
    </w:tbl>
    <w:p w14:paraId="571A5F52" w14:textId="4020F808" w:rsidR="00262772" w:rsidRPr="00524CBF" w:rsidRDefault="00262772" w:rsidP="00262772">
      <w:pPr>
        <w:pStyle w:val="Elsistekstas"/>
      </w:pPr>
      <w:r w:rsidRPr="00524CBF">
        <w:t xml:space="preserve">Naudotojas gali rūšiuoti sąrašą „Pateikti dokumentai“ pagal visus sąrašo stulpelius, išskyrus lauką „Veiksmai“. Pagal nutylėjimą, sąrašas „Pateikti dokumentai“ bus išrūšiuotas pagal pateikimo datą (Z-&gt;A). Sąrašas „Rengiami dokumentai“ pagal nutylėjimą bus išrūšiuotas pagal parengimo datą (A-&gt; Z), sąrašo gale pateikiami pateikti </w:t>
      </w:r>
      <w:r w:rsidR="0044660E">
        <w:t xml:space="preserve">įgyvendinančiajai institucijai </w:t>
      </w:r>
      <w:r w:rsidRPr="00524CBF">
        <w:t>dokumentai.</w:t>
      </w:r>
    </w:p>
    <w:p w14:paraId="5CF6BE48" w14:textId="476A8F2C" w:rsidR="003C12BF" w:rsidRPr="00524CBF" w:rsidRDefault="00262772" w:rsidP="003C12BF">
      <w:pPr>
        <w:pStyle w:val="Elsistekstas"/>
      </w:pPr>
      <w:r w:rsidRPr="00524CBF">
        <w:t>P</w:t>
      </w:r>
      <w:r w:rsidR="003C12BF" w:rsidRPr="00524CBF">
        <w:t>ateiktų dokumentų sąraše yra galimybė ieškoti reikiamų formų filtro pagalba.</w:t>
      </w:r>
    </w:p>
    <w:p w14:paraId="2636EC26" w14:textId="4A9CA859" w:rsidR="0099622B" w:rsidRPr="003D4328" w:rsidRDefault="0099622B" w:rsidP="0099622B">
      <w:pPr>
        <w:pStyle w:val="Elsistekstas"/>
        <w:ind w:firstLine="0"/>
      </w:pPr>
      <w:r w:rsidRPr="003D4328">
        <w:rPr>
          <w:noProof/>
        </w:rPr>
        <w:drawing>
          <wp:inline distT="0" distB="0" distL="0" distR="0" wp14:anchorId="76F32E34" wp14:editId="486CB06E">
            <wp:extent cx="6122035" cy="1261745"/>
            <wp:effectExtent l="19050" t="19050" r="12065" b="146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screen">
                      <a:extLst>
                        <a:ext uri="{28A0092B-C50C-407E-A947-70E740481C1C}">
                          <a14:useLocalDpi xmlns:a14="http://schemas.microsoft.com/office/drawing/2010/main"/>
                        </a:ext>
                      </a:extLst>
                    </a:blip>
                    <a:stretch>
                      <a:fillRect/>
                    </a:stretch>
                  </pic:blipFill>
                  <pic:spPr>
                    <a:xfrm>
                      <a:off x="0" y="0"/>
                      <a:ext cx="6122035" cy="1261745"/>
                    </a:xfrm>
                    <a:prstGeom prst="rect">
                      <a:avLst/>
                    </a:prstGeom>
                    <a:ln>
                      <a:solidFill>
                        <a:schemeClr val="tx1"/>
                      </a:solidFill>
                    </a:ln>
                  </pic:spPr>
                </pic:pic>
              </a:graphicData>
            </a:graphic>
          </wp:inline>
        </w:drawing>
      </w:r>
    </w:p>
    <w:p w14:paraId="6F093F7A" w14:textId="0A16CB47" w:rsidR="0099622B" w:rsidRPr="00E45599" w:rsidRDefault="0099622B" w:rsidP="00D936D1">
      <w:pPr>
        <w:pStyle w:val="Paveiksleliopavadinimas"/>
      </w:pPr>
      <w:r w:rsidRPr="00505299">
        <w:t xml:space="preserve">Pateiktų </w:t>
      </w:r>
      <w:r w:rsidRPr="00725BF4">
        <w:t>MP filtras</w:t>
      </w:r>
    </w:p>
    <w:p w14:paraId="5121CAA8" w14:textId="4B1C7DEC" w:rsidR="0099622B" w:rsidRPr="00473965" w:rsidRDefault="0099622B" w:rsidP="00F35BF1">
      <w:pPr>
        <w:pStyle w:val="Elsistekstas"/>
      </w:pPr>
      <w:r w:rsidRPr="00473965">
        <w:t>Naudotojas pateiktų MP sąrašą gali filtruoti pagal šiuos laukus:</w:t>
      </w:r>
    </w:p>
    <w:tbl>
      <w:tblPr>
        <w:tblStyle w:val="Elsislentele"/>
        <w:tblW w:w="0" w:type="auto"/>
        <w:tblLook w:val="04A0" w:firstRow="1" w:lastRow="0" w:firstColumn="1" w:lastColumn="0" w:noHBand="0" w:noVBand="1"/>
      </w:tblPr>
      <w:tblGrid>
        <w:gridCol w:w="990"/>
        <w:gridCol w:w="2101"/>
        <w:gridCol w:w="1823"/>
        <w:gridCol w:w="4613"/>
      </w:tblGrid>
      <w:tr w:rsidR="0099622B" w:rsidRPr="00524CBF" w14:paraId="00EE0980" w14:textId="77777777" w:rsidTr="00AE28AE">
        <w:trPr>
          <w:cnfStyle w:val="100000000000" w:firstRow="1" w:lastRow="0" w:firstColumn="0" w:lastColumn="0" w:oddVBand="0" w:evenVBand="0" w:oddHBand="0" w:evenHBand="0" w:firstRowFirstColumn="0" w:firstRowLastColumn="0" w:lastRowFirstColumn="0" w:lastRowLastColumn="0"/>
        </w:trPr>
        <w:tc>
          <w:tcPr>
            <w:tcW w:w="999" w:type="dxa"/>
          </w:tcPr>
          <w:p w14:paraId="4F382587" w14:textId="77777777" w:rsidR="0099622B" w:rsidRPr="00BE6681" w:rsidRDefault="0099622B" w:rsidP="00C06146">
            <w:pPr>
              <w:pStyle w:val="Elsislentelesantraste"/>
              <w:rPr>
                <w:b/>
              </w:rPr>
            </w:pPr>
            <w:r w:rsidRPr="003D4328">
              <w:t>Eil. Nr.</w:t>
            </w:r>
          </w:p>
        </w:tc>
        <w:tc>
          <w:tcPr>
            <w:tcW w:w="2124" w:type="dxa"/>
          </w:tcPr>
          <w:p w14:paraId="38049DB6" w14:textId="77777777" w:rsidR="0099622B" w:rsidRPr="00E10701" w:rsidRDefault="0099622B" w:rsidP="00C06146">
            <w:pPr>
              <w:pStyle w:val="Elsislentelesantraste"/>
              <w:rPr>
                <w:b/>
              </w:rPr>
            </w:pPr>
            <w:r w:rsidRPr="006E7FF9">
              <w:t>Lauko pavadinimas</w:t>
            </w:r>
          </w:p>
        </w:tc>
        <w:tc>
          <w:tcPr>
            <w:tcW w:w="1842" w:type="dxa"/>
          </w:tcPr>
          <w:p w14:paraId="242317A6" w14:textId="77777777" w:rsidR="0099622B" w:rsidRPr="00B837D6" w:rsidRDefault="0099622B" w:rsidP="00C06146">
            <w:pPr>
              <w:pStyle w:val="Elsislentelesantraste"/>
              <w:rPr>
                <w:b/>
              </w:rPr>
            </w:pPr>
            <w:r w:rsidRPr="00462636">
              <w:t>Tipas</w:t>
            </w:r>
          </w:p>
        </w:tc>
        <w:tc>
          <w:tcPr>
            <w:tcW w:w="4666" w:type="dxa"/>
          </w:tcPr>
          <w:p w14:paraId="714F0E8C" w14:textId="77777777" w:rsidR="0099622B" w:rsidRPr="00725BF4" w:rsidRDefault="0099622B" w:rsidP="00C06146">
            <w:pPr>
              <w:pStyle w:val="Elsislentelesantraste"/>
              <w:rPr>
                <w:b/>
              </w:rPr>
            </w:pPr>
            <w:r w:rsidRPr="00505299">
              <w:t>Aprašymas</w:t>
            </w:r>
          </w:p>
        </w:tc>
      </w:tr>
      <w:tr w:rsidR="0099622B" w:rsidRPr="00524CBF" w14:paraId="1C281347" w14:textId="77777777" w:rsidTr="00AE28AE">
        <w:tc>
          <w:tcPr>
            <w:tcW w:w="999" w:type="dxa"/>
          </w:tcPr>
          <w:p w14:paraId="46EF11B2" w14:textId="77777777" w:rsidR="0099622B" w:rsidRPr="00524CBF" w:rsidRDefault="0099622B" w:rsidP="00B778A2">
            <w:pPr>
              <w:pStyle w:val="Elsistekstas"/>
              <w:numPr>
                <w:ilvl w:val="0"/>
                <w:numId w:val="59"/>
              </w:numPr>
              <w:jc w:val="left"/>
            </w:pPr>
          </w:p>
        </w:tc>
        <w:tc>
          <w:tcPr>
            <w:tcW w:w="2124" w:type="dxa"/>
          </w:tcPr>
          <w:p w14:paraId="5C86BB38" w14:textId="77777777" w:rsidR="0099622B" w:rsidRPr="00524CBF" w:rsidRDefault="0099622B" w:rsidP="000D2976">
            <w:pPr>
              <w:pStyle w:val="Elsistekstas"/>
              <w:ind w:firstLine="0"/>
              <w:jc w:val="left"/>
            </w:pPr>
            <w:r w:rsidRPr="00524CBF">
              <w:t>Pateikimo data</w:t>
            </w:r>
          </w:p>
        </w:tc>
        <w:tc>
          <w:tcPr>
            <w:tcW w:w="1842" w:type="dxa"/>
          </w:tcPr>
          <w:p w14:paraId="37C94BAE" w14:textId="77777777" w:rsidR="0099622B" w:rsidRPr="00524CBF" w:rsidRDefault="0099622B" w:rsidP="000D2976">
            <w:pPr>
              <w:pStyle w:val="Elsistekstas"/>
              <w:ind w:firstLine="0"/>
              <w:jc w:val="left"/>
            </w:pPr>
            <w:r w:rsidRPr="00524CBF">
              <w:t>Data formato YYYY-MM-DD</w:t>
            </w:r>
          </w:p>
        </w:tc>
        <w:tc>
          <w:tcPr>
            <w:tcW w:w="4666" w:type="dxa"/>
          </w:tcPr>
          <w:p w14:paraId="4069211C" w14:textId="4452D708" w:rsidR="0099622B" w:rsidRPr="00524CBF" w:rsidRDefault="0099622B" w:rsidP="00C828F2">
            <w:pPr>
              <w:pStyle w:val="Elsistekstas"/>
              <w:ind w:firstLine="0"/>
            </w:pPr>
            <w:r w:rsidRPr="00524CBF">
              <w:t>Naudotojas gali įvesti arba pasirinkti iš kalendoriaus pateikimo datų rėžį. Mokėjimų prašymai atfiltruojami pagal nurodytą pateikimo datą</w:t>
            </w:r>
          </w:p>
        </w:tc>
      </w:tr>
      <w:tr w:rsidR="0099622B" w:rsidRPr="00524CBF" w14:paraId="76CE4EF6" w14:textId="77777777" w:rsidTr="00AE28AE">
        <w:tc>
          <w:tcPr>
            <w:tcW w:w="999" w:type="dxa"/>
          </w:tcPr>
          <w:p w14:paraId="4878580B" w14:textId="77777777" w:rsidR="0099622B" w:rsidRPr="00524CBF" w:rsidRDefault="0099622B" w:rsidP="00B778A2">
            <w:pPr>
              <w:pStyle w:val="Elsistekstas"/>
              <w:numPr>
                <w:ilvl w:val="0"/>
                <w:numId w:val="59"/>
              </w:numPr>
              <w:jc w:val="left"/>
            </w:pPr>
          </w:p>
        </w:tc>
        <w:tc>
          <w:tcPr>
            <w:tcW w:w="2124" w:type="dxa"/>
          </w:tcPr>
          <w:p w14:paraId="4BD68240" w14:textId="77777777" w:rsidR="0099622B" w:rsidRPr="00524CBF" w:rsidRDefault="0099622B" w:rsidP="000D2976">
            <w:pPr>
              <w:pStyle w:val="Elsistekstas"/>
              <w:ind w:firstLine="0"/>
              <w:jc w:val="left"/>
            </w:pPr>
            <w:r w:rsidRPr="00524CBF">
              <w:t>Parengimo data</w:t>
            </w:r>
          </w:p>
        </w:tc>
        <w:tc>
          <w:tcPr>
            <w:tcW w:w="1842" w:type="dxa"/>
          </w:tcPr>
          <w:p w14:paraId="7F4FAC6F" w14:textId="77777777" w:rsidR="0099622B" w:rsidRPr="00524CBF" w:rsidRDefault="0099622B" w:rsidP="000D2976">
            <w:pPr>
              <w:pStyle w:val="Elsistekstas"/>
              <w:ind w:firstLine="0"/>
              <w:jc w:val="left"/>
            </w:pPr>
            <w:r w:rsidRPr="00524CBF">
              <w:t>Data formato YYYY-MM-DD</w:t>
            </w:r>
          </w:p>
        </w:tc>
        <w:tc>
          <w:tcPr>
            <w:tcW w:w="4666" w:type="dxa"/>
          </w:tcPr>
          <w:p w14:paraId="2E9720B3" w14:textId="39101C82" w:rsidR="0099622B" w:rsidRPr="00524CBF" w:rsidRDefault="0099622B" w:rsidP="00C828F2">
            <w:pPr>
              <w:pStyle w:val="Elsistekstas"/>
              <w:ind w:firstLine="0"/>
            </w:pPr>
            <w:r w:rsidRPr="00524CBF">
              <w:t>Naudotojas gali įvesti arba pasirinkti iš kalendoriaus parengimo datų rėžį. Mokėjimų prašymai atfiltruojami pagal nurodytą parengimo datą</w:t>
            </w:r>
          </w:p>
        </w:tc>
      </w:tr>
      <w:tr w:rsidR="0099622B" w:rsidRPr="00524CBF" w14:paraId="69781863" w14:textId="77777777" w:rsidTr="00AE28AE">
        <w:tc>
          <w:tcPr>
            <w:tcW w:w="999" w:type="dxa"/>
          </w:tcPr>
          <w:p w14:paraId="63B82EB3" w14:textId="77777777" w:rsidR="0099622B" w:rsidRPr="00524CBF" w:rsidRDefault="0099622B" w:rsidP="00B778A2">
            <w:pPr>
              <w:pStyle w:val="Elsistekstas"/>
              <w:numPr>
                <w:ilvl w:val="0"/>
                <w:numId w:val="59"/>
              </w:numPr>
              <w:jc w:val="left"/>
            </w:pPr>
          </w:p>
        </w:tc>
        <w:tc>
          <w:tcPr>
            <w:tcW w:w="2124" w:type="dxa"/>
          </w:tcPr>
          <w:p w14:paraId="2BE46245" w14:textId="3EAA5DB0" w:rsidR="0099622B" w:rsidRPr="00524CBF" w:rsidRDefault="0099622B" w:rsidP="000D2976">
            <w:pPr>
              <w:pStyle w:val="Elsistekstas"/>
              <w:ind w:firstLine="0"/>
              <w:jc w:val="left"/>
            </w:pPr>
            <w:r w:rsidRPr="00524CBF">
              <w:t xml:space="preserve">Nr. </w:t>
            </w:r>
          </w:p>
        </w:tc>
        <w:tc>
          <w:tcPr>
            <w:tcW w:w="1842" w:type="dxa"/>
          </w:tcPr>
          <w:p w14:paraId="739AB15A" w14:textId="77777777" w:rsidR="0099622B" w:rsidRPr="00524CBF" w:rsidRDefault="0099622B" w:rsidP="000D2976">
            <w:pPr>
              <w:pStyle w:val="Elsistekstas"/>
              <w:ind w:firstLine="0"/>
              <w:jc w:val="left"/>
            </w:pPr>
            <w:r w:rsidRPr="00524CBF">
              <w:t>Tekstinis laukas</w:t>
            </w:r>
          </w:p>
        </w:tc>
        <w:tc>
          <w:tcPr>
            <w:tcW w:w="4666" w:type="dxa"/>
          </w:tcPr>
          <w:p w14:paraId="1092C40E" w14:textId="278606E4" w:rsidR="0099622B" w:rsidRPr="00524CBF" w:rsidRDefault="0099622B" w:rsidP="00C828F2">
            <w:pPr>
              <w:pStyle w:val="Elsistekstas"/>
              <w:ind w:firstLine="0"/>
            </w:pPr>
            <w:r w:rsidRPr="00524CBF">
              <w:t xml:space="preserve">Nurodomas </w:t>
            </w:r>
            <w:r w:rsidR="008E70CC">
              <w:t>mokėjimo prašymo</w:t>
            </w:r>
            <w:r w:rsidRPr="00524CBF">
              <w:t xml:space="preserve"> numeris. Mokėjimų prašymai atfiltruojami pagal nurodytą MP numerį.</w:t>
            </w:r>
          </w:p>
        </w:tc>
      </w:tr>
      <w:tr w:rsidR="0099622B" w:rsidRPr="00524CBF" w14:paraId="02CB1663" w14:textId="77777777" w:rsidTr="00AE28AE">
        <w:tc>
          <w:tcPr>
            <w:tcW w:w="999" w:type="dxa"/>
          </w:tcPr>
          <w:p w14:paraId="3F4C7CDC" w14:textId="77777777" w:rsidR="0099622B" w:rsidRPr="00524CBF" w:rsidRDefault="0099622B" w:rsidP="00B778A2">
            <w:pPr>
              <w:pStyle w:val="Elsistekstas"/>
              <w:numPr>
                <w:ilvl w:val="0"/>
                <w:numId w:val="59"/>
              </w:numPr>
              <w:jc w:val="left"/>
            </w:pPr>
          </w:p>
        </w:tc>
        <w:tc>
          <w:tcPr>
            <w:tcW w:w="2124" w:type="dxa"/>
          </w:tcPr>
          <w:p w14:paraId="745ED72A" w14:textId="77777777" w:rsidR="0099622B" w:rsidRPr="00524CBF" w:rsidRDefault="0099622B" w:rsidP="000D2976">
            <w:pPr>
              <w:pStyle w:val="Elsistekstas"/>
              <w:ind w:firstLine="0"/>
              <w:jc w:val="left"/>
            </w:pPr>
            <w:r w:rsidRPr="00524CBF">
              <w:t>MP būsena</w:t>
            </w:r>
          </w:p>
        </w:tc>
        <w:tc>
          <w:tcPr>
            <w:tcW w:w="1842" w:type="dxa"/>
          </w:tcPr>
          <w:p w14:paraId="75715EE4" w14:textId="77777777" w:rsidR="0099622B" w:rsidRPr="00524CBF" w:rsidRDefault="0099622B" w:rsidP="000D2976">
            <w:pPr>
              <w:pStyle w:val="Elsistekstas"/>
              <w:ind w:firstLine="0"/>
              <w:jc w:val="left"/>
            </w:pPr>
            <w:r w:rsidRPr="00524CBF">
              <w:t>Klasifikatorius</w:t>
            </w:r>
          </w:p>
        </w:tc>
        <w:tc>
          <w:tcPr>
            <w:tcW w:w="4666" w:type="dxa"/>
          </w:tcPr>
          <w:p w14:paraId="19523BC1" w14:textId="6709237E" w:rsidR="0099622B" w:rsidRPr="00524CBF" w:rsidRDefault="0099622B" w:rsidP="00C828F2">
            <w:pPr>
              <w:pStyle w:val="Elsistekstas"/>
              <w:ind w:firstLine="0"/>
            </w:pPr>
            <w:r w:rsidRPr="00524CBF">
              <w:t xml:space="preserve">Nurodoma </w:t>
            </w:r>
            <w:r w:rsidR="00FC54CD">
              <w:t>mokėjimo prašymo</w:t>
            </w:r>
            <w:r w:rsidR="00FC54CD" w:rsidRPr="00524CBF">
              <w:t xml:space="preserve"> </w:t>
            </w:r>
            <w:r w:rsidRPr="00524CBF">
              <w:t>būsena. Mokėjimų prašymai atfiltruojami pagal nurodytą MP būseną.</w:t>
            </w:r>
          </w:p>
        </w:tc>
      </w:tr>
      <w:tr w:rsidR="0099622B" w:rsidRPr="00524CBF" w14:paraId="7BAD85A6" w14:textId="77777777" w:rsidTr="00AE28AE">
        <w:tc>
          <w:tcPr>
            <w:tcW w:w="999" w:type="dxa"/>
          </w:tcPr>
          <w:p w14:paraId="44267B14" w14:textId="77777777" w:rsidR="0099622B" w:rsidRPr="00524CBF" w:rsidRDefault="0099622B" w:rsidP="00B778A2">
            <w:pPr>
              <w:pStyle w:val="Elsistekstas"/>
              <w:numPr>
                <w:ilvl w:val="0"/>
                <w:numId w:val="59"/>
              </w:numPr>
              <w:jc w:val="left"/>
            </w:pPr>
          </w:p>
        </w:tc>
        <w:tc>
          <w:tcPr>
            <w:tcW w:w="2124" w:type="dxa"/>
          </w:tcPr>
          <w:p w14:paraId="134C8111" w14:textId="77777777" w:rsidR="0099622B" w:rsidRPr="00524CBF" w:rsidRDefault="0099622B" w:rsidP="000D2976">
            <w:pPr>
              <w:pStyle w:val="Elsistekstas"/>
              <w:ind w:firstLine="0"/>
              <w:jc w:val="left"/>
            </w:pPr>
            <w:r w:rsidRPr="00524CBF">
              <w:t>MP tipas</w:t>
            </w:r>
          </w:p>
        </w:tc>
        <w:tc>
          <w:tcPr>
            <w:tcW w:w="1842" w:type="dxa"/>
          </w:tcPr>
          <w:p w14:paraId="790028A3" w14:textId="77777777" w:rsidR="0099622B" w:rsidRPr="00524CBF" w:rsidRDefault="0099622B" w:rsidP="000D2976">
            <w:pPr>
              <w:pStyle w:val="Elsistekstas"/>
              <w:ind w:firstLine="0"/>
              <w:jc w:val="left"/>
            </w:pPr>
            <w:r w:rsidRPr="00524CBF">
              <w:t>Klasifikatorius</w:t>
            </w:r>
          </w:p>
        </w:tc>
        <w:tc>
          <w:tcPr>
            <w:tcW w:w="4666" w:type="dxa"/>
          </w:tcPr>
          <w:p w14:paraId="1623EFA7" w14:textId="72FFA2B0" w:rsidR="0099622B" w:rsidRPr="00524CBF" w:rsidRDefault="0099622B" w:rsidP="00C828F2">
            <w:pPr>
              <w:pStyle w:val="Elsistekstas"/>
              <w:ind w:firstLine="0"/>
            </w:pPr>
            <w:r w:rsidRPr="00524CBF">
              <w:t>Nurodoma</w:t>
            </w:r>
            <w:r w:rsidR="00B03EF1">
              <w:t>s</w:t>
            </w:r>
            <w:r w:rsidRPr="00524CBF">
              <w:t xml:space="preserve"> </w:t>
            </w:r>
            <w:r w:rsidR="00B03EF1">
              <w:t>mokėjimo prašymo</w:t>
            </w:r>
            <w:r w:rsidR="00B03EF1" w:rsidRPr="00524CBF">
              <w:t xml:space="preserve"> </w:t>
            </w:r>
            <w:r w:rsidRPr="00524CBF">
              <w:t>tipas. Mokėjimų prašymai atfiltruojami pagal nurodytą MP tipą.</w:t>
            </w:r>
          </w:p>
        </w:tc>
      </w:tr>
      <w:tr w:rsidR="0099622B" w:rsidRPr="00524CBF" w14:paraId="756F54FE" w14:textId="77777777" w:rsidTr="00AE28AE">
        <w:tc>
          <w:tcPr>
            <w:tcW w:w="999" w:type="dxa"/>
          </w:tcPr>
          <w:p w14:paraId="0BD38028" w14:textId="77777777" w:rsidR="0099622B" w:rsidRPr="00524CBF" w:rsidRDefault="0099622B" w:rsidP="00B778A2">
            <w:pPr>
              <w:pStyle w:val="Elsistekstas"/>
              <w:numPr>
                <w:ilvl w:val="0"/>
                <w:numId w:val="59"/>
              </w:numPr>
              <w:jc w:val="left"/>
            </w:pPr>
          </w:p>
        </w:tc>
        <w:tc>
          <w:tcPr>
            <w:tcW w:w="2124" w:type="dxa"/>
          </w:tcPr>
          <w:p w14:paraId="4BE825F1" w14:textId="77777777" w:rsidR="0099622B" w:rsidRPr="00524CBF" w:rsidRDefault="0099622B" w:rsidP="000D2976">
            <w:pPr>
              <w:pStyle w:val="Elsistekstas"/>
              <w:ind w:firstLine="0"/>
              <w:jc w:val="left"/>
            </w:pPr>
            <w:r w:rsidRPr="00524CBF">
              <w:t>Išvalyti</w:t>
            </w:r>
          </w:p>
        </w:tc>
        <w:tc>
          <w:tcPr>
            <w:tcW w:w="1842" w:type="dxa"/>
          </w:tcPr>
          <w:p w14:paraId="24047D39" w14:textId="77777777" w:rsidR="0099622B" w:rsidRPr="00524CBF" w:rsidRDefault="0099622B" w:rsidP="000D2976">
            <w:pPr>
              <w:pStyle w:val="Elsistekstas"/>
              <w:ind w:firstLine="0"/>
              <w:jc w:val="left"/>
            </w:pPr>
            <w:r w:rsidRPr="00524CBF">
              <w:t>Mygtukas</w:t>
            </w:r>
          </w:p>
        </w:tc>
        <w:tc>
          <w:tcPr>
            <w:tcW w:w="4666" w:type="dxa"/>
          </w:tcPr>
          <w:p w14:paraId="5B44B20C" w14:textId="77777777" w:rsidR="0099622B" w:rsidRPr="00524CBF" w:rsidRDefault="0099622B" w:rsidP="00C828F2">
            <w:pPr>
              <w:pStyle w:val="Elsistekstas"/>
              <w:ind w:firstLine="0"/>
            </w:pPr>
            <w:r w:rsidRPr="00524CBF">
              <w:t xml:space="preserve">Paspaudus išvalomi visi duomenys, nurodyti filtro laukuose. </w:t>
            </w:r>
          </w:p>
        </w:tc>
      </w:tr>
    </w:tbl>
    <w:p w14:paraId="707527C6" w14:textId="77777777" w:rsidR="00F35BF1" w:rsidRPr="00524CBF" w:rsidRDefault="00F35BF1" w:rsidP="00F35BF1">
      <w:pPr>
        <w:pStyle w:val="Elsistekstas"/>
      </w:pPr>
      <w:r w:rsidRPr="00524CBF">
        <w:t>Priklausomai nuo turimų teisių, naudotojas gali atlikti šiuos veiksmus:</w:t>
      </w:r>
    </w:p>
    <w:p w14:paraId="0A4A4FBD" w14:textId="47033A2F" w:rsidR="0001475C" w:rsidRPr="00524CBF" w:rsidRDefault="0001475C" w:rsidP="00B778A2">
      <w:pPr>
        <w:pStyle w:val="Elsistekstas"/>
        <w:numPr>
          <w:ilvl w:val="0"/>
          <w:numId w:val="44"/>
        </w:numPr>
        <w:rPr>
          <w:b/>
        </w:rPr>
      </w:pPr>
      <w:r w:rsidRPr="00524CBF">
        <w:rPr>
          <w:b/>
        </w:rPr>
        <w:t>Užsakyti ir atsisiųsti preliminarią TMP/GMP formą.</w:t>
      </w:r>
    </w:p>
    <w:p w14:paraId="5FE1B04B" w14:textId="54113305" w:rsidR="0001475C" w:rsidRPr="00524CBF" w:rsidRDefault="0001475C" w:rsidP="0001475C">
      <w:pPr>
        <w:pStyle w:val="Elsistekstas"/>
        <w:ind w:left="644" w:firstLine="0"/>
      </w:pPr>
      <w:r w:rsidRPr="00524CBF">
        <w:t>Naudotojui, paspaudus mygtuką „Užsakyti preliminarų TMP/GMP“, užsakoma</w:t>
      </w:r>
      <w:r w:rsidR="00D618F2">
        <w:t xml:space="preserve"> TMP/GMP forma</w:t>
      </w:r>
      <w:r w:rsidRPr="00524CBF">
        <w:t xml:space="preserve"> </w:t>
      </w:r>
      <w:r w:rsidR="00D618F2">
        <w:t>(</w:t>
      </w:r>
      <w:r w:rsidRPr="00524CBF">
        <w:t>PDF forma</w:t>
      </w:r>
      <w:r w:rsidR="00D618F2">
        <w:t>tu)</w:t>
      </w:r>
      <w:r w:rsidRPr="00524CBF">
        <w:t>, užpildyta preliminariais duomenimis. Naudotojui pateikiamas pranešimas: „Preliminariai užpildyta TMP/GMP forma užsakyta &lt;data ir laikas, kada  buvo užsakyta forma&gt;“.</w:t>
      </w:r>
    </w:p>
    <w:p w14:paraId="086C93AE" w14:textId="16E6EC13" w:rsidR="0001475C" w:rsidRPr="00576566" w:rsidRDefault="0001475C" w:rsidP="0001475C">
      <w:pPr>
        <w:pStyle w:val="Elsistekstas"/>
        <w:ind w:left="644" w:firstLine="0"/>
      </w:pPr>
      <w:r w:rsidRPr="00524CBF">
        <w:t>Kai preliminariai užpildyta</w:t>
      </w:r>
      <w:r w:rsidR="0086228F" w:rsidRPr="00524CBF">
        <w:t xml:space="preserve"> TMP/GMP </w:t>
      </w:r>
      <w:r w:rsidRPr="00524CBF">
        <w:t>forma atsiunčiama, naudotojui pateikiamas pranešimas „&lt;data ir laikas, kada buvo atsiųsta užsakyta forma&gt; preliminariai užpildyta TMP/GMP forma“. Naudotojui paspaudus piktogramą „Atsisiųsti“ (</w:t>
      </w:r>
      <w:r w:rsidR="007C0717" w:rsidRPr="00524CBF">
        <w:rPr>
          <w:noProof/>
        </w:rPr>
        <w:drawing>
          <wp:inline distT="0" distB="0" distL="0" distR="0" wp14:anchorId="33FB62C1" wp14:editId="2913A331">
            <wp:extent cx="182880" cy="173736"/>
            <wp:effectExtent l="0" t="0" r="762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2880" cy="173736"/>
                    </a:xfrm>
                    <a:prstGeom prst="rect">
                      <a:avLst/>
                    </a:prstGeom>
                  </pic:spPr>
                </pic:pic>
              </a:graphicData>
            </a:graphic>
          </wp:inline>
        </w:drawing>
      </w:r>
      <w:r w:rsidRPr="00524CBF">
        <w:t xml:space="preserve">) į kompiuterį atsiunčiama </w:t>
      </w:r>
      <w:r w:rsidRPr="0055797F">
        <w:t>užsakyta forma, kurią naudotojas turi užpildyti ir įkelti į DMS.</w:t>
      </w:r>
    </w:p>
    <w:p w14:paraId="3E1F6D86" w14:textId="08F49220" w:rsidR="00262772" w:rsidRPr="004359C0" w:rsidRDefault="00262772" w:rsidP="00B778A2">
      <w:pPr>
        <w:pStyle w:val="Elsistekstas"/>
        <w:numPr>
          <w:ilvl w:val="0"/>
          <w:numId w:val="44"/>
        </w:numPr>
        <w:rPr>
          <w:b/>
        </w:rPr>
      </w:pPr>
      <w:r w:rsidRPr="004359C0">
        <w:rPr>
          <w:b/>
        </w:rPr>
        <w:t>Pildyti AMP.</w:t>
      </w:r>
    </w:p>
    <w:p w14:paraId="00459A4D" w14:textId="32DF3509" w:rsidR="00262772" w:rsidRPr="00E10701" w:rsidRDefault="00262772" w:rsidP="00262772">
      <w:pPr>
        <w:pStyle w:val="Elsistekstas"/>
        <w:ind w:left="644" w:firstLine="0"/>
      </w:pPr>
      <w:r w:rsidRPr="001248AC">
        <w:t>Naudotojui, paspaudus mygtuką „Pildyti AMP“, užsakomi AMP ir MP teikimo grafiko preliminarūs  duomenys form</w:t>
      </w:r>
      <w:r w:rsidR="00B766A5">
        <w:t>ų</w:t>
      </w:r>
      <w:r w:rsidRPr="001248AC">
        <w:t xml:space="preserve"> pildymui. Naudotojui pateikiamas pranešimas „Užsakyti preliminarūs A</w:t>
      </w:r>
      <w:r w:rsidRPr="00282CA0">
        <w:t>MP ir MP teikimo grafiko duomenys</w:t>
      </w:r>
      <w:r w:rsidRPr="006E7FF9">
        <w:t xml:space="preserve">“. AMP ir MP teikimo grafikui priskiriamos būsenos ir būsenų  datos (nurodanti kada duomenys buvo užsakyti). </w:t>
      </w:r>
    </w:p>
    <w:p w14:paraId="5983CE70" w14:textId="39CB7C14" w:rsidR="00F35BF1" w:rsidRPr="00505299" w:rsidRDefault="00C8771F" w:rsidP="00B778A2">
      <w:pPr>
        <w:pStyle w:val="Elsistekstas"/>
        <w:numPr>
          <w:ilvl w:val="0"/>
          <w:numId w:val="44"/>
        </w:numPr>
        <w:rPr>
          <w:b/>
        </w:rPr>
      </w:pPr>
      <w:r w:rsidRPr="00462636">
        <w:rPr>
          <w:b/>
        </w:rPr>
        <w:t>Pildyti TMP/GMP</w:t>
      </w:r>
      <w:r w:rsidR="00F35BF1" w:rsidRPr="00B837D6">
        <w:rPr>
          <w:b/>
        </w:rPr>
        <w:t xml:space="preserve">. </w:t>
      </w:r>
    </w:p>
    <w:p w14:paraId="7DAB20C6" w14:textId="5249BB0A" w:rsidR="00714123" w:rsidRPr="00473965" w:rsidRDefault="00262772" w:rsidP="00262772">
      <w:pPr>
        <w:pStyle w:val="Elsistekstas"/>
        <w:ind w:left="644" w:firstLine="0"/>
      </w:pPr>
      <w:r w:rsidRPr="00725BF4">
        <w:t>Naudotojui, paspaudus mygtuką „Pildyti TMP/GMP“, užsakomi TMP</w:t>
      </w:r>
      <w:r w:rsidR="00B766A5">
        <w:t xml:space="preserve">, MP teikimo grafiko bei </w:t>
      </w:r>
      <w:r w:rsidRPr="00725BF4">
        <w:t>GMP</w:t>
      </w:r>
      <w:r w:rsidR="00B766A5">
        <w:t xml:space="preserve"> GPĮI</w:t>
      </w:r>
      <w:r w:rsidRPr="00725BF4">
        <w:t xml:space="preserve"> dalies preliminarūs  duomenys formos pildymui. Naudotojui pateikiamas pranešimas „</w:t>
      </w:r>
      <w:r w:rsidRPr="00E45599">
        <w:t>Užsakyti TMP/GMP ir MP teikimo grafiko duomenys</w:t>
      </w:r>
      <w:r w:rsidRPr="00473965">
        <w:t xml:space="preserve">“. TMP/GMP ir MP teikimo grafikui priskiriamos būsenos ir būsenų  datos (nurodanti kada duomenys buvo užsakyti). </w:t>
      </w:r>
    </w:p>
    <w:p w14:paraId="3AB8DD09" w14:textId="444C31F0" w:rsidR="00262772" w:rsidRPr="00524CBF" w:rsidRDefault="00714123" w:rsidP="00262772">
      <w:pPr>
        <w:pStyle w:val="Elsistekstas"/>
        <w:ind w:left="644" w:firstLine="0"/>
      </w:pPr>
      <w:r w:rsidRPr="00473965">
        <w:t>Pa</w:t>
      </w:r>
      <w:r w:rsidRPr="00524CBF">
        <w:t>gal nutylėjimą pažymima, kad MP tipas yra „Tarpinis“. Rengiamo TMP/GMP formoje pakeitus tipą iš „Tarpinis“ į „Galutinis“ iš karto bus pateikiami MPD4 dalies duomenys (GMP pildymui).</w:t>
      </w:r>
    </w:p>
    <w:p w14:paraId="63F51039" w14:textId="77777777" w:rsidR="00262772" w:rsidRPr="0055797F" w:rsidRDefault="00262772" w:rsidP="00262772">
      <w:pPr>
        <w:pStyle w:val="Elsistekstas"/>
        <w:ind w:left="644" w:firstLine="0"/>
      </w:pPr>
      <w:r w:rsidRPr="00524CBF">
        <w:t xml:space="preserve">Gavus užsakytus duomenis, piktograma </w:t>
      </w:r>
      <w:r w:rsidRPr="00524CBF">
        <w:rPr>
          <w:noProof/>
        </w:rPr>
        <w:drawing>
          <wp:inline distT="0" distB="0" distL="0" distR="0" wp14:anchorId="4B7C4C00" wp14:editId="5F7F13C7">
            <wp:extent cx="201168" cy="173736"/>
            <wp:effectExtent l="0" t="0" r="889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1168" cy="173736"/>
                    </a:xfrm>
                    <a:prstGeom prst="rect">
                      <a:avLst/>
                    </a:prstGeom>
                  </pic:spPr>
                </pic:pic>
              </a:graphicData>
            </a:graphic>
          </wp:inline>
        </w:drawing>
      </w:r>
      <w:r w:rsidRPr="00524CBF">
        <w:t>pakeičiama į piktogramą „Redaguoti“</w:t>
      </w:r>
      <w:r w:rsidRPr="0055797F">
        <w:t xml:space="preserve"> (</w:t>
      </w:r>
      <w:r w:rsidRPr="00524CBF">
        <w:rPr>
          <w:noProof/>
        </w:rPr>
        <w:drawing>
          <wp:inline distT="0" distB="0" distL="0" distR="0" wp14:anchorId="11B0A294" wp14:editId="3E196874">
            <wp:extent cx="146304" cy="155448"/>
            <wp:effectExtent l="0" t="0" r="635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6304" cy="155448"/>
                    </a:xfrm>
                    <a:prstGeom prst="rect">
                      <a:avLst/>
                    </a:prstGeom>
                  </pic:spPr>
                </pic:pic>
              </a:graphicData>
            </a:graphic>
          </wp:inline>
        </w:drawing>
      </w:r>
      <w:r w:rsidRPr="00524CBF">
        <w:t>).</w:t>
      </w:r>
    </w:p>
    <w:p w14:paraId="4E7B0400" w14:textId="4A8A7989" w:rsidR="00262772" w:rsidRPr="00524CBF" w:rsidRDefault="00262772" w:rsidP="00262772">
      <w:pPr>
        <w:pStyle w:val="Elsistekstas"/>
        <w:ind w:firstLine="0"/>
      </w:pPr>
      <w:r w:rsidRPr="00524CBF">
        <w:rPr>
          <w:noProof/>
        </w:rPr>
        <w:drawing>
          <wp:inline distT="0" distB="0" distL="0" distR="0" wp14:anchorId="2A929C69" wp14:editId="39DD24F9">
            <wp:extent cx="6122035" cy="780415"/>
            <wp:effectExtent l="19050" t="19050" r="12065" b="1968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screen">
                      <a:extLst>
                        <a:ext uri="{28A0092B-C50C-407E-A947-70E740481C1C}">
                          <a14:useLocalDpi xmlns:a14="http://schemas.microsoft.com/office/drawing/2010/main"/>
                        </a:ext>
                      </a:extLst>
                    </a:blip>
                    <a:stretch>
                      <a:fillRect/>
                    </a:stretch>
                  </pic:blipFill>
                  <pic:spPr>
                    <a:xfrm>
                      <a:off x="0" y="0"/>
                      <a:ext cx="6122035" cy="780415"/>
                    </a:xfrm>
                    <a:prstGeom prst="rect">
                      <a:avLst/>
                    </a:prstGeom>
                    <a:ln>
                      <a:solidFill>
                        <a:schemeClr val="tx1"/>
                      </a:solidFill>
                    </a:ln>
                  </pic:spPr>
                </pic:pic>
              </a:graphicData>
            </a:graphic>
          </wp:inline>
        </w:drawing>
      </w:r>
    </w:p>
    <w:p w14:paraId="5600B87F" w14:textId="2781197E" w:rsidR="00262772" w:rsidRPr="00725BF4" w:rsidRDefault="00262772" w:rsidP="00D936D1">
      <w:pPr>
        <w:pStyle w:val="Paveiksleliopavadinimas"/>
      </w:pPr>
      <w:r w:rsidRPr="00505299">
        <w:t>Preliminarių MP ir MP teikimo grafiko duomenų užsakymas formoms</w:t>
      </w:r>
    </w:p>
    <w:p w14:paraId="6827DB8E" w14:textId="22866439" w:rsidR="00F35BF1" w:rsidRPr="00B15BDB" w:rsidRDefault="00B15BDB" w:rsidP="00B778A2">
      <w:pPr>
        <w:pStyle w:val="Elsistekstas"/>
        <w:numPr>
          <w:ilvl w:val="0"/>
          <w:numId w:val="44"/>
        </w:numPr>
        <w:rPr>
          <w:b/>
        </w:rPr>
      </w:pPr>
      <w:r>
        <w:rPr>
          <w:b/>
        </w:rPr>
        <w:t>Rengti ir r</w:t>
      </w:r>
      <w:r w:rsidR="00F35BF1" w:rsidRPr="00B15BDB">
        <w:rPr>
          <w:b/>
        </w:rPr>
        <w:t>edaguoti MP</w:t>
      </w:r>
      <w:r>
        <w:rPr>
          <w:b/>
        </w:rPr>
        <w:t xml:space="preserve"> ir MP </w:t>
      </w:r>
      <w:r w:rsidR="0055587D">
        <w:rPr>
          <w:b/>
        </w:rPr>
        <w:t xml:space="preserve">teikimo </w:t>
      </w:r>
      <w:r>
        <w:rPr>
          <w:b/>
        </w:rPr>
        <w:t>grafiko</w:t>
      </w:r>
      <w:r w:rsidR="00F35BF1" w:rsidRPr="00B15BDB">
        <w:rPr>
          <w:b/>
        </w:rPr>
        <w:t xml:space="preserve"> </w:t>
      </w:r>
      <w:r w:rsidR="00B2439A" w:rsidRPr="00B15BDB">
        <w:rPr>
          <w:b/>
        </w:rPr>
        <w:t>ru</w:t>
      </w:r>
      <w:r w:rsidR="00F35BF1" w:rsidRPr="00B15BDB">
        <w:rPr>
          <w:b/>
        </w:rPr>
        <w:t>ošinį.</w:t>
      </w:r>
    </w:p>
    <w:p w14:paraId="5C1EB645" w14:textId="4854874B" w:rsidR="00F35BF1" w:rsidRPr="004359C0" w:rsidRDefault="00F35BF1" w:rsidP="0001475C">
      <w:pPr>
        <w:pStyle w:val="Elsistekstas"/>
        <w:ind w:left="644" w:firstLine="0"/>
      </w:pPr>
      <w:r w:rsidRPr="00D51CB4">
        <w:t xml:space="preserve">Naudotojas gali </w:t>
      </w:r>
      <w:r w:rsidR="00714123" w:rsidRPr="00D51CB4">
        <w:t xml:space="preserve">pradėti rengti bei </w:t>
      </w:r>
      <w:r w:rsidR="00857847" w:rsidRPr="00D51CB4">
        <w:t xml:space="preserve">redaguoti anksčiau parengtą  </w:t>
      </w:r>
      <w:r w:rsidR="00043026">
        <w:t xml:space="preserve">MP </w:t>
      </w:r>
      <w:r w:rsidR="00D51CB4">
        <w:t xml:space="preserve">ir MP </w:t>
      </w:r>
      <w:r w:rsidR="00B75F1D">
        <w:t xml:space="preserve">teikimo </w:t>
      </w:r>
      <w:r w:rsidR="00D51CB4">
        <w:t>grafiko</w:t>
      </w:r>
      <w:r w:rsidRPr="00D51CB4">
        <w:t xml:space="preserve"> </w:t>
      </w:r>
      <w:r w:rsidR="000946E0" w:rsidRPr="00D51CB4">
        <w:t>ruošinį</w:t>
      </w:r>
      <w:r w:rsidRPr="00D51CB4">
        <w:t>, rengiamų dokumentų sąraše paspaudus piktogramą „Redaguoti“ (</w:t>
      </w:r>
      <w:r w:rsidRPr="00524CBF">
        <w:rPr>
          <w:noProof/>
        </w:rPr>
        <w:drawing>
          <wp:inline distT="0" distB="0" distL="0" distR="0" wp14:anchorId="6B2CF959" wp14:editId="2A3D1699">
            <wp:extent cx="146304" cy="155448"/>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6304" cy="155448"/>
                    </a:xfrm>
                    <a:prstGeom prst="rect">
                      <a:avLst/>
                    </a:prstGeom>
                  </pic:spPr>
                </pic:pic>
              </a:graphicData>
            </a:graphic>
          </wp:inline>
        </w:drawing>
      </w:r>
      <w:r w:rsidRPr="00524CBF">
        <w:t xml:space="preserve">). </w:t>
      </w:r>
      <w:r w:rsidR="0001475C" w:rsidRPr="0055797F">
        <w:t xml:space="preserve">AMP formos atveju </w:t>
      </w:r>
      <w:r w:rsidR="00285EB7" w:rsidRPr="00220325">
        <w:t xml:space="preserve">atidaromas AMP </w:t>
      </w:r>
      <w:r w:rsidR="00B75F1D">
        <w:t xml:space="preserve">rengimo / </w:t>
      </w:r>
      <w:r w:rsidR="00285EB7" w:rsidRPr="00220325">
        <w:t xml:space="preserve">redagavimo </w:t>
      </w:r>
      <w:r w:rsidR="00B75F1D">
        <w:t>langas</w:t>
      </w:r>
      <w:r w:rsidR="00285EB7" w:rsidRPr="00220325">
        <w:t xml:space="preserve">, </w:t>
      </w:r>
      <w:r w:rsidR="0001475C" w:rsidRPr="00576566">
        <w:t xml:space="preserve">TMP/GMP formos atveju atidaromas TMP/GMP </w:t>
      </w:r>
      <w:r w:rsidR="00B75F1D">
        <w:t xml:space="preserve">rengimo / </w:t>
      </w:r>
      <w:r w:rsidR="0001475C" w:rsidRPr="00576566">
        <w:t xml:space="preserve">redagavimo </w:t>
      </w:r>
      <w:r w:rsidR="00B75F1D">
        <w:t>langas</w:t>
      </w:r>
      <w:r w:rsidR="00285EB7" w:rsidRPr="004359C0">
        <w:t>.</w:t>
      </w:r>
    </w:p>
    <w:p w14:paraId="21434D2F" w14:textId="4FB6AADC" w:rsidR="00F35BF1" w:rsidRPr="00B15BDB" w:rsidRDefault="00F35BF1" w:rsidP="00B778A2">
      <w:pPr>
        <w:pStyle w:val="Elsistekstas"/>
        <w:numPr>
          <w:ilvl w:val="0"/>
          <w:numId w:val="44"/>
        </w:numPr>
        <w:rPr>
          <w:b/>
        </w:rPr>
      </w:pPr>
      <w:r w:rsidRPr="001248AC">
        <w:rPr>
          <w:b/>
        </w:rPr>
        <w:t xml:space="preserve">Ištrinti </w:t>
      </w:r>
      <w:r w:rsidR="000946E0" w:rsidRPr="001248AC">
        <w:rPr>
          <w:b/>
        </w:rPr>
        <w:t>MP</w:t>
      </w:r>
      <w:r w:rsidR="00B55DAE">
        <w:rPr>
          <w:b/>
        </w:rPr>
        <w:t xml:space="preserve"> ir MP</w:t>
      </w:r>
      <w:r w:rsidR="0055587D">
        <w:rPr>
          <w:b/>
        </w:rPr>
        <w:t xml:space="preserve"> teikimo</w:t>
      </w:r>
      <w:r w:rsidR="00B55DAE">
        <w:rPr>
          <w:b/>
        </w:rPr>
        <w:t xml:space="preserve"> grafiko</w:t>
      </w:r>
      <w:r w:rsidRPr="00282CA0">
        <w:rPr>
          <w:b/>
        </w:rPr>
        <w:t xml:space="preserve"> ruošinį.</w:t>
      </w:r>
    </w:p>
    <w:p w14:paraId="47E8B947" w14:textId="13C4AC73" w:rsidR="0001475C" w:rsidRPr="00B15BDB" w:rsidRDefault="00F35BF1" w:rsidP="0060508C">
      <w:pPr>
        <w:pStyle w:val="Elsistekstas"/>
        <w:ind w:left="644" w:firstLine="0"/>
      </w:pPr>
      <w:r w:rsidRPr="006E7FF9">
        <w:rPr>
          <w:noProof/>
          <w:lang w:eastAsia="en-US"/>
        </w:rPr>
        <w:t xml:space="preserve">Naudotojas gali ištrinti nereikalingą </w:t>
      </w:r>
      <w:r w:rsidR="00F51C3E">
        <w:rPr>
          <w:noProof/>
          <w:lang w:eastAsia="en-US"/>
        </w:rPr>
        <w:t xml:space="preserve">MP </w:t>
      </w:r>
      <w:r w:rsidRPr="006E7FF9">
        <w:rPr>
          <w:noProof/>
          <w:lang w:eastAsia="en-US"/>
        </w:rPr>
        <w:t xml:space="preserve">ruošinį, </w:t>
      </w:r>
      <w:r w:rsidRPr="00E10701">
        <w:rPr>
          <w:noProof/>
          <w:lang w:eastAsia="en-US"/>
        </w:rPr>
        <w:t xml:space="preserve">rengiamų dokumentų sąraše </w:t>
      </w:r>
      <w:r w:rsidR="00CC505A" w:rsidRPr="00462636">
        <w:rPr>
          <w:noProof/>
          <w:lang w:eastAsia="en-US"/>
        </w:rPr>
        <w:t>paspaudus</w:t>
      </w:r>
      <w:r w:rsidR="00CC505A" w:rsidRPr="00B837D6">
        <w:rPr>
          <w:noProof/>
          <w:lang w:eastAsia="en-US"/>
        </w:rPr>
        <w:t xml:space="preserve"> </w:t>
      </w:r>
      <w:r w:rsidRPr="00505299">
        <w:rPr>
          <w:noProof/>
          <w:lang w:eastAsia="en-US"/>
        </w:rPr>
        <w:t>p</w:t>
      </w:r>
      <w:r w:rsidRPr="00725BF4">
        <w:rPr>
          <w:noProof/>
          <w:lang w:eastAsia="en-US"/>
        </w:rPr>
        <w:t>iktogramą „</w:t>
      </w:r>
      <w:r w:rsidRPr="00E45599">
        <w:rPr>
          <w:noProof/>
          <w:lang w:eastAsia="en-US"/>
        </w:rPr>
        <w:t xml:space="preserve">Ištrinti” </w:t>
      </w:r>
      <w:r w:rsidRPr="00473965">
        <w:t>(</w:t>
      </w:r>
      <w:r w:rsidR="00857847" w:rsidRPr="00524CBF">
        <w:rPr>
          <w:noProof/>
        </w:rPr>
        <w:drawing>
          <wp:inline distT="0" distB="0" distL="0" distR="0" wp14:anchorId="4D803173" wp14:editId="69E95EB5">
            <wp:extent cx="190500" cy="16192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90500" cy="161925"/>
                    </a:xfrm>
                    <a:prstGeom prst="rect">
                      <a:avLst/>
                    </a:prstGeom>
                  </pic:spPr>
                </pic:pic>
              </a:graphicData>
            </a:graphic>
          </wp:inline>
        </w:drawing>
      </w:r>
      <w:r w:rsidR="00296F94" w:rsidRPr="00524CBF">
        <w:t>). Naudotojas gali ištrinti MP</w:t>
      </w:r>
      <w:r w:rsidRPr="0055797F">
        <w:t>, jam esant šiose būsenos</w:t>
      </w:r>
      <w:r w:rsidR="00921BF8">
        <w:t>e</w:t>
      </w:r>
      <w:r w:rsidRPr="0055797F">
        <w:t xml:space="preserve">: </w:t>
      </w:r>
      <w:r w:rsidRPr="00220325">
        <w:t>„</w:t>
      </w:r>
      <w:r w:rsidRPr="00576566">
        <w:t>Pildomas”</w:t>
      </w:r>
      <w:r w:rsidRPr="004359C0">
        <w:t>, „Patikrintas</w:t>
      </w:r>
      <w:r w:rsidRPr="001248AC">
        <w:t>“ arba „Patikrintas (Turi klaidų)</w:t>
      </w:r>
      <w:r w:rsidRPr="00282CA0">
        <w:t>“</w:t>
      </w:r>
      <w:r w:rsidRPr="00B15BDB">
        <w:t>.</w:t>
      </w:r>
      <w:r w:rsidR="0060508C" w:rsidRPr="00B15BDB">
        <w:t xml:space="preserve"> </w:t>
      </w:r>
      <w:r w:rsidR="00F977F3">
        <w:t>Ištrynus nereikalingą MP ruošinį, kartu ištrinamas ir MP teikimo grafiko ruošinys, kuris buvo užsakytas kartu su MP ruošiniu.</w:t>
      </w:r>
    </w:p>
    <w:p w14:paraId="0B487505" w14:textId="7D158B35" w:rsidR="00714123" w:rsidRPr="00462636" w:rsidRDefault="00714123" w:rsidP="0060508C">
      <w:pPr>
        <w:pStyle w:val="Elsistekstas"/>
        <w:ind w:left="644" w:firstLine="0"/>
      </w:pPr>
      <w:r w:rsidRPr="006E7FF9">
        <w:t>Taip pat suteikiama galimybė ištrinti dokumentą, užsakius preliminarius duomenis AMP ir TMP/GMP formų pildymui, kol</w:t>
      </w:r>
      <w:r w:rsidRPr="00E10701">
        <w:t xml:space="preserve"> duomenys dar nėra gauti.</w:t>
      </w:r>
    </w:p>
    <w:p w14:paraId="23B3458C" w14:textId="1EF5ACD5" w:rsidR="00F35BF1" w:rsidRPr="006E4EB2" w:rsidRDefault="00F35BF1" w:rsidP="00B778A2">
      <w:pPr>
        <w:pStyle w:val="Elsistekstas"/>
        <w:numPr>
          <w:ilvl w:val="0"/>
          <w:numId w:val="44"/>
        </w:numPr>
        <w:rPr>
          <w:b/>
        </w:rPr>
      </w:pPr>
      <w:r w:rsidRPr="00B837D6">
        <w:rPr>
          <w:b/>
        </w:rPr>
        <w:t>Peržiūrėti pateiktą</w:t>
      </w:r>
      <w:r w:rsidR="00296F94" w:rsidRPr="00505299">
        <w:rPr>
          <w:b/>
        </w:rPr>
        <w:t xml:space="preserve"> MP</w:t>
      </w:r>
      <w:r w:rsidR="006E4EB2">
        <w:rPr>
          <w:b/>
        </w:rPr>
        <w:t xml:space="preserve"> ir MP</w:t>
      </w:r>
      <w:r w:rsidR="00813AE9">
        <w:rPr>
          <w:b/>
        </w:rPr>
        <w:t xml:space="preserve"> teikimo</w:t>
      </w:r>
      <w:r w:rsidR="006E4EB2">
        <w:rPr>
          <w:b/>
        </w:rPr>
        <w:t xml:space="preserve"> grafiko ruošinį</w:t>
      </w:r>
      <w:r w:rsidRPr="006E4EB2">
        <w:rPr>
          <w:b/>
        </w:rPr>
        <w:t xml:space="preserve">. </w:t>
      </w:r>
    </w:p>
    <w:p w14:paraId="2F7FD178" w14:textId="6DD71F63" w:rsidR="00F35BF1" w:rsidRPr="0055797F" w:rsidRDefault="00F35BF1" w:rsidP="001A35D0">
      <w:pPr>
        <w:pStyle w:val="Elsistekstas"/>
      </w:pPr>
      <w:r w:rsidRPr="006E4EB2">
        <w:t>Naudotojas gali peržiūrėti pateiktą MP</w:t>
      </w:r>
      <w:r w:rsidR="006E4EB2">
        <w:t xml:space="preserve"> ir MP </w:t>
      </w:r>
      <w:r w:rsidR="001509F2">
        <w:t xml:space="preserve">teikimo </w:t>
      </w:r>
      <w:r w:rsidR="006E4EB2">
        <w:t>grafiką</w:t>
      </w:r>
      <w:r w:rsidRPr="006E4EB2">
        <w:t xml:space="preserve"> pateiktų dokumentų sąraše</w:t>
      </w:r>
      <w:r w:rsidR="001509F2">
        <w:t>,</w:t>
      </w:r>
      <w:r w:rsidRPr="006E4EB2">
        <w:t xml:space="preserve"> </w:t>
      </w:r>
      <w:r w:rsidR="00CC505A" w:rsidRPr="006E4EB2">
        <w:rPr>
          <w:noProof/>
          <w:lang w:eastAsia="en-US"/>
        </w:rPr>
        <w:t xml:space="preserve">paspaudus </w:t>
      </w:r>
      <w:r w:rsidRPr="006E4EB2">
        <w:t>piktogramą „Peržiūrėti“ (</w:t>
      </w:r>
      <w:r w:rsidRPr="00524CBF">
        <w:rPr>
          <w:noProof/>
        </w:rPr>
        <w:drawing>
          <wp:inline distT="0" distB="0" distL="0" distR="0" wp14:anchorId="7F8E4ABD" wp14:editId="32F1685A">
            <wp:extent cx="146304" cy="118872"/>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6304" cy="118872"/>
                    </a:xfrm>
                    <a:prstGeom prst="rect">
                      <a:avLst/>
                    </a:prstGeom>
                  </pic:spPr>
                </pic:pic>
              </a:graphicData>
            </a:graphic>
          </wp:inline>
        </w:drawing>
      </w:r>
      <w:r w:rsidRPr="00524CBF">
        <w:t>).</w:t>
      </w:r>
      <w:r w:rsidR="006E4EB2">
        <w:t xml:space="preserve"> Naudotojui atidaromas pateikto MP ir MP</w:t>
      </w:r>
      <w:r w:rsidR="001509F2">
        <w:t xml:space="preserve"> teikimo</w:t>
      </w:r>
      <w:r w:rsidR="006E4EB2">
        <w:t xml:space="preserve"> grafiko peržiūros langas.</w:t>
      </w:r>
    </w:p>
    <w:p w14:paraId="0E263DFF" w14:textId="618DC151" w:rsidR="00423464" w:rsidRPr="004359C0" w:rsidRDefault="005943B6" w:rsidP="00DF6D78">
      <w:pPr>
        <w:pStyle w:val="Heading4"/>
      </w:pPr>
      <w:bookmarkStart w:id="193" w:name="_Toc444741477"/>
      <w:bookmarkStart w:id="194" w:name="_Toc464122312"/>
      <w:bookmarkStart w:id="195" w:name="_Toc471743977"/>
      <w:r w:rsidRPr="00576566">
        <w:t>AMP rengimas ir teikimas</w:t>
      </w:r>
      <w:bookmarkEnd w:id="193"/>
      <w:bookmarkEnd w:id="194"/>
      <w:bookmarkEnd w:id="195"/>
    </w:p>
    <w:p w14:paraId="79169091" w14:textId="6A249B89" w:rsidR="00AA7963" w:rsidRPr="006E7FF9" w:rsidRDefault="00523D72" w:rsidP="00AA7963">
      <w:pPr>
        <w:pStyle w:val="Elsistekstas"/>
      </w:pPr>
      <w:r w:rsidRPr="004359C0">
        <w:t xml:space="preserve">Šiame skyriuje </w:t>
      </w:r>
      <w:r w:rsidR="00AA7963" w:rsidRPr="001248AC">
        <w:t xml:space="preserve">aprašyti </w:t>
      </w:r>
      <w:r w:rsidRPr="001248AC">
        <w:t>AMP formai skirti veiks</w:t>
      </w:r>
      <w:r w:rsidR="00AA7963" w:rsidRPr="00282CA0">
        <w:t xml:space="preserve">mai: AMP formos rengimas, </w:t>
      </w:r>
      <w:r w:rsidR="00AA7963" w:rsidRPr="00B15BDB">
        <w:t>jos redagavimas</w:t>
      </w:r>
      <w:r w:rsidR="007341C9" w:rsidRPr="00B15BDB">
        <w:t xml:space="preserve"> bei pateiktos formos peržiūra.</w:t>
      </w:r>
    </w:p>
    <w:p w14:paraId="1EB0D6DA" w14:textId="70DBFC51" w:rsidR="00423464" w:rsidRPr="00462636" w:rsidRDefault="00423464" w:rsidP="00DF6D78">
      <w:pPr>
        <w:pStyle w:val="Heading5"/>
      </w:pPr>
      <w:bookmarkStart w:id="196" w:name="_Ref432539679"/>
      <w:bookmarkStart w:id="197" w:name="_Ref432539689"/>
      <w:bookmarkStart w:id="198" w:name="_Ref432540035"/>
      <w:bookmarkStart w:id="199" w:name="_Ref432540039"/>
      <w:bookmarkStart w:id="200" w:name="_Toc444741478"/>
      <w:bookmarkStart w:id="201" w:name="_Toc464122313"/>
      <w:bookmarkStart w:id="202" w:name="_Toc471743978"/>
      <w:r w:rsidRPr="006E7FF9">
        <w:t>AMP formos rengimas</w:t>
      </w:r>
      <w:bookmarkEnd w:id="196"/>
      <w:bookmarkEnd w:id="197"/>
      <w:bookmarkEnd w:id="198"/>
      <w:bookmarkEnd w:id="199"/>
      <w:r w:rsidR="005943B6" w:rsidRPr="00E10701">
        <w:t xml:space="preserve"> ir redagavimas</w:t>
      </w:r>
      <w:bookmarkEnd w:id="200"/>
      <w:bookmarkEnd w:id="201"/>
      <w:bookmarkEnd w:id="202"/>
    </w:p>
    <w:p w14:paraId="77C9863C" w14:textId="5CADFA1F" w:rsidR="00A04374" w:rsidRPr="00725BF4" w:rsidRDefault="00A04374" w:rsidP="00A04374">
      <w:pPr>
        <w:pStyle w:val="Elsistekstas"/>
      </w:pPr>
      <w:r w:rsidRPr="00B837D6">
        <w:t xml:space="preserve">Naują AMP gali rengti naudotojas, kuriam projekte suteikta </w:t>
      </w:r>
      <w:r w:rsidR="00BC0DEE" w:rsidRPr="00505299">
        <w:t>teisė pildyti ir/arba teikti mokėjimų paslaugas</w:t>
      </w:r>
      <w:r w:rsidRPr="00725BF4">
        <w:t xml:space="preserve">. </w:t>
      </w:r>
    </w:p>
    <w:p w14:paraId="31A7B1DF" w14:textId="6A3AC088" w:rsidR="004851F8" w:rsidRDefault="004851F8" w:rsidP="004851F8">
      <w:pPr>
        <w:pStyle w:val="Elsistekstas"/>
      </w:pPr>
      <w:r w:rsidRPr="00E45599">
        <w:t>Naudotojas gali prašy</w:t>
      </w:r>
      <w:r w:rsidR="007341C9" w:rsidRPr="00473965">
        <w:t xml:space="preserve">ti avanso, teikdamas AMP formą. Projekto vykdytojas avanso gali prašyti tuo atveju, jeigu projekto sutartyje yra nurodyta galimybė jo prašyti (nustatoma pagal sutarties lauką </w:t>
      </w:r>
      <w:r w:rsidR="00A04374" w:rsidRPr="00473965">
        <w:t>„</w:t>
      </w:r>
      <w:r w:rsidR="007341C9" w:rsidRPr="00524CBF">
        <w:t>Maksimalus prašomas avansas“). Jeigu projekto vykdytojas negali prašyti avanso, mygtukas „Pildyti AMP“ naudotojui neatvaizduojamas.</w:t>
      </w:r>
    </w:p>
    <w:p w14:paraId="71BF8332" w14:textId="17E8F388" w:rsidR="004B737D" w:rsidRPr="004B737D" w:rsidRDefault="004B737D" w:rsidP="004851F8">
      <w:pPr>
        <w:pStyle w:val="Elsistekstas"/>
      </w:pPr>
      <w:r>
        <w:t xml:space="preserve">AMP rengimo / redagavimo langas pasiekiamas meniu pasirinkus </w:t>
      </w:r>
      <w:r w:rsidRPr="00C6313D">
        <w:t>„Mokėjimai“ -&gt; „Mokėjimo prašym</w:t>
      </w:r>
      <w:r>
        <w:t>ai“. Atsidariusiame mokėjimo prašymų</w:t>
      </w:r>
      <w:r w:rsidRPr="00C6313D">
        <w:t xml:space="preserve"> sąraše rengiamų dokumentų dalyje pasirenkamas </w:t>
      </w:r>
      <w:r>
        <w:t>avanso mokėjimo prašymas</w:t>
      </w:r>
      <w:r w:rsidRPr="00C6313D">
        <w:t xml:space="preserve"> ir spaudžiama piktograma „Redaguoti“ (</w:t>
      </w:r>
      <w:r w:rsidRPr="00576566">
        <w:rPr>
          <w:noProof/>
        </w:rPr>
        <w:drawing>
          <wp:inline distT="0" distB="0" distL="0" distR="0" wp14:anchorId="654D1FE2" wp14:editId="7DF116C9">
            <wp:extent cx="192024" cy="164592"/>
            <wp:effectExtent l="0" t="0" r="0" b="6985"/>
            <wp:docPr id="9"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2024" cy="164592"/>
                    </a:xfrm>
                    <a:prstGeom prst="rect">
                      <a:avLst/>
                    </a:prstGeom>
                  </pic:spPr>
                </pic:pic>
              </a:graphicData>
            </a:graphic>
          </wp:inline>
        </w:drawing>
      </w:r>
      <w:r w:rsidRPr="00576566">
        <w:t>).</w:t>
      </w:r>
    </w:p>
    <w:p w14:paraId="48B8C392" w14:textId="513685AE" w:rsidR="00657DFD" w:rsidRPr="00725BF4" w:rsidRDefault="00657DFD" w:rsidP="00657DFD">
      <w:pPr>
        <w:pStyle w:val="Elsistekstas"/>
      </w:pPr>
      <w:r w:rsidRPr="006E7FF9">
        <w:t>Naudotojas gali redaguoti anksčiau išsaugotą savo ar kito naudotojo parengtą / užsakytą AMP formą.</w:t>
      </w:r>
      <w:r w:rsidRPr="00E10701">
        <w:t xml:space="preserve"> </w:t>
      </w:r>
      <w:r w:rsidRPr="00462636">
        <w:t>AMP formą vienu metu gali redaguoti tik vienas naudotojas. Kol vienas naudotojas redaguoja AMP formą, kitiems naudotojams ši forma bus atvaizd</w:t>
      </w:r>
      <w:r w:rsidRPr="00B837D6">
        <w:t xml:space="preserve">uojama peržiūros režimu bei pateikiamas pranešimas </w:t>
      </w:r>
      <w:r w:rsidRPr="00505299">
        <w:t>„&lt;DMS naudotojo vardas, pavardė&gt; redaguoja formą“</w:t>
      </w:r>
      <w:r w:rsidRPr="00725BF4">
        <w:t>.</w:t>
      </w:r>
    </w:p>
    <w:p w14:paraId="12324F0D" w14:textId="0F00581F" w:rsidR="00410DA6" w:rsidRPr="006E4EB2" w:rsidRDefault="002D0C35" w:rsidP="002D0C35">
      <w:pPr>
        <w:pStyle w:val="Elsistekstas"/>
        <w:ind w:firstLine="0"/>
      </w:pPr>
      <w:r w:rsidRPr="006E4EB2">
        <w:rPr>
          <w:noProof/>
        </w:rPr>
        <w:drawing>
          <wp:inline distT="0" distB="0" distL="0" distR="0" wp14:anchorId="1B414B6C" wp14:editId="7DA2F131">
            <wp:extent cx="6122035" cy="4641850"/>
            <wp:effectExtent l="19050" t="19050" r="12065"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MP.png"/>
                    <pic:cNvPicPr/>
                  </pic:nvPicPr>
                  <pic:blipFill>
                    <a:blip r:embed="rId87" cstate="screen">
                      <a:extLst>
                        <a:ext uri="{BEBA8EAE-BF5A-486C-A8C5-ECC9F3942E4B}">
                          <a14:imgProps xmlns:a14="http://schemas.microsoft.com/office/drawing/2010/main">
                            <a14:imgLayer r:embed="rId88">
                              <a14:imgEffect>
                                <a14:sharpenSoften amount="25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6122035" cy="4641850"/>
                    </a:xfrm>
                    <a:prstGeom prst="rect">
                      <a:avLst/>
                    </a:prstGeom>
                    <a:ln>
                      <a:solidFill>
                        <a:schemeClr val="tx1"/>
                      </a:solidFill>
                    </a:ln>
                  </pic:spPr>
                </pic:pic>
              </a:graphicData>
            </a:graphic>
          </wp:inline>
        </w:drawing>
      </w:r>
    </w:p>
    <w:p w14:paraId="71289368" w14:textId="1EBBC12E" w:rsidR="002D0C35" w:rsidRPr="00473965" w:rsidRDefault="002D0C35" w:rsidP="00D936D1">
      <w:pPr>
        <w:pStyle w:val="Paveiksleliopavadinimas"/>
      </w:pPr>
      <w:r w:rsidRPr="00505299">
        <w:t>AMP</w:t>
      </w:r>
      <w:r w:rsidR="005E0AB2" w:rsidRPr="00725BF4">
        <w:t xml:space="preserve"> </w:t>
      </w:r>
      <w:r w:rsidR="00766FC5" w:rsidRPr="00E45599">
        <w:t>rengimas</w:t>
      </w:r>
    </w:p>
    <w:p w14:paraId="448AB563" w14:textId="411BFC91" w:rsidR="00C3415A" w:rsidRPr="00524CBF" w:rsidRDefault="00893F10" w:rsidP="004851F8">
      <w:pPr>
        <w:pStyle w:val="Elsistekstas"/>
        <w:rPr>
          <w:b/>
        </w:rPr>
      </w:pPr>
      <w:r w:rsidRPr="00473965">
        <w:rPr>
          <w:b/>
        </w:rPr>
        <w:t xml:space="preserve">Veiksmai, kuriuos </w:t>
      </w:r>
      <w:r w:rsidR="00FB0852" w:rsidRPr="00473965">
        <w:rPr>
          <w:b/>
        </w:rPr>
        <w:t xml:space="preserve">galima </w:t>
      </w:r>
      <w:r w:rsidRPr="00524CBF">
        <w:rPr>
          <w:b/>
        </w:rPr>
        <w:t>atlikti:</w:t>
      </w:r>
    </w:p>
    <w:p w14:paraId="266DFE06" w14:textId="4E42292C" w:rsidR="00C3415A" w:rsidRPr="00524CBF" w:rsidRDefault="00C3415A" w:rsidP="00B778A2">
      <w:pPr>
        <w:pStyle w:val="Elsistekstas"/>
        <w:numPr>
          <w:ilvl w:val="0"/>
          <w:numId w:val="48"/>
        </w:numPr>
      </w:pPr>
      <w:r w:rsidRPr="00524CBF">
        <w:t>Užpildyti AMP formos laukus:</w:t>
      </w:r>
    </w:p>
    <w:tbl>
      <w:tblPr>
        <w:tblStyle w:val="Elsislentele"/>
        <w:tblW w:w="0" w:type="auto"/>
        <w:tblLook w:val="04A0" w:firstRow="1" w:lastRow="0" w:firstColumn="1" w:lastColumn="0" w:noHBand="0" w:noVBand="1"/>
      </w:tblPr>
      <w:tblGrid>
        <w:gridCol w:w="973"/>
        <w:gridCol w:w="2095"/>
        <w:gridCol w:w="1875"/>
        <w:gridCol w:w="4584"/>
      </w:tblGrid>
      <w:tr w:rsidR="00C3415A" w:rsidRPr="00524CBF" w14:paraId="5032B835" w14:textId="77777777" w:rsidTr="00AE28AE">
        <w:trPr>
          <w:cnfStyle w:val="100000000000" w:firstRow="1" w:lastRow="0" w:firstColumn="0" w:lastColumn="0" w:oddVBand="0" w:evenVBand="0" w:oddHBand="0" w:evenHBand="0" w:firstRowFirstColumn="0" w:firstRowLastColumn="0" w:lastRowFirstColumn="0" w:lastRowLastColumn="0"/>
        </w:trPr>
        <w:tc>
          <w:tcPr>
            <w:tcW w:w="982" w:type="dxa"/>
          </w:tcPr>
          <w:p w14:paraId="381F4CF5" w14:textId="77777777" w:rsidR="00C3415A" w:rsidRPr="004B737D" w:rsidRDefault="00C3415A" w:rsidP="00C06146">
            <w:pPr>
              <w:pStyle w:val="Elsislentelesantraste"/>
              <w:rPr>
                <w:b/>
              </w:rPr>
            </w:pPr>
            <w:r w:rsidRPr="006E4EB2">
              <w:t>Eil. Nr.</w:t>
            </w:r>
          </w:p>
        </w:tc>
        <w:tc>
          <w:tcPr>
            <w:tcW w:w="2118" w:type="dxa"/>
          </w:tcPr>
          <w:p w14:paraId="23D83756" w14:textId="77777777" w:rsidR="00C3415A" w:rsidRPr="006E7FF9" w:rsidRDefault="00C3415A" w:rsidP="00C06146">
            <w:pPr>
              <w:pStyle w:val="Elsislentelesantraste"/>
              <w:rPr>
                <w:b/>
              </w:rPr>
            </w:pPr>
            <w:r w:rsidRPr="006E7FF9">
              <w:t>Lauko pavadinimas</w:t>
            </w:r>
          </w:p>
        </w:tc>
        <w:tc>
          <w:tcPr>
            <w:tcW w:w="1895" w:type="dxa"/>
          </w:tcPr>
          <w:p w14:paraId="38CF9A09" w14:textId="77777777" w:rsidR="00C3415A" w:rsidRPr="00E10701" w:rsidRDefault="00C3415A" w:rsidP="00C06146">
            <w:pPr>
              <w:pStyle w:val="Elsislentelesantraste"/>
              <w:rPr>
                <w:b/>
              </w:rPr>
            </w:pPr>
            <w:r w:rsidRPr="00E10701">
              <w:t>Tipas</w:t>
            </w:r>
          </w:p>
        </w:tc>
        <w:tc>
          <w:tcPr>
            <w:tcW w:w="4636" w:type="dxa"/>
          </w:tcPr>
          <w:p w14:paraId="0F55232A" w14:textId="77777777" w:rsidR="00C3415A" w:rsidRPr="00462636" w:rsidRDefault="00C3415A" w:rsidP="00C06146">
            <w:pPr>
              <w:pStyle w:val="Elsislentelesantraste"/>
              <w:rPr>
                <w:b/>
              </w:rPr>
            </w:pPr>
            <w:r w:rsidRPr="00462636">
              <w:t>Aprašymas</w:t>
            </w:r>
          </w:p>
        </w:tc>
      </w:tr>
      <w:tr w:rsidR="00C3415A" w:rsidRPr="00524CBF" w14:paraId="3CED4D8F" w14:textId="77777777" w:rsidTr="00AE28AE">
        <w:tc>
          <w:tcPr>
            <w:tcW w:w="982" w:type="dxa"/>
          </w:tcPr>
          <w:p w14:paraId="2B46DD13" w14:textId="77777777" w:rsidR="00C3415A" w:rsidRPr="00524CBF" w:rsidRDefault="00C3415A" w:rsidP="00B778A2">
            <w:pPr>
              <w:pStyle w:val="Elsistekstas"/>
              <w:numPr>
                <w:ilvl w:val="0"/>
                <w:numId w:val="49"/>
              </w:numPr>
              <w:jc w:val="left"/>
            </w:pPr>
          </w:p>
        </w:tc>
        <w:tc>
          <w:tcPr>
            <w:tcW w:w="2118" w:type="dxa"/>
          </w:tcPr>
          <w:p w14:paraId="589BE14A" w14:textId="77777777" w:rsidR="00C3415A" w:rsidRPr="00524CBF" w:rsidRDefault="00C3415A" w:rsidP="002D0C35">
            <w:pPr>
              <w:pStyle w:val="Elsistekstas"/>
              <w:ind w:firstLine="0"/>
              <w:jc w:val="left"/>
            </w:pPr>
            <w:r w:rsidRPr="00524CBF">
              <w:t>Parengimo data</w:t>
            </w:r>
          </w:p>
        </w:tc>
        <w:tc>
          <w:tcPr>
            <w:tcW w:w="1895" w:type="dxa"/>
          </w:tcPr>
          <w:p w14:paraId="6F1EC758" w14:textId="77777777" w:rsidR="00C3415A" w:rsidRPr="00524CBF" w:rsidRDefault="00C3415A" w:rsidP="002D0C35">
            <w:pPr>
              <w:pStyle w:val="Elsistekstas"/>
              <w:ind w:firstLine="0"/>
              <w:jc w:val="left"/>
            </w:pPr>
            <w:r w:rsidRPr="00524CBF">
              <w:t xml:space="preserve">Data formato YYYY-MM-DD </w:t>
            </w:r>
          </w:p>
          <w:p w14:paraId="0AD277A7" w14:textId="718E9D2B" w:rsidR="00C3415A" w:rsidRPr="00524CBF" w:rsidRDefault="00C3415A" w:rsidP="00612B1F">
            <w:pPr>
              <w:pStyle w:val="Elsistekstas"/>
              <w:ind w:firstLine="0"/>
              <w:jc w:val="left"/>
            </w:pPr>
            <w:r w:rsidRPr="00524CBF">
              <w:t xml:space="preserve">Privalomas </w:t>
            </w:r>
          </w:p>
        </w:tc>
        <w:tc>
          <w:tcPr>
            <w:tcW w:w="4636" w:type="dxa"/>
          </w:tcPr>
          <w:p w14:paraId="40F4D84F" w14:textId="77777777" w:rsidR="00C3415A" w:rsidRDefault="00C3415A" w:rsidP="00C828F2">
            <w:pPr>
              <w:pStyle w:val="Elsistekstas"/>
              <w:ind w:firstLine="0"/>
            </w:pPr>
            <w:r w:rsidRPr="00524CBF">
              <w:t xml:space="preserve">Nurodoma AMP parengimo data. </w:t>
            </w:r>
          </w:p>
          <w:p w14:paraId="4744FEBC" w14:textId="2486C917" w:rsidR="000C4C12" w:rsidRPr="00524CBF" w:rsidRDefault="000C4C12" w:rsidP="00C828F2">
            <w:pPr>
              <w:pStyle w:val="Elsistekstas"/>
              <w:ind w:firstLine="0"/>
            </w:pPr>
            <w:r w:rsidRPr="00524CBF">
              <w:t>Nurodoma data, kuri įrašoma ranka arba pasirenkama iš kalendoriaus.</w:t>
            </w:r>
          </w:p>
        </w:tc>
      </w:tr>
      <w:tr w:rsidR="00C3415A" w:rsidRPr="00524CBF" w14:paraId="0B561CA2" w14:textId="77777777" w:rsidTr="00AE28AE">
        <w:tc>
          <w:tcPr>
            <w:tcW w:w="982" w:type="dxa"/>
          </w:tcPr>
          <w:p w14:paraId="76C549ED" w14:textId="77777777" w:rsidR="00C3415A" w:rsidRPr="00524CBF" w:rsidRDefault="00C3415A" w:rsidP="00B778A2">
            <w:pPr>
              <w:pStyle w:val="Elsistekstas"/>
              <w:numPr>
                <w:ilvl w:val="0"/>
                <w:numId w:val="49"/>
              </w:numPr>
              <w:jc w:val="left"/>
            </w:pPr>
          </w:p>
        </w:tc>
        <w:tc>
          <w:tcPr>
            <w:tcW w:w="2118" w:type="dxa"/>
          </w:tcPr>
          <w:p w14:paraId="09B20748" w14:textId="77777777" w:rsidR="00C3415A" w:rsidRPr="00524CBF" w:rsidRDefault="00C3415A" w:rsidP="002D0C35">
            <w:pPr>
              <w:pStyle w:val="Elsistekstas"/>
              <w:ind w:firstLine="0"/>
              <w:jc w:val="left"/>
            </w:pPr>
            <w:r w:rsidRPr="00524CBF">
              <w:t xml:space="preserve">Nr. </w:t>
            </w:r>
          </w:p>
        </w:tc>
        <w:tc>
          <w:tcPr>
            <w:tcW w:w="1895" w:type="dxa"/>
          </w:tcPr>
          <w:p w14:paraId="0DCE0424" w14:textId="073071C3" w:rsidR="00C3415A" w:rsidRPr="00524CBF" w:rsidRDefault="00C3415A" w:rsidP="00612B1F">
            <w:pPr>
              <w:pStyle w:val="Elsistekstas"/>
              <w:ind w:firstLine="0"/>
              <w:jc w:val="left"/>
            </w:pPr>
            <w:r w:rsidRPr="00524CBF">
              <w:t>Tekstinis laukas Privalomas</w:t>
            </w:r>
          </w:p>
        </w:tc>
        <w:tc>
          <w:tcPr>
            <w:tcW w:w="4636" w:type="dxa"/>
          </w:tcPr>
          <w:p w14:paraId="74CBB765" w14:textId="29393010" w:rsidR="00C3415A" w:rsidRPr="00524CBF" w:rsidRDefault="00C3415A" w:rsidP="00C828F2">
            <w:pPr>
              <w:pStyle w:val="Elsistekstas"/>
              <w:ind w:firstLine="0"/>
            </w:pPr>
            <w:r w:rsidRPr="00524CBF">
              <w:t>Nurodomas AMP numeris.</w:t>
            </w:r>
          </w:p>
          <w:p w14:paraId="33818849" w14:textId="7667998C" w:rsidR="00C3415A" w:rsidRPr="00524CBF" w:rsidRDefault="00C3415A" w:rsidP="00C828F2">
            <w:pPr>
              <w:pStyle w:val="Elsistekstas"/>
              <w:ind w:firstLine="0"/>
            </w:pPr>
            <w:r w:rsidRPr="00524CBF">
              <w:t>Galimas simbolių skaičius – 5.</w:t>
            </w:r>
            <w:r w:rsidR="0032332F">
              <w:t xml:space="preserve"> </w:t>
            </w:r>
            <w:r w:rsidR="0032332F" w:rsidRPr="00524CBF">
              <w:t>Leidžiama įvesti tik skaičius.</w:t>
            </w:r>
            <w:r w:rsidR="00FF11B1">
              <w:t xml:space="preserve"> </w:t>
            </w:r>
          </w:p>
        </w:tc>
      </w:tr>
      <w:tr w:rsidR="00C3415A" w:rsidRPr="00524CBF" w14:paraId="3D8C25AC" w14:textId="77777777" w:rsidTr="00AE28AE">
        <w:tc>
          <w:tcPr>
            <w:tcW w:w="982" w:type="dxa"/>
          </w:tcPr>
          <w:p w14:paraId="01952A9A" w14:textId="77777777" w:rsidR="00C3415A" w:rsidRPr="00925A1A" w:rsidRDefault="00C3415A" w:rsidP="00B778A2">
            <w:pPr>
              <w:pStyle w:val="Elsistekstas"/>
              <w:numPr>
                <w:ilvl w:val="0"/>
                <w:numId w:val="49"/>
              </w:numPr>
              <w:jc w:val="left"/>
            </w:pPr>
          </w:p>
        </w:tc>
        <w:tc>
          <w:tcPr>
            <w:tcW w:w="2118" w:type="dxa"/>
          </w:tcPr>
          <w:p w14:paraId="52900ED1" w14:textId="12004D0A" w:rsidR="00C3415A" w:rsidRPr="00925A1A" w:rsidRDefault="00925A1A" w:rsidP="00925A1A">
            <w:pPr>
              <w:pStyle w:val="Elsistekstas"/>
              <w:ind w:firstLine="0"/>
              <w:jc w:val="left"/>
            </w:pPr>
            <w:r>
              <w:t>Pat</w:t>
            </w:r>
            <w:r w:rsidR="00C3415A" w:rsidRPr="00925A1A">
              <w:t>ikslinimo data</w:t>
            </w:r>
          </w:p>
        </w:tc>
        <w:tc>
          <w:tcPr>
            <w:tcW w:w="1895" w:type="dxa"/>
          </w:tcPr>
          <w:p w14:paraId="7B953C98" w14:textId="68BD7683" w:rsidR="00C3415A" w:rsidRPr="006E7FF9" w:rsidRDefault="00C3415A" w:rsidP="00612B1F">
            <w:pPr>
              <w:pStyle w:val="Elsistekstas"/>
              <w:ind w:firstLine="0"/>
              <w:jc w:val="left"/>
            </w:pPr>
            <w:r w:rsidRPr="00925A1A">
              <w:t>Data formato YYYY-MM-DD Neprivalomas</w:t>
            </w:r>
          </w:p>
        </w:tc>
        <w:tc>
          <w:tcPr>
            <w:tcW w:w="4636" w:type="dxa"/>
          </w:tcPr>
          <w:p w14:paraId="5D864B35" w14:textId="309835C7" w:rsidR="00FF11B1" w:rsidRDefault="00C3415A" w:rsidP="00C828F2">
            <w:pPr>
              <w:pStyle w:val="Elsistekstas"/>
              <w:ind w:firstLine="0"/>
            </w:pPr>
            <w:r w:rsidRPr="00925A1A">
              <w:t xml:space="preserve">Nurodoma AMP </w:t>
            </w:r>
            <w:r w:rsidR="00925A1A">
              <w:t>pa</w:t>
            </w:r>
            <w:r w:rsidRPr="00925A1A">
              <w:t>tikslinimo data. Laukas privalomas tada, kai forma yra tikslinama. Jeigu kuriama</w:t>
            </w:r>
            <w:r w:rsidR="00612B1F" w:rsidRPr="006E7FF9">
              <w:t>s</w:t>
            </w:r>
            <w:r w:rsidRPr="00E10701">
              <w:t xml:space="preserve"> naujas AMP, laukas yra </w:t>
            </w:r>
            <w:r w:rsidR="007341C9" w:rsidRPr="00462636">
              <w:t>nep</w:t>
            </w:r>
            <w:r w:rsidR="00FF11B1">
              <w:t>rivalomas</w:t>
            </w:r>
            <w:r w:rsidRPr="00B837D6">
              <w:t>.</w:t>
            </w:r>
          </w:p>
          <w:p w14:paraId="27428244" w14:textId="4FC8DFF9" w:rsidR="00C3415A" w:rsidRPr="00505299" w:rsidRDefault="00FF11B1" w:rsidP="00C828F2">
            <w:pPr>
              <w:pStyle w:val="Elsistekstas"/>
              <w:ind w:firstLine="0"/>
            </w:pPr>
            <w:r w:rsidRPr="00524CBF">
              <w:t>Nurodoma data, kuri įrašoma ranka arba pasirenkama iš kalendoriaus.</w:t>
            </w:r>
            <w:r w:rsidR="00C3415A" w:rsidRPr="00B837D6">
              <w:t xml:space="preserve"> </w:t>
            </w:r>
          </w:p>
        </w:tc>
      </w:tr>
      <w:tr w:rsidR="00C3415A" w:rsidRPr="00524CBF" w14:paraId="3773D03C" w14:textId="77777777" w:rsidTr="00AE28AE">
        <w:tc>
          <w:tcPr>
            <w:tcW w:w="982" w:type="dxa"/>
          </w:tcPr>
          <w:p w14:paraId="448E0F73" w14:textId="77777777" w:rsidR="00C3415A" w:rsidRPr="00725BF4" w:rsidRDefault="00C3415A" w:rsidP="00B778A2">
            <w:pPr>
              <w:pStyle w:val="Elsistekstas"/>
              <w:numPr>
                <w:ilvl w:val="0"/>
                <w:numId w:val="49"/>
              </w:numPr>
              <w:jc w:val="left"/>
            </w:pPr>
          </w:p>
        </w:tc>
        <w:tc>
          <w:tcPr>
            <w:tcW w:w="2118" w:type="dxa"/>
          </w:tcPr>
          <w:p w14:paraId="18F3920F" w14:textId="77777777" w:rsidR="00C3415A" w:rsidRPr="00473965" w:rsidRDefault="00C3415A" w:rsidP="002D0C35">
            <w:pPr>
              <w:pStyle w:val="Elsistekstas"/>
              <w:ind w:firstLine="0"/>
              <w:jc w:val="left"/>
            </w:pPr>
            <w:r w:rsidRPr="00725BF4">
              <w:t xml:space="preserve">Prašoma </w:t>
            </w:r>
            <w:r w:rsidRPr="00E45599">
              <w:t xml:space="preserve">avanso </w:t>
            </w:r>
            <w:r w:rsidRPr="00473965">
              <w:t>suma</w:t>
            </w:r>
          </w:p>
        </w:tc>
        <w:tc>
          <w:tcPr>
            <w:tcW w:w="1895" w:type="dxa"/>
          </w:tcPr>
          <w:p w14:paraId="533716C6" w14:textId="477864F8" w:rsidR="00C3415A" w:rsidRPr="00524CBF" w:rsidRDefault="00C3415A" w:rsidP="00612B1F">
            <w:pPr>
              <w:pStyle w:val="Elsistekstas"/>
              <w:ind w:firstLine="0"/>
              <w:jc w:val="left"/>
            </w:pPr>
            <w:r w:rsidRPr="00473965">
              <w:t>Tekstinis laukas</w:t>
            </w:r>
            <w:r w:rsidRPr="00524CBF">
              <w:t xml:space="preserve">  Privalomas </w:t>
            </w:r>
          </w:p>
        </w:tc>
        <w:tc>
          <w:tcPr>
            <w:tcW w:w="4636" w:type="dxa"/>
          </w:tcPr>
          <w:p w14:paraId="40C2F73E" w14:textId="1AF72A0D" w:rsidR="00C3415A" w:rsidRPr="00524CBF" w:rsidRDefault="00C3415A" w:rsidP="00C828F2">
            <w:pPr>
              <w:pStyle w:val="Elsistekstas"/>
              <w:ind w:firstLine="0"/>
            </w:pPr>
            <w:r w:rsidRPr="00524CBF">
              <w:t xml:space="preserve">Nurodoma suma, kurios prašoma </w:t>
            </w:r>
            <w:r w:rsidR="00612B1F" w:rsidRPr="00524CBF">
              <w:t>avansu</w:t>
            </w:r>
            <w:r w:rsidRPr="00524CBF">
              <w:t>.</w:t>
            </w:r>
            <w:r w:rsidR="00612B1F" w:rsidRPr="00524CBF">
              <w:t xml:space="preserve"> Avanso suma negali būti didesnė už likusią neišmokėtą avanso sumą.</w:t>
            </w:r>
          </w:p>
          <w:p w14:paraId="03719528" w14:textId="062B19DE" w:rsidR="00C3415A" w:rsidRPr="00524CBF" w:rsidRDefault="00C3415A" w:rsidP="00C828F2">
            <w:pPr>
              <w:pStyle w:val="Elsistekstas"/>
              <w:ind w:firstLine="0"/>
            </w:pPr>
            <w:r w:rsidRPr="00524CBF">
              <w:t>Galimas simbolių skaičius – nuo 9 iki kablelio ir 2 po</w:t>
            </w:r>
            <w:r w:rsidR="001E5F6B">
              <w:t xml:space="preserve"> kablelio.</w:t>
            </w:r>
          </w:p>
        </w:tc>
      </w:tr>
      <w:tr w:rsidR="00C3415A" w:rsidRPr="00524CBF" w14:paraId="3C33C521" w14:textId="77777777" w:rsidTr="00AE28AE">
        <w:tc>
          <w:tcPr>
            <w:tcW w:w="982" w:type="dxa"/>
          </w:tcPr>
          <w:p w14:paraId="0DE7C77E" w14:textId="77777777" w:rsidR="00C3415A" w:rsidRPr="00524CBF" w:rsidRDefault="00C3415A" w:rsidP="00B778A2">
            <w:pPr>
              <w:pStyle w:val="Elsistekstas"/>
              <w:numPr>
                <w:ilvl w:val="0"/>
                <w:numId w:val="49"/>
              </w:numPr>
              <w:jc w:val="left"/>
            </w:pPr>
          </w:p>
        </w:tc>
        <w:tc>
          <w:tcPr>
            <w:tcW w:w="2118" w:type="dxa"/>
          </w:tcPr>
          <w:p w14:paraId="0FDCD683" w14:textId="77777777" w:rsidR="00C3415A" w:rsidRPr="00524CBF" w:rsidRDefault="00C3415A" w:rsidP="002D0C35">
            <w:pPr>
              <w:pStyle w:val="Elsistekstas"/>
              <w:ind w:firstLine="0"/>
              <w:jc w:val="left"/>
            </w:pPr>
            <w:r w:rsidRPr="00524CBF">
              <w:t>Prašomo avanso poreikio pagrindimas</w:t>
            </w:r>
          </w:p>
        </w:tc>
        <w:tc>
          <w:tcPr>
            <w:tcW w:w="1895" w:type="dxa"/>
          </w:tcPr>
          <w:p w14:paraId="6BCE1956" w14:textId="1C024854" w:rsidR="00C3415A" w:rsidRPr="00524CBF" w:rsidRDefault="00C3415A" w:rsidP="002D0C35">
            <w:pPr>
              <w:pStyle w:val="Elsistekstas"/>
              <w:ind w:firstLine="0"/>
              <w:jc w:val="left"/>
            </w:pPr>
            <w:r w:rsidRPr="00524CBF">
              <w:t>Tekstinis laukas Privalomas</w:t>
            </w:r>
          </w:p>
        </w:tc>
        <w:tc>
          <w:tcPr>
            <w:tcW w:w="4636" w:type="dxa"/>
          </w:tcPr>
          <w:p w14:paraId="243E18A8" w14:textId="23CCCB54" w:rsidR="00C3415A" w:rsidRPr="00524CBF" w:rsidRDefault="00C3415A" w:rsidP="00C828F2">
            <w:pPr>
              <w:pStyle w:val="Elsistekstas"/>
              <w:ind w:firstLine="0"/>
            </w:pPr>
            <w:r w:rsidRPr="00524CBF">
              <w:t>Nurodomas prašomo avanso pagrindimas.</w:t>
            </w:r>
          </w:p>
          <w:p w14:paraId="5CAEE27D" w14:textId="7D44BA25" w:rsidR="00C3415A" w:rsidRPr="00524CBF" w:rsidRDefault="00C3415A" w:rsidP="00C828F2">
            <w:pPr>
              <w:pStyle w:val="Elsistekstas"/>
              <w:ind w:firstLine="0"/>
            </w:pPr>
            <w:r w:rsidRPr="00524CBF">
              <w:t xml:space="preserve">Galimas simbolių skaičius – 1000. </w:t>
            </w:r>
          </w:p>
        </w:tc>
      </w:tr>
    </w:tbl>
    <w:p w14:paraId="7F9C830B" w14:textId="77777777" w:rsidR="00112CB0" w:rsidRPr="00524CBF" w:rsidRDefault="00112CB0" w:rsidP="00112CB0">
      <w:pPr>
        <w:pStyle w:val="Elsistekstas"/>
        <w:ind w:left="360" w:firstLine="0"/>
      </w:pPr>
    </w:p>
    <w:p w14:paraId="022320A7" w14:textId="77777777" w:rsidR="00112CB0" w:rsidRPr="00524CBF" w:rsidRDefault="00C3415A" w:rsidP="00B778A2">
      <w:pPr>
        <w:pStyle w:val="Elsistekstas"/>
        <w:numPr>
          <w:ilvl w:val="0"/>
          <w:numId w:val="48"/>
        </w:numPr>
      </w:pPr>
      <w:r w:rsidRPr="00524CBF">
        <w:t>Jeigu reikia</w:t>
      </w:r>
      <w:r w:rsidR="00612B1F" w:rsidRPr="00524CBF">
        <w:t>,</w:t>
      </w:r>
      <w:r w:rsidRPr="00524CBF">
        <w:t xml:space="preserve"> įkelti avanso draudimo dokumentą:</w:t>
      </w:r>
    </w:p>
    <w:p w14:paraId="1A815E4B" w14:textId="2BA8B48C" w:rsidR="00766FC5" w:rsidRPr="00524CBF" w:rsidRDefault="00C3415A" w:rsidP="00B778A2">
      <w:pPr>
        <w:pStyle w:val="Elsistekstas"/>
        <w:numPr>
          <w:ilvl w:val="1"/>
          <w:numId w:val="48"/>
        </w:numPr>
      </w:pPr>
      <w:r w:rsidRPr="00524CBF">
        <w:t xml:space="preserve">Paspausti mygtuką „Įkelti laidavimo dokumentą“. </w:t>
      </w:r>
      <w:r w:rsidR="00612B1F" w:rsidRPr="00524CBF">
        <w:t>Atsidariusioje formoje</w:t>
      </w:r>
      <w:r w:rsidRPr="00524CBF">
        <w:t xml:space="preserve"> pasirinkti garantijos arba laidavimo raštą. </w:t>
      </w:r>
      <w:r w:rsidR="00A43EE3" w:rsidRPr="00524CBF">
        <w:t xml:space="preserve">Naudotojas gali įkelti </w:t>
      </w:r>
      <w:r w:rsidR="00612B1F" w:rsidRPr="00524CBF">
        <w:t xml:space="preserve">tik </w:t>
      </w:r>
      <w:r w:rsidR="00A43EE3" w:rsidRPr="00524CBF">
        <w:t>vieną avanso draudimo dokumentą.</w:t>
      </w:r>
    </w:p>
    <w:p w14:paraId="65BCD8B9" w14:textId="12C3702B" w:rsidR="004B08DE" w:rsidRPr="00524CBF" w:rsidRDefault="004B08DE" w:rsidP="004B08DE">
      <w:pPr>
        <w:pStyle w:val="Elsistekstas"/>
        <w:ind w:left="792" w:firstLine="0"/>
      </w:pPr>
      <w:r w:rsidRPr="00524CBF">
        <w:t>Naudotojas gali prisegti šių formatų dokumentus: JPEG, JPG, TIFF, PNG, GIF, DOC, DOCX, XLS, XLSX, PDF, kurie nėra didesni nei 50 MB.</w:t>
      </w:r>
    </w:p>
    <w:p w14:paraId="162215A5" w14:textId="3B2CE98C" w:rsidR="00766FC5" w:rsidRPr="001D39BB" w:rsidRDefault="00C05E35" w:rsidP="00766FC5">
      <w:pPr>
        <w:pStyle w:val="Elsistekstas"/>
        <w:ind w:firstLine="0"/>
      </w:pPr>
      <w:r w:rsidRPr="001D39BB">
        <w:rPr>
          <w:noProof/>
        </w:rPr>
        <w:drawing>
          <wp:inline distT="0" distB="0" distL="0" distR="0" wp14:anchorId="0C75139C" wp14:editId="341E42FA">
            <wp:extent cx="6122035" cy="976630"/>
            <wp:effectExtent l="19050" t="19050" r="12065"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vanso draudimo dokumentas.png"/>
                    <pic:cNvPicPr/>
                  </pic:nvPicPr>
                  <pic:blipFill>
                    <a:blip r:embed="rId89" cstate="screen">
                      <a:extLst>
                        <a:ext uri="{28A0092B-C50C-407E-A947-70E740481C1C}">
                          <a14:useLocalDpi xmlns:a14="http://schemas.microsoft.com/office/drawing/2010/main"/>
                        </a:ext>
                      </a:extLst>
                    </a:blip>
                    <a:stretch>
                      <a:fillRect/>
                    </a:stretch>
                  </pic:blipFill>
                  <pic:spPr>
                    <a:xfrm>
                      <a:off x="0" y="0"/>
                      <a:ext cx="6122035" cy="976630"/>
                    </a:xfrm>
                    <a:prstGeom prst="rect">
                      <a:avLst/>
                    </a:prstGeom>
                    <a:ln>
                      <a:solidFill>
                        <a:schemeClr val="tx1"/>
                      </a:solidFill>
                    </a:ln>
                  </pic:spPr>
                </pic:pic>
              </a:graphicData>
            </a:graphic>
          </wp:inline>
        </w:drawing>
      </w:r>
    </w:p>
    <w:p w14:paraId="34A51D41" w14:textId="23EEC35A" w:rsidR="00766FC5" w:rsidRPr="00725BF4" w:rsidRDefault="00766FC5" w:rsidP="00D936D1">
      <w:pPr>
        <w:pStyle w:val="Paveiksleliopavadinimas"/>
      </w:pPr>
      <w:r w:rsidRPr="00505299">
        <w:t>Avanso draudimo dokumento prisegimas</w:t>
      </w:r>
    </w:p>
    <w:p w14:paraId="6152EAEF" w14:textId="09D54210" w:rsidR="004B08DE" w:rsidRPr="00925A1A" w:rsidRDefault="004B08DE" w:rsidP="003D54E2">
      <w:pPr>
        <w:pStyle w:val="Elsistekstas"/>
        <w:ind w:left="792" w:firstLine="0"/>
      </w:pPr>
      <w:r w:rsidRPr="00725BF4">
        <w:t>Įkeltas dokumentas gali būti panaikinamas, paspaudus piktogramą „Ištrinti“ (</w:t>
      </w:r>
      <w:r w:rsidRPr="001D39BB">
        <w:rPr>
          <w:noProof/>
        </w:rPr>
        <w:drawing>
          <wp:inline distT="0" distB="0" distL="0" distR="0" wp14:anchorId="450BB25C" wp14:editId="249DF839">
            <wp:extent cx="146304" cy="146304"/>
            <wp:effectExtent l="0" t="0" r="635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6304" cy="146304"/>
                    </a:xfrm>
                    <a:prstGeom prst="rect">
                      <a:avLst/>
                    </a:prstGeom>
                  </pic:spPr>
                </pic:pic>
              </a:graphicData>
            </a:graphic>
          </wp:inline>
        </w:drawing>
      </w:r>
      <w:r w:rsidRPr="001D39BB">
        <w:t>)</w:t>
      </w:r>
      <w:r w:rsidR="00612B1F" w:rsidRPr="00925A1A">
        <w:t>.</w:t>
      </w:r>
    </w:p>
    <w:p w14:paraId="57096A67" w14:textId="09B9538B" w:rsidR="00C3415A" w:rsidRPr="00E10701" w:rsidRDefault="00C3415A" w:rsidP="00B778A2">
      <w:pPr>
        <w:pStyle w:val="Elsistekstas"/>
        <w:numPr>
          <w:ilvl w:val="1"/>
          <w:numId w:val="48"/>
        </w:numPr>
      </w:pPr>
      <w:r w:rsidRPr="006E7FF9">
        <w:t>Užpildyti duomenis apie įkeltą avanso draudimo dokumentą:</w:t>
      </w:r>
    </w:p>
    <w:tbl>
      <w:tblPr>
        <w:tblStyle w:val="Elsislentele"/>
        <w:tblW w:w="0" w:type="auto"/>
        <w:tblLook w:val="04A0" w:firstRow="1" w:lastRow="0" w:firstColumn="1" w:lastColumn="0" w:noHBand="0" w:noVBand="1"/>
      </w:tblPr>
      <w:tblGrid>
        <w:gridCol w:w="895"/>
        <w:gridCol w:w="2037"/>
        <w:gridCol w:w="2550"/>
        <w:gridCol w:w="4045"/>
      </w:tblGrid>
      <w:tr w:rsidR="00C3415A" w:rsidRPr="00524CBF" w14:paraId="7122DACB" w14:textId="77777777" w:rsidTr="00AE28AE">
        <w:trPr>
          <w:cnfStyle w:val="100000000000" w:firstRow="1" w:lastRow="0" w:firstColumn="0" w:lastColumn="0" w:oddVBand="0" w:evenVBand="0" w:oddHBand="0" w:evenHBand="0" w:firstRowFirstColumn="0" w:firstRowLastColumn="0" w:lastRowFirstColumn="0" w:lastRowLastColumn="0"/>
        </w:trPr>
        <w:tc>
          <w:tcPr>
            <w:tcW w:w="903" w:type="dxa"/>
          </w:tcPr>
          <w:p w14:paraId="72755046" w14:textId="77777777" w:rsidR="00C3415A" w:rsidRPr="004B737D" w:rsidRDefault="00C3415A" w:rsidP="00C06146">
            <w:pPr>
              <w:pStyle w:val="Elsislentelesantraste"/>
              <w:rPr>
                <w:b/>
              </w:rPr>
            </w:pPr>
            <w:r w:rsidRPr="004B737D">
              <w:t>Eil. Nr.</w:t>
            </w:r>
          </w:p>
        </w:tc>
        <w:tc>
          <w:tcPr>
            <w:tcW w:w="2059" w:type="dxa"/>
          </w:tcPr>
          <w:p w14:paraId="19957668" w14:textId="77777777" w:rsidR="00C3415A" w:rsidRPr="00E10701" w:rsidRDefault="00C3415A" w:rsidP="00C06146">
            <w:pPr>
              <w:pStyle w:val="Elsislentelesantraste"/>
              <w:rPr>
                <w:b/>
              </w:rPr>
            </w:pPr>
            <w:r w:rsidRPr="006E7FF9">
              <w:t>Lauko pavadinimas</w:t>
            </w:r>
          </w:p>
        </w:tc>
        <w:tc>
          <w:tcPr>
            <w:tcW w:w="2578" w:type="dxa"/>
          </w:tcPr>
          <w:p w14:paraId="15EC39B1" w14:textId="77777777" w:rsidR="00C3415A" w:rsidRPr="00462636" w:rsidRDefault="00C3415A" w:rsidP="00C06146">
            <w:pPr>
              <w:pStyle w:val="Elsislentelesantraste"/>
              <w:rPr>
                <w:b/>
              </w:rPr>
            </w:pPr>
            <w:r w:rsidRPr="00462636">
              <w:t>Tipas</w:t>
            </w:r>
          </w:p>
        </w:tc>
        <w:tc>
          <w:tcPr>
            <w:tcW w:w="4091" w:type="dxa"/>
          </w:tcPr>
          <w:p w14:paraId="226E00D6" w14:textId="77777777" w:rsidR="00C3415A" w:rsidRPr="00B837D6" w:rsidRDefault="00C3415A" w:rsidP="00C06146">
            <w:pPr>
              <w:pStyle w:val="Elsislentelesantraste"/>
              <w:rPr>
                <w:b/>
              </w:rPr>
            </w:pPr>
            <w:r w:rsidRPr="00B837D6">
              <w:t>Aprašymas</w:t>
            </w:r>
          </w:p>
        </w:tc>
      </w:tr>
      <w:tr w:rsidR="00C3415A" w:rsidRPr="00524CBF" w14:paraId="498C298F" w14:textId="77777777" w:rsidTr="00AE28AE">
        <w:tc>
          <w:tcPr>
            <w:tcW w:w="903" w:type="dxa"/>
          </w:tcPr>
          <w:p w14:paraId="62027AA8" w14:textId="3D800358" w:rsidR="00C3415A" w:rsidRPr="00524CBF" w:rsidRDefault="00C3415A" w:rsidP="00B778A2">
            <w:pPr>
              <w:pStyle w:val="Elsistekstas"/>
              <w:numPr>
                <w:ilvl w:val="0"/>
                <w:numId w:val="50"/>
              </w:numPr>
              <w:jc w:val="left"/>
            </w:pPr>
          </w:p>
        </w:tc>
        <w:tc>
          <w:tcPr>
            <w:tcW w:w="2059" w:type="dxa"/>
          </w:tcPr>
          <w:p w14:paraId="142875DF" w14:textId="77777777" w:rsidR="00C3415A" w:rsidRPr="00524CBF" w:rsidRDefault="00C3415A" w:rsidP="002D0C35">
            <w:pPr>
              <w:pStyle w:val="Elsistekstas"/>
              <w:ind w:firstLine="0"/>
              <w:jc w:val="left"/>
            </w:pPr>
            <w:r w:rsidRPr="00524CBF">
              <w:t>Pavadinimas</w:t>
            </w:r>
          </w:p>
        </w:tc>
        <w:tc>
          <w:tcPr>
            <w:tcW w:w="2578" w:type="dxa"/>
          </w:tcPr>
          <w:p w14:paraId="6F3EA2A2" w14:textId="77777777" w:rsidR="00C3415A" w:rsidRPr="00524CBF" w:rsidRDefault="00C3415A" w:rsidP="002D0C35">
            <w:pPr>
              <w:pStyle w:val="Elsistekstas"/>
              <w:ind w:firstLine="0"/>
              <w:jc w:val="left"/>
            </w:pPr>
            <w:r w:rsidRPr="00524CBF">
              <w:t xml:space="preserve">Tekstinis laukas Privalomas </w:t>
            </w:r>
          </w:p>
        </w:tc>
        <w:tc>
          <w:tcPr>
            <w:tcW w:w="4091" w:type="dxa"/>
          </w:tcPr>
          <w:p w14:paraId="50F20AA6" w14:textId="37685042" w:rsidR="00C3415A" w:rsidRPr="00524CBF" w:rsidRDefault="00C3415A" w:rsidP="00C828F2">
            <w:pPr>
              <w:pStyle w:val="Elsistekstas"/>
              <w:ind w:firstLine="0"/>
            </w:pPr>
            <w:r w:rsidRPr="00524CBF">
              <w:t>Nurodomas įkelto dokumento pavadinimas.</w:t>
            </w:r>
          </w:p>
          <w:p w14:paraId="708F6E6C" w14:textId="77777777" w:rsidR="00C3415A" w:rsidRPr="00524CBF" w:rsidRDefault="00C3415A" w:rsidP="00C828F2">
            <w:pPr>
              <w:pStyle w:val="Elsistekstas"/>
              <w:ind w:firstLine="0"/>
            </w:pPr>
            <w:r w:rsidRPr="00524CBF">
              <w:t>Galimas simbolių skaičius – 100.</w:t>
            </w:r>
          </w:p>
        </w:tc>
      </w:tr>
      <w:tr w:rsidR="00C3415A" w:rsidRPr="00524CBF" w14:paraId="6E5F7E7D" w14:textId="77777777" w:rsidTr="00AE28AE">
        <w:tc>
          <w:tcPr>
            <w:tcW w:w="903" w:type="dxa"/>
          </w:tcPr>
          <w:p w14:paraId="21232466" w14:textId="730D2334" w:rsidR="00C3415A" w:rsidRPr="00524CBF" w:rsidRDefault="00C3415A" w:rsidP="00B778A2">
            <w:pPr>
              <w:pStyle w:val="Elsistekstas"/>
              <w:numPr>
                <w:ilvl w:val="0"/>
                <w:numId w:val="50"/>
              </w:numPr>
              <w:jc w:val="left"/>
            </w:pPr>
          </w:p>
        </w:tc>
        <w:tc>
          <w:tcPr>
            <w:tcW w:w="2059" w:type="dxa"/>
          </w:tcPr>
          <w:p w14:paraId="5C38218A" w14:textId="77777777" w:rsidR="00C3415A" w:rsidRPr="00524CBF" w:rsidRDefault="00C3415A" w:rsidP="002D0C35">
            <w:pPr>
              <w:pStyle w:val="Elsistekstas"/>
              <w:ind w:firstLine="0"/>
              <w:jc w:val="left"/>
            </w:pPr>
            <w:r w:rsidRPr="00524CBF">
              <w:t>Nr.</w:t>
            </w:r>
          </w:p>
        </w:tc>
        <w:tc>
          <w:tcPr>
            <w:tcW w:w="2578" w:type="dxa"/>
          </w:tcPr>
          <w:p w14:paraId="706B85B8" w14:textId="3A3A80A0" w:rsidR="00C3415A" w:rsidRPr="00524CBF" w:rsidRDefault="00C3415A" w:rsidP="00612B1F">
            <w:pPr>
              <w:pStyle w:val="Elsistekstas"/>
              <w:ind w:firstLine="0"/>
              <w:jc w:val="left"/>
            </w:pPr>
            <w:r w:rsidRPr="00524CBF">
              <w:t>Tekstinis laukas Privalomas</w:t>
            </w:r>
          </w:p>
        </w:tc>
        <w:tc>
          <w:tcPr>
            <w:tcW w:w="4091" w:type="dxa"/>
          </w:tcPr>
          <w:p w14:paraId="67F5D4D5" w14:textId="77777777" w:rsidR="00C3415A" w:rsidRPr="00524CBF" w:rsidRDefault="00C3415A" w:rsidP="00C828F2">
            <w:pPr>
              <w:pStyle w:val="Elsistekstas"/>
              <w:ind w:firstLine="0"/>
            </w:pPr>
            <w:r w:rsidRPr="00524CBF">
              <w:t>Nurodomas įkelto dokumento numeris.</w:t>
            </w:r>
          </w:p>
          <w:p w14:paraId="5CF2EC48" w14:textId="77777777" w:rsidR="00C3415A" w:rsidRPr="00524CBF" w:rsidRDefault="00C3415A" w:rsidP="00C828F2">
            <w:pPr>
              <w:pStyle w:val="Elsistekstas"/>
              <w:ind w:firstLine="0"/>
            </w:pPr>
            <w:r w:rsidRPr="00524CBF">
              <w:t>Galimas simbolių skaičius – 24.</w:t>
            </w:r>
          </w:p>
        </w:tc>
      </w:tr>
      <w:tr w:rsidR="00C3415A" w:rsidRPr="00524CBF" w14:paraId="393BEE88" w14:textId="77777777" w:rsidTr="00AE28AE">
        <w:tc>
          <w:tcPr>
            <w:tcW w:w="903" w:type="dxa"/>
          </w:tcPr>
          <w:p w14:paraId="608476AC" w14:textId="5A0C72BB" w:rsidR="00C3415A" w:rsidRPr="00524CBF" w:rsidRDefault="00C3415A" w:rsidP="00B778A2">
            <w:pPr>
              <w:pStyle w:val="Elsistekstas"/>
              <w:numPr>
                <w:ilvl w:val="0"/>
                <w:numId w:val="50"/>
              </w:numPr>
              <w:jc w:val="left"/>
            </w:pPr>
          </w:p>
        </w:tc>
        <w:tc>
          <w:tcPr>
            <w:tcW w:w="2059" w:type="dxa"/>
          </w:tcPr>
          <w:p w14:paraId="54C988AA" w14:textId="77777777" w:rsidR="00C3415A" w:rsidRPr="00524CBF" w:rsidRDefault="00C3415A" w:rsidP="002D0C35">
            <w:pPr>
              <w:pStyle w:val="Elsistekstas"/>
              <w:ind w:firstLine="0"/>
              <w:jc w:val="left"/>
            </w:pPr>
            <w:r w:rsidRPr="00524CBF">
              <w:t>Avanso draudimo suma</w:t>
            </w:r>
          </w:p>
        </w:tc>
        <w:tc>
          <w:tcPr>
            <w:tcW w:w="2578" w:type="dxa"/>
          </w:tcPr>
          <w:p w14:paraId="528CB5FA" w14:textId="57C8D719" w:rsidR="00C3415A" w:rsidRPr="00524CBF" w:rsidRDefault="00C3415A" w:rsidP="00612B1F">
            <w:pPr>
              <w:pStyle w:val="Elsistekstas"/>
              <w:ind w:firstLine="0"/>
              <w:jc w:val="left"/>
              <w:rPr>
                <w:b/>
              </w:rPr>
            </w:pPr>
            <w:r w:rsidRPr="00524CBF">
              <w:t>Tekstinis laukas Privalomas</w:t>
            </w:r>
          </w:p>
        </w:tc>
        <w:tc>
          <w:tcPr>
            <w:tcW w:w="4091" w:type="dxa"/>
          </w:tcPr>
          <w:p w14:paraId="7B2E17F3" w14:textId="37DBC067" w:rsidR="00C3415A" w:rsidRPr="00524CBF" w:rsidRDefault="00C3415A" w:rsidP="00C828F2">
            <w:pPr>
              <w:pStyle w:val="Elsistekstas"/>
              <w:ind w:firstLine="0"/>
            </w:pPr>
            <w:r w:rsidRPr="00524CBF">
              <w:t>Nurodoma įkelto draudimo dokumento suma.</w:t>
            </w:r>
          </w:p>
          <w:p w14:paraId="3259C734" w14:textId="77777777" w:rsidR="00C3415A" w:rsidRPr="00524CBF" w:rsidRDefault="00C3415A" w:rsidP="00C828F2">
            <w:pPr>
              <w:pStyle w:val="Elsistekstas"/>
              <w:ind w:firstLine="0"/>
            </w:pPr>
            <w:r w:rsidRPr="00524CBF">
              <w:t>Galimas simbolių skaičius  – 9 iki kablelio ir 2 po kablelio.</w:t>
            </w:r>
          </w:p>
        </w:tc>
      </w:tr>
      <w:tr w:rsidR="00C3415A" w:rsidRPr="00524CBF" w14:paraId="54533EE8" w14:textId="77777777" w:rsidTr="00AE28AE">
        <w:tc>
          <w:tcPr>
            <w:tcW w:w="903" w:type="dxa"/>
          </w:tcPr>
          <w:p w14:paraId="4B3AACAD" w14:textId="2A9A5F0E" w:rsidR="00C3415A" w:rsidRPr="00524CBF" w:rsidRDefault="00C3415A" w:rsidP="00B778A2">
            <w:pPr>
              <w:pStyle w:val="Elsistekstas"/>
              <w:numPr>
                <w:ilvl w:val="0"/>
                <w:numId w:val="50"/>
              </w:numPr>
              <w:jc w:val="left"/>
            </w:pPr>
          </w:p>
        </w:tc>
        <w:tc>
          <w:tcPr>
            <w:tcW w:w="2059" w:type="dxa"/>
          </w:tcPr>
          <w:p w14:paraId="24FF3773" w14:textId="77777777" w:rsidR="00C3415A" w:rsidRPr="00524CBF" w:rsidRDefault="00C3415A" w:rsidP="002D0C35">
            <w:pPr>
              <w:pStyle w:val="Elsistekstas"/>
              <w:ind w:firstLine="0"/>
              <w:jc w:val="left"/>
            </w:pPr>
            <w:r w:rsidRPr="00524CBF">
              <w:t>Avanso draudimo galiojimo terminas</w:t>
            </w:r>
          </w:p>
        </w:tc>
        <w:tc>
          <w:tcPr>
            <w:tcW w:w="2578" w:type="dxa"/>
          </w:tcPr>
          <w:p w14:paraId="6DFEFF01" w14:textId="06918F9D" w:rsidR="00C3415A" w:rsidRPr="00524CBF" w:rsidRDefault="00C3415A" w:rsidP="00612B1F">
            <w:pPr>
              <w:pStyle w:val="Elsistekstas"/>
              <w:ind w:firstLine="0"/>
              <w:jc w:val="left"/>
            </w:pPr>
            <w:r w:rsidRPr="00524CBF">
              <w:t>Tekstinis laukas Privalomas</w:t>
            </w:r>
          </w:p>
        </w:tc>
        <w:tc>
          <w:tcPr>
            <w:tcW w:w="4091" w:type="dxa"/>
          </w:tcPr>
          <w:p w14:paraId="6A89CD76" w14:textId="047113C0" w:rsidR="00C3415A" w:rsidRPr="00524CBF" w:rsidRDefault="00C3415A" w:rsidP="00C828F2">
            <w:pPr>
              <w:pStyle w:val="Elsistekstas"/>
              <w:ind w:firstLine="0"/>
            </w:pPr>
            <w:r w:rsidRPr="00524CBF">
              <w:t>Nurodomas įkelto draudimo galiojimo terminas.</w:t>
            </w:r>
          </w:p>
          <w:p w14:paraId="439C0AB3" w14:textId="77777777" w:rsidR="00C3415A" w:rsidRPr="00524CBF" w:rsidRDefault="00C3415A" w:rsidP="00C828F2">
            <w:pPr>
              <w:pStyle w:val="Elsistekstas"/>
              <w:ind w:firstLine="0"/>
            </w:pPr>
            <w:r w:rsidRPr="00524CBF">
              <w:t>Galimas simbolių skaičius – 50.</w:t>
            </w:r>
          </w:p>
        </w:tc>
      </w:tr>
      <w:tr w:rsidR="00C3415A" w:rsidRPr="00524CBF" w14:paraId="58383553" w14:textId="77777777" w:rsidTr="00AE28AE">
        <w:tc>
          <w:tcPr>
            <w:tcW w:w="903" w:type="dxa"/>
          </w:tcPr>
          <w:p w14:paraId="18A127DF" w14:textId="7F3D5DDF" w:rsidR="00C3415A" w:rsidRPr="00524CBF" w:rsidRDefault="00C3415A" w:rsidP="00B778A2">
            <w:pPr>
              <w:pStyle w:val="Elsistekstas"/>
              <w:numPr>
                <w:ilvl w:val="0"/>
                <w:numId w:val="50"/>
              </w:numPr>
              <w:jc w:val="left"/>
            </w:pPr>
          </w:p>
        </w:tc>
        <w:tc>
          <w:tcPr>
            <w:tcW w:w="2059" w:type="dxa"/>
          </w:tcPr>
          <w:p w14:paraId="79834477" w14:textId="77777777" w:rsidR="00C3415A" w:rsidRPr="0055797F" w:rsidRDefault="00C3415A" w:rsidP="002D0C35">
            <w:pPr>
              <w:pStyle w:val="Elsistekstas"/>
              <w:ind w:firstLine="0"/>
              <w:jc w:val="left"/>
            </w:pPr>
            <w:r w:rsidRPr="007E1563">
              <w:t>Dokumento data</w:t>
            </w:r>
          </w:p>
        </w:tc>
        <w:tc>
          <w:tcPr>
            <w:tcW w:w="2578" w:type="dxa"/>
          </w:tcPr>
          <w:p w14:paraId="3BE67ABF" w14:textId="193F245F" w:rsidR="00C3415A" w:rsidRPr="004359C0" w:rsidRDefault="00C3415A" w:rsidP="00612B1F">
            <w:pPr>
              <w:pStyle w:val="Elsistekstas"/>
              <w:ind w:firstLine="0"/>
              <w:jc w:val="left"/>
            </w:pPr>
            <w:r w:rsidRPr="00576566">
              <w:t>Tekstinis laukas Privalomas</w:t>
            </w:r>
          </w:p>
        </w:tc>
        <w:tc>
          <w:tcPr>
            <w:tcW w:w="4091" w:type="dxa"/>
          </w:tcPr>
          <w:p w14:paraId="13FFD26C" w14:textId="77777777" w:rsidR="00C3415A" w:rsidRPr="001248AC" w:rsidRDefault="00C3415A" w:rsidP="00C828F2">
            <w:pPr>
              <w:pStyle w:val="Elsistekstas"/>
              <w:ind w:firstLine="0"/>
            </w:pPr>
            <w:r w:rsidRPr="004359C0">
              <w:t xml:space="preserve">Nurodoma įkelto dokumento data. </w:t>
            </w:r>
          </w:p>
        </w:tc>
      </w:tr>
      <w:tr w:rsidR="00C3415A" w:rsidRPr="00524CBF" w14:paraId="69D70FBC" w14:textId="77777777" w:rsidTr="00AE28AE">
        <w:tc>
          <w:tcPr>
            <w:tcW w:w="903" w:type="dxa"/>
          </w:tcPr>
          <w:p w14:paraId="7F62A4EA" w14:textId="70472048" w:rsidR="00C3415A" w:rsidRPr="004B737D" w:rsidRDefault="00C3415A" w:rsidP="00B778A2">
            <w:pPr>
              <w:pStyle w:val="Elsistekstas"/>
              <w:numPr>
                <w:ilvl w:val="0"/>
                <w:numId w:val="50"/>
              </w:numPr>
              <w:jc w:val="left"/>
            </w:pPr>
          </w:p>
        </w:tc>
        <w:tc>
          <w:tcPr>
            <w:tcW w:w="2059" w:type="dxa"/>
          </w:tcPr>
          <w:p w14:paraId="065D9734" w14:textId="77777777" w:rsidR="00C3415A" w:rsidRPr="00E10701" w:rsidRDefault="00C3415A" w:rsidP="002D0C35">
            <w:pPr>
              <w:pStyle w:val="Elsistekstas"/>
              <w:ind w:firstLine="0"/>
              <w:jc w:val="left"/>
            </w:pPr>
            <w:r w:rsidRPr="006E7FF9">
              <w:t>Dokumentas</w:t>
            </w:r>
          </w:p>
        </w:tc>
        <w:tc>
          <w:tcPr>
            <w:tcW w:w="2578" w:type="dxa"/>
          </w:tcPr>
          <w:p w14:paraId="4F7E5279" w14:textId="77777777" w:rsidR="00C3415A" w:rsidRPr="00B837D6" w:rsidRDefault="00C3415A" w:rsidP="002D0C35">
            <w:pPr>
              <w:pStyle w:val="Elsistekstas"/>
              <w:ind w:firstLine="0"/>
              <w:jc w:val="left"/>
            </w:pPr>
            <w:r w:rsidRPr="00462636">
              <w:t>Nuoroda su mygtuku</w:t>
            </w:r>
          </w:p>
        </w:tc>
        <w:tc>
          <w:tcPr>
            <w:tcW w:w="4091" w:type="dxa"/>
          </w:tcPr>
          <w:p w14:paraId="3C2EC8B8" w14:textId="77777777" w:rsidR="00C3415A" w:rsidRPr="00725BF4" w:rsidRDefault="00C3415A" w:rsidP="00C828F2">
            <w:pPr>
              <w:pStyle w:val="Elsistekstas"/>
              <w:ind w:firstLine="0"/>
            </w:pPr>
            <w:r w:rsidRPr="00505299">
              <w:t xml:space="preserve">Pateikiamas įkelto dokumento </w:t>
            </w:r>
            <w:r w:rsidRPr="00725BF4">
              <w:t>pavadinimas su nuoroda, ant kurios paspaudus naudotojui atsiunčiamas dokumentas.</w:t>
            </w:r>
          </w:p>
        </w:tc>
      </w:tr>
    </w:tbl>
    <w:p w14:paraId="1F19224C" w14:textId="77777777" w:rsidR="00112CB0" w:rsidRPr="00524CBF" w:rsidRDefault="00112CB0" w:rsidP="00112CB0">
      <w:pPr>
        <w:pStyle w:val="Elsistekstas"/>
        <w:ind w:left="360" w:firstLine="0"/>
      </w:pPr>
    </w:p>
    <w:p w14:paraId="70090A90" w14:textId="0024624F" w:rsidR="005943B6" w:rsidRPr="00524CBF" w:rsidRDefault="00112CB0" w:rsidP="00B778A2">
      <w:pPr>
        <w:pStyle w:val="Elsistekstas"/>
        <w:numPr>
          <w:ilvl w:val="0"/>
          <w:numId w:val="48"/>
        </w:numPr>
      </w:pPr>
      <w:r w:rsidRPr="00524CBF">
        <w:t xml:space="preserve">Užpildyti MP teikimo grafiko duomenis kortelėje „Mokėjimo prašymo teikimo grafikas“. </w:t>
      </w:r>
      <w:r w:rsidR="005943B6" w:rsidRPr="00524CBF">
        <w:t xml:space="preserve">MP teikimo grafiko rengimas detaliai aprašytas </w:t>
      </w:r>
      <w:r w:rsidR="00285EB7" w:rsidRPr="00524CBF">
        <w:t xml:space="preserve">skyriuje </w:t>
      </w:r>
      <w:r w:rsidR="00AF5F98">
        <w:t>„</w:t>
      </w:r>
      <w:r w:rsidR="00AF5F98">
        <w:fldChar w:fldCharType="begin"/>
      </w:r>
      <w:r w:rsidR="00AF5F98">
        <w:instrText xml:space="preserve"> REF _Ref464222174 \h </w:instrText>
      </w:r>
      <w:r w:rsidR="00AF5F98">
        <w:fldChar w:fldCharType="separate"/>
      </w:r>
      <w:r w:rsidR="00AF5F98" w:rsidRPr="001248AC">
        <w:t>MP teikimo grafiko re</w:t>
      </w:r>
      <w:r w:rsidR="00AF5F98" w:rsidRPr="00A14AC1">
        <w:t>n</w:t>
      </w:r>
      <w:r w:rsidR="00AF5F98" w:rsidRPr="00FF1922">
        <w:t>gimas</w:t>
      </w:r>
      <w:r w:rsidR="00AF5F98" w:rsidRPr="00CB7CD5">
        <w:t xml:space="preserve"> ir redagavimas</w:t>
      </w:r>
      <w:r w:rsidR="00AF5F98">
        <w:fldChar w:fldCharType="end"/>
      </w:r>
      <w:r w:rsidR="00AF5F98">
        <w:t>“</w:t>
      </w:r>
      <w:r w:rsidR="00285EB7" w:rsidRPr="00524CBF">
        <w:t>.</w:t>
      </w:r>
      <w:r w:rsidR="005943B6" w:rsidRPr="00524CBF">
        <w:t xml:space="preserve"> </w:t>
      </w:r>
    </w:p>
    <w:p w14:paraId="6A507D5B" w14:textId="77777777" w:rsidR="00112CB0" w:rsidRPr="00524CBF" w:rsidRDefault="00112CB0" w:rsidP="00B778A2">
      <w:pPr>
        <w:pStyle w:val="Elsistekstas"/>
        <w:numPr>
          <w:ilvl w:val="0"/>
          <w:numId w:val="48"/>
        </w:numPr>
      </w:pPr>
      <w:r w:rsidRPr="00524CBF">
        <w:t>Su rengiamu AMP galima atlikti šiuos veiksmus:</w:t>
      </w:r>
    </w:p>
    <w:p w14:paraId="41A30009" w14:textId="40B3544A" w:rsidR="00112CB0" w:rsidRPr="00524CBF" w:rsidRDefault="00112CB0" w:rsidP="00B778A2">
      <w:pPr>
        <w:pStyle w:val="Elsistekstas"/>
        <w:numPr>
          <w:ilvl w:val="1"/>
          <w:numId w:val="48"/>
        </w:numPr>
      </w:pPr>
      <w:r w:rsidRPr="00524CBF">
        <w:rPr>
          <w:b/>
        </w:rPr>
        <w:t>Išsaugoti</w:t>
      </w:r>
      <w:r w:rsidRPr="00524CBF">
        <w:t xml:space="preserve"> – paspaudus mygtuką „Saugoti“, jeigu klaidų nebuvo rasta, išsaugomi</w:t>
      </w:r>
      <w:r w:rsidR="003F622B" w:rsidRPr="00524CBF">
        <w:t xml:space="preserve"> AMP ir</w:t>
      </w:r>
      <w:r w:rsidRPr="00524CBF">
        <w:t xml:space="preserve"> MP teikimo grafiko duomenys.</w:t>
      </w:r>
      <w:r w:rsidR="009C008C">
        <w:t xml:space="preserve"> Formos išsaugojimui privalo būti nurodyti šie duomenys:</w:t>
      </w:r>
      <w:r w:rsidRPr="00524CBF">
        <w:t xml:space="preserve"> </w:t>
      </w:r>
    </w:p>
    <w:p w14:paraId="47A5E5B0" w14:textId="16EB1851" w:rsidR="00112CB0" w:rsidRPr="00524CBF" w:rsidRDefault="009C008C" w:rsidP="00B778A2">
      <w:pPr>
        <w:pStyle w:val="Elsistekstas"/>
        <w:numPr>
          <w:ilvl w:val="2"/>
          <w:numId w:val="48"/>
        </w:numPr>
      </w:pPr>
      <w:r>
        <w:t xml:space="preserve"> </w:t>
      </w:r>
      <w:r w:rsidR="00112CB0" w:rsidRPr="00524CBF">
        <w:t>AMP ir MP teikimo grafiko parengimo datos;</w:t>
      </w:r>
    </w:p>
    <w:p w14:paraId="5A27B1EB" w14:textId="183940AF" w:rsidR="00112CB0" w:rsidRPr="00524CBF" w:rsidRDefault="009C008C" w:rsidP="00B778A2">
      <w:pPr>
        <w:pStyle w:val="Elsistekstas"/>
        <w:numPr>
          <w:ilvl w:val="2"/>
          <w:numId w:val="48"/>
        </w:numPr>
      </w:pPr>
      <w:r>
        <w:t xml:space="preserve"> </w:t>
      </w:r>
      <w:r w:rsidR="00112CB0" w:rsidRPr="00524CBF">
        <w:t>AMP ir MP teikimo grafiko numeriai;</w:t>
      </w:r>
    </w:p>
    <w:p w14:paraId="41484976" w14:textId="1180E316" w:rsidR="00112CB0" w:rsidRDefault="009C008C" w:rsidP="00B778A2">
      <w:pPr>
        <w:pStyle w:val="Elsistekstas"/>
        <w:numPr>
          <w:ilvl w:val="2"/>
          <w:numId w:val="48"/>
        </w:numPr>
      </w:pPr>
      <w:r>
        <w:t xml:space="preserve"> </w:t>
      </w:r>
      <w:r w:rsidR="00112CB0" w:rsidRPr="00524CBF">
        <w:t xml:space="preserve">AMP ir MP teikimo grafiko </w:t>
      </w:r>
      <w:r w:rsidR="00112295">
        <w:t>pa</w:t>
      </w:r>
      <w:r w:rsidR="00112CB0" w:rsidRPr="00112295">
        <w:t>tikslinimo datos (jeigu saugomas tikslinamas AMP ir MP teikimo grafikas).</w:t>
      </w:r>
    </w:p>
    <w:p w14:paraId="6126C9DB" w14:textId="74C8141B" w:rsidR="00672BFA" w:rsidRPr="006E7FF9" w:rsidRDefault="00672BFA" w:rsidP="00C828F2">
      <w:pPr>
        <w:pStyle w:val="Elsistekstas"/>
      </w:pPr>
      <w:r>
        <w:t>Išsaugotas AMP ir MP teikimo grafikas pateikiamas rengiamų dokumentų sąraše.</w:t>
      </w:r>
    </w:p>
    <w:p w14:paraId="0FB8FBDA" w14:textId="649D013E" w:rsidR="00112CB0" w:rsidRPr="00505299" w:rsidRDefault="00112CB0" w:rsidP="00B778A2">
      <w:pPr>
        <w:pStyle w:val="Elsistekstas"/>
        <w:numPr>
          <w:ilvl w:val="1"/>
          <w:numId w:val="48"/>
        </w:numPr>
      </w:pPr>
      <w:r w:rsidRPr="00E10701">
        <w:rPr>
          <w:b/>
        </w:rPr>
        <w:t>Tikrinti</w:t>
      </w:r>
      <w:r w:rsidRPr="00462636">
        <w:t xml:space="preserve"> – paspaudus mygtuką „Tikrinti“, atliekamas AMP i</w:t>
      </w:r>
      <w:r w:rsidR="00285EB7" w:rsidRPr="00B837D6">
        <w:t>r MP teikimo grafiko tikrinimas.</w:t>
      </w:r>
    </w:p>
    <w:p w14:paraId="209EDEC6" w14:textId="295C948E" w:rsidR="00112CB0" w:rsidRPr="00473965" w:rsidRDefault="00112CB0" w:rsidP="00B778A2">
      <w:pPr>
        <w:pStyle w:val="Elsistekstas"/>
        <w:numPr>
          <w:ilvl w:val="1"/>
          <w:numId w:val="48"/>
        </w:numPr>
      </w:pPr>
      <w:r w:rsidRPr="00725BF4">
        <w:rPr>
          <w:b/>
        </w:rPr>
        <w:t xml:space="preserve">Teikti </w:t>
      </w:r>
      <w:r w:rsidRPr="00725BF4">
        <w:t xml:space="preserve">– paspaudus mygtuką „Teikti“, DMS naudotojas </w:t>
      </w:r>
      <w:r w:rsidRPr="00E45599">
        <w:t>parengtus AMP ir MP teikimo grafiko dokumentus turi p</w:t>
      </w:r>
      <w:r w:rsidR="00285EB7" w:rsidRPr="00473965">
        <w:t>asirašyti elektroniniu parašu</w:t>
      </w:r>
      <w:r w:rsidRPr="00473965">
        <w:t>. Sėkmingai pasirašyt</w:t>
      </w:r>
      <w:r w:rsidR="00672BFA">
        <w:t>i</w:t>
      </w:r>
      <w:r w:rsidRPr="00473965">
        <w:t xml:space="preserve"> parengt</w:t>
      </w:r>
      <w:r w:rsidR="00672BFA">
        <w:t>i</w:t>
      </w:r>
      <w:r w:rsidRPr="00473965">
        <w:t xml:space="preserve"> dokumenta</w:t>
      </w:r>
      <w:r w:rsidR="00672BFA">
        <w:t>i</w:t>
      </w:r>
      <w:r w:rsidRPr="00473965">
        <w:t>, išsiunčiam</w:t>
      </w:r>
      <w:r w:rsidR="00672BFA">
        <w:t>i</w:t>
      </w:r>
      <w:r w:rsidRPr="00473965">
        <w:t xml:space="preserve"> </w:t>
      </w:r>
      <w:r w:rsidR="0086017A">
        <w:t>į</w:t>
      </w:r>
      <w:r w:rsidRPr="00473965">
        <w:t>gyvendinanči</w:t>
      </w:r>
      <w:r w:rsidR="00672BFA">
        <w:t>ajai</w:t>
      </w:r>
      <w:r w:rsidRPr="00473965">
        <w:t xml:space="preserve"> </w:t>
      </w:r>
      <w:r w:rsidR="0086017A">
        <w:t>i</w:t>
      </w:r>
      <w:r w:rsidRPr="00473965">
        <w:t>nstitucij</w:t>
      </w:r>
      <w:r w:rsidR="00672BFA">
        <w:t>ai</w:t>
      </w:r>
      <w:r w:rsidRPr="00473965">
        <w:t>. Mygtukas aktyvus esant AMP ir MP teikimo grafiko būsenoms „Patikrintas“.</w:t>
      </w:r>
    </w:p>
    <w:p w14:paraId="33D7D09E" w14:textId="3BD3BA19" w:rsidR="00112CB0" w:rsidRPr="00524CBF" w:rsidRDefault="00112CB0" w:rsidP="00B778A2">
      <w:pPr>
        <w:pStyle w:val="Elsistekstas"/>
        <w:numPr>
          <w:ilvl w:val="1"/>
          <w:numId w:val="48"/>
        </w:numPr>
      </w:pPr>
      <w:r w:rsidRPr="00524CBF">
        <w:rPr>
          <w:b/>
        </w:rPr>
        <w:t>Atšaukti</w:t>
      </w:r>
      <w:r w:rsidRPr="00524CBF">
        <w:t xml:space="preserve"> – uždaromas AMP rengimo langas (kartu su MP teikimo grafiko kortele) neišsaugojus</w:t>
      </w:r>
      <w:r w:rsidR="00672BFA">
        <w:t xml:space="preserve"> parengto AMP ir MP teikimo grafiko arba</w:t>
      </w:r>
      <w:r w:rsidRPr="00524CBF">
        <w:t xml:space="preserve"> atliktų pakeitimų</w:t>
      </w:r>
      <w:r w:rsidR="00672BFA">
        <w:t xml:space="preserve"> (redaguojant parengtą dokumentą)</w:t>
      </w:r>
      <w:r w:rsidRPr="00524CBF">
        <w:t>.</w:t>
      </w:r>
    </w:p>
    <w:p w14:paraId="2E313CC3" w14:textId="22694239" w:rsidR="00122862" w:rsidRPr="00524CBF" w:rsidRDefault="00374F2C" w:rsidP="00DF6D78">
      <w:pPr>
        <w:pStyle w:val="Heading5"/>
      </w:pPr>
      <w:bookmarkStart w:id="203" w:name="_Ref432598055"/>
      <w:bookmarkStart w:id="204" w:name="_Ref432598060"/>
      <w:bookmarkStart w:id="205" w:name="_Toc444741479"/>
      <w:bookmarkStart w:id="206" w:name="_Toc464122314"/>
      <w:bookmarkStart w:id="207" w:name="_Toc471743979"/>
      <w:bookmarkStart w:id="208" w:name="_Ref432598284"/>
      <w:bookmarkStart w:id="209" w:name="_Ref432598288"/>
      <w:bookmarkStart w:id="210" w:name="_Ref432598654"/>
      <w:bookmarkStart w:id="211" w:name="_Ref432598658"/>
      <w:r w:rsidRPr="00524CBF">
        <w:t>A</w:t>
      </w:r>
      <w:r w:rsidR="00122862" w:rsidRPr="00524CBF">
        <w:t>MP formos tikrinimas</w:t>
      </w:r>
      <w:bookmarkEnd w:id="203"/>
      <w:bookmarkEnd w:id="204"/>
      <w:r w:rsidR="00112CB0" w:rsidRPr="00524CBF">
        <w:t xml:space="preserve"> ir rastų klaidų peržiūra</w:t>
      </w:r>
      <w:bookmarkEnd w:id="205"/>
      <w:bookmarkEnd w:id="206"/>
      <w:bookmarkEnd w:id="207"/>
    </w:p>
    <w:p w14:paraId="104BF2E6" w14:textId="1D086EFF" w:rsidR="0026680F" w:rsidRPr="00524CBF" w:rsidRDefault="0026680F" w:rsidP="0026680F">
      <w:pPr>
        <w:pStyle w:val="Elsistekstas"/>
      </w:pPr>
      <w:r w:rsidRPr="00524CBF">
        <w:t xml:space="preserve">AMP formos tikrinimą gali atlikti naudotojas, kuriam projekte suteikta teisė pildyti ir/arba teikti mokėjimų paslaugas. </w:t>
      </w:r>
    </w:p>
    <w:p w14:paraId="4CB20B97" w14:textId="314D7E99" w:rsidR="0026680F" w:rsidRPr="00524CBF" w:rsidRDefault="0026680F" w:rsidP="0026680F">
      <w:pPr>
        <w:pStyle w:val="Elsistekstas"/>
        <w:ind w:firstLine="0"/>
      </w:pPr>
      <w:r w:rsidRPr="00524CBF">
        <w:tab/>
        <w:t>AMP formos tikrinimas atliekamas AMP rengi</w:t>
      </w:r>
      <w:r w:rsidR="00285EB7" w:rsidRPr="00524CBF">
        <w:t>mo arba redagavimo formoje</w:t>
      </w:r>
      <w:r w:rsidRPr="00524CBF">
        <w:t>. Tikrinimui pateikiant AMP formą, kartu pateikiamas ir susietas MP teikimo grafikas.</w:t>
      </w:r>
    </w:p>
    <w:p w14:paraId="657375DF" w14:textId="77777777" w:rsidR="0026680F" w:rsidRPr="00524CBF" w:rsidRDefault="0026680F" w:rsidP="0026680F">
      <w:pPr>
        <w:pStyle w:val="Elsistekstas"/>
      </w:pPr>
      <w:r w:rsidRPr="00524CBF">
        <w:rPr>
          <w:b/>
        </w:rPr>
        <w:t>Veiksmai, kuriuos galima atlikti:</w:t>
      </w:r>
    </w:p>
    <w:p w14:paraId="197DD9EF" w14:textId="117BED15" w:rsidR="0026680F" w:rsidRPr="00524CBF" w:rsidRDefault="0026680F" w:rsidP="00B778A2">
      <w:pPr>
        <w:pStyle w:val="Elsistekstas"/>
        <w:numPr>
          <w:ilvl w:val="0"/>
          <w:numId w:val="91"/>
        </w:numPr>
      </w:pPr>
      <w:r w:rsidRPr="00524CBF">
        <w:t xml:space="preserve">Naujo AMP rengimo arba redagavimo formoje paspausti mygtuką „Tikrinti“. Dokumento būsena pasikeičia į „Tikrinamas“ ir išlieka tol, kol nėra gaunamas tikrinimo rezultatas. </w:t>
      </w:r>
    </w:p>
    <w:p w14:paraId="0C1E6B36" w14:textId="02ADAA06" w:rsidR="0026680F" w:rsidRPr="00524CBF" w:rsidRDefault="0026680F" w:rsidP="0026680F">
      <w:pPr>
        <w:pStyle w:val="Elsistekstas"/>
        <w:ind w:left="644" w:firstLine="0"/>
      </w:pPr>
      <w:r w:rsidRPr="00524CBF">
        <w:t>Mygtukas „Tikrinti“ yra aktyvus kai AMP ir susietas MP teikimo grafikas yra būsenoje „Pildomas“, „Patikrintas (turi klaidų)“ arba „Patikrintas“. Kol AMP ir susietas MP teikimo grafikas nėra išsaugoti, mygtukas yra neaktyvus. Taip pat, jeigu yra paredaguojamas nors vienas iš AMP arba MP teikimo grafiko formos laukų, mygtukas „Tikrinti“ tampa neaktyvus. Kad jis vėl būtų aktyvus, naudotojas turi išsaugoti rengiamą formą.</w:t>
      </w:r>
    </w:p>
    <w:p w14:paraId="0603B1BD" w14:textId="77777777" w:rsidR="0026680F" w:rsidRPr="00524CBF" w:rsidRDefault="0026680F" w:rsidP="0026680F">
      <w:pPr>
        <w:pStyle w:val="Elsistekstas"/>
        <w:ind w:left="284" w:firstLine="0"/>
      </w:pPr>
    </w:p>
    <w:p w14:paraId="56C65F33" w14:textId="7AB50DEC" w:rsidR="0026680F" w:rsidRPr="00524CBF" w:rsidRDefault="0026680F" w:rsidP="0026680F">
      <w:pPr>
        <w:pStyle w:val="Elsistekstas"/>
        <w:ind w:left="284" w:firstLine="0"/>
        <w:rPr>
          <w:b/>
        </w:rPr>
      </w:pPr>
      <w:r w:rsidRPr="00524CBF">
        <w:rPr>
          <w:b/>
        </w:rPr>
        <w:t>Kai forma patikrinama, AMP ir MP teikimo grafikas gali gauti šias būsenas:</w:t>
      </w:r>
    </w:p>
    <w:p w14:paraId="133F0291" w14:textId="242BFFCE" w:rsidR="0026680F" w:rsidRPr="00524CBF" w:rsidRDefault="0026680F" w:rsidP="0026680F">
      <w:pPr>
        <w:pStyle w:val="Elsistekstas"/>
        <w:numPr>
          <w:ilvl w:val="0"/>
          <w:numId w:val="23"/>
        </w:numPr>
      </w:pPr>
      <w:r w:rsidRPr="00524CBF">
        <w:rPr>
          <w:b/>
        </w:rPr>
        <w:t>Patikrintas (turi klaidų</w:t>
      </w:r>
      <w:r w:rsidRPr="00524CBF">
        <w:t xml:space="preserve">) – naudotojui pateikiamas klaidų sąrašas, kurias ištaisius galima teikti tikrinimui iš naujo. Šioje būsenoje esanti forma negali būti pateikta </w:t>
      </w:r>
      <w:r w:rsidR="00753DFA">
        <w:t>į</w:t>
      </w:r>
      <w:r w:rsidRPr="00524CBF">
        <w:t xml:space="preserve">gyvendinančiai </w:t>
      </w:r>
      <w:r w:rsidR="00753DFA">
        <w:t>i</w:t>
      </w:r>
      <w:r w:rsidRPr="00524CBF">
        <w:t>nstitucijai.</w:t>
      </w:r>
    </w:p>
    <w:p w14:paraId="735242C0" w14:textId="77777777" w:rsidR="0026680F" w:rsidRPr="00524CBF" w:rsidRDefault="0026680F" w:rsidP="0026680F">
      <w:pPr>
        <w:pStyle w:val="Elsistekstas"/>
        <w:ind w:left="720" w:firstLine="0"/>
      </w:pPr>
      <w:r w:rsidRPr="00524CBF">
        <w:t xml:space="preserve">Visi DMS naudotojai, turintys bent vieną tam tikro projekto teisę, gali peržiūrėti tikrinimo metu rastų klaidų sąrašą. </w:t>
      </w:r>
    </w:p>
    <w:p w14:paraId="35D7A3EE" w14:textId="30BD3BFD" w:rsidR="0026680F" w:rsidRPr="007E1563" w:rsidRDefault="00A74A54" w:rsidP="0026680F">
      <w:pPr>
        <w:pStyle w:val="Elsistekstas"/>
      </w:pPr>
      <w:r w:rsidRPr="007E1563">
        <w:rPr>
          <w:noProof/>
        </w:rPr>
        <w:drawing>
          <wp:inline distT="0" distB="0" distL="0" distR="0" wp14:anchorId="44439E80" wp14:editId="72CF1DD3">
            <wp:extent cx="6126480" cy="5943600"/>
            <wp:effectExtent l="19050" t="19050" r="26670" b="1905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6126480" cy="5943600"/>
                    </a:xfrm>
                    <a:prstGeom prst="rect">
                      <a:avLst/>
                    </a:prstGeom>
                    <a:noFill/>
                    <a:ln>
                      <a:solidFill>
                        <a:schemeClr val="tx1"/>
                      </a:solidFill>
                    </a:ln>
                  </pic:spPr>
                </pic:pic>
              </a:graphicData>
            </a:graphic>
          </wp:inline>
        </w:drawing>
      </w:r>
    </w:p>
    <w:p w14:paraId="4E8F26EE" w14:textId="19C90BAB" w:rsidR="00A74A54" w:rsidRPr="00725BF4" w:rsidRDefault="00A74A54" w:rsidP="00D936D1">
      <w:pPr>
        <w:pStyle w:val="Paveiksleliopavadinimas"/>
      </w:pPr>
      <w:r w:rsidRPr="00505299">
        <w:t>AMP ir MP teikimo grafiko rastų klaidų sąrašas</w:t>
      </w:r>
    </w:p>
    <w:p w14:paraId="2CB8B5C2" w14:textId="77777777" w:rsidR="0026680F" w:rsidRPr="00E45599" w:rsidRDefault="0026680F" w:rsidP="0026680F">
      <w:pPr>
        <w:pStyle w:val="Elsistekstas"/>
        <w:ind w:left="720" w:firstLine="0"/>
      </w:pPr>
      <w:r w:rsidRPr="00725BF4">
        <w:t>Rastų klaidų sąrašą DMS naudotojas gali užsakyti ir atsisiųsti į savo kompiuterį tekstiniu formatu (*.txt):</w:t>
      </w:r>
    </w:p>
    <w:p w14:paraId="45219437" w14:textId="77777777" w:rsidR="0026680F" w:rsidRPr="0055797F" w:rsidRDefault="0026680F" w:rsidP="00B778A2">
      <w:pPr>
        <w:pStyle w:val="Elsistekstas"/>
        <w:numPr>
          <w:ilvl w:val="1"/>
          <w:numId w:val="52"/>
        </w:numPr>
      </w:pPr>
      <w:r w:rsidRPr="00473965">
        <w:t>Spaudžiama piktograma „Užsakyti“ (</w:t>
      </w:r>
      <w:r w:rsidRPr="007E1563">
        <w:rPr>
          <w:noProof/>
        </w:rPr>
        <w:drawing>
          <wp:inline distT="0" distB="0" distL="0" distR="0" wp14:anchorId="4FDC5169" wp14:editId="1A5C8CBF">
            <wp:extent cx="171450" cy="18097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1450" cy="180975"/>
                    </a:xfrm>
                    <a:prstGeom prst="rect">
                      <a:avLst/>
                    </a:prstGeom>
                  </pic:spPr>
                </pic:pic>
              </a:graphicData>
            </a:graphic>
          </wp:inline>
        </w:drawing>
      </w:r>
      <w:r w:rsidRPr="007E1563">
        <w:t>), jeigu norima užsakyti pateiktą dokumentą;</w:t>
      </w:r>
    </w:p>
    <w:p w14:paraId="343FD96C" w14:textId="77777777" w:rsidR="0026680F" w:rsidRPr="00576566" w:rsidRDefault="0026680F" w:rsidP="00B778A2">
      <w:pPr>
        <w:pStyle w:val="Elsistekstas"/>
        <w:numPr>
          <w:ilvl w:val="1"/>
          <w:numId w:val="52"/>
        </w:numPr>
      </w:pPr>
      <w:r w:rsidRPr="00220325">
        <w:t xml:space="preserve">Pelyte pažymėjus ant piktogramos </w:t>
      </w:r>
      <w:r w:rsidRPr="007E1563">
        <w:rPr>
          <w:noProof/>
        </w:rPr>
        <w:drawing>
          <wp:inline distT="0" distB="0" distL="0" distR="0" wp14:anchorId="010D6619" wp14:editId="4BA059E4">
            <wp:extent cx="201168" cy="173736"/>
            <wp:effectExtent l="0" t="0" r="889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1168" cy="173736"/>
                    </a:xfrm>
                    <a:prstGeom prst="rect">
                      <a:avLst/>
                    </a:prstGeom>
                  </pic:spPr>
                </pic:pic>
              </a:graphicData>
            </a:graphic>
          </wp:inline>
        </w:drawing>
      </w:r>
      <w:r w:rsidRPr="007E1563">
        <w:t>, pateikiamas pranešimas, kada buv</w:t>
      </w:r>
      <w:r w:rsidRPr="0055797F">
        <w:t>o užsakytas dokumentas: „Užsakytas &lt;data ir laikas&gt;“;</w:t>
      </w:r>
    </w:p>
    <w:p w14:paraId="1084DD1A" w14:textId="77777777" w:rsidR="0026680F" w:rsidRPr="0055797F" w:rsidRDefault="0026680F" w:rsidP="00B778A2">
      <w:pPr>
        <w:pStyle w:val="Elsistekstas"/>
        <w:numPr>
          <w:ilvl w:val="1"/>
          <w:numId w:val="52"/>
        </w:numPr>
      </w:pPr>
      <w:r w:rsidRPr="004359C0">
        <w:t>Spaudžiama piktograma „Atsisiųsti“ (</w:t>
      </w:r>
      <w:r w:rsidRPr="007E1563">
        <w:rPr>
          <w:noProof/>
        </w:rPr>
        <w:drawing>
          <wp:inline distT="0" distB="0" distL="0" distR="0" wp14:anchorId="31DDCB01" wp14:editId="17F8A17C">
            <wp:extent cx="182880" cy="173736"/>
            <wp:effectExtent l="0" t="0" r="762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2880" cy="173736"/>
                    </a:xfrm>
                    <a:prstGeom prst="rect">
                      <a:avLst/>
                    </a:prstGeom>
                  </pic:spPr>
                </pic:pic>
              </a:graphicData>
            </a:graphic>
          </wp:inline>
        </w:drawing>
      </w:r>
      <w:r w:rsidRPr="007E1563">
        <w:t>), jeigu norima į kompiuterį atsisiųsti užsakytą dokumentą.</w:t>
      </w:r>
    </w:p>
    <w:p w14:paraId="5422F241" w14:textId="560BB073" w:rsidR="0026680F" w:rsidRPr="00506113" w:rsidRDefault="0026680F" w:rsidP="0026680F">
      <w:pPr>
        <w:pStyle w:val="Elsistekstas"/>
        <w:numPr>
          <w:ilvl w:val="0"/>
          <w:numId w:val="23"/>
        </w:numPr>
      </w:pPr>
      <w:r w:rsidRPr="00576566">
        <w:rPr>
          <w:b/>
        </w:rPr>
        <w:t>Patikrintas</w:t>
      </w:r>
      <w:r w:rsidRPr="004359C0">
        <w:t xml:space="preserve"> – tikrinimo metu klaidų nebuvo rasta</w:t>
      </w:r>
      <w:r w:rsidR="00A74A54" w:rsidRPr="004359C0">
        <w:t xml:space="preserve"> (nei AMP, nei MP teikimo grafikui). N</w:t>
      </w:r>
      <w:r w:rsidRPr="001248AC">
        <w:t xml:space="preserve">audotojas gali teikti formą </w:t>
      </w:r>
      <w:r w:rsidR="00753DFA">
        <w:t>į</w:t>
      </w:r>
      <w:r w:rsidRPr="001248AC">
        <w:t>g</w:t>
      </w:r>
      <w:r w:rsidR="00285EB7" w:rsidRPr="004B737D">
        <w:t>yvendinančia</w:t>
      </w:r>
      <w:r w:rsidR="00FE4062">
        <w:t>ja</w:t>
      </w:r>
      <w:r w:rsidR="00285EB7" w:rsidRPr="004B737D">
        <w:t xml:space="preserve">i </w:t>
      </w:r>
      <w:r w:rsidR="00753DFA">
        <w:t>i</w:t>
      </w:r>
      <w:r w:rsidR="00285EB7" w:rsidRPr="004B737D">
        <w:t>nstitucijai</w:t>
      </w:r>
      <w:r w:rsidRPr="00D601BD">
        <w:t>.</w:t>
      </w:r>
    </w:p>
    <w:p w14:paraId="3B1E51E2" w14:textId="77777777" w:rsidR="0026680F" w:rsidRPr="006E7FF9" w:rsidRDefault="0026680F" w:rsidP="0026680F">
      <w:pPr>
        <w:pStyle w:val="Elsistekstas"/>
      </w:pPr>
    </w:p>
    <w:p w14:paraId="45BDD07F" w14:textId="492B6B46" w:rsidR="00122862" w:rsidRPr="00505299" w:rsidRDefault="00374F2C" w:rsidP="00DF6D78">
      <w:pPr>
        <w:pStyle w:val="Heading5"/>
      </w:pPr>
      <w:bookmarkStart w:id="212" w:name="_Ref432540415"/>
      <w:bookmarkStart w:id="213" w:name="_Ref432540419"/>
      <w:bookmarkStart w:id="214" w:name="_Ref434482422"/>
      <w:bookmarkStart w:id="215" w:name="_Ref434482426"/>
      <w:bookmarkStart w:id="216" w:name="_Ref434482645"/>
      <w:bookmarkStart w:id="217" w:name="_Ref434482653"/>
      <w:bookmarkStart w:id="218" w:name="_Ref434482657"/>
      <w:bookmarkStart w:id="219" w:name="_Toc444741480"/>
      <w:bookmarkStart w:id="220" w:name="_Toc464122315"/>
      <w:bookmarkStart w:id="221" w:name="_Toc471743980"/>
      <w:r w:rsidRPr="00E10701">
        <w:t>A</w:t>
      </w:r>
      <w:r w:rsidR="00122862" w:rsidRPr="00462636">
        <w:t>MP formos teikimas</w:t>
      </w:r>
      <w:bookmarkEnd w:id="212"/>
      <w:bookmarkEnd w:id="213"/>
      <w:bookmarkEnd w:id="214"/>
      <w:bookmarkEnd w:id="215"/>
      <w:bookmarkEnd w:id="216"/>
      <w:bookmarkEnd w:id="217"/>
      <w:bookmarkEnd w:id="218"/>
      <w:r w:rsidR="00BC7185" w:rsidRPr="00B837D6">
        <w:t xml:space="preserve"> ir pasirašymas</w:t>
      </w:r>
      <w:bookmarkEnd w:id="219"/>
      <w:bookmarkEnd w:id="220"/>
      <w:bookmarkEnd w:id="221"/>
    </w:p>
    <w:p w14:paraId="1DF47008" w14:textId="6DF99CCC" w:rsidR="00122862" w:rsidRPr="00473965" w:rsidRDefault="00BC7185" w:rsidP="00122862">
      <w:pPr>
        <w:pStyle w:val="Elsistekstas"/>
      </w:pPr>
      <w:r w:rsidRPr="00725BF4">
        <w:t>A</w:t>
      </w:r>
      <w:r w:rsidR="00122862" w:rsidRPr="00725BF4">
        <w:t xml:space="preserve">MP </w:t>
      </w:r>
      <w:r w:rsidR="00CC0206">
        <w:t xml:space="preserve">ir susietą MP teikimo grafiką </w:t>
      </w:r>
      <w:r w:rsidRPr="00E45599">
        <w:t>gal</w:t>
      </w:r>
      <w:r w:rsidR="00122862" w:rsidRPr="00473965">
        <w:t xml:space="preserve">i </w:t>
      </w:r>
      <w:r w:rsidR="00CC0206">
        <w:t>teikti</w:t>
      </w:r>
      <w:r w:rsidR="00122862" w:rsidRPr="00473965">
        <w:t xml:space="preserve"> naudotojas, kuriam projekte suteikta </w:t>
      </w:r>
      <w:r w:rsidRPr="00473965">
        <w:t>teisė teikti mokėjimų paslaugas.</w:t>
      </w:r>
    </w:p>
    <w:p w14:paraId="537ED668" w14:textId="3994DDAE" w:rsidR="00BC7185" w:rsidRPr="00524CBF" w:rsidRDefault="00BC7185" w:rsidP="00BC7185">
      <w:pPr>
        <w:pStyle w:val="Elsistekstas"/>
      </w:pPr>
      <w:r w:rsidRPr="00524CBF">
        <w:rPr>
          <w:b/>
        </w:rPr>
        <w:t>Svarbu</w:t>
      </w:r>
      <w:r w:rsidRPr="00524CBF">
        <w:t xml:space="preserve">. Dokumentą galima teikti, kai yra atliktas sėkmingas tikrinimas ir tikrinimo metu nebuvo rasta klaidų (būsena „Patikrintas“). </w:t>
      </w:r>
    </w:p>
    <w:p w14:paraId="2C1355F1" w14:textId="77777777" w:rsidR="00BC7185" w:rsidRPr="00524CBF" w:rsidRDefault="00BC7185" w:rsidP="00122862">
      <w:pPr>
        <w:pStyle w:val="Elsistekstas"/>
      </w:pPr>
    </w:p>
    <w:p w14:paraId="384CA036" w14:textId="099ECC61" w:rsidR="00122862" w:rsidRPr="00524CBF" w:rsidRDefault="00122862" w:rsidP="00122862">
      <w:pPr>
        <w:pStyle w:val="Elsistekstas"/>
      </w:pPr>
      <w:r w:rsidRPr="00524CBF">
        <w:rPr>
          <w:b/>
        </w:rPr>
        <w:t xml:space="preserve">Veiksmai, kuriuos </w:t>
      </w:r>
      <w:r w:rsidR="00FB0852" w:rsidRPr="00524CBF">
        <w:rPr>
          <w:b/>
        </w:rPr>
        <w:t xml:space="preserve">galima </w:t>
      </w:r>
      <w:r w:rsidRPr="00524CBF">
        <w:rPr>
          <w:b/>
        </w:rPr>
        <w:t>atlikti:</w:t>
      </w:r>
    </w:p>
    <w:p w14:paraId="6EAB1234" w14:textId="1C013DA4" w:rsidR="00122862" w:rsidRPr="00524CBF" w:rsidRDefault="00E57447" w:rsidP="00B778A2">
      <w:pPr>
        <w:pStyle w:val="Elsistekstas"/>
        <w:numPr>
          <w:ilvl w:val="0"/>
          <w:numId w:val="51"/>
        </w:numPr>
      </w:pPr>
      <w:r w:rsidRPr="00524CBF">
        <w:t>AMP</w:t>
      </w:r>
      <w:r w:rsidR="00122862" w:rsidRPr="00524CBF">
        <w:t xml:space="preserve"> </w:t>
      </w:r>
      <w:r w:rsidR="00CC0206">
        <w:t>rengimo</w:t>
      </w:r>
      <w:r w:rsidR="00122862" w:rsidRPr="00524CBF">
        <w:t xml:space="preserve"> formoje paspausti mygtuką „Teikti“.</w:t>
      </w:r>
    </w:p>
    <w:p w14:paraId="6E711120" w14:textId="3A612BE9" w:rsidR="00BC7185" w:rsidRPr="00524CBF" w:rsidRDefault="00BC7185" w:rsidP="00B778A2">
      <w:pPr>
        <w:pStyle w:val="Elsistekstas"/>
        <w:numPr>
          <w:ilvl w:val="0"/>
          <w:numId w:val="51"/>
        </w:numPr>
      </w:pPr>
      <w:r w:rsidRPr="00524CBF">
        <w:t>Atidarytame pasirašymo lange, DMS naudotojas parengtą dokumentą turi pasi</w:t>
      </w:r>
      <w:r w:rsidR="00E57447" w:rsidRPr="00524CBF">
        <w:t>rašyti elektroniniu parašu</w:t>
      </w:r>
      <w:r w:rsidRPr="00524CBF">
        <w:t xml:space="preserve">. Sėkmingai pasirašytas parengtas dokumentas, išsiunčiamas </w:t>
      </w:r>
      <w:r w:rsidR="00753DFA">
        <w:t>į</w:t>
      </w:r>
      <w:r w:rsidRPr="00524CBF">
        <w:t>gyvendinanči</w:t>
      </w:r>
      <w:r w:rsidR="00CC0206">
        <w:t>ajai</w:t>
      </w:r>
      <w:r w:rsidRPr="00524CBF">
        <w:t xml:space="preserve"> </w:t>
      </w:r>
      <w:r w:rsidR="00753DFA">
        <w:t>i</w:t>
      </w:r>
      <w:r w:rsidRPr="00524CBF">
        <w:t>nstitucij</w:t>
      </w:r>
      <w:r w:rsidR="00CC0206">
        <w:t>ai</w:t>
      </w:r>
      <w:r w:rsidRPr="00524CBF">
        <w:t>.</w:t>
      </w:r>
    </w:p>
    <w:p w14:paraId="02AADB62" w14:textId="77777777" w:rsidR="00BC7185" w:rsidRPr="00524CBF" w:rsidRDefault="00BC7185" w:rsidP="00BC7185">
      <w:pPr>
        <w:pStyle w:val="Elsistekstas"/>
        <w:ind w:left="644" w:firstLine="0"/>
      </w:pPr>
      <w:r w:rsidRPr="00524CBF">
        <w:t>Kai forma pateikiama, jos būsena pasikeičia į „Pateiktas“ ir nurodoma lauko „Pateikimo data“ reikšmė.</w:t>
      </w:r>
    </w:p>
    <w:p w14:paraId="6FAF01A9" w14:textId="3C13ECC7" w:rsidR="00BC7185" w:rsidRPr="00524CBF" w:rsidRDefault="00BC7185" w:rsidP="00B778A2">
      <w:pPr>
        <w:pStyle w:val="Elsistekstas"/>
        <w:numPr>
          <w:ilvl w:val="0"/>
          <w:numId w:val="51"/>
        </w:numPr>
      </w:pPr>
      <w:r w:rsidRPr="00524CBF">
        <w:t xml:space="preserve">Kai pateiktas dokumentas užregistruojamas </w:t>
      </w:r>
      <w:r w:rsidR="00753DFA">
        <w:t>į</w:t>
      </w:r>
      <w:r w:rsidRPr="00524CBF">
        <w:t>gyvendinančios</w:t>
      </w:r>
      <w:r w:rsidR="00CC0206">
        <w:t>ios</w:t>
      </w:r>
      <w:r w:rsidRPr="00524CBF">
        <w:t xml:space="preserve"> </w:t>
      </w:r>
      <w:r w:rsidR="00753DFA">
        <w:t>i</w:t>
      </w:r>
      <w:r w:rsidRPr="00524CBF">
        <w:t xml:space="preserve">nstitucijos, </w:t>
      </w:r>
      <w:r w:rsidR="00E57447" w:rsidRPr="00524CBF">
        <w:t xml:space="preserve">AMP ir MP teikimo grafiko </w:t>
      </w:r>
      <w:r w:rsidRPr="00524CBF">
        <w:t xml:space="preserve">būsena tampa „Užregistruotas“. Pasikeitus būsenai į „Užregistruotas“, </w:t>
      </w:r>
      <w:r w:rsidR="00E57447" w:rsidRPr="00524CBF">
        <w:t>AMP ir MP teikiamas grafikas</w:t>
      </w:r>
      <w:r w:rsidRPr="00524CBF">
        <w:t xml:space="preserve"> iš rengiamų dokumentų sąrašo bus perkeltas į pateiktų dokumentų sąrašą.</w:t>
      </w:r>
    </w:p>
    <w:p w14:paraId="560A0FDA" w14:textId="2EE774FA" w:rsidR="00E57447" w:rsidRPr="00524CBF" w:rsidRDefault="00E57447" w:rsidP="00E57447">
      <w:pPr>
        <w:pStyle w:val="Elsistekstas"/>
        <w:ind w:left="284" w:firstLine="0"/>
      </w:pPr>
    </w:p>
    <w:p w14:paraId="24134617" w14:textId="437F1796" w:rsidR="00E57447" w:rsidRPr="00524CBF" w:rsidRDefault="00E57447" w:rsidP="00E57447">
      <w:pPr>
        <w:pStyle w:val="Elsistekstas"/>
      </w:pPr>
      <w:r w:rsidRPr="00524CBF">
        <w:rPr>
          <w:b/>
        </w:rPr>
        <w:t>Svarbu</w:t>
      </w:r>
      <w:r w:rsidRPr="00524CBF">
        <w:t xml:space="preserve">. Teikiant AMP, reikės pasirašymą atlikti 2 kartus, kadangi reikia atskirai pasirašyti AMP elektroninį dokumentą bei kartu teikiamą MP teikimo grafiko dokumentą. Jeigu nors vienas iš šių dokumentų nebus pasirašytas, forma nebus pateikta </w:t>
      </w:r>
      <w:r w:rsidR="00753DFA">
        <w:t>į</w:t>
      </w:r>
      <w:r w:rsidRPr="00524CBF">
        <w:t>gyvendinančia</w:t>
      </w:r>
      <w:r w:rsidR="00CC0206">
        <w:t>ja</w:t>
      </w:r>
      <w:r w:rsidRPr="00524CBF">
        <w:t xml:space="preserve">i </w:t>
      </w:r>
      <w:r w:rsidR="00753DFA">
        <w:t>i</w:t>
      </w:r>
      <w:r w:rsidRPr="00524CBF">
        <w:t>nstitucijai (dokumentų būsenos bus „Patikrintas“). DMS naudotojas abu dokumentus galės pasirašyti iš naujo.</w:t>
      </w:r>
    </w:p>
    <w:p w14:paraId="007F70EB" w14:textId="77777777" w:rsidR="00E57447" w:rsidRPr="00524CBF" w:rsidRDefault="00E57447" w:rsidP="00E57447">
      <w:pPr>
        <w:pStyle w:val="Elsistekstas"/>
        <w:ind w:left="284" w:firstLine="0"/>
      </w:pPr>
    </w:p>
    <w:p w14:paraId="62C0CD93" w14:textId="78FAA2DC" w:rsidR="00116B0C" w:rsidRPr="00524CBF" w:rsidRDefault="00116B0C" w:rsidP="00DF6D78">
      <w:pPr>
        <w:pStyle w:val="Heading5"/>
      </w:pPr>
      <w:bookmarkStart w:id="222" w:name="_Toc444741481"/>
      <w:bookmarkStart w:id="223" w:name="_Toc464122316"/>
      <w:bookmarkStart w:id="224" w:name="_Toc471743981"/>
      <w:r w:rsidRPr="00524CBF">
        <w:t>Pateiktos AMP formos peržiūra</w:t>
      </w:r>
      <w:bookmarkEnd w:id="208"/>
      <w:bookmarkEnd w:id="209"/>
      <w:bookmarkEnd w:id="210"/>
      <w:bookmarkEnd w:id="211"/>
      <w:r w:rsidR="00BC7185" w:rsidRPr="00524CBF">
        <w:t xml:space="preserve"> ir istorija</w:t>
      </w:r>
      <w:bookmarkEnd w:id="222"/>
      <w:bookmarkEnd w:id="223"/>
      <w:bookmarkEnd w:id="224"/>
    </w:p>
    <w:p w14:paraId="6F94C0F3" w14:textId="313726FB" w:rsidR="0001719E" w:rsidRPr="00524CBF" w:rsidRDefault="00A74A54" w:rsidP="0001719E">
      <w:pPr>
        <w:pStyle w:val="Elsistekstas"/>
      </w:pPr>
      <w:r w:rsidRPr="00524CBF">
        <w:t>Pateiktą A</w:t>
      </w:r>
      <w:r w:rsidR="0001719E" w:rsidRPr="00524CBF">
        <w:t xml:space="preserve">MP </w:t>
      </w:r>
      <w:r w:rsidRPr="00524CBF">
        <w:t xml:space="preserve">ir MP teikimo grafiką gali peržiūrėti </w:t>
      </w:r>
      <w:r w:rsidR="0001719E" w:rsidRPr="00524CBF">
        <w:t xml:space="preserve"> naudotojas, kuriam proj</w:t>
      </w:r>
      <w:r w:rsidRPr="00524CBF">
        <w:t>ekte suteikta bent viena teisė.</w:t>
      </w:r>
    </w:p>
    <w:p w14:paraId="77714ACB" w14:textId="2EE95B8C" w:rsidR="00D61D2A" w:rsidRPr="00524CBF" w:rsidRDefault="00D61D2A" w:rsidP="00D61D2A">
      <w:pPr>
        <w:pStyle w:val="Elsistekstas"/>
      </w:pPr>
      <w:r w:rsidRPr="00524CBF">
        <w:t xml:space="preserve">Dokumentus, kurie jau yra pateikti </w:t>
      </w:r>
      <w:r w:rsidR="00753DFA">
        <w:t>į</w:t>
      </w:r>
      <w:r w:rsidR="0086228F" w:rsidRPr="00524CBF">
        <w:t>gyvendinančia</w:t>
      </w:r>
      <w:r w:rsidR="005504DE">
        <w:t>ja</w:t>
      </w:r>
      <w:r w:rsidR="0086228F" w:rsidRPr="00524CBF">
        <w:t xml:space="preserve">i </w:t>
      </w:r>
      <w:r w:rsidR="00753DFA">
        <w:t>i</w:t>
      </w:r>
      <w:r w:rsidR="0086228F" w:rsidRPr="00524CBF">
        <w:t>nstitucijai</w:t>
      </w:r>
      <w:r w:rsidRPr="00524CBF">
        <w:t>, naudotojas gali peržiūrėti pateiktų dokumentų sąraše. Šių dokumentų jis negali redaguoti, ištrinti</w:t>
      </w:r>
      <w:r w:rsidR="003148FB" w:rsidRPr="00524CBF">
        <w:t>, tikrinti bei teikti iš naujo.</w:t>
      </w:r>
    </w:p>
    <w:p w14:paraId="0E159F2C" w14:textId="59C3F6D0" w:rsidR="00D61D2A" w:rsidRPr="004359C0" w:rsidRDefault="00D61D2A" w:rsidP="00D61D2A">
      <w:pPr>
        <w:pStyle w:val="Elsistekstas"/>
      </w:pPr>
      <w:r w:rsidRPr="00524CBF">
        <w:t xml:space="preserve">Pateiktos AMP formos peržiūros langas </w:t>
      </w:r>
      <w:r w:rsidR="00A035C1" w:rsidRPr="00524CBF">
        <w:t xml:space="preserve">pasiekiamas </w:t>
      </w:r>
      <w:r w:rsidRPr="00524CBF">
        <w:t>meniu</w:t>
      </w:r>
      <w:r w:rsidR="0001719E" w:rsidRPr="00524CBF">
        <w:t xml:space="preserve"> pasirinkus</w:t>
      </w:r>
      <w:r w:rsidRPr="00524CBF">
        <w:t xml:space="preserve"> „Mokėjimai“ -&gt; „</w:t>
      </w:r>
      <w:r w:rsidR="003148FB" w:rsidRPr="00524CBF">
        <w:t>Mokėjimo prašymai“</w:t>
      </w:r>
      <w:r w:rsidR="0001719E" w:rsidRPr="00524CBF">
        <w:t xml:space="preserve">. </w:t>
      </w:r>
      <w:r w:rsidR="005504DE">
        <w:t>Atsidariusiame mokėjimo prašymų sąraše p</w:t>
      </w:r>
      <w:r w:rsidRPr="00524CBF">
        <w:t>ateiktų dokumentų sąraše pasirenkama</w:t>
      </w:r>
      <w:r w:rsidR="005504DE">
        <w:t>s</w:t>
      </w:r>
      <w:r w:rsidRPr="00524CBF">
        <w:t xml:space="preserve"> AMP, kur</w:t>
      </w:r>
      <w:r w:rsidR="005504DE">
        <w:t>į</w:t>
      </w:r>
      <w:r w:rsidRPr="00524CBF">
        <w:t xml:space="preserve"> norima peržiūrėti</w:t>
      </w:r>
      <w:r w:rsidR="005504DE">
        <w:t>,</w:t>
      </w:r>
      <w:r w:rsidRPr="00524CBF">
        <w:t xml:space="preserve"> ir spaudžiama piktograma „Peržiūrėti“ (</w:t>
      </w:r>
      <w:r w:rsidRPr="004359C0">
        <w:rPr>
          <w:noProof/>
        </w:rPr>
        <w:drawing>
          <wp:inline distT="0" distB="0" distL="0" distR="0" wp14:anchorId="0BF2C619" wp14:editId="07B16EBD">
            <wp:extent cx="137160" cy="1371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37160" cy="137160"/>
                    </a:xfrm>
                    <a:prstGeom prst="rect">
                      <a:avLst/>
                    </a:prstGeom>
                  </pic:spPr>
                </pic:pic>
              </a:graphicData>
            </a:graphic>
          </wp:inline>
        </w:drawing>
      </w:r>
      <w:r w:rsidRPr="004359C0">
        <w:t>).</w:t>
      </w:r>
    </w:p>
    <w:p w14:paraId="28CAF242" w14:textId="0DF8CA53" w:rsidR="00B619F5" w:rsidRPr="001248AC" w:rsidRDefault="00116B0C" w:rsidP="00A74A54">
      <w:pPr>
        <w:pStyle w:val="Elsistekstas"/>
        <w:ind w:firstLine="0"/>
      </w:pPr>
      <w:r w:rsidRPr="001248AC">
        <w:t xml:space="preserve"> </w:t>
      </w:r>
    </w:p>
    <w:p w14:paraId="39C101EB" w14:textId="77777777" w:rsidR="00BC7185" w:rsidRPr="00505299" w:rsidRDefault="00BC7185" w:rsidP="00BC7185">
      <w:pPr>
        <w:pStyle w:val="Elsistekstas"/>
      </w:pPr>
      <w:r w:rsidRPr="006E7FF9">
        <w:rPr>
          <w:b/>
        </w:rPr>
        <w:t xml:space="preserve">Veiksmai, kuriuos </w:t>
      </w:r>
      <w:r w:rsidRPr="00E10701">
        <w:rPr>
          <w:b/>
        </w:rPr>
        <w:t>galima</w:t>
      </w:r>
      <w:r w:rsidRPr="00462636">
        <w:rPr>
          <w:b/>
        </w:rPr>
        <w:t xml:space="preserve"> atlikti</w:t>
      </w:r>
      <w:r w:rsidRPr="00B837D6">
        <w:t>:</w:t>
      </w:r>
    </w:p>
    <w:p w14:paraId="3C73654B" w14:textId="77777777" w:rsidR="00BC7185" w:rsidRPr="00E45599" w:rsidRDefault="00BC7185" w:rsidP="00B778A2">
      <w:pPr>
        <w:pStyle w:val="Elsistekstas"/>
        <w:numPr>
          <w:ilvl w:val="0"/>
          <w:numId w:val="92"/>
        </w:numPr>
      </w:pPr>
      <w:r w:rsidRPr="00725BF4">
        <w:t>Peržiūrėti pateikto AMP ir susieto MP teikimo grafiko formos duomenis.</w:t>
      </w:r>
    </w:p>
    <w:p w14:paraId="3201CEAE" w14:textId="77777777" w:rsidR="00BC7185" w:rsidRPr="00473965" w:rsidRDefault="00BC7185" w:rsidP="00B778A2">
      <w:pPr>
        <w:pStyle w:val="Elsistekstas"/>
        <w:numPr>
          <w:ilvl w:val="0"/>
          <w:numId w:val="92"/>
        </w:numPr>
      </w:pPr>
      <w:r w:rsidRPr="00473965">
        <w:t>Kortelėje „Istorija“ peržiūrėti anksčiau pateiktus AMP ir MP teikimo grafiko dokumentus (jeigu AMP forma buvo tikslinama).</w:t>
      </w:r>
    </w:p>
    <w:p w14:paraId="0A62BA49" w14:textId="77777777" w:rsidR="00BC7185" w:rsidRPr="00524CBF" w:rsidRDefault="00BC7185" w:rsidP="00B778A2">
      <w:pPr>
        <w:pStyle w:val="Elsistekstas"/>
        <w:numPr>
          <w:ilvl w:val="0"/>
          <w:numId w:val="92"/>
        </w:numPr>
      </w:pPr>
      <w:r w:rsidRPr="00473965">
        <w:t xml:space="preserve">Užsakyti ir atsisiųsti pateiktą avanso draudimo dokumentą, pasirašytą AMP bei MP teikimo </w:t>
      </w:r>
      <w:r w:rsidRPr="00524CBF">
        <w:t>grafiko dokumentą:</w:t>
      </w:r>
    </w:p>
    <w:p w14:paraId="48E4E5E0" w14:textId="77777777" w:rsidR="00BC7185" w:rsidRPr="004359C0" w:rsidRDefault="00BC7185" w:rsidP="00B778A2">
      <w:pPr>
        <w:pStyle w:val="Elsistekstas"/>
        <w:numPr>
          <w:ilvl w:val="1"/>
          <w:numId w:val="92"/>
        </w:numPr>
      </w:pPr>
      <w:r w:rsidRPr="00524CBF">
        <w:t>Spaudžiama piktograma „Užsakyti“ (</w:t>
      </w:r>
      <w:r w:rsidRPr="004359C0">
        <w:rPr>
          <w:noProof/>
        </w:rPr>
        <w:drawing>
          <wp:inline distT="0" distB="0" distL="0" distR="0" wp14:anchorId="5F37D284" wp14:editId="75D8E0DA">
            <wp:extent cx="171450" cy="18097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1450" cy="180975"/>
                    </a:xfrm>
                    <a:prstGeom prst="rect">
                      <a:avLst/>
                    </a:prstGeom>
                  </pic:spPr>
                </pic:pic>
              </a:graphicData>
            </a:graphic>
          </wp:inline>
        </w:drawing>
      </w:r>
      <w:r w:rsidRPr="004359C0">
        <w:t>), jeigu norima užsakyti pateiktą dokumentą;</w:t>
      </w:r>
    </w:p>
    <w:p w14:paraId="10538B22" w14:textId="77777777" w:rsidR="00BC7185" w:rsidRPr="004359C0" w:rsidRDefault="00BC7185" w:rsidP="00B778A2">
      <w:pPr>
        <w:pStyle w:val="Elsistekstas"/>
        <w:numPr>
          <w:ilvl w:val="1"/>
          <w:numId w:val="92"/>
        </w:numPr>
      </w:pPr>
      <w:r w:rsidRPr="001248AC">
        <w:t xml:space="preserve">Pelyte pažymėjus ant piktogramos </w:t>
      </w:r>
      <w:r w:rsidRPr="004359C0">
        <w:rPr>
          <w:noProof/>
        </w:rPr>
        <w:drawing>
          <wp:inline distT="0" distB="0" distL="0" distR="0" wp14:anchorId="7910CB24" wp14:editId="4B079D06">
            <wp:extent cx="201168" cy="173736"/>
            <wp:effectExtent l="0" t="0" r="889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1168" cy="173736"/>
                    </a:xfrm>
                    <a:prstGeom prst="rect">
                      <a:avLst/>
                    </a:prstGeom>
                  </pic:spPr>
                </pic:pic>
              </a:graphicData>
            </a:graphic>
          </wp:inline>
        </w:drawing>
      </w:r>
      <w:r w:rsidRPr="004359C0">
        <w:t>, pateikiamas pranešimas, kada buvo užsakytas dokumentas: „Užsakytas &lt;data ir laikas&gt;“;</w:t>
      </w:r>
    </w:p>
    <w:p w14:paraId="700D5923" w14:textId="77777777" w:rsidR="00BC7185" w:rsidRPr="004359C0" w:rsidRDefault="00BC7185" w:rsidP="00B778A2">
      <w:pPr>
        <w:pStyle w:val="Elsistekstas"/>
        <w:numPr>
          <w:ilvl w:val="1"/>
          <w:numId w:val="92"/>
        </w:numPr>
      </w:pPr>
      <w:r w:rsidRPr="001248AC">
        <w:t>Spaudžiama piktograma „Atsisiųsti“ (</w:t>
      </w:r>
      <w:r w:rsidRPr="004359C0">
        <w:rPr>
          <w:noProof/>
        </w:rPr>
        <w:drawing>
          <wp:inline distT="0" distB="0" distL="0" distR="0" wp14:anchorId="152EABC4" wp14:editId="1E4BFAA6">
            <wp:extent cx="182880" cy="173736"/>
            <wp:effectExtent l="0" t="0" r="762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2880" cy="173736"/>
                    </a:xfrm>
                    <a:prstGeom prst="rect">
                      <a:avLst/>
                    </a:prstGeom>
                  </pic:spPr>
                </pic:pic>
              </a:graphicData>
            </a:graphic>
          </wp:inline>
        </w:drawing>
      </w:r>
      <w:r w:rsidRPr="004359C0">
        <w:t>), jeigu norima į kompiuterį atsisiųsti užsakytą dokumentą.</w:t>
      </w:r>
    </w:p>
    <w:p w14:paraId="4B217FFC" w14:textId="77777777" w:rsidR="00BC7185" w:rsidRPr="001248AC" w:rsidRDefault="00BC7185" w:rsidP="00B778A2">
      <w:pPr>
        <w:pStyle w:val="Elsistekstas"/>
        <w:numPr>
          <w:ilvl w:val="0"/>
          <w:numId w:val="92"/>
        </w:numPr>
      </w:pPr>
      <w:r w:rsidRPr="001248AC">
        <w:t>Spausti mygtuką „Grįžti“, norint uždaryti pateikto AMP peržiūros langą.</w:t>
      </w:r>
    </w:p>
    <w:p w14:paraId="303570E5" w14:textId="77777777" w:rsidR="00314FD4" w:rsidRPr="001248AC" w:rsidRDefault="00314FD4" w:rsidP="003D54E2">
      <w:pPr>
        <w:pStyle w:val="Elsistekstas"/>
      </w:pPr>
    </w:p>
    <w:p w14:paraId="22DECA5A" w14:textId="2EC088F1" w:rsidR="00131087" w:rsidRPr="00810720" w:rsidRDefault="005943B6" w:rsidP="00DF6D78">
      <w:pPr>
        <w:pStyle w:val="Heading4"/>
      </w:pPr>
      <w:bookmarkStart w:id="225" w:name="_Toc444741482"/>
      <w:bookmarkStart w:id="226" w:name="_Toc464122317"/>
      <w:bookmarkStart w:id="227" w:name="_Toc471743982"/>
      <w:r w:rsidRPr="00810720">
        <w:t>TMP/GMP rengimas ir teikimas</w:t>
      </w:r>
      <w:bookmarkEnd w:id="225"/>
      <w:bookmarkEnd w:id="226"/>
      <w:bookmarkEnd w:id="227"/>
    </w:p>
    <w:p w14:paraId="4B807593" w14:textId="3233A4E2" w:rsidR="00AA7963" w:rsidRPr="00810720" w:rsidRDefault="00AA7963" w:rsidP="00AA7963">
      <w:pPr>
        <w:pStyle w:val="Elsistekstas"/>
      </w:pPr>
      <w:r w:rsidRPr="00810720">
        <w:t>Šiame skyriuje aprašyti TMP/GMP formai skirti veiksmai: TMP/GMP formos rengimas, jos redagavimas</w:t>
      </w:r>
      <w:r w:rsidR="003148FB" w:rsidRPr="00810720">
        <w:t xml:space="preserve"> bei pateiktos formos peržiūra.</w:t>
      </w:r>
    </w:p>
    <w:p w14:paraId="108FD622" w14:textId="4DE07AC7" w:rsidR="00AA7963" w:rsidRPr="00810720" w:rsidRDefault="00AA7963" w:rsidP="00DF6D78">
      <w:pPr>
        <w:pStyle w:val="Heading5"/>
      </w:pPr>
      <w:bookmarkStart w:id="228" w:name="_Ref432594522"/>
      <w:bookmarkStart w:id="229" w:name="_Ref432594527"/>
      <w:bookmarkStart w:id="230" w:name="_Toc444741483"/>
      <w:bookmarkStart w:id="231" w:name="_Toc464122318"/>
      <w:bookmarkStart w:id="232" w:name="_Toc471743983"/>
      <w:r w:rsidRPr="00810720">
        <w:t>TMP/GMP formos rengimas</w:t>
      </w:r>
      <w:bookmarkEnd w:id="228"/>
      <w:bookmarkEnd w:id="229"/>
      <w:r w:rsidR="003E2CF4" w:rsidRPr="00810720">
        <w:t xml:space="preserve"> ir redagavimas</w:t>
      </w:r>
      <w:bookmarkEnd w:id="230"/>
      <w:bookmarkEnd w:id="231"/>
      <w:bookmarkEnd w:id="232"/>
    </w:p>
    <w:p w14:paraId="3B0E89CF" w14:textId="6CBA0280" w:rsidR="0001719E" w:rsidRDefault="0001719E" w:rsidP="0001719E">
      <w:pPr>
        <w:pStyle w:val="Elsistekstas"/>
      </w:pPr>
      <w:r w:rsidRPr="00810720">
        <w:t xml:space="preserve">Naują TMP/GMP gali rengti naudotojas, kuriam projekte suteikta </w:t>
      </w:r>
      <w:r w:rsidR="00BC0DEE" w:rsidRPr="00810720">
        <w:t>teisė pildyti ir/arba teikti mokėjimų paslaugas</w:t>
      </w:r>
      <w:r w:rsidRPr="00810720">
        <w:t xml:space="preserve">. </w:t>
      </w:r>
    </w:p>
    <w:p w14:paraId="4129FA24" w14:textId="0E115BA0" w:rsidR="006E7FF9" w:rsidRPr="004B737D" w:rsidRDefault="006E7FF9" w:rsidP="006E7FF9">
      <w:pPr>
        <w:pStyle w:val="Elsistekstas"/>
      </w:pPr>
      <w:r>
        <w:t xml:space="preserve">TMP/GMP rengimo / redagavimo langas pasiekiamas meniu pasirinkus </w:t>
      </w:r>
      <w:r w:rsidRPr="00C6313D">
        <w:t>„Mokėjimai“ -&gt; „Mokėjimo prašym</w:t>
      </w:r>
      <w:r>
        <w:t>ai“. Atsidariusiame mokėjimo prašymų</w:t>
      </w:r>
      <w:r w:rsidRPr="00C6313D">
        <w:t xml:space="preserve"> sąraše rengiamų dokumentų dalyje pasirenkamas </w:t>
      </w:r>
      <w:r>
        <w:t>tarpinis/galutinis mokėjimo prašymas</w:t>
      </w:r>
      <w:r w:rsidRPr="00C6313D">
        <w:t xml:space="preserve"> ir spaudžiama piktograma „Redaguoti“ (</w:t>
      </w:r>
      <w:r w:rsidRPr="00576566">
        <w:rPr>
          <w:noProof/>
        </w:rPr>
        <w:drawing>
          <wp:inline distT="0" distB="0" distL="0" distR="0" wp14:anchorId="026E0588" wp14:editId="20983AD8">
            <wp:extent cx="192024" cy="164592"/>
            <wp:effectExtent l="0" t="0" r="0" b="6985"/>
            <wp:docPr id="13"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2024" cy="164592"/>
                    </a:xfrm>
                    <a:prstGeom prst="rect">
                      <a:avLst/>
                    </a:prstGeom>
                  </pic:spPr>
                </pic:pic>
              </a:graphicData>
            </a:graphic>
          </wp:inline>
        </w:drawing>
      </w:r>
      <w:r w:rsidRPr="00576566">
        <w:t>).</w:t>
      </w:r>
    </w:p>
    <w:p w14:paraId="6D7CF25A" w14:textId="7C5C768A" w:rsidR="0087742F" w:rsidRPr="00810720" w:rsidRDefault="0087742F" w:rsidP="0087742F">
      <w:pPr>
        <w:pStyle w:val="Elsistekstas"/>
      </w:pPr>
      <w:r w:rsidRPr="00810720">
        <w:t xml:space="preserve">Naudotojas gali redaguoti anksčiau išsaugotą savo ar kito naudotojo parengtą / užsakytą </w:t>
      </w:r>
      <w:r w:rsidR="00285EB7" w:rsidRPr="00810720">
        <w:t>TMP/GMP</w:t>
      </w:r>
      <w:r w:rsidRPr="00810720">
        <w:t xml:space="preserve"> formą. </w:t>
      </w:r>
      <w:r w:rsidR="00285EB7" w:rsidRPr="00810720">
        <w:t>TMP/GMP</w:t>
      </w:r>
      <w:r w:rsidRPr="00810720">
        <w:t xml:space="preserve"> formą vienu metu gali redaguoti tik vienas naudotojas. Kol vienas naudotojas redaguoja </w:t>
      </w:r>
      <w:r w:rsidR="00285EB7" w:rsidRPr="00810720">
        <w:t>TMP/GMP</w:t>
      </w:r>
      <w:r w:rsidRPr="00810720">
        <w:t xml:space="preserve"> formą, kitiems naudotojams ši forma bus atvaizduojama peržiūros režimu bei pateikiamas pranešimas „&lt;DMS naudotojo vardas, pavardė&gt; redaguoja formą“.</w:t>
      </w:r>
    </w:p>
    <w:p w14:paraId="652B1FA2" w14:textId="0E70251E" w:rsidR="005E0AB2" w:rsidRPr="00D51191" w:rsidRDefault="005E0AB2" w:rsidP="005E0AB2">
      <w:pPr>
        <w:pStyle w:val="Elsistekstas"/>
        <w:ind w:firstLine="0"/>
        <w:jc w:val="center"/>
        <w:rPr>
          <w:noProof/>
          <w:lang w:eastAsia="en-US"/>
        </w:rPr>
      </w:pPr>
    </w:p>
    <w:p w14:paraId="7F4CB341" w14:textId="37D30FBE" w:rsidR="003E2CF4" w:rsidRDefault="003E2CF4" w:rsidP="005E0AB2">
      <w:pPr>
        <w:pStyle w:val="Elsistekstas"/>
        <w:ind w:firstLine="0"/>
        <w:jc w:val="center"/>
      </w:pPr>
    </w:p>
    <w:p w14:paraId="3E5B3344" w14:textId="7D4B4775" w:rsidR="002B62FE" w:rsidRPr="00524CBF" w:rsidRDefault="002B62FE" w:rsidP="005E0AB2">
      <w:pPr>
        <w:pStyle w:val="Elsistekstas"/>
        <w:ind w:firstLine="0"/>
        <w:jc w:val="center"/>
      </w:pPr>
      <w:r>
        <w:rPr>
          <w:noProof/>
        </w:rPr>
        <w:drawing>
          <wp:inline distT="0" distB="0" distL="0" distR="0" wp14:anchorId="1385224A" wp14:editId="4942954A">
            <wp:extent cx="6113780" cy="4253230"/>
            <wp:effectExtent l="19050" t="19050" r="20320" b="1397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3780" cy="4253230"/>
                    </a:xfrm>
                    <a:prstGeom prst="rect">
                      <a:avLst/>
                    </a:prstGeom>
                    <a:noFill/>
                    <a:ln>
                      <a:solidFill>
                        <a:schemeClr val="tx1"/>
                      </a:solidFill>
                    </a:ln>
                  </pic:spPr>
                </pic:pic>
              </a:graphicData>
            </a:graphic>
          </wp:inline>
        </w:drawing>
      </w:r>
    </w:p>
    <w:p w14:paraId="34EC5D9E" w14:textId="50D16CE5" w:rsidR="005E0AB2" w:rsidRPr="00725BF4" w:rsidRDefault="005E0AB2" w:rsidP="00D936D1">
      <w:pPr>
        <w:pStyle w:val="Paveiksleliopavadinimas"/>
      </w:pPr>
      <w:r w:rsidRPr="00505299">
        <w:t>TMP/GMP formos rengimas</w:t>
      </w:r>
      <w:r w:rsidR="003E2CF4" w:rsidRPr="00725BF4">
        <w:t>: bendrųjų duomenų dalis</w:t>
      </w:r>
    </w:p>
    <w:p w14:paraId="5394C41C" w14:textId="73252A2E" w:rsidR="005E0AB2" w:rsidRPr="00473965" w:rsidRDefault="00893F10" w:rsidP="005E0AB2">
      <w:pPr>
        <w:pStyle w:val="Elsistekstas"/>
        <w:rPr>
          <w:b/>
        </w:rPr>
      </w:pPr>
      <w:r w:rsidRPr="00E45599">
        <w:rPr>
          <w:b/>
        </w:rPr>
        <w:t xml:space="preserve">Veiksmai, kuriuos </w:t>
      </w:r>
      <w:r w:rsidR="00035ADE" w:rsidRPr="00473965">
        <w:rPr>
          <w:b/>
        </w:rPr>
        <w:t xml:space="preserve">galima </w:t>
      </w:r>
      <w:r w:rsidRPr="00473965">
        <w:rPr>
          <w:b/>
        </w:rPr>
        <w:t>atlikti:</w:t>
      </w:r>
    </w:p>
    <w:p w14:paraId="210A27C9" w14:textId="68835B38" w:rsidR="0087742F" w:rsidRPr="00524CBF" w:rsidRDefault="0087742F" w:rsidP="00B778A2">
      <w:pPr>
        <w:pStyle w:val="Elsistekstas"/>
        <w:numPr>
          <w:ilvl w:val="0"/>
          <w:numId w:val="53"/>
        </w:numPr>
      </w:pPr>
      <w:r w:rsidRPr="00524CBF">
        <w:t>TMP/GMP formą galima pildyti 2 būdais:</w:t>
      </w:r>
    </w:p>
    <w:p w14:paraId="1DA5043E" w14:textId="3AC1C6F2" w:rsidR="0087742F" w:rsidRPr="00524CBF" w:rsidRDefault="0087742F" w:rsidP="00B778A2">
      <w:pPr>
        <w:pStyle w:val="Elsistekstas"/>
        <w:numPr>
          <w:ilvl w:val="1"/>
          <w:numId w:val="53"/>
        </w:numPr>
      </w:pPr>
      <w:r w:rsidRPr="00524CBF">
        <w:t>Įkelti užpildytą TMP/GMP PDF formą, paspaudus mygtuką „Įkelti TMP/GMP“. TMP/GMP forma bus užpildyta įkelto dokumento duomenimis. Įkeltus duomenis DMS naudotojas gali redaguoti.</w:t>
      </w:r>
    </w:p>
    <w:p w14:paraId="7AE0795D" w14:textId="77777777" w:rsidR="00200DD2" w:rsidRPr="00524CBF" w:rsidRDefault="0087742F" w:rsidP="00B778A2">
      <w:pPr>
        <w:pStyle w:val="Elsistekstas"/>
        <w:numPr>
          <w:ilvl w:val="1"/>
          <w:numId w:val="53"/>
        </w:numPr>
      </w:pPr>
      <w:r w:rsidRPr="00524CBF">
        <w:t>Užpildyti TMP/GMP formą nurodant visus duomenis atitinkamuose laukuose (neįkėlus užpildytos PDF formos).</w:t>
      </w:r>
    </w:p>
    <w:p w14:paraId="19449C4F" w14:textId="5D760828" w:rsidR="00200DD2" w:rsidRPr="00524CBF" w:rsidRDefault="00200DD2" w:rsidP="00B778A2">
      <w:pPr>
        <w:pStyle w:val="Elsistekstas"/>
        <w:numPr>
          <w:ilvl w:val="0"/>
          <w:numId w:val="53"/>
        </w:numPr>
      </w:pPr>
      <w:r w:rsidRPr="00524CBF">
        <w:t>TMP/GMP formos pildymas priklausomai nuo nurodyto MP tipo:</w:t>
      </w:r>
    </w:p>
    <w:p w14:paraId="4580CD2D" w14:textId="51507D5D" w:rsidR="00200DD2" w:rsidRPr="00524CBF" w:rsidRDefault="00200DD2" w:rsidP="00B778A2">
      <w:pPr>
        <w:pStyle w:val="Elsistekstas"/>
        <w:numPr>
          <w:ilvl w:val="1"/>
          <w:numId w:val="53"/>
        </w:numPr>
      </w:pPr>
      <w:r w:rsidRPr="00524CBF">
        <w:t xml:space="preserve">Jeigu rengiamas </w:t>
      </w:r>
      <w:r w:rsidR="00551B17">
        <w:t>t</w:t>
      </w:r>
      <w:r w:rsidRPr="00524CBF">
        <w:t xml:space="preserve">arpinis </w:t>
      </w:r>
      <w:r w:rsidR="00551B17">
        <w:t>mokėjimo prašymas</w:t>
      </w:r>
      <w:r w:rsidRPr="00524CBF">
        <w:t>, reikia užpildyti MP teikimo grafiko duomenis kortelėje „Mokėjimo prašymo teikimo grafikas“. MP teikimo gra</w:t>
      </w:r>
      <w:r w:rsidR="00285EB7" w:rsidRPr="00524CBF">
        <w:t>fiko rengimas detaliai aprašytas skyriuje</w:t>
      </w:r>
      <w:r w:rsidR="00551B17">
        <w:t xml:space="preserve"> „</w:t>
      </w:r>
      <w:r w:rsidR="00551B17">
        <w:fldChar w:fldCharType="begin"/>
      </w:r>
      <w:r w:rsidR="00551B17">
        <w:instrText xml:space="preserve"> REF _Ref464222174 \h </w:instrText>
      </w:r>
      <w:r w:rsidR="00551B17">
        <w:fldChar w:fldCharType="separate"/>
      </w:r>
      <w:r w:rsidR="00551B17" w:rsidRPr="001248AC">
        <w:t>MP teikimo grafiko re</w:t>
      </w:r>
      <w:r w:rsidR="00551B17" w:rsidRPr="00A14AC1">
        <w:t>n</w:t>
      </w:r>
      <w:r w:rsidR="00551B17" w:rsidRPr="00FF1922">
        <w:t>gimas</w:t>
      </w:r>
      <w:r w:rsidR="00551B17" w:rsidRPr="00CB7CD5">
        <w:t xml:space="preserve"> ir redagavimas</w:t>
      </w:r>
      <w:r w:rsidR="00551B17">
        <w:fldChar w:fldCharType="end"/>
      </w:r>
      <w:r w:rsidR="00551B17">
        <w:t>“</w:t>
      </w:r>
      <w:r w:rsidRPr="00524CBF">
        <w:t xml:space="preserve">. </w:t>
      </w:r>
    </w:p>
    <w:p w14:paraId="6053F2E9" w14:textId="785B9153" w:rsidR="00200DD2" w:rsidRPr="00257FFE" w:rsidRDefault="00200DD2" w:rsidP="00B778A2">
      <w:pPr>
        <w:pStyle w:val="Elsistekstas"/>
        <w:numPr>
          <w:ilvl w:val="1"/>
          <w:numId w:val="53"/>
        </w:numPr>
      </w:pPr>
      <w:r w:rsidRPr="00524CBF">
        <w:t xml:space="preserve">Jeigu rengiamas </w:t>
      </w:r>
      <w:r w:rsidR="00EA5143">
        <w:t>g</w:t>
      </w:r>
      <w:r w:rsidRPr="00524CBF">
        <w:t xml:space="preserve">alutinis </w:t>
      </w:r>
      <w:r w:rsidR="00EA5143">
        <w:t>mokėjimo prašymas</w:t>
      </w:r>
      <w:r w:rsidRPr="00524CBF">
        <w:t>, reik</w:t>
      </w:r>
      <w:r w:rsidR="00285EB7" w:rsidRPr="00524CBF">
        <w:t>ia užpildyti MPD4 GPĮ</w:t>
      </w:r>
      <w:r w:rsidR="00EA5143">
        <w:t>I</w:t>
      </w:r>
      <w:r w:rsidR="00285EB7" w:rsidRPr="00524CBF">
        <w:t xml:space="preserve"> dalį</w:t>
      </w:r>
      <w:r w:rsidR="00257FFE">
        <w:t xml:space="preserve"> (MP teikimo grafikas nepildomas)</w:t>
      </w:r>
      <w:r w:rsidRPr="00257FFE">
        <w:t xml:space="preserve">. </w:t>
      </w:r>
    </w:p>
    <w:p w14:paraId="3EE486F9" w14:textId="77777777" w:rsidR="001F214E" w:rsidRPr="00E10701" w:rsidRDefault="001F214E" w:rsidP="001F214E">
      <w:pPr>
        <w:pStyle w:val="Elsistekstas"/>
        <w:ind w:left="792" w:firstLine="0"/>
      </w:pPr>
    </w:p>
    <w:p w14:paraId="2115E485" w14:textId="1731264A" w:rsidR="008D36EF" w:rsidRPr="00B837D6" w:rsidRDefault="008D36EF" w:rsidP="00B778A2">
      <w:pPr>
        <w:pStyle w:val="Elsistekstas"/>
        <w:numPr>
          <w:ilvl w:val="0"/>
          <w:numId w:val="53"/>
        </w:numPr>
      </w:pPr>
      <w:r w:rsidRPr="00462636">
        <w:t>Su rengiamu TMP/GMP galima atlikti šiuos veiksmus:</w:t>
      </w:r>
    </w:p>
    <w:p w14:paraId="1DC37AC3" w14:textId="012991FC" w:rsidR="008D36EF" w:rsidRPr="00524CBF" w:rsidRDefault="008D36EF" w:rsidP="00B778A2">
      <w:pPr>
        <w:pStyle w:val="Elsistekstas"/>
        <w:numPr>
          <w:ilvl w:val="1"/>
          <w:numId w:val="53"/>
        </w:numPr>
      </w:pPr>
      <w:r w:rsidRPr="00B837D6">
        <w:rPr>
          <w:b/>
        </w:rPr>
        <w:t>Išsaugoti</w:t>
      </w:r>
      <w:r w:rsidRPr="00505299">
        <w:t xml:space="preserve"> – paspaudus mygtuką „Saugoti“, jeigu klaidų nebuvo rasta, išsaugomi </w:t>
      </w:r>
      <w:r w:rsidR="003F622B" w:rsidRPr="00725BF4">
        <w:t xml:space="preserve">TMP/GMP ir </w:t>
      </w:r>
      <w:r w:rsidRPr="00E45599">
        <w:t>MP teikimo grafiko duomenys.</w:t>
      </w:r>
      <w:r w:rsidR="003F6817" w:rsidRPr="00473965">
        <w:t xml:space="preserve"> </w:t>
      </w:r>
      <w:r w:rsidR="00EA5143">
        <w:t>F</w:t>
      </w:r>
      <w:r w:rsidR="001F214E" w:rsidRPr="00473965">
        <w:t xml:space="preserve">ormos išsaugojimui </w:t>
      </w:r>
      <w:r w:rsidR="003F6817" w:rsidRPr="00473965">
        <w:t>privalo būti nurodyti šie duomenys:</w:t>
      </w:r>
      <w:r w:rsidRPr="00524CBF">
        <w:t xml:space="preserve"> </w:t>
      </w:r>
    </w:p>
    <w:p w14:paraId="6F493FD0" w14:textId="4BB8FF37" w:rsidR="008D36EF" w:rsidRPr="00524CBF" w:rsidRDefault="00EA5143" w:rsidP="00B778A2">
      <w:pPr>
        <w:pStyle w:val="Elsistekstas"/>
        <w:numPr>
          <w:ilvl w:val="2"/>
          <w:numId w:val="53"/>
        </w:numPr>
      </w:pPr>
      <w:r>
        <w:t xml:space="preserve"> </w:t>
      </w:r>
      <w:r w:rsidR="003F622B" w:rsidRPr="00524CBF">
        <w:t>TMP/GMP</w:t>
      </w:r>
      <w:r w:rsidR="008D36EF" w:rsidRPr="00524CBF">
        <w:t xml:space="preserve"> ir MP teikimo grafiko parengimo datos;</w:t>
      </w:r>
    </w:p>
    <w:p w14:paraId="6821F882" w14:textId="26448FC7" w:rsidR="008D36EF" w:rsidRPr="00524CBF" w:rsidRDefault="00EA5143" w:rsidP="00B778A2">
      <w:pPr>
        <w:pStyle w:val="Elsistekstas"/>
        <w:numPr>
          <w:ilvl w:val="2"/>
          <w:numId w:val="53"/>
        </w:numPr>
      </w:pPr>
      <w:r>
        <w:t xml:space="preserve"> </w:t>
      </w:r>
      <w:r w:rsidR="003F622B" w:rsidRPr="00524CBF">
        <w:t>TMP/GMP</w:t>
      </w:r>
      <w:r w:rsidR="008D36EF" w:rsidRPr="00524CBF">
        <w:t xml:space="preserve"> ir MP teikimo grafiko numeriai;</w:t>
      </w:r>
    </w:p>
    <w:p w14:paraId="7A478D6E" w14:textId="64C2343D" w:rsidR="008D36EF" w:rsidRDefault="00EA5143" w:rsidP="00B778A2">
      <w:pPr>
        <w:pStyle w:val="Elsistekstas"/>
        <w:numPr>
          <w:ilvl w:val="2"/>
          <w:numId w:val="53"/>
        </w:numPr>
      </w:pPr>
      <w:r>
        <w:t xml:space="preserve"> </w:t>
      </w:r>
      <w:r w:rsidR="003F622B" w:rsidRPr="00524CBF">
        <w:t>TMP/GMP</w:t>
      </w:r>
      <w:r w:rsidR="008D36EF" w:rsidRPr="00524CBF">
        <w:t xml:space="preserve"> ir MP teikimo grafiko </w:t>
      </w:r>
      <w:r w:rsidR="004825BA">
        <w:t>pa</w:t>
      </w:r>
      <w:r w:rsidR="008D36EF" w:rsidRPr="004825BA">
        <w:t xml:space="preserve">tikslinimo datos (jeigu saugomas tikslinamas </w:t>
      </w:r>
      <w:r w:rsidR="003F622B" w:rsidRPr="00E10701">
        <w:t>TMP</w:t>
      </w:r>
      <w:r w:rsidR="008D36EF" w:rsidRPr="00462636">
        <w:t xml:space="preserve"> ir MP teikimo grafikas).</w:t>
      </w:r>
    </w:p>
    <w:p w14:paraId="1BEC3B02" w14:textId="4C7053F4" w:rsidR="00EA5143" w:rsidRPr="006E7FF9" w:rsidRDefault="00EA5143" w:rsidP="00C828F2">
      <w:pPr>
        <w:pStyle w:val="Elsistekstas"/>
        <w:ind w:firstLine="0"/>
      </w:pPr>
      <w:r>
        <w:t>Išsaugotas TMP/GMP ir MP teikimo grafikas pateikiamas rengiamų dokumentų sąraše.</w:t>
      </w:r>
    </w:p>
    <w:p w14:paraId="2609BEFB" w14:textId="0DBCED15" w:rsidR="008D36EF" w:rsidRPr="00524CBF" w:rsidRDefault="008D36EF" w:rsidP="00B778A2">
      <w:pPr>
        <w:pStyle w:val="Elsistekstas"/>
        <w:numPr>
          <w:ilvl w:val="1"/>
          <w:numId w:val="53"/>
        </w:numPr>
      </w:pPr>
      <w:r w:rsidRPr="00505299">
        <w:rPr>
          <w:b/>
        </w:rPr>
        <w:t>Tikrinti</w:t>
      </w:r>
      <w:r w:rsidRPr="00725BF4">
        <w:t xml:space="preserve"> – paspaudus mygtuką „Tikrinti“, atliekamas </w:t>
      </w:r>
      <w:r w:rsidR="006C17B7" w:rsidRPr="00725BF4">
        <w:t>TMP/GMP</w:t>
      </w:r>
      <w:r w:rsidRPr="00E45599">
        <w:t xml:space="preserve"> ir MP </w:t>
      </w:r>
      <w:r w:rsidR="00285EB7" w:rsidRPr="00473965">
        <w:t xml:space="preserve">teikimo grafiko </w:t>
      </w:r>
      <w:r w:rsidR="006C17B7" w:rsidRPr="00473965">
        <w:t xml:space="preserve">(rengiant TMP formą) </w:t>
      </w:r>
      <w:r w:rsidR="00285EB7" w:rsidRPr="00473965">
        <w:t>tikrinimas</w:t>
      </w:r>
      <w:r w:rsidRPr="00524CBF">
        <w:t>.</w:t>
      </w:r>
    </w:p>
    <w:p w14:paraId="5EF06D23" w14:textId="5DFE6B05" w:rsidR="008D36EF" w:rsidRPr="00524CBF" w:rsidRDefault="008D36EF" w:rsidP="00B778A2">
      <w:pPr>
        <w:pStyle w:val="Elsistekstas"/>
        <w:numPr>
          <w:ilvl w:val="1"/>
          <w:numId w:val="53"/>
        </w:numPr>
      </w:pPr>
      <w:r w:rsidRPr="00524CBF">
        <w:rPr>
          <w:b/>
        </w:rPr>
        <w:t xml:space="preserve">Teikti </w:t>
      </w:r>
      <w:r w:rsidRPr="00524CBF">
        <w:t xml:space="preserve">– paspaudus mygtuką „Teikti“, DMS naudotojas parengtus </w:t>
      </w:r>
      <w:r w:rsidR="003F622B" w:rsidRPr="00524CBF">
        <w:t>TMP/GMP</w:t>
      </w:r>
      <w:r w:rsidRPr="00524CBF">
        <w:t xml:space="preserve"> ir MP teikimo grafiko dokumentus turi pa</w:t>
      </w:r>
      <w:r w:rsidR="00285EB7" w:rsidRPr="00524CBF">
        <w:t>sirašyti elektroniniu parašu</w:t>
      </w:r>
      <w:r w:rsidRPr="00524CBF">
        <w:t>. Sėkmingai pasirašytas parengtas dokumentas, išsiunčiamas</w:t>
      </w:r>
      <w:r w:rsidR="006575A6">
        <w:t xml:space="preserve"> į</w:t>
      </w:r>
      <w:r w:rsidRPr="00524CBF">
        <w:t xml:space="preserve">gyvendinančios </w:t>
      </w:r>
      <w:r w:rsidR="006575A6">
        <w:t>i</w:t>
      </w:r>
      <w:r w:rsidRPr="00524CBF">
        <w:t xml:space="preserve">nstitucijos atstovams. Mygtukas aktyvus esant </w:t>
      </w:r>
      <w:r w:rsidR="003F622B" w:rsidRPr="00524CBF">
        <w:t>TMP/GMP</w:t>
      </w:r>
      <w:r w:rsidRPr="00524CBF">
        <w:t xml:space="preserve"> ir MP teikimo grafiko būsenoms „Patikrintas“.</w:t>
      </w:r>
    </w:p>
    <w:p w14:paraId="4897BC45" w14:textId="139ADB15" w:rsidR="008D36EF" w:rsidRPr="00524CBF" w:rsidRDefault="008D36EF" w:rsidP="00B778A2">
      <w:pPr>
        <w:pStyle w:val="Elsistekstas"/>
        <w:numPr>
          <w:ilvl w:val="1"/>
          <w:numId w:val="53"/>
        </w:numPr>
      </w:pPr>
      <w:r w:rsidRPr="00524CBF">
        <w:rPr>
          <w:b/>
        </w:rPr>
        <w:t>Atšaukti</w:t>
      </w:r>
      <w:r w:rsidRPr="00524CBF">
        <w:t xml:space="preserve"> – uždaromas </w:t>
      </w:r>
      <w:r w:rsidR="003F622B" w:rsidRPr="00524CBF">
        <w:t>TMP/GMP</w:t>
      </w:r>
      <w:r w:rsidRPr="00524CBF">
        <w:t xml:space="preserve"> rengimo langas (kartu su MP teikimo grafiko kortele) neišsaugojus </w:t>
      </w:r>
      <w:r w:rsidR="00E8145C">
        <w:t xml:space="preserve">parengto TMP/GMP ir MP teikimo grafiko arba </w:t>
      </w:r>
      <w:r w:rsidRPr="00524CBF">
        <w:t>atliktų pakeitimų</w:t>
      </w:r>
      <w:r w:rsidR="00E8145C">
        <w:t xml:space="preserve"> (redaguojant parengtą dokumentą)</w:t>
      </w:r>
      <w:r w:rsidRPr="00524CBF">
        <w:t>.</w:t>
      </w:r>
    </w:p>
    <w:p w14:paraId="3A9E437C" w14:textId="77A0F492" w:rsidR="00200DD2" w:rsidRPr="00524CBF" w:rsidRDefault="00B401B6" w:rsidP="00200DD2">
      <w:pPr>
        <w:pStyle w:val="Elsistekstas"/>
        <w:ind w:left="360" w:firstLine="0"/>
      </w:pPr>
      <w:r w:rsidRPr="00524CBF">
        <w:t>Detalus TMP/GMP formos pildymas aprašytas skyriuose žemiau.</w:t>
      </w:r>
    </w:p>
    <w:p w14:paraId="2EA61D63" w14:textId="55E9A356" w:rsidR="0087742F" w:rsidRPr="00524CBF" w:rsidRDefault="0087742F" w:rsidP="00DF6D78">
      <w:pPr>
        <w:pStyle w:val="Heading6"/>
      </w:pPr>
      <w:bookmarkStart w:id="233" w:name="_Toc444741484"/>
      <w:bookmarkStart w:id="234" w:name="_Toc464122319"/>
      <w:bookmarkStart w:id="235" w:name="_Toc471743984"/>
      <w:bookmarkStart w:id="236" w:name="_Ref432598311"/>
      <w:bookmarkStart w:id="237" w:name="_Ref432598315"/>
      <w:bookmarkStart w:id="238" w:name="_Ref432598578"/>
      <w:bookmarkStart w:id="239" w:name="_Ref432598583"/>
      <w:bookmarkStart w:id="240" w:name="_Ref434527908"/>
      <w:bookmarkStart w:id="241" w:name="_Ref434527912"/>
      <w:bookmarkStart w:id="242" w:name="_Ref434528743"/>
      <w:bookmarkStart w:id="243" w:name="_Ref434528746"/>
      <w:r w:rsidRPr="00524CBF">
        <w:t>TMP/GMP bendroji dalis</w:t>
      </w:r>
      <w:bookmarkEnd w:id="233"/>
      <w:bookmarkEnd w:id="234"/>
      <w:bookmarkEnd w:id="235"/>
    </w:p>
    <w:p w14:paraId="5FBB932D" w14:textId="61425118" w:rsidR="00B401B6" w:rsidRPr="00524CBF" w:rsidRDefault="00B401B6" w:rsidP="00B401B6">
      <w:pPr>
        <w:pStyle w:val="Elsistekstas"/>
      </w:pPr>
      <w:r w:rsidRPr="00524CBF">
        <w:t>TMP/GMP formos kortelė „Bendroji dalis“ skirta bendrųjų TMP/GMP formos duomenų pildymui.</w:t>
      </w:r>
      <w:r w:rsidR="00A946D5">
        <w:t xml:space="preserve"> TMP/GMP formos kortelėje „Bendroji dalis“ nurodžius parengimo datą ir numerį, aktyvuojasi kitos TMP/GMP formos kortelės: MPD1 Veiklos, MPD1 Rodikliai, MPD2 SA, MPD3 IK, MPD4 GPĮI.</w:t>
      </w:r>
    </w:p>
    <w:p w14:paraId="13090DBD" w14:textId="045C949C" w:rsidR="00200DD2" w:rsidRDefault="00200DD2" w:rsidP="00B401B6">
      <w:pPr>
        <w:pStyle w:val="Elsistekstas"/>
      </w:pPr>
    </w:p>
    <w:p w14:paraId="7D1D1F59" w14:textId="368060ED" w:rsidR="002B62FE" w:rsidRPr="00257FFE" w:rsidRDefault="002B62FE" w:rsidP="00B401B6">
      <w:pPr>
        <w:pStyle w:val="Elsistekstas"/>
      </w:pPr>
      <w:r>
        <w:rPr>
          <w:noProof/>
        </w:rPr>
        <w:drawing>
          <wp:inline distT="0" distB="0" distL="0" distR="0" wp14:anchorId="01E4EA60" wp14:editId="589799D1">
            <wp:extent cx="6113780" cy="3381375"/>
            <wp:effectExtent l="19050" t="19050" r="20320" b="28575"/>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13780" cy="3381375"/>
                    </a:xfrm>
                    <a:prstGeom prst="rect">
                      <a:avLst/>
                    </a:prstGeom>
                    <a:noFill/>
                    <a:ln>
                      <a:solidFill>
                        <a:schemeClr val="tx1"/>
                      </a:solidFill>
                    </a:ln>
                  </pic:spPr>
                </pic:pic>
              </a:graphicData>
            </a:graphic>
          </wp:inline>
        </w:drawing>
      </w:r>
    </w:p>
    <w:p w14:paraId="2383EF96" w14:textId="0D4B7BDD" w:rsidR="0092409F" w:rsidRPr="00725BF4" w:rsidRDefault="0092409F" w:rsidP="00D936D1">
      <w:pPr>
        <w:pStyle w:val="Paveiksleliopavadinimas"/>
      </w:pPr>
      <w:r w:rsidRPr="00725BF4">
        <w:t>TMP/GMP formos bendrųjų duomenų pildymas</w:t>
      </w:r>
    </w:p>
    <w:p w14:paraId="0907B79D" w14:textId="2409B2D9" w:rsidR="0092409F" w:rsidRPr="00473965" w:rsidRDefault="0092409F" w:rsidP="00B401B6">
      <w:pPr>
        <w:pStyle w:val="Elsistekstas"/>
        <w:rPr>
          <w:b/>
        </w:rPr>
      </w:pPr>
      <w:r w:rsidRPr="00E45599">
        <w:rPr>
          <w:b/>
        </w:rPr>
        <w:t>Veiksmai, kuriuos galima atlikti:</w:t>
      </w:r>
    </w:p>
    <w:p w14:paraId="2BC402CF" w14:textId="128FC355" w:rsidR="0092409F" w:rsidRPr="00473965" w:rsidRDefault="0092409F" w:rsidP="00B778A2">
      <w:pPr>
        <w:pStyle w:val="Elsistekstas"/>
        <w:numPr>
          <w:ilvl w:val="0"/>
          <w:numId w:val="94"/>
        </w:numPr>
      </w:pPr>
      <w:r w:rsidRPr="00473965">
        <w:t>Užpildyti formos laukus:</w:t>
      </w:r>
    </w:p>
    <w:tbl>
      <w:tblPr>
        <w:tblStyle w:val="Elsislentele"/>
        <w:tblW w:w="0" w:type="auto"/>
        <w:tblLook w:val="04A0" w:firstRow="1" w:lastRow="0" w:firstColumn="1" w:lastColumn="0" w:noHBand="0" w:noVBand="1"/>
      </w:tblPr>
      <w:tblGrid>
        <w:gridCol w:w="979"/>
        <w:gridCol w:w="2103"/>
        <w:gridCol w:w="1824"/>
        <w:gridCol w:w="4621"/>
      </w:tblGrid>
      <w:tr w:rsidR="0092409F" w:rsidRPr="00524CBF" w14:paraId="1F834E84"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70B50BD6" w14:textId="77777777" w:rsidR="0092409F" w:rsidRPr="004825BA" w:rsidRDefault="0092409F" w:rsidP="00C06146">
            <w:pPr>
              <w:pStyle w:val="Elsislentelesantraste"/>
              <w:rPr>
                <w:b/>
              </w:rPr>
            </w:pPr>
            <w:r w:rsidRPr="00257FFE">
              <w:t>Eil. Nr.</w:t>
            </w:r>
          </w:p>
        </w:tc>
        <w:tc>
          <w:tcPr>
            <w:tcW w:w="2126" w:type="dxa"/>
          </w:tcPr>
          <w:p w14:paraId="6C9406C0" w14:textId="77777777" w:rsidR="0092409F" w:rsidRPr="00E10701" w:rsidRDefault="0092409F" w:rsidP="00C06146">
            <w:pPr>
              <w:pStyle w:val="Elsislentelesantraste"/>
              <w:rPr>
                <w:b/>
              </w:rPr>
            </w:pPr>
            <w:r w:rsidRPr="00E10701">
              <w:t>Lauko pavadinimas</w:t>
            </w:r>
          </w:p>
        </w:tc>
        <w:tc>
          <w:tcPr>
            <w:tcW w:w="1843" w:type="dxa"/>
          </w:tcPr>
          <w:p w14:paraId="05D3F741" w14:textId="77777777" w:rsidR="0092409F" w:rsidRPr="00462636" w:rsidRDefault="0092409F" w:rsidP="00C06146">
            <w:pPr>
              <w:pStyle w:val="Elsislentelesantraste"/>
              <w:rPr>
                <w:b/>
              </w:rPr>
            </w:pPr>
            <w:r w:rsidRPr="00462636">
              <w:t>Tipas</w:t>
            </w:r>
          </w:p>
        </w:tc>
        <w:tc>
          <w:tcPr>
            <w:tcW w:w="4674" w:type="dxa"/>
          </w:tcPr>
          <w:p w14:paraId="2FC123B3" w14:textId="77777777" w:rsidR="0092409F" w:rsidRPr="00B837D6" w:rsidRDefault="0092409F" w:rsidP="00C06146">
            <w:pPr>
              <w:pStyle w:val="Elsislentelesantraste"/>
              <w:rPr>
                <w:b/>
              </w:rPr>
            </w:pPr>
            <w:r w:rsidRPr="00B837D6">
              <w:t>Aprašymas</w:t>
            </w:r>
          </w:p>
        </w:tc>
      </w:tr>
      <w:tr w:rsidR="0092409F" w:rsidRPr="00524CBF" w14:paraId="45083CE8" w14:textId="77777777" w:rsidTr="00AE28AE">
        <w:tc>
          <w:tcPr>
            <w:tcW w:w="988" w:type="dxa"/>
          </w:tcPr>
          <w:p w14:paraId="0B67D22F" w14:textId="77777777" w:rsidR="0092409F" w:rsidRPr="00524CBF" w:rsidRDefault="0092409F" w:rsidP="00B778A2">
            <w:pPr>
              <w:pStyle w:val="Elsistekstas"/>
              <w:numPr>
                <w:ilvl w:val="0"/>
                <w:numId w:val="93"/>
              </w:numPr>
              <w:jc w:val="left"/>
            </w:pPr>
          </w:p>
        </w:tc>
        <w:tc>
          <w:tcPr>
            <w:tcW w:w="2126" w:type="dxa"/>
          </w:tcPr>
          <w:p w14:paraId="28F6F957" w14:textId="01739A00" w:rsidR="0092409F" w:rsidRPr="00524CBF" w:rsidRDefault="004A6520" w:rsidP="00C828F2">
            <w:pPr>
              <w:pStyle w:val="Elsistekstas"/>
              <w:ind w:firstLine="0"/>
            </w:pPr>
            <w:r>
              <w:t>Vykdytojo nurodyta MP data</w:t>
            </w:r>
          </w:p>
        </w:tc>
        <w:tc>
          <w:tcPr>
            <w:tcW w:w="1843" w:type="dxa"/>
          </w:tcPr>
          <w:p w14:paraId="25C85526" w14:textId="0F57BFD5" w:rsidR="0092409F" w:rsidRPr="00524CBF" w:rsidRDefault="0092409F" w:rsidP="00C828F2">
            <w:pPr>
              <w:pStyle w:val="Elsistekstas"/>
              <w:ind w:firstLine="0"/>
            </w:pPr>
            <w:r w:rsidRPr="00524CBF">
              <w:t xml:space="preserve">Data formato YYYY-MM-DD Privalomas Redaguojamas </w:t>
            </w:r>
          </w:p>
        </w:tc>
        <w:tc>
          <w:tcPr>
            <w:tcW w:w="4674" w:type="dxa"/>
          </w:tcPr>
          <w:p w14:paraId="3466F711" w14:textId="2FFCC1F3" w:rsidR="0092409F" w:rsidRPr="00524CBF" w:rsidRDefault="0092409F" w:rsidP="00C828F2">
            <w:pPr>
              <w:pStyle w:val="Elsistekstas"/>
              <w:ind w:firstLine="0"/>
            </w:pPr>
            <w:r w:rsidRPr="00524CBF">
              <w:t xml:space="preserve">Nurodoma TMP/GMP </w:t>
            </w:r>
            <w:r w:rsidR="004A6520">
              <w:t xml:space="preserve">vykdytojo nurodyta mokėjimo prašymo </w:t>
            </w:r>
            <w:r w:rsidRPr="00524CBF">
              <w:t xml:space="preserve">parengimo data. </w:t>
            </w:r>
          </w:p>
          <w:p w14:paraId="2C61F532" w14:textId="6D2112DA" w:rsidR="0092409F" w:rsidRPr="00524CBF" w:rsidRDefault="0092409F" w:rsidP="00C828F2">
            <w:pPr>
              <w:pStyle w:val="Elsistekstas"/>
              <w:ind w:firstLine="0"/>
            </w:pPr>
            <w:r w:rsidRPr="00524CBF">
              <w:t>Nurodoma data, kuri įrašoma ranka arba pasirenkama iš kalendoriaus.</w:t>
            </w:r>
          </w:p>
        </w:tc>
      </w:tr>
      <w:tr w:rsidR="0092409F" w:rsidRPr="00524CBF" w14:paraId="70140F6B" w14:textId="77777777" w:rsidTr="00AE28AE">
        <w:tc>
          <w:tcPr>
            <w:tcW w:w="988" w:type="dxa"/>
          </w:tcPr>
          <w:p w14:paraId="68155D88" w14:textId="77777777" w:rsidR="0092409F" w:rsidRPr="00524CBF" w:rsidRDefault="0092409F" w:rsidP="00B778A2">
            <w:pPr>
              <w:pStyle w:val="Elsistekstas"/>
              <w:numPr>
                <w:ilvl w:val="0"/>
                <w:numId w:val="93"/>
              </w:numPr>
              <w:jc w:val="left"/>
            </w:pPr>
          </w:p>
        </w:tc>
        <w:tc>
          <w:tcPr>
            <w:tcW w:w="2126" w:type="dxa"/>
          </w:tcPr>
          <w:p w14:paraId="16B20EAA" w14:textId="28DD2092" w:rsidR="0092409F" w:rsidRPr="00524CBF" w:rsidRDefault="0092409F" w:rsidP="00C828F2">
            <w:pPr>
              <w:pStyle w:val="Elsistekstas"/>
              <w:ind w:firstLine="0"/>
            </w:pPr>
            <w:r w:rsidRPr="00524CBF">
              <w:t xml:space="preserve">Nr. </w:t>
            </w:r>
          </w:p>
        </w:tc>
        <w:tc>
          <w:tcPr>
            <w:tcW w:w="1843" w:type="dxa"/>
          </w:tcPr>
          <w:p w14:paraId="47E94495" w14:textId="46373FC1" w:rsidR="0092409F" w:rsidRPr="00524CBF" w:rsidRDefault="0092409F" w:rsidP="00C828F2">
            <w:pPr>
              <w:pStyle w:val="Elsistekstas"/>
              <w:ind w:firstLine="0"/>
            </w:pPr>
            <w:r w:rsidRPr="00524CBF">
              <w:t>Tekstinis laukas Redaguojamas Privalomas</w:t>
            </w:r>
          </w:p>
        </w:tc>
        <w:tc>
          <w:tcPr>
            <w:tcW w:w="4674" w:type="dxa"/>
          </w:tcPr>
          <w:p w14:paraId="5095AA3A" w14:textId="77777777" w:rsidR="0092409F" w:rsidRPr="00524CBF" w:rsidRDefault="0092409F" w:rsidP="00C828F2">
            <w:pPr>
              <w:pStyle w:val="Elsistekstas"/>
              <w:ind w:firstLine="0"/>
            </w:pPr>
            <w:r w:rsidRPr="00524CBF">
              <w:t>Nurodomas TMP/GMP numeris.</w:t>
            </w:r>
          </w:p>
          <w:p w14:paraId="19551505" w14:textId="18B0481E" w:rsidR="0092409F" w:rsidRPr="00524CBF" w:rsidRDefault="0092409F" w:rsidP="00C828F2">
            <w:pPr>
              <w:pStyle w:val="Elsistekstas"/>
              <w:ind w:firstLine="0"/>
            </w:pPr>
            <w:r w:rsidRPr="00524CBF">
              <w:t>Galimas simbolių skaičius – 5. Leidžiama įvesti tik skaičius.</w:t>
            </w:r>
          </w:p>
        </w:tc>
      </w:tr>
      <w:tr w:rsidR="0092409F" w:rsidRPr="00524CBF" w14:paraId="039900E7" w14:textId="77777777" w:rsidTr="00AE28AE">
        <w:trPr>
          <w:trHeight w:val="1657"/>
        </w:trPr>
        <w:tc>
          <w:tcPr>
            <w:tcW w:w="988" w:type="dxa"/>
          </w:tcPr>
          <w:p w14:paraId="4CA07B53" w14:textId="77777777" w:rsidR="0092409F" w:rsidRPr="00524CBF" w:rsidRDefault="0092409F" w:rsidP="00B778A2">
            <w:pPr>
              <w:pStyle w:val="Elsistekstas"/>
              <w:numPr>
                <w:ilvl w:val="0"/>
                <w:numId w:val="93"/>
              </w:numPr>
              <w:jc w:val="left"/>
            </w:pPr>
          </w:p>
        </w:tc>
        <w:tc>
          <w:tcPr>
            <w:tcW w:w="2126" w:type="dxa"/>
          </w:tcPr>
          <w:p w14:paraId="43A7F7F1" w14:textId="3DCB6098" w:rsidR="0092409F" w:rsidRPr="00524CBF" w:rsidRDefault="0092409F" w:rsidP="00C828F2">
            <w:pPr>
              <w:pStyle w:val="Elsistekstas"/>
              <w:ind w:firstLine="0"/>
            </w:pPr>
            <w:r w:rsidRPr="00524CBF">
              <w:t>Patikslinimo data</w:t>
            </w:r>
          </w:p>
        </w:tc>
        <w:tc>
          <w:tcPr>
            <w:tcW w:w="1843" w:type="dxa"/>
          </w:tcPr>
          <w:p w14:paraId="1DDFBBC2" w14:textId="534F63E2" w:rsidR="0092409F" w:rsidRPr="00524CBF" w:rsidRDefault="0092409F" w:rsidP="00C828F2">
            <w:pPr>
              <w:pStyle w:val="Elsistekstas"/>
              <w:ind w:firstLine="0"/>
            </w:pPr>
            <w:r w:rsidRPr="00524CBF">
              <w:t>Data formato YYYY-MM-DD Redaguojamas Neprivalomas</w:t>
            </w:r>
          </w:p>
        </w:tc>
        <w:tc>
          <w:tcPr>
            <w:tcW w:w="4674" w:type="dxa"/>
          </w:tcPr>
          <w:p w14:paraId="06DB8AB4" w14:textId="510E4FA8" w:rsidR="0092409F" w:rsidRPr="00524CBF" w:rsidRDefault="0092409F" w:rsidP="00C828F2">
            <w:pPr>
              <w:pStyle w:val="Elsistekstas"/>
              <w:ind w:firstLine="0"/>
            </w:pPr>
            <w:r w:rsidRPr="00524CBF">
              <w:t xml:space="preserve">Nurodoma TMP/GMP </w:t>
            </w:r>
            <w:r w:rsidR="009C1D18">
              <w:t>pa</w:t>
            </w:r>
            <w:r w:rsidRPr="00524CBF">
              <w:t xml:space="preserve">tikslinimo data. Laukas privalomas tada, kai forma yra tikslinama. Jeigu kuriamas naujas TMP/GMP, laukas yra neprivalomas. </w:t>
            </w:r>
          </w:p>
          <w:p w14:paraId="562925B9" w14:textId="2F64D144" w:rsidR="0092409F" w:rsidRPr="00524CBF" w:rsidRDefault="0092409F" w:rsidP="00C828F2">
            <w:pPr>
              <w:pStyle w:val="Elsistekstas"/>
              <w:ind w:firstLine="0"/>
            </w:pPr>
            <w:r w:rsidRPr="00524CBF">
              <w:t>Nurodoma data, kuri įrašoma ranka arba pasirenkama iš kalendoriaus.</w:t>
            </w:r>
          </w:p>
        </w:tc>
      </w:tr>
      <w:tr w:rsidR="0092409F" w:rsidRPr="00524CBF" w14:paraId="51E2A6EE" w14:textId="77777777" w:rsidTr="00AE28AE">
        <w:tc>
          <w:tcPr>
            <w:tcW w:w="988" w:type="dxa"/>
          </w:tcPr>
          <w:p w14:paraId="1FC45777" w14:textId="77777777" w:rsidR="0092409F" w:rsidRPr="00524CBF" w:rsidRDefault="0092409F" w:rsidP="00B778A2">
            <w:pPr>
              <w:pStyle w:val="Elsistekstas"/>
              <w:numPr>
                <w:ilvl w:val="0"/>
                <w:numId w:val="93"/>
              </w:numPr>
              <w:jc w:val="left"/>
            </w:pPr>
          </w:p>
        </w:tc>
        <w:tc>
          <w:tcPr>
            <w:tcW w:w="2126" w:type="dxa"/>
          </w:tcPr>
          <w:p w14:paraId="4A5C36E3" w14:textId="27B7B6E3" w:rsidR="0092409F" w:rsidRPr="00524CBF" w:rsidRDefault="0092409F" w:rsidP="00C828F2">
            <w:pPr>
              <w:pStyle w:val="Elsistekstas"/>
              <w:ind w:firstLine="0"/>
            </w:pPr>
            <w:r w:rsidRPr="00524CBF">
              <w:t xml:space="preserve">MP </w:t>
            </w:r>
            <w:r w:rsidR="00993E10">
              <w:t>t</w:t>
            </w:r>
            <w:r w:rsidRPr="00524CBF">
              <w:t>ipas</w:t>
            </w:r>
          </w:p>
        </w:tc>
        <w:tc>
          <w:tcPr>
            <w:tcW w:w="1843" w:type="dxa"/>
          </w:tcPr>
          <w:p w14:paraId="4EB28751" w14:textId="6F241BAD" w:rsidR="0092409F" w:rsidRPr="00524CBF" w:rsidRDefault="0092409F" w:rsidP="00C828F2">
            <w:pPr>
              <w:pStyle w:val="Elsistekstas"/>
              <w:ind w:firstLine="0"/>
            </w:pPr>
            <w:r w:rsidRPr="00524CBF">
              <w:t xml:space="preserve">Parinkties mygtukai Redaguojamas Privalomas </w:t>
            </w:r>
          </w:p>
        </w:tc>
        <w:tc>
          <w:tcPr>
            <w:tcW w:w="4674" w:type="dxa"/>
          </w:tcPr>
          <w:p w14:paraId="7C5E8A0A" w14:textId="052BAD83" w:rsidR="0092409F" w:rsidRPr="00524CBF" w:rsidRDefault="0092409F" w:rsidP="00C828F2">
            <w:pPr>
              <w:pStyle w:val="Elsistekstas"/>
              <w:ind w:firstLine="0"/>
            </w:pPr>
            <w:r w:rsidRPr="00524CBF">
              <w:t>Nurodomas teikiamo MP tipas, pasirenkant iš reikšmių „Tarpinis“/„Galutinis“. Pasirinkus MP tipą „Tarpinis“, pateikiama MP teikimo grafiko kortelė, pasirinkus MP tipą „Galutinis“, pateikiama MPD4 kortelė (MP teikimo grafiko kortelė - nepateikiama).</w:t>
            </w:r>
          </w:p>
        </w:tc>
      </w:tr>
      <w:tr w:rsidR="0092409F" w:rsidRPr="00524CBF" w14:paraId="6B22A3F5" w14:textId="77777777" w:rsidTr="00AE28AE">
        <w:tc>
          <w:tcPr>
            <w:tcW w:w="988" w:type="dxa"/>
          </w:tcPr>
          <w:p w14:paraId="7F2AD7B1" w14:textId="77777777" w:rsidR="0092409F" w:rsidRPr="00524CBF" w:rsidRDefault="0092409F" w:rsidP="00B778A2">
            <w:pPr>
              <w:pStyle w:val="Elsistekstas"/>
              <w:numPr>
                <w:ilvl w:val="0"/>
                <w:numId w:val="93"/>
              </w:numPr>
              <w:jc w:val="left"/>
            </w:pPr>
          </w:p>
        </w:tc>
        <w:tc>
          <w:tcPr>
            <w:tcW w:w="2126" w:type="dxa"/>
          </w:tcPr>
          <w:p w14:paraId="29A19C56" w14:textId="4FB76FBF" w:rsidR="0092409F" w:rsidRPr="00524CBF" w:rsidRDefault="0092409F" w:rsidP="00C828F2">
            <w:pPr>
              <w:pStyle w:val="Elsistekstas"/>
              <w:ind w:firstLine="0"/>
            </w:pPr>
            <w:r w:rsidRPr="00524CBF">
              <w:t>Ataskaitinis laikotarpis, už kurį teikiamas mokėjimo prašymas</w:t>
            </w:r>
          </w:p>
        </w:tc>
        <w:tc>
          <w:tcPr>
            <w:tcW w:w="1843" w:type="dxa"/>
          </w:tcPr>
          <w:p w14:paraId="37F74C9C" w14:textId="4B46DD89" w:rsidR="0092409F" w:rsidRPr="00524CBF" w:rsidRDefault="0092409F" w:rsidP="00C828F2">
            <w:pPr>
              <w:pStyle w:val="Elsistekstas"/>
              <w:ind w:firstLine="0"/>
            </w:pPr>
            <w:r w:rsidRPr="00524CBF">
              <w:t>Data formato YYYY-MM-DD Redaguojamas Privalomas</w:t>
            </w:r>
          </w:p>
        </w:tc>
        <w:tc>
          <w:tcPr>
            <w:tcW w:w="4674" w:type="dxa"/>
          </w:tcPr>
          <w:p w14:paraId="78ADA0DD" w14:textId="21E64591" w:rsidR="0092409F" w:rsidRPr="00524CBF" w:rsidRDefault="0092409F" w:rsidP="00C828F2">
            <w:pPr>
              <w:pStyle w:val="Elsistekstas"/>
              <w:ind w:firstLine="0"/>
            </w:pPr>
            <w:r w:rsidRPr="00524CBF">
              <w:t xml:space="preserve">Nurodomas ataskaitinis laikotarpis, už kurį teikiamas TMP/GMP. Ataskaitinio laikotarpio </w:t>
            </w:r>
            <w:r w:rsidR="008E49EE" w:rsidRPr="00524CBF">
              <w:t>pradži</w:t>
            </w:r>
            <w:r w:rsidR="008E49EE">
              <w:t>os</w:t>
            </w:r>
            <w:r w:rsidR="008E49EE" w:rsidRPr="00524CBF">
              <w:t xml:space="preserve"> </w:t>
            </w:r>
            <w:r w:rsidRPr="00524CBF">
              <w:t>data yra užpildoma automatiškai</w:t>
            </w:r>
            <w:r w:rsidR="00CA219F">
              <w:t xml:space="preserve"> nuo sutarties įsigaliojimo datos</w:t>
            </w:r>
            <w:r w:rsidRPr="00524CBF">
              <w:t>. Nurodoma ataskaitinio laikotarpio pabaigos data negali būti ankstesnė nei praeito MP ataskaitinio laikotarpio pabaigos data.</w:t>
            </w:r>
          </w:p>
          <w:p w14:paraId="0ED060EA" w14:textId="38014528" w:rsidR="0092409F" w:rsidRPr="00524CBF" w:rsidRDefault="0092409F" w:rsidP="00C828F2">
            <w:pPr>
              <w:pStyle w:val="Elsistekstas"/>
              <w:ind w:firstLine="0"/>
            </w:pPr>
            <w:r w:rsidRPr="00524CBF">
              <w:t>Nurodoma data, kuri įrašoma ranka arba pasirenkama iš kalendoriaus.</w:t>
            </w:r>
          </w:p>
        </w:tc>
      </w:tr>
      <w:tr w:rsidR="0092409F" w:rsidRPr="00524CBF" w14:paraId="4E01C7A9" w14:textId="77777777" w:rsidTr="00AE28AE">
        <w:tc>
          <w:tcPr>
            <w:tcW w:w="988" w:type="dxa"/>
          </w:tcPr>
          <w:p w14:paraId="2AF8DBA0" w14:textId="77777777" w:rsidR="0092409F" w:rsidRPr="00524CBF" w:rsidRDefault="0092409F" w:rsidP="00B778A2">
            <w:pPr>
              <w:pStyle w:val="Elsistekstas"/>
              <w:numPr>
                <w:ilvl w:val="0"/>
                <w:numId w:val="93"/>
              </w:numPr>
              <w:jc w:val="left"/>
            </w:pPr>
          </w:p>
        </w:tc>
        <w:tc>
          <w:tcPr>
            <w:tcW w:w="2126" w:type="dxa"/>
          </w:tcPr>
          <w:p w14:paraId="280E5913" w14:textId="23C6E793" w:rsidR="0092409F" w:rsidRPr="00524CBF" w:rsidRDefault="0092409F" w:rsidP="00C828F2">
            <w:pPr>
              <w:pStyle w:val="Elsistekstas"/>
              <w:ind w:firstLine="0"/>
            </w:pPr>
            <w:r w:rsidRPr="00524CBF">
              <w:rPr>
                <w:color w:val="000000"/>
              </w:rPr>
              <w:t>Bendra prašomų pripažinti tinkamomis finansuoti išlaidų suma</w:t>
            </w:r>
          </w:p>
        </w:tc>
        <w:tc>
          <w:tcPr>
            <w:tcW w:w="1843" w:type="dxa"/>
          </w:tcPr>
          <w:p w14:paraId="497C0079" w14:textId="20AEB64A" w:rsidR="0092409F" w:rsidRPr="00524CBF" w:rsidRDefault="0092409F" w:rsidP="00C828F2">
            <w:pPr>
              <w:pStyle w:val="Elsistekstas"/>
              <w:ind w:firstLine="0"/>
            </w:pPr>
            <w:r w:rsidRPr="00524CBF">
              <w:t>Tekstinis laukas Neredaguojamas</w:t>
            </w:r>
          </w:p>
        </w:tc>
        <w:tc>
          <w:tcPr>
            <w:tcW w:w="4674" w:type="dxa"/>
          </w:tcPr>
          <w:p w14:paraId="352B023E" w14:textId="6993FE16" w:rsidR="0092409F" w:rsidRPr="00524CBF" w:rsidRDefault="0092409F" w:rsidP="00C828F2">
            <w:pPr>
              <w:pStyle w:val="Elsistekstas"/>
              <w:ind w:firstLine="0"/>
            </w:pPr>
            <w:r w:rsidRPr="00524CBF">
              <w:t>Pateikiama TMP/GMP formoje nurodyta bendra prašomų pripažinti tinkamomis finansuoti išlaidų suma, eurais. Laukas užpildomas užpildžius TMP/GMP MPD2. SA ir MPD3. IK.</w:t>
            </w:r>
          </w:p>
        </w:tc>
      </w:tr>
      <w:tr w:rsidR="0092409F" w:rsidRPr="00524CBF" w14:paraId="436EE087" w14:textId="77777777" w:rsidTr="00AE28AE">
        <w:tc>
          <w:tcPr>
            <w:tcW w:w="988" w:type="dxa"/>
          </w:tcPr>
          <w:p w14:paraId="35556EA5" w14:textId="77777777" w:rsidR="0092409F" w:rsidRPr="00524CBF" w:rsidRDefault="0092409F" w:rsidP="00B778A2">
            <w:pPr>
              <w:pStyle w:val="Elsistekstas"/>
              <w:numPr>
                <w:ilvl w:val="0"/>
                <w:numId w:val="93"/>
              </w:numPr>
              <w:jc w:val="left"/>
            </w:pPr>
          </w:p>
        </w:tc>
        <w:tc>
          <w:tcPr>
            <w:tcW w:w="2126" w:type="dxa"/>
          </w:tcPr>
          <w:p w14:paraId="29827806" w14:textId="6D877D96" w:rsidR="0092409F" w:rsidRPr="00524CBF" w:rsidRDefault="0092409F" w:rsidP="00C828F2">
            <w:pPr>
              <w:pStyle w:val="Elsistekstas"/>
              <w:ind w:firstLine="0"/>
            </w:pPr>
            <w:r w:rsidRPr="00524CBF">
              <w:rPr>
                <w:color w:val="000000"/>
              </w:rPr>
              <w:t>Prašomų pripažinti tinkamomis finansuoti išlaidų, taikant sąskaitų apmokėjimo būdą, suma</w:t>
            </w:r>
          </w:p>
        </w:tc>
        <w:tc>
          <w:tcPr>
            <w:tcW w:w="1843" w:type="dxa"/>
          </w:tcPr>
          <w:p w14:paraId="0D434DFB" w14:textId="01E9DD68" w:rsidR="0092409F" w:rsidRPr="00524CBF" w:rsidRDefault="0092409F" w:rsidP="00C828F2">
            <w:pPr>
              <w:pStyle w:val="Elsistekstas"/>
              <w:ind w:firstLine="0"/>
            </w:pPr>
            <w:r w:rsidRPr="00524CBF">
              <w:t>Tekstinis laukas Neredaguojamas</w:t>
            </w:r>
          </w:p>
        </w:tc>
        <w:tc>
          <w:tcPr>
            <w:tcW w:w="4674" w:type="dxa"/>
          </w:tcPr>
          <w:p w14:paraId="038FEC74" w14:textId="03DF8047" w:rsidR="0092409F" w:rsidRPr="00524CBF" w:rsidRDefault="0092409F" w:rsidP="00C828F2">
            <w:pPr>
              <w:pStyle w:val="Elsistekstas"/>
              <w:ind w:firstLine="0"/>
            </w:pPr>
            <w:r w:rsidRPr="00524CBF">
              <w:t>Pateikiama TMP/GMP formoje nurodyta p</w:t>
            </w:r>
            <w:r w:rsidRPr="00524CBF">
              <w:rPr>
                <w:color w:val="000000"/>
              </w:rPr>
              <w:t xml:space="preserve">rašomų pripažinti tinkamomis finansuoti išlaidų, taikant sąskaitų apmokėjimo būdą, suma, eurais. </w:t>
            </w:r>
            <w:r w:rsidRPr="00524CBF">
              <w:t>Laukas užpildomas užpildžius TMP/GMP MPD2. SA.</w:t>
            </w:r>
          </w:p>
        </w:tc>
      </w:tr>
      <w:tr w:rsidR="0092409F" w:rsidRPr="00524CBF" w14:paraId="5D6C1FCB" w14:textId="77777777" w:rsidTr="00AE28AE">
        <w:tc>
          <w:tcPr>
            <w:tcW w:w="988" w:type="dxa"/>
          </w:tcPr>
          <w:p w14:paraId="1FA0FBF5" w14:textId="77777777" w:rsidR="0092409F" w:rsidRPr="00524CBF" w:rsidRDefault="0092409F" w:rsidP="00B778A2">
            <w:pPr>
              <w:pStyle w:val="Elsistekstas"/>
              <w:numPr>
                <w:ilvl w:val="0"/>
                <w:numId w:val="93"/>
              </w:numPr>
              <w:jc w:val="left"/>
            </w:pPr>
          </w:p>
        </w:tc>
        <w:tc>
          <w:tcPr>
            <w:tcW w:w="2126" w:type="dxa"/>
          </w:tcPr>
          <w:p w14:paraId="7DEEB5F3" w14:textId="180C9D45" w:rsidR="0092409F" w:rsidRPr="00524CBF" w:rsidRDefault="0092409F" w:rsidP="00C828F2">
            <w:pPr>
              <w:pStyle w:val="Elsistekstas"/>
              <w:ind w:firstLine="0"/>
              <w:rPr>
                <w:color w:val="000000"/>
              </w:rPr>
            </w:pPr>
            <w:r w:rsidRPr="00524CBF">
              <w:rPr>
                <w:color w:val="000000"/>
              </w:rPr>
              <w:t>Prašomų pripažinti tinkamomis finansuoti išlaidų, taikant išlaidų kompensavimo būdą, suma</w:t>
            </w:r>
          </w:p>
        </w:tc>
        <w:tc>
          <w:tcPr>
            <w:tcW w:w="1843" w:type="dxa"/>
          </w:tcPr>
          <w:p w14:paraId="49C72436" w14:textId="36FA1079" w:rsidR="0092409F" w:rsidRPr="00524CBF" w:rsidRDefault="0092409F" w:rsidP="00C828F2">
            <w:pPr>
              <w:pStyle w:val="Elsistekstas"/>
              <w:ind w:firstLine="0"/>
            </w:pPr>
            <w:r w:rsidRPr="00524CBF">
              <w:t xml:space="preserve">Tekstinis laukas Neredaguojama </w:t>
            </w:r>
          </w:p>
        </w:tc>
        <w:tc>
          <w:tcPr>
            <w:tcW w:w="4674" w:type="dxa"/>
          </w:tcPr>
          <w:p w14:paraId="77C50C0C" w14:textId="3256B279" w:rsidR="0092409F" w:rsidRPr="00524CBF" w:rsidRDefault="0092409F" w:rsidP="00C828F2">
            <w:pPr>
              <w:pStyle w:val="Elsistekstas"/>
              <w:ind w:firstLine="0"/>
            </w:pPr>
            <w:r w:rsidRPr="00524CBF">
              <w:t>Pateikiama TMP/GMP formoje nurodyta pr</w:t>
            </w:r>
            <w:r w:rsidRPr="00524CBF">
              <w:rPr>
                <w:color w:val="000000"/>
              </w:rPr>
              <w:t xml:space="preserve">ašomų pripažinti tinkamomis finansuoti išlaidų, taikant išlaidų kompensavimo būdą, suma, eurais. </w:t>
            </w:r>
            <w:r w:rsidRPr="00524CBF">
              <w:t>Laukas užpildomas užpildžius TMP/GMP MPD3. IK.</w:t>
            </w:r>
          </w:p>
        </w:tc>
      </w:tr>
    </w:tbl>
    <w:p w14:paraId="1F5F85A6" w14:textId="1A079A47" w:rsidR="003E2CF4" w:rsidRPr="00524CBF" w:rsidRDefault="003E2CF4" w:rsidP="00DF6D78">
      <w:pPr>
        <w:pStyle w:val="Heading6"/>
      </w:pPr>
      <w:bookmarkStart w:id="244" w:name="_Toc444741485"/>
      <w:bookmarkStart w:id="245" w:name="_Toc464122320"/>
      <w:bookmarkStart w:id="246" w:name="_Toc471743985"/>
      <w:r w:rsidRPr="00524CBF">
        <w:t xml:space="preserve">MPD1 </w:t>
      </w:r>
      <w:r w:rsidR="00FD4E29" w:rsidRPr="00524CBF">
        <w:t>Veikl</w:t>
      </w:r>
      <w:r w:rsidR="00FD4E29">
        <w:t>os</w:t>
      </w:r>
      <w:r w:rsidR="00FD4E29" w:rsidRPr="00524CBF">
        <w:t xml:space="preserve"> </w:t>
      </w:r>
      <w:r w:rsidRPr="00524CBF">
        <w:t>kortelė</w:t>
      </w:r>
      <w:bookmarkEnd w:id="244"/>
      <w:bookmarkEnd w:id="245"/>
      <w:bookmarkEnd w:id="246"/>
    </w:p>
    <w:p w14:paraId="3D745840" w14:textId="30B65E06" w:rsidR="00B401B6" w:rsidRPr="00524CBF" w:rsidRDefault="00B401B6" w:rsidP="00B401B6">
      <w:pPr>
        <w:pStyle w:val="Elsistekstas"/>
      </w:pPr>
      <w:r w:rsidRPr="00524CBF">
        <w:t>TMP/GMP formos kortelė „MPD1 Veiklos“ skirta veiklų ir joms priskirtų fizinių rodiklių pildymui.</w:t>
      </w:r>
    </w:p>
    <w:p w14:paraId="22F9B369" w14:textId="524AC34D" w:rsidR="00B401B6" w:rsidRPr="00524CBF" w:rsidRDefault="00B401B6" w:rsidP="00B401B6">
      <w:pPr>
        <w:pStyle w:val="Elsistekstas"/>
      </w:pPr>
    </w:p>
    <w:p w14:paraId="19333199" w14:textId="1A513245" w:rsidR="0092409F" w:rsidRPr="007417B5" w:rsidRDefault="0092409F" w:rsidP="00B401B6">
      <w:pPr>
        <w:pStyle w:val="Elsistekstas"/>
      </w:pPr>
      <w:r w:rsidRPr="007417B5">
        <w:rPr>
          <w:noProof/>
        </w:rPr>
        <w:drawing>
          <wp:inline distT="0" distB="0" distL="0" distR="0" wp14:anchorId="41E6DA1B" wp14:editId="2E06692C">
            <wp:extent cx="6115050" cy="2114550"/>
            <wp:effectExtent l="19050" t="19050" r="19050" b="1905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15050" cy="2114550"/>
                    </a:xfrm>
                    <a:prstGeom prst="rect">
                      <a:avLst/>
                    </a:prstGeom>
                    <a:noFill/>
                    <a:ln>
                      <a:solidFill>
                        <a:schemeClr val="tx1"/>
                      </a:solidFill>
                    </a:ln>
                  </pic:spPr>
                </pic:pic>
              </a:graphicData>
            </a:graphic>
          </wp:inline>
        </w:drawing>
      </w:r>
    </w:p>
    <w:p w14:paraId="6B17FBCE" w14:textId="23DB8BA1" w:rsidR="0092409F" w:rsidRPr="00725BF4" w:rsidRDefault="0092409F" w:rsidP="00D936D1">
      <w:pPr>
        <w:pStyle w:val="Paveiksleliopavadinimas"/>
      </w:pPr>
      <w:r w:rsidRPr="00725BF4">
        <w:t>MPD1 Veiklos – veiklų sąrašas</w:t>
      </w:r>
    </w:p>
    <w:p w14:paraId="431E9B30" w14:textId="77777777" w:rsidR="0092409F" w:rsidRPr="00473965" w:rsidRDefault="0092409F" w:rsidP="0092409F">
      <w:pPr>
        <w:pStyle w:val="Elsistekstas"/>
        <w:rPr>
          <w:b/>
        </w:rPr>
      </w:pPr>
      <w:r w:rsidRPr="00E45599">
        <w:rPr>
          <w:b/>
        </w:rPr>
        <w:t>Veiksmai, kuriuos galima atlikti:</w:t>
      </w:r>
    </w:p>
    <w:p w14:paraId="4B9CCB49" w14:textId="6ADD49EE" w:rsidR="0092409F" w:rsidRPr="00473965" w:rsidRDefault="0092409F" w:rsidP="00B778A2">
      <w:pPr>
        <w:pStyle w:val="Elsistekstas"/>
        <w:numPr>
          <w:ilvl w:val="0"/>
          <w:numId w:val="95"/>
        </w:numPr>
      </w:pPr>
      <w:r w:rsidRPr="00473965">
        <w:t>Veiklų sąrašinėje formoje pateikiami šie duomenys:</w:t>
      </w:r>
    </w:p>
    <w:tbl>
      <w:tblPr>
        <w:tblStyle w:val="Elsislentele"/>
        <w:tblW w:w="0" w:type="auto"/>
        <w:tblLook w:val="04A0" w:firstRow="1" w:lastRow="0" w:firstColumn="1" w:lastColumn="0" w:noHBand="0" w:noVBand="1"/>
      </w:tblPr>
      <w:tblGrid>
        <w:gridCol w:w="979"/>
        <w:gridCol w:w="2103"/>
        <w:gridCol w:w="1824"/>
        <w:gridCol w:w="4621"/>
      </w:tblGrid>
      <w:tr w:rsidR="0092409F" w:rsidRPr="00524CBF" w14:paraId="22C0AC6D"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1DE8AB94" w14:textId="77777777" w:rsidR="0092409F" w:rsidRPr="00524CBF" w:rsidRDefault="0092409F" w:rsidP="00C06146">
            <w:pPr>
              <w:pStyle w:val="Elsislentelesantraste"/>
              <w:rPr>
                <w:b/>
              </w:rPr>
            </w:pPr>
            <w:r w:rsidRPr="00524CBF">
              <w:t>Eil. Nr.</w:t>
            </w:r>
          </w:p>
        </w:tc>
        <w:tc>
          <w:tcPr>
            <w:tcW w:w="2126" w:type="dxa"/>
          </w:tcPr>
          <w:p w14:paraId="020B0950" w14:textId="77777777" w:rsidR="0092409F" w:rsidRPr="00524CBF" w:rsidRDefault="0092409F" w:rsidP="00C06146">
            <w:pPr>
              <w:pStyle w:val="Elsislentelesantraste"/>
              <w:rPr>
                <w:b/>
              </w:rPr>
            </w:pPr>
            <w:r w:rsidRPr="00524CBF">
              <w:t>Lauko pavadinimas</w:t>
            </w:r>
          </w:p>
        </w:tc>
        <w:tc>
          <w:tcPr>
            <w:tcW w:w="1843" w:type="dxa"/>
          </w:tcPr>
          <w:p w14:paraId="7C70EC8B" w14:textId="77777777" w:rsidR="0092409F" w:rsidRPr="00524CBF" w:rsidRDefault="0092409F" w:rsidP="00C06146">
            <w:pPr>
              <w:pStyle w:val="Elsislentelesantraste"/>
              <w:rPr>
                <w:b/>
              </w:rPr>
            </w:pPr>
            <w:r w:rsidRPr="00524CBF">
              <w:t>Tipas</w:t>
            </w:r>
          </w:p>
        </w:tc>
        <w:tc>
          <w:tcPr>
            <w:tcW w:w="4674" w:type="dxa"/>
          </w:tcPr>
          <w:p w14:paraId="132F9054" w14:textId="77777777" w:rsidR="0092409F" w:rsidRPr="00524CBF" w:rsidRDefault="0092409F" w:rsidP="00C06146">
            <w:pPr>
              <w:pStyle w:val="Elsislentelesantraste"/>
              <w:rPr>
                <w:b/>
              </w:rPr>
            </w:pPr>
            <w:r w:rsidRPr="00524CBF">
              <w:t>Aprašymas</w:t>
            </w:r>
          </w:p>
        </w:tc>
      </w:tr>
      <w:tr w:rsidR="0092409F" w:rsidRPr="00524CBF" w14:paraId="35A95837" w14:textId="77777777" w:rsidTr="00AE28AE">
        <w:tc>
          <w:tcPr>
            <w:tcW w:w="988" w:type="dxa"/>
          </w:tcPr>
          <w:p w14:paraId="54A39721" w14:textId="77777777" w:rsidR="0092409F" w:rsidRPr="00524CBF" w:rsidRDefault="0092409F" w:rsidP="00B778A2">
            <w:pPr>
              <w:pStyle w:val="Elsistekstas"/>
              <w:numPr>
                <w:ilvl w:val="0"/>
                <w:numId w:val="96"/>
              </w:numPr>
              <w:jc w:val="left"/>
            </w:pPr>
          </w:p>
        </w:tc>
        <w:tc>
          <w:tcPr>
            <w:tcW w:w="2126" w:type="dxa"/>
          </w:tcPr>
          <w:p w14:paraId="22E9BC69" w14:textId="1FF25E21" w:rsidR="0092409F" w:rsidRPr="00524CBF" w:rsidRDefault="0092409F" w:rsidP="00C828F2">
            <w:pPr>
              <w:pStyle w:val="Elsistekstas"/>
              <w:ind w:firstLine="0"/>
            </w:pPr>
            <w:r w:rsidRPr="00524CBF">
              <w:t xml:space="preserve">Veiklos Nr. </w:t>
            </w:r>
          </w:p>
        </w:tc>
        <w:tc>
          <w:tcPr>
            <w:tcW w:w="1843" w:type="dxa"/>
          </w:tcPr>
          <w:p w14:paraId="7BEDBF70" w14:textId="3011DB33" w:rsidR="0092409F" w:rsidRPr="00524CBF" w:rsidRDefault="0092409F" w:rsidP="00C828F2">
            <w:pPr>
              <w:pStyle w:val="Elsistekstas"/>
              <w:ind w:firstLine="0"/>
            </w:pPr>
            <w:r w:rsidRPr="00524CBF">
              <w:t>Tekstinis laukas</w:t>
            </w:r>
          </w:p>
        </w:tc>
        <w:tc>
          <w:tcPr>
            <w:tcW w:w="4674" w:type="dxa"/>
          </w:tcPr>
          <w:p w14:paraId="6AD62DD6" w14:textId="38130ABF" w:rsidR="0092409F" w:rsidRPr="00524CBF" w:rsidRDefault="0092409F" w:rsidP="00C828F2">
            <w:pPr>
              <w:pStyle w:val="Elsistekstas"/>
              <w:ind w:firstLine="0"/>
            </w:pPr>
            <w:r w:rsidRPr="00524CBF">
              <w:t>Pateikiamas projekto veiklos numeris.</w:t>
            </w:r>
          </w:p>
        </w:tc>
      </w:tr>
      <w:tr w:rsidR="0092409F" w:rsidRPr="00524CBF" w14:paraId="6AFD2FF3" w14:textId="77777777" w:rsidTr="00AE28AE">
        <w:tc>
          <w:tcPr>
            <w:tcW w:w="988" w:type="dxa"/>
          </w:tcPr>
          <w:p w14:paraId="3CA9F7FE" w14:textId="77777777" w:rsidR="0092409F" w:rsidRPr="00524CBF" w:rsidRDefault="0092409F" w:rsidP="00B778A2">
            <w:pPr>
              <w:pStyle w:val="Elsistekstas"/>
              <w:numPr>
                <w:ilvl w:val="0"/>
                <w:numId w:val="96"/>
              </w:numPr>
              <w:jc w:val="left"/>
            </w:pPr>
          </w:p>
        </w:tc>
        <w:tc>
          <w:tcPr>
            <w:tcW w:w="2126" w:type="dxa"/>
          </w:tcPr>
          <w:p w14:paraId="5F9BA616" w14:textId="4D900559" w:rsidR="0092409F" w:rsidRPr="00524CBF" w:rsidRDefault="0092409F" w:rsidP="00C828F2">
            <w:pPr>
              <w:pStyle w:val="Elsistekstas"/>
              <w:ind w:firstLine="0"/>
            </w:pPr>
            <w:r w:rsidRPr="00524CBF">
              <w:t>Veiklos pavadinimas</w:t>
            </w:r>
          </w:p>
        </w:tc>
        <w:tc>
          <w:tcPr>
            <w:tcW w:w="1843" w:type="dxa"/>
          </w:tcPr>
          <w:p w14:paraId="713F7986" w14:textId="2929F782" w:rsidR="0092409F" w:rsidRPr="00524CBF" w:rsidRDefault="0092409F" w:rsidP="00C828F2">
            <w:pPr>
              <w:pStyle w:val="Elsistekstas"/>
              <w:ind w:firstLine="0"/>
            </w:pPr>
            <w:r w:rsidRPr="00524CBF">
              <w:t>Tekstinis laukas</w:t>
            </w:r>
          </w:p>
        </w:tc>
        <w:tc>
          <w:tcPr>
            <w:tcW w:w="4674" w:type="dxa"/>
          </w:tcPr>
          <w:p w14:paraId="2B25FA39" w14:textId="4A08F757" w:rsidR="0092409F" w:rsidRPr="00524CBF" w:rsidRDefault="0092409F" w:rsidP="00C828F2">
            <w:pPr>
              <w:pStyle w:val="Elsistekstas"/>
              <w:ind w:firstLine="0"/>
            </w:pPr>
            <w:r w:rsidRPr="00524CBF">
              <w:t>Pateikiamas projekto veiklos pavadinimas.</w:t>
            </w:r>
          </w:p>
        </w:tc>
      </w:tr>
      <w:tr w:rsidR="0092409F" w:rsidRPr="00524CBF" w14:paraId="7183F9DA" w14:textId="77777777" w:rsidTr="00AE28AE">
        <w:tc>
          <w:tcPr>
            <w:tcW w:w="988" w:type="dxa"/>
          </w:tcPr>
          <w:p w14:paraId="7848119D" w14:textId="77777777" w:rsidR="0092409F" w:rsidRPr="00524CBF" w:rsidRDefault="0092409F" w:rsidP="00B778A2">
            <w:pPr>
              <w:pStyle w:val="Elsistekstas"/>
              <w:numPr>
                <w:ilvl w:val="0"/>
                <w:numId w:val="96"/>
              </w:numPr>
              <w:jc w:val="left"/>
            </w:pPr>
          </w:p>
        </w:tc>
        <w:tc>
          <w:tcPr>
            <w:tcW w:w="2126" w:type="dxa"/>
          </w:tcPr>
          <w:p w14:paraId="7FD8B6EE" w14:textId="6F1502E0" w:rsidR="0092409F" w:rsidRPr="00524CBF" w:rsidRDefault="0092409F" w:rsidP="00C828F2">
            <w:pPr>
              <w:pStyle w:val="Elsistekstas"/>
              <w:ind w:firstLine="0"/>
            </w:pPr>
            <w:r w:rsidRPr="00524CBF">
              <w:t>Planuotas veiklos vykdymo laikotarpis</w:t>
            </w:r>
          </w:p>
        </w:tc>
        <w:tc>
          <w:tcPr>
            <w:tcW w:w="1843" w:type="dxa"/>
          </w:tcPr>
          <w:p w14:paraId="37EED541" w14:textId="141C2DC2" w:rsidR="0092409F" w:rsidRPr="00524CBF" w:rsidRDefault="0092409F" w:rsidP="00C828F2">
            <w:pPr>
              <w:pStyle w:val="Elsistekstas"/>
              <w:ind w:firstLine="0"/>
            </w:pPr>
            <w:r w:rsidRPr="00524CBF">
              <w:t>Data formato YYYY-MM</w:t>
            </w:r>
            <w:r w:rsidRPr="00524CBF" w:rsidDel="008F410B">
              <w:t xml:space="preserve"> </w:t>
            </w:r>
          </w:p>
        </w:tc>
        <w:tc>
          <w:tcPr>
            <w:tcW w:w="4674" w:type="dxa"/>
          </w:tcPr>
          <w:p w14:paraId="6077DDC7" w14:textId="5F41E9EA" w:rsidR="0092409F" w:rsidRPr="00524CBF" w:rsidRDefault="0092409F" w:rsidP="00C828F2">
            <w:pPr>
              <w:pStyle w:val="Elsistekstas"/>
              <w:ind w:firstLine="0"/>
            </w:pPr>
            <w:r w:rsidRPr="00524CBF">
              <w:t xml:space="preserve">Pateikiama </w:t>
            </w:r>
            <w:r w:rsidR="00F25465" w:rsidRPr="00524CBF">
              <w:t>projekto</w:t>
            </w:r>
            <w:r w:rsidR="00F25465">
              <w:t xml:space="preserve"> veiklos </w:t>
            </w:r>
            <w:r w:rsidRPr="00524CBF">
              <w:t>pradžios ir pabaigos data.</w:t>
            </w:r>
          </w:p>
        </w:tc>
      </w:tr>
      <w:tr w:rsidR="0092409F" w:rsidRPr="00524CBF" w14:paraId="55E34993" w14:textId="77777777" w:rsidTr="00AE28AE">
        <w:tc>
          <w:tcPr>
            <w:tcW w:w="988" w:type="dxa"/>
          </w:tcPr>
          <w:p w14:paraId="42062F22" w14:textId="77777777" w:rsidR="0092409F" w:rsidRPr="00524CBF" w:rsidRDefault="0092409F" w:rsidP="00B778A2">
            <w:pPr>
              <w:pStyle w:val="Elsistekstas"/>
              <w:numPr>
                <w:ilvl w:val="0"/>
                <w:numId w:val="96"/>
              </w:numPr>
              <w:jc w:val="left"/>
            </w:pPr>
          </w:p>
        </w:tc>
        <w:tc>
          <w:tcPr>
            <w:tcW w:w="2126" w:type="dxa"/>
          </w:tcPr>
          <w:p w14:paraId="024AF54F" w14:textId="0B8A60C6" w:rsidR="0092409F" w:rsidRPr="00524CBF" w:rsidRDefault="0092409F" w:rsidP="00C828F2">
            <w:pPr>
              <w:pStyle w:val="Elsistekstas"/>
              <w:ind w:firstLine="0"/>
            </w:pPr>
            <w:r w:rsidRPr="00524CBF">
              <w:t>Faktinis veiklos vykdymo laikotarpis</w:t>
            </w:r>
          </w:p>
        </w:tc>
        <w:tc>
          <w:tcPr>
            <w:tcW w:w="1843" w:type="dxa"/>
          </w:tcPr>
          <w:p w14:paraId="10B195E5" w14:textId="56AF53A3" w:rsidR="0092409F" w:rsidRPr="00524CBF" w:rsidRDefault="0092409F" w:rsidP="00C828F2">
            <w:pPr>
              <w:pStyle w:val="Elsistekstas"/>
              <w:ind w:firstLine="0"/>
            </w:pPr>
            <w:r w:rsidRPr="00524CBF">
              <w:t>Data formato YYYY-MM</w:t>
            </w:r>
          </w:p>
        </w:tc>
        <w:tc>
          <w:tcPr>
            <w:tcW w:w="4674" w:type="dxa"/>
          </w:tcPr>
          <w:p w14:paraId="07D01C88" w14:textId="1F28678A" w:rsidR="0092409F" w:rsidRPr="00524CBF" w:rsidRDefault="0092409F" w:rsidP="00C828F2">
            <w:pPr>
              <w:pStyle w:val="Elsistekstas"/>
              <w:ind w:firstLine="0"/>
            </w:pPr>
            <w:r w:rsidRPr="00524CBF">
              <w:t>Pateikiama faktinė projekto veiklos pradžios ir pabaigos data. Jei projekto veikla per ataskaitinį laikotarpį nebuvo pradėta/ nebuvo užbaigta, laukas neužpildomas/  dalinai neužpildomas.</w:t>
            </w:r>
          </w:p>
        </w:tc>
      </w:tr>
      <w:tr w:rsidR="0092409F" w:rsidRPr="00524CBF" w14:paraId="0FC56477" w14:textId="77777777" w:rsidTr="00AE28AE">
        <w:tc>
          <w:tcPr>
            <w:tcW w:w="988" w:type="dxa"/>
          </w:tcPr>
          <w:p w14:paraId="03EC36E4" w14:textId="77777777" w:rsidR="0092409F" w:rsidRPr="00524CBF" w:rsidRDefault="0092409F" w:rsidP="00B778A2">
            <w:pPr>
              <w:pStyle w:val="Elsistekstas"/>
              <w:numPr>
                <w:ilvl w:val="0"/>
                <w:numId w:val="96"/>
              </w:numPr>
              <w:jc w:val="left"/>
            </w:pPr>
          </w:p>
        </w:tc>
        <w:tc>
          <w:tcPr>
            <w:tcW w:w="2126" w:type="dxa"/>
          </w:tcPr>
          <w:p w14:paraId="18027A95" w14:textId="22ABD2E5" w:rsidR="0092409F" w:rsidRPr="00524CBF" w:rsidRDefault="0092409F" w:rsidP="00C828F2">
            <w:pPr>
              <w:pStyle w:val="Elsistekstas"/>
              <w:ind w:firstLine="0"/>
            </w:pPr>
            <w:r w:rsidRPr="00524CBF">
              <w:t>Komentaras</w:t>
            </w:r>
          </w:p>
        </w:tc>
        <w:tc>
          <w:tcPr>
            <w:tcW w:w="1843" w:type="dxa"/>
          </w:tcPr>
          <w:p w14:paraId="322570FC" w14:textId="34C64E5E" w:rsidR="0092409F" w:rsidRPr="00524CBF" w:rsidRDefault="0092409F" w:rsidP="00C828F2">
            <w:pPr>
              <w:pStyle w:val="Elsistekstas"/>
              <w:ind w:firstLine="0"/>
            </w:pPr>
            <w:r w:rsidRPr="00524CBF">
              <w:t>Tekstinis laukas</w:t>
            </w:r>
          </w:p>
        </w:tc>
        <w:tc>
          <w:tcPr>
            <w:tcW w:w="4674" w:type="dxa"/>
          </w:tcPr>
          <w:p w14:paraId="616C38A1" w14:textId="36B94850" w:rsidR="0092409F" w:rsidRPr="00524CBF" w:rsidRDefault="0092409F" w:rsidP="00C828F2">
            <w:pPr>
              <w:pStyle w:val="Elsistekstas"/>
              <w:ind w:firstLine="0"/>
            </w:pPr>
            <w:r w:rsidRPr="00524CBF">
              <w:t>Pateikiamas komentaras.</w:t>
            </w:r>
          </w:p>
        </w:tc>
      </w:tr>
    </w:tbl>
    <w:p w14:paraId="466A1045" w14:textId="437DE35F" w:rsidR="0092409F" w:rsidRPr="00524CBF" w:rsidRDefault="0092409F" w:rsidP="0092409F">
      <w:pPr>
        <w:pStyle w:val="Elsistekstas"/>
        <w:ind w:firstLine="0"/>
      </w:pPr>
    </w:p>
    <w:p w14:paraId="7451EBEE" w14:textId="77777777" w:rsidR="00B61D51" w:rsidRPr="00524CBF" w:rsidRDefault="00B61D51" w:rsidP="00B61D51">
      <w:pPr>
        <w:pStyle w:val="Elsistekstas"/>
        <w:rPr>
          <w:b/>
        </w:rPr>
      </w:pPr>
      <w:r w:rsidRPr="00524CBF">
        <w:rPr>
          <w:b/>
        </w:rPr>
        <w:t>MPD1 Veiklų suvestinė.</w:t>
      </w:r>
    </w:p>
    <w:p w14:paraId="19E1F02C" w14:textId="4F0BE961" w:rsidR="00B61D51" w:rsidRPr="00524CBF" w:rsidRDefault="00B61D51" w:rsidP="00B778A2">
      <w:pPr>
        <w:pStyle w:val="Elsistekstas"/>
        <w:numPr>
          <w:ilvl w:val="0"/>
          <w:numId w:val="95"/>
        </w:numPr>
      </w:pPr>
      <w:r w:rsidRPr="00524CBF">
        <w:t xml:space="preserve">Paspaudus mygtuką „Peržiūrėti suvestinę“ atidaromas langas, kuriame pateikiami visi suvesti kortelės  „MPD1 Veiklos“ duomenys. </w:t>
      </w:r>
    </w:p>
    <w:p w14:paraId="17050D66" w14:textId="7EB798C3" w:rsidR="009509F1" w:rsidRDefault="00307C73" w:rsidP="00B61D51">
      <w:pPr>
        <w:pStyle w:val="Elsistekstas"/>
      </w:pPr>
      <w:r>
        <w:rPr>
          <w:noProof/>
        </w:rPr>
        <w:drawing>
          <wp:inline distT="0" distB="0" distL="0" distR="0" wp14:anchorId="069DD5D1" wp14:editId="099E4DAE">
            <wp:extent cx="6115050" cy="5629275"/>
            <wp:effectExtent l="19050" t="19050" r="19050" b="28575"/>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15050" cy="5629275"/>
                    </a:xfrm>
                    <a:prstGeom prst="rect">
                      <a:avLst/>
                    </a:prstGeom>
                    <a:noFill/>
                    <a:ln>
                      <a:solidFill>
                        <a:schemeClr val="tx1"/>
                      </a:solidFill>
                    </a:ln>
                  </pic:spPr>
                </pic:pic>
              </a:graphicData>
            </a:graphic>
          </wp:inline>
        </w:drawing>
      </w:r>
    </w:p>
    <w:p w14:paraId="69431559" w14:textId="388857C3" w:rsidR="00934CDB" w:rsidRPr="00725BF4" w:rsidRDefault="00557102" w:rsidP="00D936D1">
      <w:pPr>
        <w:pStyle w:val="Paveiksleliopavadinimas"/>
      </w:pPr>
      <w:r>
        <w:t>MPD1 Veiklos suvestinės peržiūros forma</w:t>
      </w:r>
    </w:p>
    <w:p w14:paraId="597BC985" w14:textId="2BC9EC51" w:rsidR="00B61D51" w:rsidRPr="00B837D6" w:rsidRDefault="00010F7A" w:rsidP="00B61D51">
      <w:pPr>
        <w:pStyle w:val="Elsistekstas"/>
      </w:pPr>
      <w:r>
        <w:t xml:space="preserve">MPD1 </w:t>
      </w:r>
      <w:r w:rsidR="00B61D51" w:rsidRPr="00E10701">
        <w:t>Veikl</w:t>
      </w:r>
      <w:r>
        <w:t>os</w:t>
      </w:r>
      <w:r w:rsidR="00B61D51" w:rsidRPr="00E10701">
        <w:t xml:space="preserve"> suvestinės lange paspaudus mygtuką „Grįžti“ atidaroma kortelė „MPD1 </w:t>
      </w:r>
      <w:r w:rsidR="00B61D51" w:rsidRPr="00462636">
        <w:t>Veiklos“.</w:t>
      </w:r>
    </w:p>
    <w:p w14:paraId="558457EF" w14:textId="77777777" w:rsidR="00B61D51" w:rsidRPr="00505299" w:rsidRDefault="00B61D51" w:rsidP="0092409F">
      <w:pPr>
        <w:pStyle w:val="Elsistekstas"/>
        <w:ind w:firstLine="0"/>
      </w:pPr>
    </w:p>
    <w:p w14:paraId="5947A129" w14:textId="0E83C68C" w:rsidR="0092409F" w:rsidRPr="00725BF4" w:rsidRDefault="0092409F" w:rsidP="00B61D51">
      <w:pPr>
        <w:pStyle w:val="Elsistekstas"/>
        <w:rPr>
          <w:b/>
        </w:rPr>
      </w:pPr>
      <w:r w:rsidRPr="00725BF4">
        <w:rPr>
          <w:b/>
        </w:rPr>
        <w:t>Veiklos ir jos fizinių rodiklių redagavimas:</w:t>
      </w:r>
    </w:p>
    <w:p w14:paraId="0F481212" w14:textId="1135E33D" w:rsidR="0092409F" w:rsidRPr="0055797F" w:rsidRDefault="0092409F" w:rsidP="00B778A2">
      <w:pPr>
        <w:pStyle w:val="Elsistekstas"/>
        <w:numPr>
          <w:ilvl w:val="0"/>
          <w:numId w:val="95"/>
        </w:numPr>
      </w:pPr>
      <w:r w:rsidRPr="00725BF4">
        <w:t>Ties veiklos</w:t>
      </w:r>
      <w:r w:rsidR="00F60042">
        <w:t xml:space="preserve"> komentaru</w:t>
      </w:r>
      <w:r w:rsidRPr="00F60042">
        <w:t xml:space="preserve"> paspaudus piktogramą „Redaguoti“ (</w:t>
      </w:r>
      <w:r w:rsidRPr="007E1563">
        <w:rPr>
          <w:noProof/>
        </w:rPr>
        <w:drawing>
          <wp:inline distT="0" distB="0" distL="0" distR="0" wp14:anchorId="3C185D1B" wp14:editId="278D64B5">
            <wp:extent cx="192024" cy="164592"/>
            <wp:effectExtent l="0" t="0" r="0" b="698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2024" cy="164592"/>
                    </a:xfrm>
                    <a:prstGeom prst="rect">
                      <a:avLst/>
                    </a:prstGeom>
                  </pic:spPr>
                </pic:pic>
              </a:graphicData>
            </a:graphic>
          </wp:inline>
        </w:drawing>
      </w:r>
      <w:r w:rsidRPr="007E1563">
        <w:t>), atidaromas konkrečios veiklos ir jos fizinių rodiklių redagavimo langas.</w:t>
      </w:r>
    </w:p>
    <w:p w14:paraId="01FAA0B8" w14:textId="559BF85D" w:rsidR="0092409F" w:rsidRPr="007E1563" w:rsidRDefault="0092409F" w:rsidP="0092409F">
      <w:pPr>
        <w:pStyle w:val="Elsistekstas"/>
        <w:ind w:firstLine="0"/>
      </w:pPr>
      <w:r w:rsidRPr="007E1563">
        <w:rPr>
          <w:noProof/>
        </w:rPr>
        <w:drawing>
          <wp:inline distT="0" distB="0" distL="0" distR="0" wp14:anchorId="5CF0EBEC" wp14:editId="1B5C96BD">
            <wp:extent cx="6115050" cy="4524375"/>
            <wp:effectExtent l="19050" t="19050" r="19050" b="2857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15050" cy="4524375"/>
                    </a:xfrm>
                    <a:prstGeom prst="rect">
                      <a:avLst/>
                    </a:prstGeom>
                    <a:noFill/>
                    <a:ln>
                      <a:solidFill>
                        <a:schemeClr val="tx1"/>
                      </a:solidFill>
                    </a:ln>
                  </pic:spPr>
                </pic:pic>
              </a:graphicData>
            </a:graphic>
          </wp:inline>
        </w:drawing>
      </w:r>
    </w:p>
    <w:p w14:paraId="5B93FE65" w14:textId="009B8639" w:rsidR="0092409F" w:rsidRPr="00725BF4" w:rsidRDefault="0092409F" w:rsidP="00D936D1">
      <w:pPr>
        <w:pStyle w:val="Paveiksleliopavadinimas"/>
      </w:pPr>
      <w:r w:rsidRPr="00505299">
        <w:t>MPD1 Veiklos – veiklų ir jos fizinių rodik</w:t>
      </w:r>
      <w:r w:rsidRPr="00725BF4">
        <w:t>lių redagavimas</w:t>
      </w:r>
    </w:p>
    <w:p w14:paraId="08344CDE" w14:textId="3441E6BE" w:rsidR="0092409F" w:rsidRPr="00473965" w:rsidRDefault="0092409F" w:rsidP="00B778A2">
      <w:pPr>
        <w:pStyle w:val="Elsistekstas"/>
        <w:numPr>
          <w:ilvl w:val="1"/>
          <w:numId w:val="95"/>
        </w:numPr>
      </w:pPr>
      <w:r w:rsidRPr="00E45599">
        <w:t xml:space="preserve">Užpildyti </w:t>
      </w:r>
      <w:r w:rsidR="00B61D51" w:rsidRPr="00473965">
        <w:t>formos laukus apie veiklą:</w:t>
      </w:r>
    </w:p>
    <w:tbl>
      <w:tblPr>
        <w:tblStyle w:val="Elsislentele"/>
        <w:tblW w:w="0" w:type="auto"/>
        <w:tblLook w:val="04A0" w:firstRow="1" w:lastRow="0" w:firstColumn="1" w:lastColumn="0" w:noHBand="0" w:noVBand="1"/>
      </w:tblPr>
      <w:tblGrid>
        <w:gridCol w:w="979"/>
        <w:gridCol w:w="2103"/>
        <w:gridCol w:w="1824"/>
        <w:gridCol w:w="4621"/>
      </w:tblGrid>
      <w:tr w:rsidR="0092409F" w:rsidRPr="00524CBF" w14:paraId="19D2D412"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2C4DB57D" w14:textId="77777777" w:rsidR="0092409F" w:rsidRPr="0055797F" w:rsidRDefault="0092409F" w:rsidP="00C06146">
            <w:pPr>
              <w:pStyle w:val="Elsislentelesantraste"/>
              <w:rPr>
                <w:b/>
              </w:rPr>
            </w:pPr>
            <w:r w:rsidRPr="007E1563">
              <w:t>Eil. Nr.</w:t>
            </w:r>
          </w:p>
        </w:tc>
        <w:tc>
          <w:tcPr>
            <w:tcW w:w="2126" w:type="dxa"/>
          </w:tcPr>
          <w:p w14:paraId="3C38362E" w14:textId="77777777" w:rsidR="0092409F" w:rsidRPr="004359C0" w:rsidRDefault="0092409F" w:rsidP="00C06146">
            <w:pPr>
              <w:pStyle w:val="Elsislentelesantraste"/>
              <w:rPr>
                <w:b/>
              </w:rPr>
            </w:pPr>
            <w:r w:rsidRPr="00576566">
              <w:t>Lauko pavadinimas</w:t>
            </w:r>
          </w:p>
        </w:tc>
        <w:tc>
          <w:tcPr>
            <w:tcW w:w="1843" w:type="dxa"/>
          </w:tcPr>
          <w:p w14:paraId="53835E46" w14:textId="77777777" w:rsidR="0092409F" w:rsidRPr="001248AC" w:rsidRDefault="0092409F" w:rsidP="00C06146">
            <w:pPr>
              <w:pStyle w:val="Elsislentelesantraste"/>
              <w:rPr>
                <w:b/>
              </w:rPr>
            </w:pPr>
            <w:r w:rsidRPr="004359C0">
              <w:t>Tipas</w:t>
            </w:r>
          </w:p>
        </w:tc>
        <w:tc>
          <w:tcPr>
            <w:tcW w:w="4674" w:type="dxa"/>
          </w:tcPr>
          <w:p w14:paraId="71C47BEB" w14:textId="77777777" w:rsidR="0092409F" w:rsidRPr="006E7FF9" w:rsidRDefault="0092409F" w:rsidP="00C06146">
            <w:pPr>
              <w:pStyle w:val="Elsislentelesantraste"/>
              <w:rPr>
                <w:b/>
              </w:rPr>
            </w:pPr>
            <w:r w:rsidRPr="001248AC">
              <w:t>Aprašymas</w:t>
            </w:r>
          </w:p>
        </w:tc>
      </w:tr>
      <w:tr w:rsidR="00B61D51" w:rsidRPr="00524CBF" w14:paraId="572ED134" w14:textId="77777777" w:rsidTr="00AE28AE">
        <w:tc>
          <w:tcPr>
            <w:tcW w:w="988" w:type="dxa"/>
          </w:tcPr>
          <w:p w14:paraId="481E6704" w14:textId="77777777" w:rsidR="00B61D51" w:rsidRPr="00524CBF" w:rsidRDefault="00B61D51" w:rsidP="00B778A2">
            <w:pPr>
              <w:pStyle w:val="Elsistekstas"/>
              <w:numPr>
                <w:ilvl w:val="0"/>
                <w:numId w:val="103"/>
              </w:numPr>
              <w:jc w:val="left"/>
            </w:pPr>
          </w:p>
        </w:tc>
        <w:tc>
          <w:tcPr>
            <w:tcW w:w="2126" w:type="dxa"/>
          </w:tcPr>
          <w:p w14:paraId="5162F24C" w14:textId="5F32F314" w:rsidR="00B61D51" w:rsidRPr="00524CBF" w:rsidRDefault="00B61D51" w:rsidP="00C828F2">
            <w:pPr>
              <w:pStyle w:val="Elsistekstas"/>
              <w:ind w:firstLine="0"/>
            </w:pPr>
            <w:r w:rsidRPr="00524CBF">
              <w:t>Veiklos pavadinimas</w:t>
            </w:r>
          </w:p>
        </w:tc>
        <w:tc>
          <w:tcPr>
            <w:tcW w:w="1843" w:type="dxa"/>
          </w:tcPr>
          <w:p w14:paraId="5BF63263" w14:textId="40A439A8" w:rsidR="00B61D51" w:rsidRPr="00524CBF" w:rsidRDefault="00B61D51" w:rsidP="00C828F2">
            <w:pPr>
              <w:pStyle w:val="Elsistekstas"/>
              <w:ind w:firstLine="0"/>
            </w:pPr>
            <w:r w:rsidRPr="00524CBF">
              <w:t>Tekstinis laukas</w:t>
            </w:r>
          </w:p>
        </w:tc>
        <w:tc>
          <w:tcPr>
            <w:tcW w:w="4674" w:type="dxa"/>
          </w:tcPr>
          <w:p w14:paraId="0EF7E592" w14:textId="7744B161" w:rsidR="00B61D51" w:rsidRPr="00524CBF" w:rsidRDefault="00B61D51" w:rsidP="00C828F2">
            <w:pPr>
              <w:pStyle w:val="Elsistekstas"/>
              <w:ind w:firstLine="0"/>
            </w:pPr>
            <w:r w:rsidRPr="00524CBF">
              <w:t>Pateikiamas projekto veiklos pavadinimas</w:t>
            </w:r>
          </w:p>
        </w:tc>
      </w:tr>
      <w:tr w:rsidR="00B61D51" w:rsidRPr="00524CBF" w14:paraId="4EBE859D" w14:textId="77777777" w:rsidTr="00AE28AE">
        <w:tc>
          <w:tcPr>
            <w:tcW w:w="988" w:type="dxa"/>
          </w:tcPr>
          <w:p w14:paraId="3A1C9673" w14:textId="77777777" w:rsidR="00B61D51" w:rsidRPr="00524CBF" w:rsidRDefault="00B61D51" w:rsidP="00B778A2">
            <w:pPr>
              <w:pStyle w:val="Elsistekstas"/>
              <w:numPr>
                <w:ilvl w:val="0"/>
                <w:numId w:val="103"/>
              </w:numPr>
              <w:jc w:val="left"/>
            </w:pPr>
          </w:p>
        </w:tc>
        <w:tc>
          <w:tcPr>
            <w:tcW w:w="2126" w:type="dxa"/>
          </w:tcPr>
          <w:p w14:paraId="75C49C74" w14:textId="2155BDCB" w:rsidR="00B61D51" w:rsidRPr="00524CBF" w:rsidRDefault="00B61D51" w:rsidP="00C828F2">
            <w:pPr>
              <w:pStyle w:val="Elsistekstas"/>
              <w:ind w:firstLine="0"/>
            </w:pPr>
            <w:r w:rsidRPr="00524CBF">
              <w:t xml:space="preserve">Veiklos Nr. </w:t>
            </w:r>
          </w:p>
        </w:tc>
        <w:tc>
          <w:tcPr>
            <w:tcW w:w="1843" w:type="dxa"/>
          </w:tcPr>
          <w:p w14:paraId="12B316D0" w14:textId="715EC96B" w:rsidR="00B61D51" w:rsidRPr="00524CBF" w:rsidRDefault="00B61D51" w:rsidP="00C828F2">
            <w:pPr>
              <w:pStyle w:val="Elsistekstas"/>
              <w:ind w:firstLine="0"/>
            </w:pPr>
            <w:r w:rsidRPr="00524CBF">
              <w:t>Tekstinis laukas</w:t>
            </w:r>
          </w:p>
        </w:tc>
        <w:tc>
          <w:tcPr>
            <w:tcW w:w="4674" w:type="dxa"/>
          </w:tcPr>
          <w:p w14:paraId="7B7EE906" w14:textId="5C62024F" w:rsidR="00B61D51" w:rsidRPr="00524CBF" w:rsidRDefault="00B61D51" w:rsidP="00C828F2">
            <w:pPr>
              <w:pStyle w:val="Elsistekstas"/>
              <w:ind w:firstLine="0"/>
            </w:pPr>
            <w:r w:rsidRPr="00524CBF">
              <w:t>Pateikiamas projekto veiklos numeris.</w:t>
            </w:r>
          </w:p>
        </w:tc>
      </w:tr>
      <w:tr w:rsidR="00B61D51" w:rsidRPr="00524CBF" w14:paraId="49ED38FF" w14:textId="77777777" w:rsidTr="00AE28AE">
        <w:tc>
          <w:tcPr>
            <w:tcW w:w="988" w:type="dxa"/>
          </w:tcPr>
          <w:p w14:paraId="70EDA285" w14:textId="77777777" w:rsidR="00B61D51" w:rsidRPr="00524CBF" w:rsidRDefault="00B61D51" w:rsidP="00B778A2">
            <w:pPr>
              <w:pStyle w:val="Elsistekstas"/>
              <w:numPr>
                <w:ilvl w:val="0"/>
                <w:numId w:val="103"/>
              </w:numPr>
              <w:jc w:val="left"/>
            </w:pPr>
          </w:p>
        </w:tc>
        <w:tc>
          <w:tcPr>
            <w:tcW w:w="2126" w:type="dxa"/>
          </w:tcPr>
          <w:p w14:paraId="6780C1CF" w14:textId="2CB062DC" w:rsidR="00B61D51" w:rsidRPr="00524CBF" w:rsidRDefault="00B61D51" w:rsidP="00C828F2">
            <w:pPr>
              <w:pStyle w:val="Elsistekstas"/>
              <w:ind w:firstLine="0"/>
            </w:pPr>
            <w:r w:rsidRPr="00524CBF">
              <w:t>Planuotas veiklos vykdymo laikotarpis</w:t>
            </w:r>
          </w:p>
        </w:tc>
        <w:tc>
          <w:tcPr>
            <w:tcW w:w="1843" w:type="dxa"/>
          </w:tcPr>
          <w:p w14:paraId="5198239A" w14:textId="05CD4BB2" w:rsidR="00B61D51" w:rsidRPr="00524CBF" w:rsidRDefault="00B61D51" w:rsidP="00C828F2">
            <w:pPr>
              <w:pStyle w:val="Elsistekstas"/>
              <w:ind w:firstLine="0"/>
            </w:pPr>
            <w:r w:rsidRPr="00524CBF">
              <w:t>Data formato YYYY-MM</w:t>
            </w:r>
          </w:p>
        </w:tc>
        <w:tc>
          <w:tcPr>
            <w:tcW w:w="4674" w:type="dxa"/>
          </w:tcPr>
          <w:p w14:paraId="549A9905" w14:textId="4B96C3A1" w:rsidR="00B61D51" w:rsidRPr="00524CBF" w:rsidRDefault="00B61D51" w:rsidP="00C828F2">
            <w:pPr>
              <w:pStyle w:val="Elsistekstas"/>
              <w:ind w:firstLine="0"/>
            </w:pPr>
            <w:r w:rsidRPr="00524CBF">
              <w:t>Pateikiama projekto</w:t>
            </w:r>
            <w:r w:rsidR="00B465AE">
              <w:t xml:space="preserve"> veiklos</w:t>
            </w:r>
            <w:r w:rsidRPr="00524CBF">
              <w:t xml:space="preserve"> pradžios ir pabaigos data.</w:t>
            </w:r>
          </w:p>
        </w:tc>
      </w:tr>
      <w:tr w:rsidR="00B61D51" w:rsidRPr="00524CBF" w14:paraId="121DC831" w14:textId="77777777" w:rsidTr="00AE28AE">
        <w:tc>
          <w:tcPr>
            <w:tcW w:w="988" w:type="dxa"/>
          </w:tcPr>
          <w:p w14:paraId="3E0EBC2E" w14:textId="77777777" w:rsidR="00B61D51" w:rsidRPr="00524CBF" w:rsidRDefault="00B61D51" w:rsidP="00B778A2">
            <w:pPr>
              <w:pStyle w:val="Elsistekstas"/>
              <w:numPr>
                <w:ilvl w:val="0"/>
                <w:numId w:val="103"/>
              </w:numPr>
              <w:jc w:val="left"/>
            </w:pPr>
          </w:p>
        </w:tc>
        <w:tc>
          <w:tcPr>
            <w:tcW w:w="2126" w:type="dxa"/>
          </w:tcPr>
          <w:p w14:paraId="56561650" w14:textId="1B95BBBF" w:rsidR="00B61D51" w:rsidRPr="00524CBF" w:rsidRDefault="00B61D51" w:rsidP="00C828F2">
            <w:pPr>
              <w:pStyle w:val="Elsistekstas"/>
              <w:ind w:firstLine="0"/>
            </w:pPr>
            <w:r w:rsidRPr="00524CBF">
              <w:t>Faktinis veiklos vykdymo laikotarpis</w:t>
            </w:r>
          </w:p>
        </w:tc>
        <w:tc>
          <w:tcPr>
            <w:tcW w:w="1843" w:type="dxa"/>
          </w:tcPr>
          <w:p w14:paraId="3FA2E097" w14:textId="5A504DDA" w:rsidR="00B61D51" w:rsidRPr="00524CBF" w:rsidRDefault="00B61D51" w:rsidP="00C828F2">
            <w:pPr>
              <w:pStyle w:val="Elsistekstas"/>
              <w:ind w:firstLine="0"/>
            </w:pPr>
            <w:r w:rsidRPr="00524CBF">
              <w:t>Data formato YYYY-MM Neprivalomas Redaguojamas</w:t>
            </w:r>
          </w:p>
        </w:tc>
        <w:tc>
          <w:tcPr>
            <w:tcW w:w="4674" w:type="dxa"/>
          </w:tcPr>
          <w:p w14:paraId="668EDF6A" w14:textId="55C77844" w:rsidR="00B61D51" w:rsidRPr="00524CBF" w:rsidRDefault="00B61D51" w:rsidP="00C828F2">
            <w:pPr>
              <w:pStyle w:val="Elsistekstas"/>
              <w:ind w:firstLine="0"/>
            </w:pPr>
            <w:r w:rsidRPr="00524CBF">
              <w:t>Nurodoma faktinė projekto veiklos pradžios ir pabaigos data. Jei projekto veikla per ataskaitinį laikotarpį nebuvo pradėta/ nebuvo užbaigta, laukas neužpildomas/ dalinai neužpildomas.</w:t>
            </w:r>
          </w:p>
        </w:tc>
      </w:tr>
      <w:tr w:rsidR="00B61D51" w:rsidRPr="00524CBF" w14:paraId="0D8B66A4" w14:textId="77777777" w:rsidTr="00AE28AE">
        <w:tc>
          <w:tcPr>
            <w:tcW w:w="988" w:type="dxa"/>
          </w:tcPr>
          <w:p w14:paraId="73F6368A" w14:textId="77777777" w:rsidR="00B61D51" w:rsidRPr="00524CBF" w:rsidRDefault="00B61D51" w:rsidP="00B778A2">
            <w:pPr>
              <w:pStyle w:val="Elsistekstas"/>
              <w:numPr>
                <w:ilvl w:val="0"/>
                <w:numId w:val="103"/>
              </w:numPr>
              <w:jc w:val="left"/>
            </w:pPr>
          </w:p>
        </w:tc>
        <w:tc>
          <w:tcPr>
            <w:tcW w:w="2126" w:type="dxa"/>
          </w:tcPr>
          <w:p w14:paraId="47975387" w14:textId="37ED4E89" w:rsidR="00B61D51" w:rsidRPr="00524CBF" w:rsidRDefault="00B61D51" w:rsidP="00C828F2">
            <w:pPr>
              <w:pStyle w:val="Elsistekstas"/>
              <w:ind w:firstLine="0"/>
            </w:pPr>
            <w:r w:rsidRPr="00524CBF">
              <w:t>Komentaras</w:t>
            </w:r>
          </w:p>
        </w:tc>
        <w:tc>
          <w:tcPr>
            <w:tcW w:w="1843" w:type="dxa"/>
          </w:tcPr>
          <w:p w14:paraId="136C4494" w14:textId="07975E9B" w:rsidR="00B61D51" w:rsidRPr="00E10701" w:rsidRDefault="00B61D51" w:rsidP="00C828F2">
            <w:pPr>
              <w:pStyle w:val="Elsistekstas"/>
              <w:ind w:firstLine="0"/>
            </w:pPr>
            <w:r w:rsidRPr="00EE35D7">
              <w:t>Tekstinis laukas Neprivalomas Redaguojamas</w:t>
            </w:r>
          </w:p>
        </w:tc>
        <w:tc>
          <w:tcPr>
            <w:tcW w:w="4674" w:type="dxa"/>
          </w:tcPr>
          <w:p w14:paraId="7BDD933B" w14:textId="77777777" w:rsidR="00B61D51" w:rsidRPr="00B837D6" w:rsidRDefault="00B61D51" w:rsidP="00C828F2">
            <w:pPr>
              <w:pStyle w:val="Elsistekstas"/>
              <w:ind w:firstLine="0"/>
            </w:pPr>
            <w:r w:rsidRPr="00462636">
              <w:t>Nurodomas komentaras.</w:t>
            </w:r>
          </w:p>
          <w:p w14:paraId="7E663005" w14:textId="77777777" w:rsidR="00B61D51" w:rsidRPr="00725BF4" w:rsidRDefault="00B61D51" w:rsidP="00C828F2">
            <w:pPr>
              <w:pStyle w:val="Elsistekstas"/>
              <w:ind w:firstLine="0"/>
            </w:pPr>
            <w:r w:rsidRPr="00505299">
              <w:t xml:space="preserve">Galimas simbolių skaičius - 1000. </w:t>
            </w:r>
          </w:p>
          <w:p w14:paraId="3B8F8FC6" w14:textId="314D3E1B" w:rsidR="00B61D51" w:rsidRPr="00473965" w:rsidRDefault="00B61D51" w:rsidP="00C828F2">
            <w:pPr>
              <w:pStyle w:val="Elsistekstas"/>
              <w:ind w:firstLine="0"/>
            </w:pPr>
            <w:r w:rsidRPr="00725BF4">
              <w:t xml:space="preserve">Laukas privalomas, jei </w:t>
            </w:r>
            <w:r w:rsidRPr="00E45599">
              <w:t>įvesta lauko „Faktinis veiklos vykdymo laikotarpis (Nuo/Iki)” reikšmė.</w:t>
            </w:r>
          </w:p>
        </w:tc>
      </w:tr>
    </w:tbl>
    <w:p w14:paraId="4CA1F6EA" w14:textId="0F52D5D0" w:rsidR="0092409F" w:rsidRPr="00524CBF" w:rsidRDefault="0092409F" w:rsidP="0092409F">
      <w:pPr>
        <w:pStyle w:val="Elsistekstas"/>
        <w:ind w:firstLine="0"/>
      </w:pPr>
    </w:p>
    <w:p w14:paraId="21A6394C" w14:textId="5FF061D1" w:rsidR="00B61D51" w:rsidRPr="00524CBF" w:rsidRDefault="00B61D51" w:rsidP="00B778A2">
      <w:pPr>
        <w:pStyle w:val="Elsistekstas"/>
        <w:numPr>
          <w:ilvl w:val="1"/>
          <w:numId w:val="95"/>
        </w:numPr>
      </w:pPr>
      <w:r w:rsidRPr="00524CBF">
        <w:t>Užpildyti formos laukus apie veiklos fizinius rodiklius:</w:t>
      </w:r>
    </w:p>
    <w:tbl>
      <w:tblPr>
        <w:tblStyle w:val="Elsislentele"/>
        <w:tblW w:w="0" w:type="auto"/>
        <w:tblLook w:val="04A0" w:firstRow="1" w:lastRow="0" w:firstColumn="1" w:lastColumn="0" w:noHBand="0" w:noVBand="1"/>
      </w:tblPr>
      <w:tblGrid>
        <w:gridCol w:w="979"/>
        <w:gridCol w:w="2103"/>
        <w:gridCol w:w="1824"/>
        <w:gridCol w:w="4621"/>
      </w:tblGrid>
      <w:tr w:rsidR="00B61D51" w:rsidRPr="00524CBF" w14:paraId="3AA44B40"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7FD15B3E" w14:textId="77777777" w:rsidR="00B61D51" w:rsidRPr="00524CBF" w:rsidRDefault="00B61D51" w:rsidP="00C06146">
            <w:pPr>
              <w:pStyle w:val="Elsislentelesantraste"/>
              <w:rPr>
                <w:b/>
              </w:rPr>
            </w:pPr>
            <w:r w:rsidRPr="00524CBF">
              <w:t>Eil. Nr.</w:t>
            </w:r>
          </w:p>
        </w:tc>
        <w:tc>
          <w:tcPr>
            <w:tcW w:w="2126" w:type="dxa"/>
          </w:tcPr>
          <w:p w14:paraId="126B1F48" w14:textId="77777777" w:rsidR="00B61D51" w:rsidRPr="00524CBF" w:rsidRDefault="00B61D51" w:rsidP="00C06146">
            <w:pPr>
              <w:pStyle w:val="Elsislentelesantraste"/>
              <w:rPr>
                <w:b/>
              </w:rPr>
            </w:pPr>
            <w:r w:rsidRPr="00524CBF">
              <w:t>Lauko pavadinimas</w:t>
            </w:r>
          </w:p>
        </w:tc>
        <w:tc>
          <w:tcPr>
            <w:tcW w:w="1843" w:type="dxa"/>
          </w:tcPr>
          <w:p w14:paraId="329BD1A4" w14:textId="77777777" w:rsidR="00B61D51" w:rsidRPr="00524CBF" w:rsidRDefault="00B61D51" w:rsidP="00C06146">
            <w:pPr>
              <w:pStyle w:val="Elsislentelesantraste"/>
              <w:rPr>
                <w:b/>
              </w:rPr>
            </w:pPr>
            <w:r w:rsidRPr="00524CBF">
              <w:t>Tipas</w:t>
            </w:r>
          </w:p>
        </w:tc>
        <w:tc>
          <w:tcPr>
            <w:tcW w:w="4674" w:type="dxa"/>
          </w:tcPr>
          <w:p w14:paraId="1EC65B2B" w14:textId="77777777" w:rsidR="00B61D51" w:rsidRPr="00524CBF" w:rsidRDefault="00B61D51" w:rsidP="00C06146">
            <w:pPr>
              <w:pStyle w:val="Elsislentelesantraste"/>
              <w:rPr>
                <w:b/>
              </w:rPr>
            </w:pPr>
            <w:r w:rsidRPr="00524CBF">
              <w:t>Aprašymas</w:t>
            </w:r>
          </w:p>
        </w:tc>
      </w:tr>
      <w:tr w:rsidR="00B61D51" w:rsidRPr="00524CBF" w14:paraId="630F4E3D" w14:textId="77777777" w:rsidTr="00AE28AE">
        <w:tc>
          <w:tcPr>
            <w:tcW w:w="988" w:type="dxa"/>
          </w:tcPr>
          <w:p w14:paraId="4BE7ACCB" w14:textId="77777777" w:rsidR="00B61D51" w:rsidRPr="00524CBF" w:rsidRDefault="00B61D51" w:rsidP="00B778A2">
            <w:pPr>
              <w:pStyle w:val="Elsistekstas"/>
              <w:numPr>
                <w:ilvl w:val="0"/>
                <w:numId w:val="104"/>
              </w:numPr>
              <w:jc w:val="left"/>
            </w:pPr>
          </w:p>
        </w:tc>
        <w:tc>
          <w:tcPr>
            <w:tcW w:w="2126" w:type="dxa"/>
          </w:tcPr>
          <w:p w14:paraId="11DCB9B9" w14:textId="09770222" w:rsidR="00B61D51" w:rsidRPr="00524CBF" w:rsidRDefault="00B61D51" w:rsidP="00C828F2">
            <w:pPr>
              <w:pStyle w:val="Elsistekstas"/>
              <w:ind w:firstLine="0"/>
            </w:pPr>
            <w:r w:rsidRPr="00524CBF">
              <w:t>Numeris ir pavadinimas</w:t>
            </w:r>
          </w:p>
        </w:tc>
        <w:tc>
          <w:tcPr>
            <w:tcW w:w="1843" w:type="dxa"/>
          </w:tcPr>
          <w:p w14:paraId="5BCD96BE" w14:textId="35997A70" w:rsidR="00B61D51" w:rsidRPr="00524CBF" w:rsidRDefault="00B61D51" w:rsidP="00C828F2">
            <w:pPr>
              <w:pStyle w:val="Elsistekstas"/>
              <w:ind w:firstLine="0"/>
            </w:pPr>
            <w:r w:rsidRPr="00524CBF">
              <w:t>Tekstinis laukas</w:t>
            </w:r>
          </w:p>
        </w:tc>
        <w:tc>
          <w:tcPr>
            <w:tcW w:w="4674" w:type="dxa"/>
          </w:tcPr>
          <w:p w14:paraId="791CDB20" w14:textId="5BFAFB58" w:rsidR="00B61D51" w:rsidRPr="00524CBF" w:rsidRDefault="00B61D51" w:rsidP="00C828F2">
            <w:pPr>
              <w:pStyle w:val="Elsistekstas"/>
              <w:ind w:firstLine="0"/>
            </w:pPr>
            <w:r w:rsidRPr="00524CBF">
              <w:t>Pateikiamas fizinio rodiklio numeris ir pavadinimas.</w:t>
            </w:r>
          </w:p>
        </w:tc>
      </w:tr>
      <w:tr w:rsidR="00B61D51" w:rsidRPr="00524CBF" w14:paraId="6CE68A3A" w14:textId="77777777" w:rsidTr="00AE28AE">
        <w:tc>
          <w:tcPr>
            <w:tcW w:w="988" w:type="dxa"/>
          </w:tcPr>
          <w:p w14:paraId="5D395E7D" w14:textId="77777777" w:rsidR="00B61D51" w:rsidRPr="00524CBF" w:rsidRDefault="00B61D51" w:rsidP="00B778A2">
            <w:pPr>
              <w:pStyle w:val="Elsistekstas"/>
              <w:numPr>
                <w:ilvl w:val="0"/>
                <w:numId w:val="104"/>
              </w:numPr>
              <w:jc w:val="left"/>
            </w:pPr>
          </w:p>
        </w:tc>
        <w:tc>
          <w:tcPr>
            <w:tcW w:w="2126" w:type="dxa"/>
          </w:tcPr>
          <w:p w14:paraId="7CEAC390" w14:textId="468944F2" w:rsidR="00B61D51" w:rsidRPr="00524CBF" w:rsidRDefault="00B61D51" w:rsidP="00C828F2">
            <w:pPr>
              <w:pStyle w:val="Elsistekstas"/>
              <w:ind w:firstLine="0"/>
            </w:pPr>
            <w:r w:rsidRPr="00524CBF">
              <w:t>Matavimo vnt.</w:t>
            </w:r>
          </w:p>
        </w:tc>
        <w:tc>
          <w:tcPr>
            <w:tcW w:w="1843" w:type="dxa"/>
          </w:tcPr>
          <w:p w14:paraId="555D6991" w14:textId="1B26D9EC" w:rsidR="00B61D51" w:rsidRPr="00524CBF" w:rsidRDefault="00B61D51" w:rsidP="00C828F2">
            <w:pPr>
              <w:pStyle w:val="Elsistekstas"/>
              <w:ind w:firstLine="0"/>
            </w:pPr>
            <w:r w:rsidRPr="00524CBF">
              <w:t>Tekstinis laukas</w:t>
            </w:r>
          </w:p>
        </w:tc>
        <w:tc>
          <w:tcPr>
            <w:tcW w:w="4674" w:type="dxa"/>
          </w:tcPr>
          <w:p w14:paraId="7BA7BC0F" w14:textId="3C82FCB0" w:rsidR="00B61D51" w:rsidRPr="00524CBF" w:rsidRDefault="00B61D51" w:rsidP="00C828F2">
            <w:pPr>
              <w:pStyle w:val="Elsistekstas"/>
              <w:ind w:firstLine="0"/>
            </w:pPr>
            <w:r w:rsidRPr="00524CBF">
              <w:t>Pateikiamas fizinio rodiklio matavimo vienetas.</w:t>
            </w:r>
          </w:p>
        </w:tc>
      </w:tr>
      <w:tr w:rsidR="00B61D51" w:rsidRPr="00524CBF" w14:paraId="11BF430A" w14:textId="77777777" w:rsidTr="00AE28AE">
        <w:tc>
          <w:tcPr>
            <w:tcW w:w="988" w:type="dxa"/>
          </w:tcPr>
          <w:p w14:paraId="0A252502" w14:textId="77777777" w:rsidR="00B61D51" w:rsidRPr="00524CBF" w:rsidRDefault="00B61D51" w:rsidP="00B778A2">
            <w:pPr>
              <w:pStyle w:val="Elsistekstas"/>
              <w:numPr>
                <w:ilvl w:val="0"/>
                <w:numId w:val="104"/>
              </w:numPr>
              <w:jc w:val="left"/>
            </w:pPr>
          </w:p>
        </w:tc>
        <w:tc>
          <w:tcPr>
            <w:tcW w:w="2126" w:type="dxa"/>
          </w:tcPr>
          <w:p w14:paraId="4E0971BA" w14:textId="717B89BB" w:rsidR="00B61D51" w:rsidRPr="00524CBF" w:rsidRDefault="00B61D51" w:rsidP="00C828F2">
            <w:pPr>
              <w:pStyle w:val="Elsistekstas"/>
              <w:ind w:firstLine="0"/>
            </w:pPr>
            <w:r w:rsidRPr="00524CBF">
              <w:t>Planuota reikšmė</w:t>
            </w:r>
          </w:p>
        </w:tc>
        <w:tc>
          <w:tcPr>
            <w:tcW w:w="1843" w:type="dxa"/>
          </w:tcPr>
          <w:p w14:paraId="5B5CC8A8" w14:textId="2B5FC67E" w:rsidR="00B61D51" w:rsidRPr="00E10701" w:rsidRDefault="00B61D51" w:rsidP="00C828F2">
            <w:pPr>
              <w:pStyle w:val="Elsistekstas"/>
              <w:ind w:firstLine="0"/>
            </w:pPr>
            <w:r w:rsidRPr="00EE35D7">
              <w:t>Tekstinis laukas</w:t>
            </w:r>
          </w:p>
        </w:tc>
        <w:tc>
          <w:tcPr>
            <w:tcW w:w="4674" w:type="dxa"/>
          </w:tcPr>
          <w:p w14:paraId="118AB7F1" w14:textId="144E977C" w:rsidR="00B61D51" w:rsidRPr="00B837D6" w:rsidRDefault="00B61D51" w:rsidP="00C828F2">
            <w:pPr>
              <w:pStyle w:val="Elsistekstas"/>
              <w:ind w:firstLine="0"/>
            </w:pPr>
            <w:r w:rsidRPr="00462636">
              <w:t>Pateikiama fizinio rodiklio planuota reikšmė.</w:t>
            </w:r>
          </w:p>
        </w:tc>
      </w:tr>
      <w:tr w:rsidR="00B61D51" w:rsidRPr="00524CBF" w14:paraId="5BF9D307" w14:textId="77777777" w:rsidTr="00AE28AE">
        <w:tc>
          <w:tcPr>
            <w:tcW w:w="988" w:type="dxa"/>
          </w:tcPr>
          <w:p w14:paraId="23C907FF" w14:textId="77777777" w:rsidR="00B61D51" w:rsidRPr="00524CBF" w:rsidRDefault="00B61D51" w:rsidP="00B778A2">
            <w:pPr>
              <w:pStyle w:val="Elsistekstas"/>
              <w:numPr>
                <w:ilvl w:val="0"/>
                <w:numId w:val="104"/>
              </w:numPr>
              <w:jc w:val="left"/>
            </w:pPr>
          </w:p>
        </w:tc>
        <w:tc>
          <w:tcPr>
            <w:tcW w:w="2126" w:type="dxa"/>
          </w:tcPr>
          <w:p w14:paraId="72448332" w14:textId="1A219387" w:rsidR="00B61D51" w:rsidRPr="00524CBF" w:rsidRDefault="00B61D51" w:rsidP="00C828F2">
            <w:pPr>
              <w:pStyle w:val="Elsistekstas"/>
              <w:ind w:firstLine="0"/>
            </w:pPr>
            <w:r w:rsidRPr="00524CBF">
              <w:t>Pasiekta reikšmė</w:t>
            </w:r>
          </w:p>
        </w:tc>
        <w:tc>
          <w:tcPr>
            <w:tcW w:w="1843" w:type="dxa"/>
          </w:tcPr>
          <w:p w14:paraId="496A12E5" w14:textId="3593CE35" w:rsidR="00B61D51" w:rsidRPr="00524CBF" w:rsidRDefault="00B61D51" w:rsidP="00C828F2">
            <w:pPr>
              <w:pStyle w:val="Elsistekstas"/>
              <w:ind w:firstLine="0"/>
            </w:pPr>
            <w:r w:rsidRPr="00524CBF">
              <w:t>Tekstinis laukas Neprivalomas Redaguojamas</w:t>
            </w:r>
          </w:p>
        </w:tc>
        <w:tc>
          <w:tcPr>
            <w:tcW w:w="4674" w:type="dxa"/>
          </w:tcPr>
          <w:p w14:paraId="0563AD3E" w14:textId="7C479470" w:rsidR="00B61D51" w:rsidRPr="00524CBF" w:rsidRDefault="00B61D51" w:rsidP="00C828F2">
            <w:pPr>
              <w:pStyle w:val="Elsistekstas"/>
              <w:ind w:firstLine="0"/>
            </w:pPr>
            <w:r w:rsidRPr="00524CBF">
              <w:t>Nurodoma fizinio rodiklio reikšmė, pasiekta nuo projekto pradžios iki ataskaitinio laikotarpio pabaigos</w:t>
            </w:r>
            <w:r w:rsidR="00A47880">
              <w:t>.</w:t>
            </w:r>
          </w:p>
        </w:tc>
      </w:tr>
      <w:tr w:rsidR="00B61D51" w:rsidRPr="00524CBF" w14:paraId="76385CD1" w14:textId="77777777" w:rsidTr="00AE28AE">
        <w:tc>
          <w:tcPr>
            <w:tcW w:w="988" w:type="dxa"/>
          </w:tcPr>
          <w:p w14:paraId="7F42FAA0" w14:textId="77777777" w:rsidR="00B61D51" w:rsidRPr="00524CBF" w:rsidRDefault="00B61D51" w:rsidP="00B778A2">
            <w:pPr>
              <w:pStyle w:val="Elsistekstas"/>
              <w:numPr>
                <w:ilvl w:val="0"/>
                <w:numId w:val="104"/>
              </w:numPr>
              <w:jc w:val="left"/>
            </w:pPr>
          </w:p>
        </w:tc>
        <w:tc>
          <w:tcPr>
            <w:tcW w:w="2126" w:type="dxa"/>
          </w:tcPr>
          <w:p w14:paraId="4795CC41" w14:textId="6B4DB44F" w:rsidR="00B61D51" w:rsidRPr="00524CBF" w:rsidRDefault="00B61D51" w:rsidP="00C828F2">
            <w:pPr>
              <w:pStyle w:val="Elsistekstas"/>
              <w:ind w:firstLine="0"/>
            </w:pPr>
            <w:r w:rsidRPr="00524CBF">
              <w:t>Komentaras</w:t>
            </w:r>
          </w:p>
        </w:tc>
        <w:tc>
          <w:tcPr>
            <w:tcW w:w="1843" w:type="dxa"/>
          </w:tcPr>
          <w:p w14:paraId="58C9A477" w14:textId="47655321" w:rsidR="00B61D51" w:rsidRPr="00EE35D7" w:rsidRDefault="00EE35D7" w:rsidP="00C828F2">
            <w:pPr>
              <w:pStyle w:val="Elsistekstas"/>
              <w:ind w:firstLine="0"/>
            </w:pPr>
            <w:r w:rsidRPr="00EE35D7">
              <w:t>Tekstinis laukas Neprivalomas Redaguojamas</w:t>
            </w:r>
          </w:p>
        </w:tc>
        <w:tc>
          <w:tcPr>
            <w:tcW w:w="4674" w:type="dxa"/>
          </w:tcPr>
          <w:p w14:paraId="1F0B3A9B" w14:textId="77777777" w:rsidR="00B61D51" w:rsidRPr="00462636" w:rsidRDefault="00B61D51" w:rsidP="00C828F2">
            <w:pPr>
              <w:pStyle w:val="Elsistekstas"/>
              <w:ind w:firstLine="0"/>
            </w:pPr>
            <w:r w:rsidRPr="00E10701">
              <w:t>Nurodomas komentaras.</w:t>
            </w:r>
          </w:p>
          <w:p w14:paraId="0CD4022F" w14:textId="77777777" w:rsidR="00B61D51" w:rsidRPr="00505299" w:rsidRDefault="00B61D51" w:rsidP="00C828F2">
            <w:pPr>
              <w:pStyle w:val="Elsistekstas"/>
              <w:ind w:firstLine="0"/>
            </w:pPr>
            <w:r w:rsidRPr="00B837D6">
              <w:t xml:space="preserve">Galimas simbolių skaičius - 1000. </w:t>
            </w:r>
          </w:p>
          <w:p w14:paraId="4AB754AD" w14:textId="3C648F8E" w:rsidR="00B61D51" w:rsidRPr="00725BF4" w:rsidRDefault="00B61D51" w:rsidP="00C828F2">
            <w:pPr>
              <w:pStyle w:val="Elsistekstas"/>
              <w:ind w:firstLine="0"/>
            </w:pPr>
            <w:r w:rsidRPr="00725BF4">
              <w:t>Laukas privalomas, jei įvesta lauko „Pasiekta reikšmė” reikšmė.</w:t>
            </w:r>
          </w:p>
        </w:tc>
      </w:tr>
    </w:tbl>
    <w:p w14:paraId="2AA115E6" w14:textId="74380B53" w:rsidR="006110D7" w:rsidRDefault="006110D7" w:rsidP="00B778A2">
      <w:pPr>
        <w:pStyle w:val="Elsistekstas"/>
        <w:numPr>
          <w:ilvl w:val="1"/>
          <w:numId w:val="95"/>
        </w:numPr>
      </w:pPr>
      <w:r>
        <w:t>Paspaudus mygtuką „Saugoti“, išsaugomi suvesti duomenys.</w:t>
      </w:r>
    </w:p>
    <w:p w14:paraId="49BA36E1" w14:textId="0B4393FC" w:rsidR="00B61D51" w:rsidRPr="006110D7" w:rsidRDefault="00B61D51" w:rsidP="00B778A2">
      <w:pPr>
        <w:pStyle w:val="Elsistekstas"/>
        <w:numPr>
          <w:ilvl w:val="1"/>
          <w:numId w:val="95"/>
        </w:numPr>
      </w:pPr>
      <w:r w:rsidRPr="006110D7">
        <w:t>Paspaudus mygtuką „Grįžti“</w:t>
      </w:r>
      <w:r w:rsidR="006110D7">
        <w:t>, suvesti duomenys nėra išsaugomi ir</w:t>
      </w:r>
      <w:r w:rsidRPr="006110D7">
        <w:t xml:space="preserve"> atidaroma kortelė „MPD1 Veiklos“.</w:t>
      </w:r>
    </w:p>
    <w:p w14:paraId="6C6D1206" w14:textId="31BB94A9" w:rsidR="003E2CF4" w:rsidRPr="00462636" w:rsidRDefault="003E2CF4" w:rsidP="00DF6D78">
      <w:pPr>
        <w:pStyle w:val="Heading6"/>
      </w:pPr>
      <w:bookmarkStart w:id="247" w:name="_Toc444741486"/>
      <w:bookmarkStart w:id="248" w:name="_Toc464122321"/>
      <w:bookmarkStart w:id="249" w:name="_Toc471743986"/>
      <w:r w:rsidRPr="00E10701">
        <w:t xml:space="preserve">MPD1 </w:t>
      </w:r>
      <w:r w:rsidR="00BA1966" w:rsidRPr="00E10701">
        <w:t>Rodikli</w:t>
      </w:r>
      <w:r w:rsidR="00BA1966">
        <w:t>ai</w:t>
      </w:r>
      <w:r w:rsidR="00BA1966" w:rsidRPr="00E10701">
        <w:t xml:space="preserve"> </w:t>
      </w:r>
      <w:r w:rsidRPr="00E10701">
        <w:t>kortelė</w:t>
      </w:r>
      <w:bookmarkEnd w:id="247"/>
      <w:bookmarkEnd w:id="248"/>
      <w:bookmarkEnd w:id="249"/>
    </w:p>
    <w:p w14:paraId="37C85172" w14:textId="4C17EEC5" w:rsidR="00B401B6" w:rsidRPr="00505299" w:rsidRDefault="00B401B6" w:rsidP="00B401B6">
      <w:pPr>
        <w:pStyle w:val="Elsistekstas"/>
      </w:pPr>
      <w:r w:rsidRPr="00B837D6">
        <w:t>TMP/GMP formos kortelė „MPD1 Rodikliai“ skirta stebėsenos rodiklių pildymui.</w:t>
      </w:r>
    </w:p>
    <w:p w14:paraId="5AEE02CA" w14:textId="56BB3AAE" w:rsidR="0092409F" w:rsidRPr="007E1563" w:rsidRDefault="00B61D51" w:rsidP="0092409F">
      <w:pPr>
        <w:pStyle w:val="Elsistekstas"/>
        <w:rPr>
          <w:b/>
        </w:rPr>
      </w:pPr>
      <w:r w:rsidRPr="007E1563">
        <w:rPr>
          <w:b/>
          <w:noProof/>
        </w:rPr>
        <w:drawing>
          <wp:inline distT="0" distB="0" distL="0" distR="0" wp14:anchorId="55185CCB" wp14:editId="514CD8E0">
            <wp:extent cx="6115050" cy="2352675"/>
            <wp:effectExtent l="19050" t="19050" r="19050" b="2857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15050" cy="2352675"/>
                    </a:xfrm>
                    <a:prstGeom prst="rect">
                      <a:avLst/>
                    </a:prstGeom>
                    <a:noFill/>
                    <a:ln>
                      <a:solidFill>
                        <a:schemeClr val="tx1"/>
                      </a:solidFill>
                    </a:ln>
                  </pic:spPr>
                </pic:pic>
              </a:graphicData>
            </a:graphic>
          </wp:inline>
        </w:drawing>
      </w:r>
    </w:p>
    <w:p w14:paraId="03F7C7DC" w14:textId="6978EFC7" w:rsidR="00B61D51" w:rsidRPr="00725BF4" w:rsidRDefault="00B61D51" w:rsidP="00D936D1">
      <w:pPr>
        <w:pStyle w:val="Paveiksleliopavadinimas"/>
      </w:pPr>
      <w:r w:rsidRPr="00505299">
        <w:t>MPD1 Rodikliai – rodiklių sąrašas</w:t>
      </w:r>
    </w:p>
    <w:p w14:paraId="26CF5827" w14:textId="77777777" w:rsidR="0092409F" w:rsidRPr="00725BF4" w:rsidRDefault="0092409F" w:rsidP="0092409F">
      <w:pPr>
        <w:pStyle w:val="Elsistekstas"/>
        <w:rPr>
          <w:b/>
        </w:rPr>
      </w:pPr>
    </w:p>
    <w:p w14:paraId="6FFBBA1B" w14:textId="115FE48B" w:rsidR="0092409F" w:rsidRPr="00473965" w:rsidRDefault="0092409F" w:rsidP="0092409F">
      <w:pPr>
        <w:pStyle w:val="Elsistekstas"/>
        <w:rPr>
          <w:b/>
        </w:rPr>
      </w:pPr>
      <w:r w:rsidRPr="00E45599">
        <w:rPr>
          <w:b/>
        </w:rPr>
        <w:t>Veiksmai, kuriuos galima atlikti:</w:t>
      </w:r>
    </w:p>
    <w:p w14:paraId="271F86A3" w14:textId="77777777" w:rsidR="0092409F" w:rsidRPr="00473965" w:rsidRDefault="0092409F" w:rsidP="00B778A2">
      <w:pPr>
        <w:pStyle w:val="Elsistekstas"/>
        <w:numPr>
          <w:ilvl w:val="0"/>
          <w:numId w:val="97"/>
        </w:numPr>
      </w:pPr>
      <w:r w:rsidRPr="00473965">
        <w:t>Užpildyti formos laukus:</w:t>
      </w:r>
    </w:p>
    <w:tbl>
      <w:tblPr>
        <w:tblStyle w:val="Elsislentele"/>
        <w:tblW w:w="0" w:type="auto"/>
        <w:tblLook w:val="04A0" w:firstRow="1" w:lastRow="0" w:firstColumn="1" w:lastColumn="0" w:noHBand="0" w:noVBand="1"/>
      </w:tblPr>
      <w:tblGrid>
        <w:gridCol w:w="979"/>
        <w:gridCol w:w="2103"/>
        <w:gridCol w:w="1824"/>
        <w:gridCol w:w="4621"/>
      </w:tblGrid>
      <w:tr w:rsidR="0092409F" w:rsidRPr="00524CBF" w14:paraId="1D4471FF"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7F7CD32F" w14:textId="77777777" w:rsidR="0092409F" w:rsidRPr="00524CBF" w:rsidRDefault="0092409F" w:rsidP="00C06146">
            <w:pPr>
              <w:pStyle w:val="Elsislentelesantraste"/>
              <w:rPr>
                <w:b/>
              </w:rPr>
            </w:pPr>
            <w:r w:rsidRPr="00473965">
              <w:t>Eil. Nr.</w:t>
            </w:r>
          </w:p>
        </w:tc>
        <w:tc>
          <w:tcPr>
            <w:tcW w:w="2126" w:type="dxa"/>
          </w:tcPr>
          <w:p w14:paraId="72BEA636" w14:textId="77777777" w:rsidR="0092409F" w:rsidRPr="00524CBF" w:rsidRDefault="0092409F" w:rsidP="00C06146">
            <w:pPr>
              <w:pStyle w:val="Elsislentelesantraste"/>
              <w:rPr>
                <w:b/>
              </w:rPr>
            </w:pPr>
            <w:r w:rsidRPr="00524CBF">
              <w:t>Lauko pavadinimas</w:t>
            </w:r>
          </w:p>
        </w:tc>
        <w:tc>
          <w:tcPr>
            <w:tcW w:w="1843" w:type="dxa"/>
          </w:tcPr>
          <w:p w14:paraId="16FB5470" w14:textId="77777777" w:rsidR="0092409F" w:rsidRPr="00524CBF" w:rsidRDefault="0092409F" w:rsidP="00C06146">
            <w:pPr>
              <w:pStyle w:val="Elsislentelesantraste"/>
              <w:rPr>
                <w:b/>
              </w:rPr>
            </w:pPr>
            <w:r w:rsidRPr="00524CBF">
              <w:t>Tipas</w:t>
            </w:r>
          </w:p>
        </w:tc>
        <w:tc>
          <w:tcPr>
            <w:tcW w:w="4674" w:type="dxa"/>
          </w:tcPr>
          <w:p w14:paraId="42E3190A" w14:textId="77777777" w:rsidR="0092409F" w:rsidRPr="00524CBF" w:rsidRDefault="0092409F" w:rsidP="00C06146">
            <w:pPr>
              <w:pStyle w:val="Elsislentelesantraste"/>
              <w:rPr>
                <w:b/>
              </w:rPr>
            </w:pPr>
            <w:r w:rsidRPr="00524CBF">
              <w:t>Aprašymas</w:t>
            </w:r>
          </w:p>
        </w:tc>
      </w:tr>
      <w:tr w:rsidR="00B61D51" w:rsidRPr="00524CBF" w14:paraId="50DB5FA0" w14:textId="77777777" w:rsidTr="00AE28AE">
        <w:tc>
          <w:tcPr>
            <w:tcW w:w="988" w:type="dxa"/>
          </w:tcPr>
          <w:p w14:paraId="65D6038C" w14:textId="77777777" w:rsidR="00B61D51" w:rsidRPr="00524CBF" w:rsidRDefault="00B61D51" w:rsidP="00B778A2">
            <w:pPr>
              <w:pStyle w:val="Elsistekstas"/>
              <w:numPr>
                <w:ilvl w:val="0"/>
                <w:numId w:val="98"/>
              </w:numPr>
              <w:jc w:val="left"/>
            </w:pPr>
          </w:p>
        </w:tc>
        <w:tc>
          <w:tcPr>
            <w:tcW w:w="2126" w:type="dxa"/>
          </w:tcPr>
          <w:p w14:paraId="5E530FBD" w14:textId="219FB777" w:rsidR="00B61D51" w:rsidRPr="00524CBF" w:rsidRDefault="00B61D51" w:rsidP="00C828F2">
            <w:pPr>
              <w:pStyle w:val="Elsistekstas"/>
              <w:ind w:firstLine="0"/>
            </w:pPr>
            <w:r w:rsidRPr="00524CBF">
              <w:t>Pavadinimas</w:t>
            </w:r>
          </w:p>
        </w:tc>
        <w:tc>
          <w:tcPr>
            <w:tcW w:w="1843" w:type="dxa"/>
          </w:tcPr>
          <w:p w14:paraId="338FA57F" w14:textId="074E11CC" w:rsidR="00B61D51" w:rsidRPr="00524CBF" w:rsidRDefault="00B61D51" w:rsidP="00C828F2">
            <w:pPr>
              <w:pStyle w:val="Elsistekstas"/>
              <w:ind w:firstLine="0"/>
            </w:pPr>
            <w:r w:rsidRPr="00524CBF">
              <w:t>Tekstinis laukas</w:t>
            </w:r>
          </w:p>
        </w:tc>
        <w:tc>
          <w:tcPr>
            <w:tcW w:w="4674" w:type="dxa"/>
          </w:tcPr>
          <w:p w14:paraId="28CCB8D4" w14:textId="590D701C" w:rsidR="00B61D51" w:rsidRPr="00524CBF" w:rsidRDefault="00B61D51" w:rsidP="00C828F2">
            <w:pPr>
              <w:pStyle w:val="Elsistekstas"/>
              <w:ind w:firstLine="0"/>
            </w:pPr>
            <w:r w:rsidRPr="00524CBF">
              <w:t>Pateikiamas stebėsenos rodiklio pavadinimas.</w:t>
            </w:r>
          </w:p>
        </w:tc>
      </w:tr>
      <w:tr w:rsidR="00B61D51" w:rsidRPr="00524CBF" w14:paraId="1BD6CCC2" w14:textId="77777777" w:rsidTr="00AE28AE">
        <w:tc>
          <w:tcPr>
            <w:tcW w:w="988" w:type="dxa"/>
          </w:tcPr>
          <w:p w14:paraId="0AF06953" w14:textId="77777777" w:rsidR="00B61D51" w:rsidRPr="00524CBF" w:rsidRDefault="00B61D51" w:rsidP="00B778A2">
            <w:pPr>
              <w:pStyle w:val="Elsistekstas"/>
              <w:numPr>
                <w:ilvl w:val="0"/>
                <w:numId w:val="98"/>
              </w:numPr>
              <w:jc w:val="left"/>
            </w:pPr>
          </w:p>
        </w:tc>
        <w:tc>
          <w:tcPr>
            <w:tcW w:w="2126" w:type="dxa"/>
          </w:tcPr>
          <w:p w14:paraId="440553B8" w14:textId="7392DA6E" w:rsidR="00B61D51" w:rsidRPr="00524CBF" w:rsidRDefault="00B61D51" w:rsidP="00C828F2">
            <w:pPr>
              <w:pStyle w:val="Elsistekstas"/>
              <w:ind w:firstLine="0"/>
            </w:pPr>
            <w:r w:rsidRPr="00524CBF">
              <w:t>Matavimo vnt.</w:t>
            </w:r>
          </w:p>
        </w:tc>
        <w:tc>
          <w:tcPr>
            <w:tcW w:w="1843" w:type="dxa"/>
          </w:tcPr>
          <w:p w14:paraId="1B698706" w14:textId="63D29C41" w:rsidR="00B61D51" w:rsidRPr="00524CBF" w:rsidRDefault="00B61D51" w:rsidP="00C828F2">
            <w:pPr>
              <w:pStyle w:val="Elsistekstas"/>
              <w:ind w:firstLine="0"/>
            </w:pPr>
            <w:r w:rsidRPr="00524CBF">
              <w:t>Tekstinis laukas</w:t>
            </w:r>
          </w:p>
        </w:tc>
        <w:tc>
          <w:tcPr>
            <w:tcW w:w="4674" w:type="dxa"/>
          </w:tcPr>
          <w:p w14:paraId="3A6DA81A" w14:textId="21C151D7" w:rsidR="00B61D51" w:rsidRPr="00524CBF" w:rsidRDefault="00B61D51" w:rsidP="00C828F2">
            <w:pPr>
              <w:pStyle w:val="Elsistekstas"/>
              <w:ind w:firstLine="0"/>
            </w:pPr>
            <w:r w:rsidRPr="00524CBF">
              <w:t>Pateikiamas stebėsenos rodiklio matavimo vienetas.</w:t>
            </w:r>
          </w:p>
        </w:tc>
      </w:tr>
      <w:tr w:rsidR="00B61D51" w:rsidRPr="00524CBF" w14:paraId="294BA72B" w14:textId="77777777" w:rsidTr="00AE28AE">
        <w:tc>
          <w:tcPr>
            <w:tcW w:w="988" w:type="dxa"/>
          </w:tcPr>
          <w:p w14:paraId="245AC582" w14:textId="77777777" w:rsidR="00B61D51" w:rsidRPr="00524CBF" w:rsidRDefault="00B61D51" w:rsidP="00B778A2">
            <w:pPr>
              <w:pStyle w:val="Elsistekstas"/>
              <w:numPr>
                <w:ilvl w:val="0"/>
                <w:numId w:val="98"/>
              </w:numPr>
              <w:jc w:val="left"/>
            </w:pPr>
          </w:p>
        </w:tc>
        <w:tc>
          <w:tcPr>
            <w:tcW w:w="2126" w:type="dxa"/>
          </w:tcPr>
          <w:p w14:paraId="4957DC2D" w14:textId="5658ECDE" w:rsidR="00B61D51" w:rsidRPr="00524CBF" w:rsidRDefault="00B61D51" w:rsidP="00C828F2">
            <w:pPr>
              <w:pStyle w:val="Elsistekstas"/>
              <w:ind w:firstLine="0"/>
            </w:pPr>
            <w:r w:rsidRPr="00524CBF">
              <w:t xml:space="preserve"> Siektina reikšmė</w:t>
            </w:r>
          </w:p>
        </w:tc>
        <w:tc>
          <w:tcPr>
            <w:tcW w:w="1843" w:type="dxa"/>
          </w:tcPr>
          <w:p w14:paraId="4AA67CEB" w14:textId="2C83EF18" w:rsidR="00B61D51" w:rsidRPr="00524CBF" w:rsidRDefault="00B61D51" w:rsidP="00C828F2">
            <w:pPr>
              <w:pStyle w:val="Elsistekstas"/>
              <w:ind w:firstLine="0"/>
            </w:pPr>
            <w:r w:rsidRPr="00524CBF">
              <w:t>Tekstinis laukas</w:t>
            </w:r>
          </w:p>
        </w:tc>
        <w:tc>
          <w:tcPr>
            <w:tcW w:w="4674" w:type="dxa"/>
          </w:tcPr>
          <w:p w14:paraId="701323A7" w14:textId="5C783B84" w:rsidR="00B61D51" w:rsidRPr="00524CBF" w:rsidRDefault="00B61D51" w:rsidP="00C828F2">
            <w:pPr>
              <w:pStyle w:val="Elsistekstas"/>
              <w:ind w:firstLine="0"/>
            </w:pPr>
            <w:r w:rsidRPr="00524CBF">
              <w:t>Pateikiama stebėsenos rodiklio projekto įgyvendinimo metu planuojama pasiekti reikšmė.</w:t>
            </w:r>
          </w:p>
        </w:tc>
      </w:tr>
      <w:tr w:rsidR="00B61D51" w:rsidRPr="00524CBF" w14:paraId="66C395D5" w14:textId="77777777" w:rsidTr="00AE28AE">
        <w:tc>
          <w:tcPr>
            <w:tcW w:w="988" w:type="dxa"/>
          </w:tcPr>
          <w:p w14:paraId="7C7458ED" w14:textId="77777777" w:rsidR="00B61D51" w:rsidRPr="00524CBF" w:rsidRDefault="00B61D51" w:rsidP="00B778A2">
            <w:pPr>
              <w:pStyle w:val="Elsistekstas"/>
              <w:numPr>
                <w:ilvl w:val="0"/>
                <w:numId w:val="98"/>
              </w:numPr>
              <w:jc w:val="left"/>
            </w:pPr>
          </w:p>
        </w:tc>
        <w:tc>
          <w:tcPr>
            <w:tcW w:w="2126" w:type="dxa"/>
          </w:tcPr>
          <w:p w14:paraId="16846E84" w14:textId="7858089B" w:rsidR="00B61D51" w:rsidRPr="00524CBF" w:rsidRDefault="00B61D51" w:rsidP="00C828F2">
            <w:pPr>
              <w:pStyle w:val="Elsistekstas"/>
              <w:ind w:firstLine="0"/>
            </w:pPr>
            <w:r w:rsidRPr="00524CBF">
              <w:t>Pasiekta reikšmė</w:t>
            </w:r>
          </w:p>
        </w:tc>
        <w:tc>
          <w:tcPr>
            <w:tcW w:w="1843" w:type="dxa"/>
          </w:tcPr>
          <w:p w14:paraId="644F28A7" w14:textId="77777777" w:rsidR="00B61D51" w:rsidRPr="00524CBF" w:rsidRDefault="00B61D51" w:rsidP="00C828F2">
            <w:pPr>
              <w:pStyle w:val="Elsistekstas"/>
              <w:ind w:firstLine="0"/>
            </w:pPr>
            <w:r w:rsidRPr="00524CBF">
              <w:t>Tekstinis laukas</w:t>
            </w:r>
          </w:p>
          <w:p w14:paraId="71907F83" w14:textId="4BD782BB" w:rsidR="00B61D51" w:rsidRPr="00524CBF" w:rsidRDefault="00B61D51" w:rsidP="00C828F2">
            <w:pPr>
              <w:pStyle w:val="Elsistekstas"/>
              <w:ind w:firstLine="0"/>
            </w:pPr>
            <w:r w:rsidRPr="00524CBF">
              <w:t>Privalomas Redaguojamas</w:t>
            </w:r>
          </w:p>
        </w:tc>
        <w:tc>
          <w:tcPr>
            <w:tcW w:w="4674" w:type="dxa"/>
          </w:tcPr>
          <w:p w14:paraId="25BF27A3" w14:textId="77777777" w:rsidR="00B61D51" w:rsidRPr="00524CBF" w:rsidRDefault="00B61D51" w:rsidP="00C828F2">
            <w:pPr>
              <w:pStyle w:val="Elsistekstas"/>
              <w:ind w:firstLine="0"/>
            </w:pPr>
            <w:r w:rsidRPr="00524CBF">
              <w:t>Nurodoma stebėsenos rodiklio skaitinė reikšmė, pasiekta nuo projekto pradžios iki ataskaitinio laikotarpio pabaigos.</w:t>
            </w:r>
          </w:p>
          <w:p w14:paraId="4F78C252" w14:textId="31605AAD" w:rsidR="00B61D51" w:rsidRPr="00524CBF" w:rsidRDefault="00B61D51" w:rsidP="00C828F2">
            <w:pPr>
              <w:pStyle w:val="Elsistekstas"/>
              <w:ind w:firstLine="0"/>
            </w:pPr>
            <w:r w:rsidRPr="00524CBF">
              <w:t>Galimas simbolių skaičius – 12 simbolių iki kablelio ir 2 simboliai po kablelio.</w:t>
            </w:r>
          </w:p>
        </w:tc>
      </w:tr>
      <w:tr w:rsidR="00B61D51" w:rsidRPr="00524CBF" w14:paraId="69272142" w14:textId="77777777" w:rsidTr="00AE28AE">
        <w:tc>
          <w:tcPr>
            <w:tcW w:w="988" w:type="dxa"/>
          </w:tcPr>
          <w:p w14:paraId="3E4A4928" w14:textId="77777777" w:rsidR="00B61D51" w:rsidRPr="00524CBF" w:rsidRDefault="00B61D51" w:rsidP="00B778A2">
            <w:pPr>
              <w:pStyle w:val="Elsistekstas"/>
              <w:numPr>
                <w:ilvl w:val="0"/>
                <w:numId w:val="98"/>
              </w:numPr>
              <w:jc w:val="left"/>
            </w:pPr>
          </w:p>
        </w:tc>
        <w:tc>
          <w:tcPr>
            <w:tcW w:w="2126" w:type="dxa"/>
          </w:tcPr>
          <w:p w14:paraId="42E55B6C" w14:textId="1D33C289" w:rsidR="00B61D51" w:rsidRPr="00524CBF" w:rsidRDefault="00B61D51" w:rsidP="00C828F2">
            <w:pPr>
              <w:pStyle w:val="Elsistekstas"/>
              <w:ind w:firstLine="0"/>
            </w:pPr>
            <w:r w:rsidRPr="00524CBF">
              <w:t>Stebėsenos rodiklių pasiekimo pagrindimo dokumentai (jei taikoma)</w:t>
            </w:r>
          </w:p>
        </w:tc>
        <w:tc>
          <w:tcPr>
            <w:tcW w:w="1843" w:type="dxa"/>
          </w:tcPr>
          <w:p w14:paraId="65BAC846" w14:textId="77777777" w:rsidR="00B61D51" w:rsidRPr="00524CBF" w:rsidRDefault="00B61D51" w:rsidP="00C828F2">
            <w:pPr>
              <w:pStyle w:val="Elsistekstas"/>
              <w:ind w:firstLine="0"/>
            </w:pPr>
            <w:r w:rsidRPr="00524CBF">
              <w:t>Tekstinis laukas</w:t>
            </w:r>
          </w:p>
          <w:p w14:paraId="73F11A8B" w14:textId="49A222B6" w:rsidR="00B61D51" w:rsidRPr="00524CBF" w:rsidRDefault="00B61D51" w:rsidP="00C828F2">
            <w:pPr>
              <w:pStyle w:val="Elsistekstas"/>
              <w:ind w:firstLine="0"/>
            </w:pPr>
            <w:r w:rsidRPr="00524CBF">
              <w:t>Neprivalomas Redaguojamas</w:t>
            </w:r>
          </w:p>
        </w:tc>
        <w:tc>
          <w:tcPr>
            <w:tcW w:w="4674" w:type="dxa"/>
          </w:tcPr>
          <w:p w14:paraId="6C1A6E91" w14:textId="77777777" w:rsidR="00B61D51" w:rsidRPr="00524CBF" w:rsidRDefault="00B61D51" w:rsidP="00C828F2">
            <w:pPr>
              <w:pStyle w:val="Elsistekstas"/>
              <w:ind w:firstLine="0"/>
            </w:pPr>
            <w:r w:rsidRPr="00524CBF">
              <w:t>Nurodomi rodiklio pasiekimo pagrindimo dokumentai – jų pavadinimas, numeris ir data.</w:t>
            </w:r>
          </w:p>
          <w:p w14:paraId="03943E4F" w14:textId="4D109155" w:rsidR="00B61D51" w:rsidRPr="00524CBF" w:rsidRDefault="00B61D51" w:rsidP="00C828F2">
            <w:pPr>
              <w:pStyle w:val="Elsistekstas"/>
              <w:ind w:firstLine="0"/>
            </w:pPr>
            <w:r w:rsidRPr="00524CBF">
              <w:t>Galimas simbolių skaičius – 600.</w:t>
            </w:r>
          </w:p>
        </w:tc>
      </w:tr>
      <w:tr w:rsidR="00B61D51" w:rsidRPr="00524CBF" w14:paraId="4BF7D1FD" w14:textId="77777777" w:rsidTr="00AE28AE">
        <w:tc>
          <w:tcPr>
            <w:tcW w:w="988" w:type="dxa"/>
          </w:tcPr>
          <w:p w14:paraId="4EB8986E" w14:textId="77777777" w:rsidR="00B61D51" w:rsidRPr="00524CBF" w:rsidRDefault="00B61D51" w:rsidP="00B778A2">
            <w:pPr>
              <w:pStyle w:val="Elsistekstas"/>
              <w:numPr>
                <w:ilvl w:val="0"/>
                <w:numId w:val="98"/>
              </w:numPr>
              <w:jc w:val="left"/>
            </w:pPr>
          </w:p>
        </w:tc>
        <w:tc>
          <w:tcPr>
            <w:tcW w:w="2126" w:type="dxa"/>
          </w:tcPr>
          <w:p w14:paraId="1ABCA302" w14:textId="7D3FA37C" w:rsidR="00B61D51" w:rsidRPr="00524CBF" w:rsidRDefault="00B61D51" w:rsidP="00C828F2">
            <w:pPr>
              <w:pStyle w:val="Elsistekstas"/>
              <w:ind w:firstLine="0"/>
            </w:pPr>
            <w:r w:rsidRPr="00524CBF">
              <w:t>Komentaras</w:t>
            </w:r>
          </w:p>
        </w:tc>
        <w:tc>
          <w:tcPr>
            <w:tcW w:w="1843" w:type="dxa"/>
          </w:tcPr>
          <w:p w14:paraId="0D6FBE51" w14:textId="77777777" w:rsidR="00B61D51" w:rsidRPr="00524CBF" w:rsidRDefault="00B61D51" w:rsidP="00C828F2">
            <w:pPr>
              <w:pStyle w:val="Elsistekstas"/>
              <w:ind w:firstLine="0"/>
            </w:pPr>
            <w:r w:rsidRPr="00524CBF">
              <w:t>Tekstinis laukas</w:t>
            </w:r>
          </w:p>
          <w:p w14:paraId="51C63E8B" w14:textId="12E4DD0E" w:rsidR="00B61D51" w:rsidRPr="00524CBF" w:rsidRDefault="00B61D51" w:rsidP="00C828F2">
            <w:pPr>
              <w:pStyle w:val="Elsistekstas"/>
              <w:ind w:firstLine="0"/>
            </w:pPr>
            <w:r w:rsidRPr="00524CBF">
              <w:t>Neprivalomas Redaguojamas</w:t>
            </w:r>
          </w:p>
        </w:tc>
        <w:tc>
          <w:tcPr>
            <w:tcW w:w="4674" w:type="dxa"/>
          </w:tcPr>
          <w:p w14:paraId="71011B54" w14:textId="15A66E0F" w:rsidR="00B61D51" w:rsidRPr="00524CBF" w:rsidRDefault="007D4744" w:rsidP="00C828F2">
            <w:pPr>
              <w:pStyle w:val="Elsistekstas"/>
              <w:ind w:firstLine="0"/>
            </w:pPr>
            <w:r>
              <w:t>Nurodomas</w:t>
            </w:r>
            <w:r w:rsidRPr="00524CBF">
              <w:t xml:space="preserve"> </w:t>
            </w:r>
            <w:r w:rsidR="00B61D51" w:rsidRPr="00524CBF">
              <w:t xml:space="preserve">komentaras. </w:t>
            </w:r>
          </w:p>
          <w:p w14:paraId="3D5A4AE4" w14:textId="52825D07" w:rsidR="00B61D51" w:rsidRPr="00524CBF" w:rsidRDefault="00B61D51" w:rsidP="00C828F2">
            <w:pPr>
              <w:pStyle w:val="Elsistekstas"/>
              <w:ind w:firstLine="0"/>
            </w:pPr>
            <w:r w:rsidRPr="00524CBF">
              <w:t>Galimas simbolių skaičius – 600.</w:t>
            </w:r>
          </w:p>
        </w:tc>
      </w:tr>
    </w:tbl>
    <w:p w14:paraId="7E144D5B" w14:textId="3B2796F4" w:rsidR="00092C07" w:rsidRPr="00C828F2" w:rsidRDefault="00092C07" w:rsidP="00242A9F">
      <w:pPr>
        <w:pStyle w:val="Elsistekstas"/>
      </w:pPr>
      <w:bookmarkStart w:id="250" w:name="_Toc444741487"/>
      <w:bookmarkStart w:id="251" w:name="_Toc464122322"/>
      <w:r w:rsidRPr="00C828F2">
        <w:t>Paspaudus mygtuką „Saugoti“, išsaugoti suvesti duomenys.</w:t>
      </w:r>
    </w:p>
    <w:p w14:paraId="1C9224A3" w14:textId="42376715" w:rsidR="003E2CF4" w:rsidRPr="00524CBF" w:rsidRDefault="003E2CF4" w:rsidP="00DF6D78">
      <w:pPr>
        <w:pStyle w:val="Heading6"/>
      </w:pPr>
      <w:bookmarkStart w:id="252" w:name="_Toc471743987"/>
      <w:r w:rsidRPr="00524CBF">
        <w:t>MPD2 SA kortelė</w:t>
      </w:r>
      <w:bookmarkEnd w:id="250"/>
      <w:bookmarkEnd w:id="251"/>
      <w:bookmarkEnd w:id="252"/>
    </w:p>
    <w:p w14:paraId="3A1976A1" w14:textId="77777777" w:rsidR="00B401B6" w:rsidRPr="00524CBF" w:rsidRDefault="00B401B6" w:rsidP="00B401B6">
      <w:pPr>
        <w:pStyle w:val="Elsistekstas"/>
      </w:pPr>
      <w:r w:rsidRPr="00524CBF">
        <w:t xml:space="preserve">TMP/GMP formos kortelė „MPD2 SA“ skirta tiekėjų ir jų išlaidų pagrindimo dokumentų pildymui. </w:t>
      </w:r>
    </w:p>
    <w:p w14:paraId="1E2EE9B7" w14:textId="41C0E1A5" w:rsidR="00B401B6" w:rsidRPr="00524CBF" w:rsidRDefault="00B401B6" w:rsidP="00B401B6">
      <w:pPr>
        <w:pStyle w:val="Elsistekstas"/>
      </w:pPr>
      <w:r w:rsidRPr="00524CBF">
        <w:t>Ši kortelė pateikiama tik tuo atveju, jei sutarties informacijos lauke „Projekto išlaidų apmokėjimo būdas/būdai“ nurodytas būdas „</w:t>
      </w:r>
      <w:r w:rsidRPr="00524CBF">
        <w:rPr>
          <w:i/>
        </w:rPr>
        <w:t>Sąskaitų apmokėjimas</w:t>
      </w:r>
      <w:r w:rsidRPr="00524CBF">
        <w:t>“.</w:t>
      </w:r>
    </w:p>
    <w:p w14:paraId="627A6DB0" w14:textId="2CD8FFDB" w:rsidR="00B401B6" w:rsidRDefault="00B401B6" w:rsidP="00B401B6">
      <w:pPr>
        <w:pStyle w:val="Elsistekstas"/>
      </w:pPr>
    </w:p>
    <w:p w14:paraId="3DCE3185" w14:textId="079D716A" w:rsidR="00053C62" w:rsidRPr="00A26231" w:rsidRDefault="00053C62" w:rsidP="00B401B6">
      <w:pPr>
        <w:pStyle w:val="Elsistekstas"/>
      </w:pPr>
      <w:r>
        <w:rPr>
          <w:noProof/>
        </w:rPr>
        <w:drawing>
          <wp:inline distT="0" distB="0" distL="0" distR="0" wp14:anchorId="18D1B387" wp14:editId="1A170A55">
            <wp:extent cx="6113780" cy="3359785"/>
            <wp:effectExtent l="19050" t="19050" r="20320" b="1206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13780" cy="3359785"/>
                    </a:xfrm>
                    <a:prstGeom prst="rect">
                      <a:avLst/>
                    </a:prstGeom>
                    <a:noFill/>
                    <a:ln>
                      <a:solidFill>
                        <a:schemeClr val="tx1"/>
                      </a:solidFill>
                    </a:ln>
                  </pic:spPr>
                </pic:pic>
              </a:graphicData>
            </a:graphic>
          </wp:inline>
        </w:drawing>
      </w:r>
    </w:p>
    <w:p w14:paraId="2B88A5D2" w14:textId="5F93928A" w:rsidR="003A4EAE" w:rsidRPr="00725BF4" w:rsidRDefault="003A4EAE" w:rsidP="00D936D1">
      <w:pPr>
        <w:pStyle w:val="Paveiksleliopavadinimas"/>
      </w:pPr>
      <w:r w:rsidRPr="00725BF4">
        <w:t>MPD2 SA – Fizinių rodiklių ir jų tiekėjų sąrašas</w:t>
      </w:r>
    </w:p>
    <w:p w14:paraId="3769B5A8" w14:textId="0D269CF2" w:rsidR="0092409F" w:rsidRPr="00473965" w:rsidRDefault="0092409F" w:rsidP="0092409F">
      <w:pPr>
        <w:pStyle w:val="Elsistekstas"/>
        <w:rPr>
          <w:b/>
        </w:rPr>
      </w:pPr>
      <w:r w:rsidRPr="00E45599">
        <w:rPr>
          <w:b/>
        </w:rPr>
        <w:t>Veiksmai, kuriuos galima atlikti:</w:t>
      </w:r>
    </w:p>
    <w:p w14:paraId="79C87C81" w14:textId="45F3F740" w:rsidR="002B3C57" w:rsidRPr="00473965" w:rsidRDefault="002B3C57" w:rsidP="00B778A2">
      <w:pPr>
        <w:pStyle w:val="Elsistekstas"/>
        <w:numPr>
          <w:ilvl w:val="0"/>
          <w:numId w:val="99"/>
        </w:numPr>
      </w:pPr>
      <w:r w:rsidRPr="00473965">
        <w:t>Fizinių rodiklių sąrašinėje formoje pateikiami šie duomenys apie tiekėjus:</w:t>
      </w:r>
    </w:p>
    <w:tbl>
      <w:tblPr>
        <w:tblStyle w:val="Elsislentele"/>
        <w:tblW w:w="0" w:type="auto"/>
        <w:tblLook w:val="04A0" w:firstRow="1" w:lastRow="0" w:firstColumn="1" w:lastColumn="0" w:noHBand="0" w:noVBand="1"/>
      </w:tblPr>
      <w:tblGrid>
        <w:gridCol w:w="979"/>
        <w:gridCol w:w="2103"/>
        <w:gridCol w:w="1824"/>
        <w:gridCol w:w="4621"/>
      </w:tblGrid>
      <w:tr w:rsidR="002B3C57" w:rsidRPr="00524CBF" w14:paraId="07DB1A7F"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1136A142" w14:textId="77777777" w:rsidR="002B3C57" w:rsidRPr="00524CBF" w:rsidRDefault="002B3C57" w:rsidP="00C06146">
            <w:pPr>
              <w:pStyle w:val="Elsislentelesantraste"/>
              <w:rPr>
                <w:b/>
              </w:rPr>
            </w:pPr>
            <w:r w:rsidRPr="00E10701">
              <w:t>Eil. Nr.</w:t>
            </w:r>
          </w:p>
        </w:tc>
        <w:tc>
          <w:tcPr>
            <w:tcW w:w="2126" w:type="dxa"/>
          </w:tcPr>
          <w:p w14:paraId="77D52383" w14:textId="77777777" w:rsidR="002B3C57" w:rsidRPr="00524CBF" w:rsidRDefault="002B3C57" w:rsidP="00C06146">
            <w:pPr>
              <w:pStyle w:val="Elsislentelesantraste"/>
              <w:rPr>
                <w:b/>
              </w:rPr>
            </w:pPr>
            <w:r w:rsidRPr="00524CBF">
              <w:t>Lauko pavadinimas</w:t>
            </w:r>
          </w:p>
        </w:tc>
        <w:tc>
          <w:tcPr>
            <w:tcW w:w="1843" w:type="dxa"/>
          </w:tcPr>
          <w:p w14:paraId="46C03DD1" w14:textId="77777777" w:rsidR="002B3C57" w:rsidRPr="00524CBF" w:rsidRDefault="002B3C57" w:rsidP="00C06146">
            <w:pPr>
              <w:pStyle w:val="Elsislentelesantraste"/>
              <w:rPr>
                <w:b/>
              </w:rPr>
            </w:pPr>
            <w:r w:rsidRPr="00524CBF">
              <w:t>Tipas</w:t>
            </w:r>
          </w:p>
        </w:tc>
        <w:tc>
          <w:tcPr>
            <w:tcW w:w="4674" w:type="dxa"/>
          </w:tcPr>
          <w:p w14:paraId="5810640D" w14:textId="77777777" w:rsidR="002B3C57" w:rsidRPr="00524CBF" w:rsidRDefault="002B3C57" w:rsidP="00C06146">
            <w:pPr>
              <w:pStyle w:val="Elsislentelesantraste"/>
              <w:rPr>
                <w:b/>
              </w:rPr>
            </w:pPr>
            <w:r w:rsidRPr="00524CBF">
              <w:t>Aprašymas</w:t>
            </w:r>
          </w:p>
        </w:tc>
      </w:tr>
      <w:tr w:rsidR="002B3C57" w:rsidRPr="00524CBF" w14:paraId="58AA8EC4" w14:textId="77777777" w:rsidTr="00AE28AE">
        <w:tc>
          <w:tcPr>
            <w:tcW w:w="988" w:type="dxa"/>
          </w:tcPr>
          <w:p w14:paraId="7B943075" w14:textId="77777777" w:rsidR="002B3C57" w:rsidRPr="00524CBF" w:rsidRDefault="002B3C57" w:rsidP="00B778A2">
            <w:pPr>
              <w:pStyle w:val="Elsistekstas"/>
              <w:numPr>
                <w:ilvl w:val="0"/>
                <w:numId w:val="105"/>
              </w:numPr>
              <w:jc w:val="left"/>
            </w:pPr>
          </w:p>
        </w:tc>
        <w:tc>
          <w:tcPr>
            <w:tcW w:w="2126" w:type="dxa"/>
          </w:tcPr>
          <w:p w14:paraId="7F13ECCA" w14:textId="3F442D1B" w:rsidR="002B3C57" w:rsidRPr="0055797F" w:rsidRDefault="002B3C57" w:rsidP="00C828F2">
            <w:pPr>
              <w:pStyle w:val="Elsistekstas"/>
              <w:ind w:firstLine="0"/>
            </w:pPr>
            <w:r w:rsidRPr="00524CBF">
              <w:t xml:space="preserve">Fizinio rodiklio numeris ir </w:t>
            </w:r>
            <w:r w:rsidRPr="007E1563">
              <w:t>pavadinimas</w:t>
            </w:r>
          </w:p>
        </w:tc>
        <w:tc>
          <w:tcPr>
            <w:tcW w:w="1843" w:type="dxa"/>
          </w:tcPr>
          <w:p w14:paraId="3A6FFDFD" w14:textId="35834804" w:rsidR="002B3C57" w:rsidRPr="004359C0" w:rsidRDefault="002B3C57" w:rsidP="00C828F2">
            <w:pPr>
              <w:pStyle w:val="Elsistekstas"/>
              <w:ind w:firstLine="0"/>
            </w:pPr>
            <w:r w:rsidRPr="00576566">
              <w:t>Tekstinis laukas</w:t>
            </w:r>
          </w:p>
        </w:tc>
        <w:tc>
          <w:tcPr>
            <w:tcW w:w="4674" w:type="dxa"/>
          </w:tcPr>
          <w:p w14:paraId="756FAF72" w14:textId="086E87D1" w:rsidR="002B3C57" w:rsidRPr="001248AC" w:rsidRDefault="002B3C57" w:rsidP="00C828F2">
            <w:pPr>
              <w:pStyle w:val="Elsistekstas"/>
              <w:ind w:firstLine="0"/>
            </w:pPr>
            <w:r w:rsidRPr="004359C0">
              <w:t xml:space="preserve">Pateikiamas fizinio rodiklio numeris ir </w:t>
            </w:r>
            <w:r w:rsidRPr="001248AC">
              <w:t>pavadinimas.</w:t>
            </w:r>
          </w:p>
        </w:tc>
      </w:tr>
      <w:tr w:rsidR="002B3C57" w:rsidRPr="00524CBF" w14:paraId="7C039B4A" w14:textId="77777777" w:rsidTr="00AE28AE">
        <w:tc>
          <w:tcPr>
            <w:tcW w:w="988" w:type="dxa"/>
          </w:tcPr>
          <w:p w14:paraId="2233D3D7" w14:textId="77777777" w:rsidR="002B3C57" w:rsidRPr="00524CBF" w:rsidRDefault="002B3C57" w:rsidP="00B778A2">
            <w:pPr>
              <w:pStyle w:val="Elsistekstas"/>
              <w:numPr>
                <w:ilvl w:val="0"/>
                <w:numId w:val="105"/>
              </w:numPr>
              <w:jc w:val="left"/>
            </w:pPr>
          </w:p>
        </w:tc>
        <w:tc>
          <w:tcPr>
            <w:tcW w:w="2126" w:type="dxa"/>
          </w:tcPr>
          <w:p w14:paraId="3952A264" w14:textId="135CFF8C" w:rsidR="002B3C57" w:rsidRPr="00524CBF" w:rsidRDefault="002B3C57" w:rsidP="00C828F2">
            <w:pPr>
              <w:pStyle w:val="Elsistekstas"/>
              <w:ind w:firstLine="0"/>
            </w:pPr>
            <w:r w:rsidRPr="00524CBF">
              <w:t>Bendra išlaidų suma pagal išlaidų pagrindimo dokumentus (konkretaus fizinio rodiklio)</w:t>
            </w:r>
          </w:p>
        </w:tc>
        <w:tc>
          <w:tcPr>
            <w:tcW w:w="1843" w:type="dxa"/>
          </w:tcPr>
          <w:p w14:paraId="322CB484" w14:textId="71C44E2F" w:rsidR="002B3C57" w:rsidRPr="00524CBF" w:rsidRDefault="002B3C57" w:rsidP="00C828F2">
            <w:pPr>
              <w:pStyle w:val="Elsistekstas"/>
              <w:ind w:firstLine="0"/>
            </w:pPr>
            <w:r w:rsidRPr="00524CBF">
              <w:t>Tekstinis laukas</w:t>
            </w:r>
          </w:p>
        </w:tc>
        <w:tc>
          <w:tcPr>
            <w:tcW w:w="4674" w:type="dxa"/>
          </w:tcPr>
          <w:p w14:paraId="12F86759" w14:textId="77777777" w:rsidR="002B3C57" w:rsidRPr="00524CBF" w:rsidRDefault="002B3C57" w:rsidP="00C828F2">
            <w:pPr>
              <w:pStyle w:val="Elsistekstas"/>
              <w:ind w:firstLine="0"/>
            </w:pPr>
            <w:r w:rsidRPr="00524CBF">
              <w:t>Pateikiama konkretaus fizinio rodiklio bendra išlaidų suma pagal išlaidų pagrindimo dokumentus.</w:t>
            </w:r>
          </w:p>
          <w:p w14:paraId="7815EBCA" w14:textId="5EA187FD" w:rsidR="002B3C57" w:rsidRPr="00524CBF" w:rsidRDefault="002B3C57" w:rsidP="00C828F2">
            <w:pPr>
              <w:pStyle w:val="Elsistekstas"/>
              <w:ind w:firstLine="0"/>
            </w:pPr>
            <w:r w:rsidRPr="00524CBF">
              <w:t>Reikšmė sistemoje apskaičiuojama automatiškai sumuojant visų išlaidų pagrindimo dokumentų sumas.</w:t>
            </w:r>
          </w:p>
        </w:tc>
      </w:tr>
      <w:tr w:rsidR="002B3C57" w:rsidRPr="00524CBF" w14:paraId="4E557F9C" w14:textId="77777777" w:rsidTr="00AE28AE">
        <w:tc>
          <w:tcPr>
            <w:tcW w:w="988" w:type="dxa"/>
          </w:tcPr>
          <w:p w14:paraId="52D86E94" w14:textId="77777777" w:rsidR="002B3C57" w:rsidRPr="00E25926" w:rsidRDefault="002B3C57" w:rsidP="00B778A2">
            <w:pPr>
              <w:pStyle w:val="Elsistekstas"/>
              <w:numPr>
                <w:ilvl w:val="0"/>
                <w:numId w:val="105"/>
              </w:numPr>
              <w:jc w:val="left"/>
            </w:pPr>
          </w:p>
        </w:tc>
        <w:tc>
          <w:tcPr>
            <w:tcW w:w="2126" w:type="dxa"/>
          </w:tcPr>
          <w:p w14:paraId="54171834" w14:textId="6A17FA7F" w:rsidR="002B3C57" w:rsidRPr="00E25926" w:rsidRDefault="002B3C57" w:rsidP="00C828F2">
            <w:pPr>
              <w:pStyle w:val="Elsistekstas"/>
              <w:ind w:firstLine="0"/>
            </w:pPr>
            <w:r w:rsidRPr="00E25926">
              <w:t xml:space="preserve">Pridėti </w:t>
            </w:r>
            <w:r w:rsidR="00E25926">
              <w:t>išlaidas</w:t>
            </w:r>
          </w:p>
        </w:tc>
        <w:tc>
          <w:tcPr>
            <w:tcW w:w="1843" w:type="dxa"/>
          </w:tcPr>
          <w:p w14:paraId="15086713" w14:textId="390E3929" w:rsidR="002B3C57" w:rsidRPr="00462636" w:rsidRDefault="002B3C57" w:rsidP="00C828F2">
            <w:pPr>
              <w:pStyle w:val="Elsistekstas"/>
              <w:ind w:firstLine="0"/>
            </w:pPr>
            <w:r w:rsidRPr="00E10701">
              <w:t>Nuoroda</w:t>
            </w:r>
          </w:p>
        </w:tc>
        <w:tc>
          <w:tcPr>
            <w:tcW w:w="4674" w:type="dxa"/>
          </w:tcPr>
          <w:p w14:paraId="7E66F1C1" w14:textId="45D2DEF7" w:rsidR="002B3C57" w:rsidRPr="00505299" w:rsidRDefault="002B3C57" w:rsidP="00C828F2">
            <w:pPr>
              <w:pStyle w:val="Elsistekstas"/>
              <w:ind w:firstLine="0"/>
            </w:pPr>
            <w:r w:rsidRPr="00B837D6">
              <w:t>Paspaudus, atidaroma tiekėjo</w:t>
            </w:r>
            <w:r w:rsidR="00401D39">
              <w:t xml:space="preserve"> ir jo išlaidų</w:t>
            </w:r>
            <w:r w:rsidRPr="00B837D6">
              <w:t xml:space="preserve"> pridėjimo forma.</w:t>
            </w:r>
          </w:p>
        </w:tc>
      </w:tr>
      <w:tr w:rsidR="002B3C57" w:rsidRPr="00524CBF" w14:paraId="7FAE33F5" w14:textId="77777777" w:rsidTr="00AE28AE">
        <w:tc>
          <w:tcPr>
            <w:tcW w:w="988" w:type="dxa"/>
          </w:tcPr>
          <w:p w14:paraId="15E23C0E" w14:textId="77777777" w:rsidR="002B3C57" w:rsidRPr="00E10701" w:rsidRDefault="002B3C57" w:rsidP="00B778A2">
            <w:pPr>
              <w:pStyle w:val="Elsistekstas"/>
              <w:numPr>
                <w:ilvl w:val="0"/>
                <w:numId w:val="105"/>
              </w:numPr>
              <w:jc w:val="left"/>
            </w:pPr>
          </w:p>
        </w:tc>
        <w:tc>
          <w:tcPr>
            <w:tcW w:w="2126" w:type="dxa"/>
          </w:tcPr>
          <w:p w14:paraId="232691BF" w14:textId="590C3DAE" w:rsidR="002B3C57" w:rsidRPr="00B837D6" w:rsidRDefault="002B3C57" w:rsidP="00C828F2">
            <w:pPr>
              <w:pStyle w:val="Elsistekstas"/>
              <w:ind w:firstLine="0"/>
            </w:pPr>
            <w:r w:rsidRPr="00462636">
              <w:t>Tiekėjo pirkimo sutarties numeris</w:t>
            </w:r>
          </w:p>
        </w:tc>
        <w:tc>
          <w:tcPr>
            <w:tcW w:w="1843" w:type="dxa"/>
          </w:tcPr>
          <w:p w14:paraId="19B209C1" w14:textId="45A729D5" w:rsidR="002B3C57" w:rsidRPr="00725BF4" w:rsidRDefault="002B3C57" w:rsidP="00C828F2">
            <w:pPr>
              <w:pStyle w:val="Elsistekstas"/>
              <w:ind w:firstLine="0"/>
            </w:pPr>
            <w:r w:rsidRPr="00505299">
              <w:t>Tekstinis laukas</w:t>
            </w:r>
          </w:p>
        </w:tc>
        <w:tc>
          <w:tcPr>
            <w:tcW w:w="4674" w:type="dxa"/>
          </w:tcPr>
          <w:p w14:paraId="5E2D01E2" w14:textId="38FCA041" w:rsidR="002B3C57" w:rsidRPr="00473965" w:rsidRDefault="002B3C57" w:rsidP="00C828F2">
            <w:pPr>
              <w:pStyle w:val="Elsistekstas"/>
              <w:ind w:firstLine="0"/>
            </w:pPr>
            <w:r w:rsidRPr="00725BF4">
              <w:t>Nurodomas</w:t>
            </w:r>
            <w:r w:rsidRPr="00E45599">
              <w:t xml:space="preserve"> tiekėjo pirkimo sutarties numeris.</w:t>
            </w:r>
          </w:p>
        </w:tc>
      </w:tr>
      <w:tr w:rsidR="002B3C57" w:rsidRPr="00524CBF" w14:paraId="64CDD6BF" w14:textId="77777777" w:rsidTr="00AE28AE">
        <w:tc>
          <w:tcPr>
            <w:tcW w:w="988" w:type="dxa"/>
          </w:tcPr>
          <w:p w14:paraId="7938C829" w14:textId="77777777" w:rsidR="002B3C57" w:rsidRPr="00524CBF" w:rsidRDefault="002B3C57" w:rsidP="00B778A2">
            <w:pPr>
              <w:pStyle w:val="Elsistekstas"/>
              <w:numPr>
                <w:ilvl w:val="0"/>
                <w:numId w:val="105"/>
              </w:numPr>
              <w:jc w:val="left"/>
            </w:pPr>
          </w:p>
        </w:tc>
        <w:tc>
          <w:tcPr>
            <w:tcW w:w="2126" w:type="dxa"/>
          </w:tcPr>
          <w:p w14:paraId="1263BD11" w14:textId="47B45592" w:rsidR="002B3C57" w:rsidRPr="00524CBF" w:rsidRDefault="002B3C57" w:rsidP="00C828F2">
            <w:pPr>
              <w:pStyle w:val="Elsistekstas"/>
              <w:ind w:firstLine="0"/>
            </w:pPr>
            <w:r w:rsidRPr="00524CBF">
              <w:t>Tiekėjo kodas</w:t>
            </w:r>
          </w:p>
        </w:tc>
        <w:tc>
          <w:tcPr>
            <w:tcW w:w="1843" w:type="dxa"/>
          </w:tcPr>
          <w:p w14:paraId="1758F10C" w14:textId="6C43A95D" w:rsidR="002B3C57" w:rsidRPr="00524CBF" w:rsidRDefault="002B3C57" w:rsidP="00C828F2">
            <w:pPr>
              <w:pStyle w:val="Elsistekstas"/>
              <w:ind w:firstLine="0"/>
            </w:pPr>
            <w:r w:rsidRPr="00524CBF">
              <w:t>Tekstinis laukas</w:t>
            </w:r>
          </w:p>
        </w:tc>
        <w:tc>
          <w:tcPr>
            <w:tcW w:w="4674" w:type="dxa"/>
          </w:tcPr>
          <w:p w14:paraId="4A2411DB" w14:textId="7AC54121" w:rsidR="002B3C57" w:rsidRPr="00524CBF" w:rsidRDefault="002B3C57" w:rsidP="00C828F2">
            <w:pPr>
              <w:pStyle w:val="Elsistekstas"/>
              <w:ind w:firstLine="0"/>
            </w:pPr>
            <w:r w:rsidRPr="00524CBF">
              <w:t>Nurodomas tiekėjo kodas.</w:t>
            </w:r>
          </w:p>
        </w:tc>
      </w:tr>
      <w:tr w:rsidR="002B3C57" w:rsidRPr="00524CBF" w14:paraId="5CE87AC5" w14:textId="77777777" w:rsidTr="00AE28AE">
        <w:tc>
          <w:tcPr>
            <w:tcW w:w="988" w:type="dxa"/>
          </w:tcPr>
          <w:p w14:paraId="7E6495D9" w14:textId="77777777" w:rsidR="002B3C57" w:rsidRPr="00524CBF" w:rsidRDefault="002B3C57" w:rsidP="00B778A2">
            <w:pPr>
              <w:pStyle w:val="Elsistekstas"/>
              <w:numPr>
                <w:ilvl w:val="0"/>
                <w:numId w:val="105"/>
              </w:numPr>
              <w:jc w:val="left"/>
            </w:pPr>
          </w:p>
        </w:tc>
        <w:tc>
          <w:tcPr>
            <w:tcW w:w="2126" w:type="dxa"/>
          </w:tcPr>
          <w:p w14:paraId="73D5A967" w14:textId="5DBAC0B0" w:rsidR="002B3C57" w:rsidRPr="00524CBF" w:rsidRDefault="002B3C57" w:rsidP="00C828F2">
            <w:pPr>
              <w:pStyle w:val="Elsistekstas"/>
              <w:ind w:firstLine="0"/>
            </w:pPr>
            <w:r w:rsidRPr="00524CBF">
              <w:t>Tiekėjo pavadinimas</w:t>
            </w:r>
          </w:p>
        </w:tc>
        <w:tc>
          <w:tcPr>
            <w:tcW w:w="1843" w:type="dxa"/>
          </w:tcPr>
          <w:p w14:paraId="66D0D31F" w14:textId="607F1A12" w:rsidR="002B3C57" w:rsidRPr="00524CBF" w:rsidRDefault="002B3C57" w:rsidP="00C828F2">
            <w:pPr>
              <w:pStyle w:val="Elsistekstas"/>
              <w:ind w:firstLine="0"/>
            </w:pPr>
            <w:r w:rsidRPr="00524CBF">
              <w:t>Tekstinis laukas</w:t>
            </w:r>
          </w:p>
        </w:tc>
        <w:tc>
          <w:tcPr>
            <w:tcW w:w="4674" w:type="dxa"/>
          </w:tcPr>
          <w:p w14:paraId="74402C18" w14:textId="0718013B" w:rsidR="002B3C57" w:rsidRPr="00524CBF" w:rsidRDefault="002B3C57" w:rsidP="00C828F2">
            <w:pPr>
              <w:pStyle w:val="Elsistekstas"/>
              <w:ind w:firstLine="0"/>
            </w:pPr>
            <w:r w:rsidRPr="00524CBF">
              <w:t>Nurodomas tiekėjo pavadinimas.</w:t>
            </w:r>
          </w:p>
        </w:tc>
      </w:tr>
      <w:tr w:rsidR="002B3C57" w:rsidRPr="00524CBF" w14:paraId="0D0B537A" w14:textId="77777777" w:rsidTr="00AE28AE">
        <w:tc>
          <w:tcPr>
            <w:tcW w:w="988" w:type="dxa"/>
          </w:tcPr>
          <w:p w14:paraId="537D9F53" w14:textId="77777777" w:rsidR="002B3C57" w:rsidRPr="00E25926" w:rsidRDefault="002B3C57" w:rsidP="00B778A2">
            <w:pPr>
              <w:pStyle w:val="Elsistekstas"/>
              <w:numPr>
                <w:ilvl w:val="0"/>
                <w:numId w:val="105"/>
              </w:numPr>
              <w:jc w:val="left"/>
            </w:pPr>
          </w:p>
        </w:tc>
        <w:tc>
          <w:tcPr>
            <w:tcW w:w="2126" w:type="dxa"/>
          </w:tcPr>
          <w:p w14:paraId="15561576" w14:textId="3B834219" w:rsidR="002B3C57" w:rsidRPr="00E25926" w:rsidRDefault="002B3C57" w:rsidP="00C828F2">
            <w:pPr>
              <w:pStyle w:val="Elsistekstas"/>
              <w:ind w:firstLine="0"/>
            </w:pPr>
            <w:r w:rsidRPr="00E25926">
              <w:t xml:space="preserve">Išlaidų suma pagal </w:t>
            </w:r>
            <w:r w:rsidR="00E25926">
              <w:t xml:space="preserve">išlaidų </w:t>
            </w:r>
            <w:r w:rsidRPr="00E25926">
              <w:t>pagr</w:t>
            </w:r>
            <w:r w:rsidR="00E25926">
              <w:t>indimo</w:t>
            </w:r>
            <w:r w:rsidRPr="00E25926">
              <w:t xml:space="preserve"> dok</w:t>
            </w:r>
            <w:r w:rsidR="00E25926">
              <w:t>umentą</w:t>
            </w:r>
          </w:p>
        </w:tc>
        <w:tc>
          <w:tcPr>
            <w:tcW w:w="1843" w:type="dxa"/>
          </w:tcPr>
          <w:p w14:paraId="22820F55" w14:textId="175AEC74" w:rsidR="002B3C57" w:rsidRPr="00E25926" w:rsidRDefault="002B3C57" w:rsidP="00C828F2">
            <w:pPr>
              <w:pStyle w:val="Elsistekstas"/>
              <w:ind w:firstLine="0"/>
            </w:pPr>
            <w:r w:rsidRPr="00E25926">
              <w:t>Tekstinis laukas</w:t>
            </w:r>
          </w:p>
        </w:tc>
        <w:tc>
          <w:tcPr>
            <w:tcW w:w="4674" w:type="dxa"/>
          </w:tcPr>
          <w:p w14:paraId="729303F2" w14:textId="162DE866" w:rsidR="002B3C57" w:rsidRPr="00B837D6" w:rsidRDefault="002B3C57" w:rsidP="00C828F2">
            <w:pPr>
              <w:pStyle w:val="Elsistekstas"/>
              <w:ind w:firstLine="0"/>
            </w:pPr>
            <w:r w:rsidRPr="00E10701">
              <w:t>Automatiškai pateikiama išlaidų suma pagal išlaidų pagrindimo dokumentą tiekėjo pirkimo sutarties numeriu</w:t>
            </w:r>
            <w:r w:rsidRPr="00462636">
              <w:t>i.</w:t>
            </w:r>
          </w:p>
        </w:tc>
      </w:tr>
      <w:tr w:rsidR="002B3C57" w:rsidRPr="00524CBF" w14:paraId="203755CA" w14:textId="77777777" w:rsidTr="00AE28AE">
        <w:tc>
          <w:tcPr>
            <w:tcW w:w="988" w:type="dxa"/>
          </w:tcPr>
          <w:p w14:paraId="0AD100BC" w14:textId="77777777" w:rsidR="002B3C57" w:rsidRPr="00524CBF" w:rsidRDefault="002B3C57" w:rsidP="00B778A2">
            <w:pPr>
              <w:pStyle w:val="Elsistekstas"/>
              <w:numPr>
                <w:ilvl w:val="0"/>
                <w:numId w:val="105"/>
              </w:numPr>
              <w:jc w:val="left"/>
            </w:pPr>
          </w:p>
        </w:tc>
        <w:tc>
          <w:tcPr>
            <w:tcW w:w="2126" w:type="dxa"/>
          </w:tcPr>
          <w:p w14:paraId="0F15D822" w14:textId="05E2D9B6" w:rsidR="002B3C57" w:rsidRPr="00524CBF" w:rsidRDefault="002B3C57" w:rsidP="00C828F2">
            <w:pPr>
              <w:pStyle w:val="Elsistekstas"/>
              <w:ind w:firstLine="0"/>
            </w:pPr>
            <w:r w:rsidRPr="00524CBF">
              <w:t>Išlaidų pagrindimo dokumentų skaičius</w:t>
            </w:r>
          </w:p>
        </w:tc>
        <w:tc>
          <w:tcPr>
            <w:tcW w:w="1843" w:type="dxa"/>
          </w:tcPr>
          <w:p w14:paraId="54114DCB" w14:textId="6AC6DEDA" w:rsidR="002B3C57" w:rsidRPr="00524CBF" w:rsidRDefault="002B3C57" w:rsidP="00C828F2">
            <w:pPr>
              <w:pStyle w:val="Elsistekstas"/>
              <w:ind w:firstLine="0"/>
            </w:pPr>
            <w:r w:rsidRPr="00524CBF">
              <w:t>Tekstinis laukas</w:t>
            </w:r>
          </w:p>
        </w:tc>
        <w:tc>
          <w:tcPr>
            <w:tcW w:w="4674" w:type="dxa"/>
          </w:tcPr>
          <w:p w14:paraId="36E23C7D" w14:textId="0AEE0EDB" w:rsidR="002B3C57" w:rsidRPr="00524CBF" w:rsidRDefault="002B3C57" w:rsidP="00C828F2">
            <w:pPr>
              <w:pStyle w:val="Elsistekstas"/>
              <w:ind w:firstLine="0"/>
            </w:pPr>
            <w:r w:rsidRPr="00524CBF">
              <w:t>Pateikiamas išlaidų pagrindimo dokumentų skaičius</w:t>
            </w:r>
            <w:r w:rsidR="0015553B">
              <w:t xml:space="preserve"> konkrečiai išlaidų eilutei</w:t>
            </w:r>
            <w:r w:rsidRPr="00524CBF">
              <w:t>.</w:t>
            </w:r>
          </w:p>
        </w:tc>
      </w:tr>
    </w:tbl>
    <w:p w14:paraId="35A7C463" w14:textId="0AF85E32" w:rsidR="002B3C57" w:rsidRPr="00E25926" w:rsidRDefault="002B3C57" w:rsidP="002B3C57">
      <w:pPr>
        <w:pStyle w:val="Elsistekstas"/>
        <w:ind w:left="284" w:firstLine="0"/>
      </w:pPr>
    </w:p>
    <w:p w14:paraId="1C72CA55" w14:textId="483106A7" w:rsidR="003919B9" w:rsidRPr="003662B9" w:rsidRDefault="003919B9" w:rsidP="003919B9">
      <w:pPr>
        <w:pStyle w:val="Elsistekstas"/>
        <w:ind w:left="284" w:firstLine="0"/>
        <w:rPr>
          <w:b/>
        </w:rPr>
      </w:pPr>
      <w:r w:rsidRPr="003662B9">
        <w:rPr>
          <w:b/>
        </w:rPr>
        <w:t>Nauj</w:t>
      </w:r>
      <w:r w:rsidR="003662B9">
        <w:rPr>
          <w:b/>
        </w:rPr>
        <w:t>ų</w:t>
      </w:r>
      <w:r w:rsidRPr="003662B9">
        <w:rPr>
          <w:b/>
        </w:rPr>
        <w:t xml:space="preserve"> </w:t>
      </w:r>
      <w:r w:rsidR="003662B9">
        <w:rPr>
          <w:b/>
        </w:rPr>
        <w:t>išlaidų</w:t>
      </w:r>
      <w:r w:rsidRPr="003662B9">
        <w:rPr>
          <w:b/>
        </w:rPr>
        <w:t xml:space="preserve"> pridėjimas arba redagavimas:</w:t>
      </w:r>
    </w:p>
    <w:p w14:paraId="652993AD" w14:textId="33FE31E0" w:rsidR="009509F1" w:rsidRPr="003662B9" w:rsidRDefault="002B3C57" w:rsidP="00B778A2">
      <w:pPr>
        <w:pStyle w:val="Elsistekstas"/>
        <w:numPr>
          <w:ilvl w:val="0"/>
          <w:numId w:val="99"/>
        </w:numPr>
      </w:pPr>
      <w:r w:rsidRPr="003662B9">
        <w:t>Pridėti nauj</w:t>
      </w:r>
      <w:r w:rsidR="003662B9">
        <w:t>as</w:t>
      </w:r>
      <w:r w:rsidRPr="003662B9">
        <w:t xml:space="preserve"> </w:t>
      </w:r>
      <w:r w:rsidR="003662B9">
        <w:t>išlaidas</w:t>
      </w:r>
      <w:r w:rsidRPr="003662B9">
        <w:t xml:space="preserve"> arba j</w:t>
      </w:r>
      <w:r w:rsidR="003662B9">
        <w:t>as</w:t>
      </w:r>
      <w:r w:rsidRPr="003662B9">
        <w:t xml:space="preserve"> paredaguoti</w:t>
      </w:r>
      <w:r w:rsidR="003919B9" w:rsidRPr="003662B9">
        <w:t>:</w:t>
      </w:r>
    </w:p>
    <w:p w14:paraId="3EC71A7F" w14:textId="169B009E" w:rsidR="003919B9" w:rsidRPr="003662B9" w:rsidRDefault="003919B9" w:rsidP="00B778A2">
      <w:pPr>
        <w:pStyle w:val="Elsistekstas"/>
        <w:numPr>
          <w:ilvl w:val="1"/>
          <w:numId w:val="99"/>
        </w:numPr>
      </w:pPr>
      <w:r w:rsidRPr="003662B9">
        <w:t xml:space="preserve">Pridėti </w:t>
      </w:r>
      <w:r w:rsidR="003662B9" w:rsidRPr="003662B9">
        <w:t>nauj</w:t>
      </w:r>
      <w:r w:rsidR="003662B9">
        <w:t>as</w:t>
      </w:r>
      <w:r w:rsidR="003662B9" w:rsidRPr="003662B9">
        <w:t xml:space="preserve"> </w:t>
      </w:r>
      <w:r w:rsidR="003662B9">
        <w:t>išlaidas</w:t>
      </w:r>
      <w:r w:rsidR="003662B9" w:rsidRPr="003662B9">
        <w:t xml:space="preserve"> </w:t>
      </w:r>
      <w:r w:rsidRPr="003662B9">
        <w:t xml:space="preserve">konkrečiam fiziniam rodikliui, fizinių rodiklių ir jų tiekėjų sąrašinėje paspaudus mygtuką „Pridėti </w:t>
      </w:r>
      <w:r w:rsidR="0020277D">
        <w:t>išlaidas</w:t>
      </w:r>
      <w:r w:rsidRPr="003662B9">
        <w:t xml:space="preserve">“. </w:t>
      </w:r>
    </w:p>
    <w:p w14:paraId="64320C8A" w14:textId="6FAACBA6" w:rsidR="003919B9" w:rsidRPr="00E25926" w:rsidRDefault="003919B9" w:rsidP="00B778A2">
      <w:pPr>
        <w:pStyle w:val="Elsistekstas"/>
        <w:numPr>
          <w:ilvl w:val="1"/>
          <w:numId w:val="99"/>
        </w:numPr>
      </w:pPr>
      <w:r w:rsidRPr="00E10701">
        <w:t>Paredaguoti pridėtą tiekėją, fizinių rodiklių ir jų tiekėjų sąrašinėje ties konkrečiu tiekėju paspaudus piktogramą „Redaguo</w:t>
      </w:r>
      <w:r w:rsidRPr="00462636">
        <w:t>ti“ (</w:t>
      </w:r>
      <w:r w:rsidRPr="00053C62">
        <w:rPr>
          <w:noProof/>
        </w:rPr>
        <w:drawing>
          <wp:inline distT="0" distB="0" distL="0" distR="0" wp14:anchorId="065381C4" wp14:editId="70FA5347">
            <wp:extent cx="192024" cy="164592"/>
            <wp:effectExtent l="0" t="0" r="0" b="698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2024" cy="164592"/>
                    </a:xfrm>
                    <a:prstGeom prst="rect">
                      <a:avLst/>
                    </a:prstGeom>
                  </pic:spPr>
                </pic:pic>
              </a:graphicData>
            </a:graphic>
          </wp:inline>
        </w:drawing>
      </w:r>
      <w:r w:rsidRPr="00053C62">
        <w:t xml:space="preserve">). </w:t>
      </w:r>
    </w:p>
    <w:p w14:paraId="6731107E" w14:textId="77777777" w:rsidR="003919B9" w:rsidRPr="00E10701" w:rsidRDefault="003919B9" w:rsidP="009509F1">
      <w:pPr>
        <w:pStyle w:val="Elsistekstas"/>
        <w:ind w:left="284" w:firstLine="0"/>
        <w:rPr>
          <w:b/>
        </w:rPr>
      </w:pPr>
    </w:p>
    <w:p w14:paraId="717B08C5" w14:textId="77777777" w:rsidR="003919B9" w:rsidRPr="007E1563" w:rsidRDefault="003919B9" w:rsidP="003919B9">
      <w:pPr>
        <w:pStyle w:val="Elsistekstas"/>
        <w:ind w:left="284" w:firstLine="0"/>
      </w:pPr>
      <w:r w:rsidRPr="007E1563">
        <w:rPr>
          <w:noProof/>
        </w:rPr>
        <w:drawing>
          <wp:inline distT="0" distB="0" distL="0" distR="0" wp14:anchorId="2B416557" wp14:editId="311A4015">
            <wp:extent cx="6124575" cy="3543300"/>
            <wp:effectExtent l="19050" t="19050" r="28575" b="1905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24575" cy="3543300"/>
                    </a:xfrm>
                    <a:prstGeom prst="rect">
                      <a:avLst/>
                    </a:prstGeom>
                    <a:noFill/>
                    <a:ln>
                      <a:solidFill>
                        <a:schemeClr val="tx1"/>
                      </a:solidFill>
                    </a:ln>
                  </pic:spPr>
                </pic:pic>
              </a:graphicData>
            </a:graphic>
          </wp:inline>
        </w:drawing>
      </w:r>
    </w:p>
    <w:p w14:paraId="180C4F0D" w14:textId="3B6996FE" w:rsidR="003919B9" w:rsidRPr="00725BF4" w:rsidRDefault="003919B9" w:rsidP="00D936D1">
      <w:pPr>
        <w:pStyle w:val="Paveiksleliopavadinimas"/>
      </w:pPr>
      <w:r w:rsidRPr="00505299">
        <w:t>MPD2 SA – Tiekėjo pridėjimas / redagavimas</w:t>
      </w:r>
    </w:p>
    <w:p w14:paraId="5424C42E" w14:textId="25A7B3ED" w:rsidR="003919B9" w:rsidRPr="00E45599" w:rsidRDefault="003919B9" w:rsidP="00B778A2">
      <w:pPr>
        <w:pStyle w:val="Elsistekstas"/>
        <w:numPr>
          <w:ilvl w:val="1"/>
          <w:numId w:val="99"/>
        </w:numPr>
      </w:pPr>
      <w:r w:rsidRPr="00725BF4">
        <w:t>Užpildyti formos laukus apie tiekėją:</w:t>
      </w:r>
    </w:p>
    <w:tbl>
      <w:tblPr>
        <w:tblStyle w:val="Elsislentele"/>
        <w:tblW w:w="0" w:type="auto"/>
        <w:tblLook w:val="04A0" w:firstRow="1" w:lastRow="0" w:firstColumn="1" w:lastColumn="0" w:noHBand="0" w:noVBand="1"/>
      </w:tblPr>
      <w:tblGrid>
        <w:gridCol w:w="979"/>
        <w:gridCol w:w="2103"/>
        <w:gridCol w:w="1824"/>
        <w:gridCol w:w="4621"/>
      </w:tblGrid>
      <w:tr w:rsidR="003919B9" w:rsidRPr="00524CBF" w14:paraId="194AFFD8"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21870B21" w14:textId="77777777" w:rsidR="003919B9" w:rsidRPr="00473965" w:rsidRDefault="003919B9" w:rsidP="00C06146">
            <w:pPr>
              <w:pStyle w:val="Elsislentelesantraste"/>
              <w:rPr>
                <w:b/>
              </w:rPr>
            </w:pPr>
            <w:r w:rsidRPr="00473965">
              <w:t>Eil. Nr.</w:t>
            </w:r>
          </w:p>
        </w:tc>
        <w:tc>
          <w:tcPr>
            <w:tcW w:w="2126" w:type="dxa"/>
          </w:tcPr>
          <w:p w14:paraId="54C2B27A" w14:textId="77777777" w:rsidR="003919B9" w:rsidRPr="00473965" w:rsidRDefault="003919B9" w:rsidP="00C06146">
            <w:pPr>
              <w:pStyle w:val="Elsislentelesantraste"/>
              <w:rPr>
                <w:b/>
              </w:rPr>
            </w:pPr>
            <w:r w:rsidRPr="00473965">
              <w:t>Lauko pavadinimas</w:t>
            </w:r>
          </w:p>
        </w:tc>
        <w:tc>
          <w:tcPr>
            <w:tcW w:w="1843" w:type="dxa"/>
          </w:tcPr>
          <w:p w14:paraId="4C45C2B8" w14:textId="77777777" w:rsidR="003919B9" w:rsidRPr="00473965" w:rsidRDefault="003919B9" w:rsidP="00C06146">
            <w:pPr>
              <w:pStyle w:val="Elsislentelesantraste"/>
              <w:rPr>
                <w:b/>
              </w:rPr>
            </w:pPr>
            <w:r w:rsidRPr="00473965">
              <w:t>Tipas</w:t>
            </w:r>
          </w:p>
        </w:tc>
        <w:tc>
          <w:tcPr>
            <w:tcW w:w="4674" w:type="dxa"/>
          </w:tcPr>
          <w:p w14:paraId="2B4BE2DD" w14:textId="77777777" w:rsidR="003919B9" w:rsidRPr="00524CBF" w:rsidRDefault="003919B9" w:rsidP="00C06146">
            <w:pPr>
              <w:pStyle w:val="Elsislentelesantraste"/>
              <w:rPr>
                <w:b/>
              </w:rPr>
            </w:pPr>
            <w:r w:rsidRPr="00524CBF">
              <w:t>Aprašymas</w:t>
            </w:r>
          </w:p>
        </w:tc>
      </w:tr>
      <w:tr w:rsidR="003919B9" w:rsidRPr="00524CBF" w14:paraId="47B9E159" w14:textId="77777777" w:rsidTr="00AE28AE">
        <w:tc>
          <w:tcPr>
            <w:tcW w:w="988" w:type="dxa"/>
          </w:tcPr>
          <w:p w14:paraId="6D45C6DA" w14:textId="77777777" w:rsidR="003919B9" w:rsidRPr="00524CBF" w:rsidRDefault="003919B9" w:rsidP="00B778A2">
            <w:pPr>
              <w:pStyle w:val="Elsistekstas"/>
              <w:numPr>
                <w:ilvl w:val="0"/>
                <w:numId w:val="100"/>
              </w:numPr>
              <w:jc w:val="left"/>
            </w:pPr>
          </w:p>
        </w:tc>
        <w:tc>
          <w:tcPr>
            <w:tcW w:w="2126" w:type="dxa"/>
          </w:tcPr>
          <w:p w14:paraId="28EA7AAE" w14:textId="4321A0CD" w:rsidR="003919B9" w:rsidRPr="00524CBF" w:rsidRDefault="003919B9" w:rsidP="00C828F2">
            <w:pPr>
              <w:pStyle w:val="Elsistekstas"/>
              <w:ind w:firstLine="0"/>
            </w:pPr>
            <w:r w:rsidRPr="00524CBF">
              <w:t>Fizinio rodiklio numeris ir pavadinimas</w:t>
            </w:r>
          </w:p>
        </w:tc>
        <w:tc>
          <w:tcPr>
            <w:tcW w:w="1843" w:type="dxa"/>
          </w:tcPr>
          <w:p w14:paraId="467124D3" w14:textId="7C22C198" w:rsidR="003919B9" w:rsidRPr="00524CBF" w:rsidRDefault="003919B9" w:rsidP="00C828F2">
            <w:pPr>
              <w:pStyle w:val="Elsistekstas"/>
              <w:ind w:firstLine="0"/>
            </w:pPr>
            <w:r w:rsidRPr="00524CBF">
              <w:t>Tekstinis laukas</w:t>
            </w:r>
          </w:p>
        </w:tc>
        <w:tc>
          <w:tcPr>
            <w:tcW w:w="4674" w:type="dxa"/>
          </w:tcPr>
          <w:p w14:paraId="7D9E94A8" w14:textId="5C69DE5A" w:rsidR="003919B9" w:rsidRPr="00524CBF" w:rsidRDefault="003919B9" w:rsidP="00C828F2">
            <w:pPr>
              <w:pStyle w:val="Elsistekstas"/>
              <w:ind w:firstLine="0"/>
            </w:pPr>
            <w:r w:rsidRPr="00524CBF">
              <w:t>Pateikiamas fizinio rodiklio numeris ir pavadinimas.</w:t>
            </w:r>
          </w:p>
        </w:tc>
      </w:tr>
      <w:tr w:rsidR="003919B9" w:rsidRPr="00524CBF" w14:paraId="1661C8C2" w14:textId="77777777" w:rsidTr="00AE28AE">
        <w:tc>
          <w:tcPr>
            <w:tcW w:w="988" w:type="dxa"/>
          </w:tcPr>
          <w:p w14:paraId="4106F7F6" w14:textId="77777777" w:rsidR="003919B9" w:rsidRPr="00524CBF" w:rsidRDefault="003919B9" w:rsidP="00B778A2">
            <w:pPr>
              <w:pStyle w:val="Elsistekstas"/>
              <w:numPr>
                <w:ilvl w:val="0"/>
                <w:numId w:val="100"/>
              </w:numPr>
              <w:jc w:val="left"/>
            </w:pPr>
          </w:p>
        </w:tc>
        <w:tc>
          <w:tcPr>
            <w:tcW w:w="2126" w:type="dxa"/>
          </w:tcPr>
          <w:p w14:paraId="43637009" w14:textId="6483FF88" w:rsidR="003919B9" w:rsidRPr="00524CBF" w:rsidRDefault="003919B9" w:rsidP="00C828F2">
            <w:pPr>
              <w:pStyle w:val="Elsistekstas"/>
              <w:ind w:firstLine="0"/>
            </w:pPr>
            <w:r w:rsidRPr="00524CBF">
              <w:t>Tiekėjo pirkimo sutarties numeris</w:t>
            </w:r>
          </w:p>
        </w:tc>
        <w:tc>
          <w:tcPr>
            <w:tcW w:w="1843" w:type="dxa"/>
          </w:tcPr>
          <w:p w14:paraId="233EFAF9" w14:textId="6850C545" w:rsidR="00567BEE" w:rsidRDefault="00567BEE" w:rsidP="00C828F2">
            <w:pPr>
              <w:pStyle w:val="Elsistekstas"/>
              <w:ind w:firstLine="0"/>
            </w:pPr>
            <w:r w:rsidRPr="00524CBF">
              <w:t>Tekstinis laukas</w:t>
            </w:r>
          </w:p>
          <w:p w14:paraId="051E8512" w14:textId="77777777" w:rsidR="003919B9" w:rsidRPr="00524CBF" w:rsidRDefault="003919B9" w:rsidP="00C828F2">
            <w:pPr>
              <w:pStyle w:val="Elsistekstas"/>
              <w:ind w:firstLine="0"/>
            </w:pPr>
            <w:r w:rsidRPr="00524CBF">
              <w:t>Neprivalomas</w:t>
            </w:r>
          </w:p>
          <w:p w14:paraId="58CDD0AD" w14:textId="7EE3BA62" w:rsidR="003919B9" w:rsidRPr="00524CBF" w:rsidRDefault="003919B9" w:rsidP="00C828F2">
            <w:pPr>
              <w:pStyle w:val="Elsistekstas"/>
              <w:ind w:firstLine="0"/>
            </w:pPr>
            <w:r w:rsidRPr="00524CBF">
              <w:t>Redaguojamas</w:t>
            </w:r>
          </w:p>
        </w:tc>
        <w:tc>
          <w:tcPr>
            <w:tcW w:w="4674" w:type="dxa"/>
          </w:tcPr>
          <w:p w14:paraId="0172404F" w14:textId="77777777" w:rsidR="003919B9" w:rsidRPr="00524CBF" w:rsidRDefault="003919B9" w:rsidP="00C828F2">
            <w:pPr>
              <w:pStyle w:val="Elsistekstas"/>
              <w:ind w:firstLine="0"/>
            </w:pPr>
            <w:r w:rsidRPr="00524CBF">
              <w:t>Nurodomas tiekėjo pirkimo sutarties numeris.</w:t>
            </w:r>
          </w:p>
          <w:p w14:paraId="07752D09" w14:textId="77777777" w:rsidR="003919B9" w:rsidRDefault="003919B9" w:rsidP="00C828F2">
            <w:pPr>
              <w:pStyle w:val="Elsistekstas"/>
              <w:ind w:firstLine="0"/>
            </w:pPr>
            <w:r w:rsidRPr="00524CBF">
              <w:t>Galimas simbolių skaičius – 30</w:t>
            </w:r>
            <w:r w:rsidR="00A92EA4">
              <w:t>.</w:t>
            </w:r>
          </w:p>
          <w:p w14:paraId="6ACB5AA8" w14:textId="09483714" w:rsidR="00757270" w:rsidRPr="00524CBF" w:rsidRDefault="00757270" w:rsidP="00C828F2">
            <w:pPr>
              <w:pStyle w:val="Elsistekstas"/>
              <w:ind w:firstLine="0"/>
            </w:pPr>
            <w:r>
              <w:t>Nurodžius reikšmę „Kita“ – laukai „Tiekėjo kodas“ ir „Tiekėjo pavadinimas“ tampa neaktyviais.</w:t>
            </w:r>
          </w:p>
        </w:tc>
      </w:tr>
      <w:tr w:rsidR="003919B9" w:rsidRPr="00524CBF" w14:paraId="50903A74" w14:textId="77777777" w:rsidTr="00AE28AE">
        <w:tc>
          <w:tcPr>
            <w:tcW w:w="988" w:type="dxa"/>
          </w:tcPr>
          <w:p w14:paraId="19A56141" w14:textId="77777777" w:rsidR="003919B9" w:rsidRPr="00524CBF" w:rsidRDefault="003919B9" w:rsidP="00B778A2">
            <w:pPr>
              <w:pStyle w:val="Elsistekstas"/>
              <w:numPr>
                <w:ilvl w:val="0"/>
                <w:numId w:val="100"/>
              </w:numPr>
              <w:jc w:val="left"/>
            </w:pPr>
          </w:p>
        </w:tc>
        <w:tc>
          <w:tcPr>
            <w:tcW w:w="2126" w:type="dxa"/>
          </w:tcPr>
          <w:p w14:paraId="7890AE3C" w14:textId="481F5F37" w:rsidR="003919B9" w:rsidRPr="00524CBF" w:rsidRDefault="003919B9" w:rsidP="00C828F2">
            <w:pPr>
              <w:pStyle w:val="Elsistekstas"/>
              <w:ind w:firstLine="0"/>
            </w:pPr>
            <w:r w:rsidRPr="00524CBF">
              <w:t>Tiekėjo kodas</w:t>
            </w:r>
          </w:p>
        </w:tc>
        <w:tc>
          <w:tcPr>
            <w:tcW w:w="1843" w:type="dxa"/>
          </w:tcPr>
          <w:p w14:paraId="7694A11C" w14:textId="77777777" w:rsidR="003919B9" w:rsidRPr="00524CBF" w:rsidRDefault="003919B9" w:rsidP="00C828F2">
            <w:pPr>
              <w:pStyle w:val="Elsistekstas"/>
              <w:ind w:firstLine="0"/>
            </w:pPr>
            <w:r w:rsidRPr="00524CBF">
              <w:t>Tekstinis laukas</w:t>
            </w:r>
          </w:p>
          <w:p w14:paraId="3EF5B119" w14:textId="77777777" w:rsidR="003919B9" w:rsidRPr="00524CBF" w:rsidRDefault="003919B9" w:rsidP="00C828F2">
            <w:pPr>
              <w:pStyle w:val="Elsistekstas"/>
              <w:ind w:firstLine="0"/>
            </w:pPr>
            <w:r w:rsidRPr="00524CBF">
              <w:t>Neprivalomas</w:t>
            </w:r>
          </w:p>
          <w:p w14:paraId="617939C4" w14:textId="7297E4B8" w:rsidR="003919B9" w:rsidRPr="00524CBF" w:rsidRDefault="003919B9" w:rsidP="00C828F2">
            <w:pPr>
              <w:pStyle w:val="Elsistekstas"/>
              <w:ind w:firstLine="0"/>
            </w:pPr>
            <w:r w:rsidRPr="00524CBF">
              <w:t>Redaguojamas</w:t>
            </w:r>
          </w:p>
        </w:tc>
        <w:tc>
          <w:tcPr>
            <w:tcW w:w="4674" w:type="dxa"/>
          </w:tcPr>
          <w:p w14:paraId="482E627A" w14:textId="77777777" w:rsidR="003919B9" w:rsidRPr="00524CBF" w:rsidRDefault="003919B9" w:rsidP="00C828F2">
            <w:pPr>
              <w:pStyle w:val="Elsistekstas"/>
              <w:ind w:firstLine="0"/>
            </w:pPr>
            <w:r w:rsidRPr="00524CBF">
              <w:t>Nurodomas tiekėjo kodas.</w:t>
            </w:r>
          </w:p>
          <w:p w14:paraId="02AA0BB8" w14:textId="0E7FE27A" w:rsidR="003919B9" w:rsidRPr="00524CBF" w:rsidRDefault="003919B9" w:rsidP="00C828F2">
            <w:pPr>
              <w:pStyle w:val="Elsistekstas"/>
              <w:ind w:firstLine="0"/>
            </w:pPr>
            <w:r w:rsidRPr="00524CBF">
              <w:t>Galimas simbolių skaičius – nuo 5-15</w:t>
            </w:r>
            <w:r w:rsidR="0097497E">
              <w:t>.</w:t>
            </w:r>
          </w:p>
        </w:tc>
      </w:tr>
      <w:tr w:rsidR="003919B9" w:rsidRPr="00524CBF" w14:paraId="37175656" w14:textId="77777777" w:rsidTr="00AE28AE">
        <w:tc>
          <w:tcPr>
            <w:tcW w:w="988" w:type="dxa"/>
          </w:tcPr>
          <w:p w14:paraId="422B94CF" w14:textId="77777777" w:rsidR="003919B9" w:rsidRPr="00524CBF" w:rsidRDefault="003919B9" w:rsidP="00B778A2">
            <w:pPr>
              <w:pStyle w:val="Elsistekstas"/>
              <w:numPr>
                <w:ilvl w:val="0"/>
                <w:numId w:val="100"/>
              </w:numPr>
              <w:jc w:val="left"/>
            </w:pPr>
          </w:p>
        </w:tc>
        <w:tc>
          <w:tcPr>
            <w:tcW w:w="2126" w:type="dxa"/>
          </w:tcPr>
          <w:p w14:paraId="1CF8A164" w14:textId="1557EDC0" w:rsidR="003919B9" w:rsidRPr="00524CBF" w:rsidRDefault="003919B9" w:rsidP="00C828F2">
            <w:pPr>
              <w:pStyle w:val="Elsistekstas"/>
              <w:ind w:firstLine="0"/>
            </w:pPr>
            <w:r w:rsidRPr="00524CBF">
              <w:t>Tiekėjo pavadinimas</w:t>
            </w:r>
          </w:p>
        </w:tc>
        <w:tc>
          <w:tcPr>
            <w:tcW w:w="1843" w:type="dxa"/>
          </w:tcPr>
          <w:p w14:paraId="69489452" w14:textId="77777777" w:rsidR="003919B9" w:rsidRPr="00524CBF" w:rsidRDefault="003919B9" w:rsidP="00C828F2">
            <w:pPr>
              <w:pStyle w:val="Elsistekstas"/>
              <w:ind w:firstLine="0"/>
            </w:pPr>
            <w:r w:rsidRPr="00524CBF">
              <w:t>Tekstinis laukas</w:t>
            </w:r>
          </w:p>
          <w:p w14:paraId="206F0920" w14:textId="738DFB85" w:rsidR="003919B9" w:rsidRPr="00524CBF" w:rsidRDefault="00884907" w:rsidP="00C828F2">
            <w:pPr>
              <w:pStyle w:val="Elsistekstas"/>
              <w:ind w:firstLine="0"/>
            </w:pPr>
            <w:r>
              <w:t>Nep</w:t>
            </w:r>
            <w:r w:rsidR="003919B9" w:rsidRPr="00524CBF">
              <w:t>rivalomas</w:t>
            </w:r>
          </w:p>
          <w:p w14:paraId="09544B27" w14:textId="5EBDC35A" w:rsidR="003919B9" w:rsidRPr="00524CBF" w:rsidRDefault="003919B9" w:rsidP="00C828F2">
            <w:pPr>
              <w:pStyle w:val="Elsistekstas"/>
              <w:ind w:firstLine="0"/>
            </w:pPr>
            <w:r w:rsidRPr="00524CBF">
              <w:t>Redaguojamas</w:t>
            </w:r>
          </w:p>
        </w:tc>
        <w:tc>
          <w:tcPr>
            <w:tcW w:w="4674" w:type="dxa"/>
          </w:tcPr>
          <w:p w14:paraId="30FC2C69" w14:textId="77777777" w:rsidR="003919B9" w:rsidRPr="00524CBF" w:rsidRDefault="003919B9" w:rsidP="00C828F2">
            <w:pPr>
              <w:pStyle w:val="Elsistekstas"/>
              <w:ind w:firstLine="0"/>
            </w:pPr>
            <w:r w:rsidRPr="00524CBF">
              <w:t>Nurodomas tiekėjo pavadinimas.</w:t>
            </w:r>
          </w:p>
          <w:p w14:paraId="01D3D823" w14:textId="147D84A2" w:rsidR="003919B9" w:rsidRPr="00524CBF" w:rsidRDefault="003919B9" w:rsidP="00C828F2">
            <w:pPr>
              <w:pStyle w:val="Elsistekstas"/>
              <w:ind w:firstLine="0"/>
            </w:pPr>
            <w:r w:rsidRPr="00524CBF">
              <w:t>Galimas simbolių skaičius – 140</w:t>
            </w:r>
            <w:r w:rsidR="0097497E">
              <w:t>.</w:t>
            </w:r>
          </w:p>
        </w:tc>
      </w:tr>
      <w:tr w:rsidR="003919B9" w:rsidRPr="00524CBF" w14:paraId="62CE8578" w14:textId="77777777" w:rsidTr="00AE28AE">
        <w:tc>
          <w:tcPr>
            <w:tcW w:w="988" w:type="dxa"/>
          </w:tcPr>
          <w:p w14:paraId="77688861" w14:textId="77777777" w:rsidR="003919B9" w:rsidRPr="00524CBF" w:rsidRDefault="003919B9" w:rsidP="00B778A2">
            <w:pPr>
              <w:pStyle w:val="Elsistekstas"/>
              <w:numPr>
                <w:ilvl w:val="0"/>
                <w:numId w:val="100"/>
              </w:numPr>
              <w:jc w:val="left"/>
            </w:pPr>
          </w:p>
        </w:tc>
        <w:tc>
          <w:tcPr>
            <w:tcW w:w="2126" w:type="dxa"/>
          </w:tcPr>
          <w:p w14:paraId="0044EEAC" w14:textId="27E349E0" w:rsidR="003919B9" w:rsidRPr="008A29B5" w:rsidRDefault="003919B9" w:rsidP="00C828F2">
            <w:pPr>
              <w:pStyle w:val="Elsistekstas"/>
              <w:ind w:firstLine="0"/>
            </w:pPr>
            <w:r w:rsidRPr="008A29B5">
              <w:rPr>
                <w:rFonts w:cs="Arial"/>
                <w:szCs w:val="20"/>
              </w:rPr>
              <w:t>Prašomų pripažinti tinkamomis finansuoti išlaidų suma pagal išlaidų pagrindimo dokumentus</w:t>
            </w:r>
          </w:p>
        </w:tc>
        <w:tc>
          <w:tcPr>
            <w:tcW w:w="1843" w:type="dxa"/>
          </w:tcPr>
          <w:p w14:paraId="6F84F2A8" w14:textId="5595E4D3" w:rsidR="003919B9" w:rsidRPr="00972D5F" w:rsidRDefault="003919B9" w:rsidP="00C828F2">
            <w:pPr>
              <w:pStyle w:val="Elsistekstas"/>
              <w:ind w:firstLine="0"/>
            </w:pPr>
            <w:r w:rsidRPr="00972D5F">
              <w:t>Tekstinis laukas</w:t>
            </w:r>
          </w:p>
        </w:tc>
        <w:tc>
          <w:tcPr>
            <w:tcW w:w="4674" w:type="dxa"/>
          </w:tcPr>
          <w:p w14:paraId="7278534F" w14:textId="77777777" w:rsidR="003919B9" w:rsidRPr="00972D5F" w:rsidRDefault="003919B9" w:rsidP="00C828F2">
            <w:pPr>
              <w:pStyle w:val="Elsistekstas"/>
              <w:ind w:firstLine="0"/>
            </w:pPr>
            <w:r w:rsidRPr="00972D5F">
              <w:t xml:space="preserve">Pateikiama bendra </w:t>
            </w:r>
            <w:r w:rsidRPr="00C828F2">
              <w:rPr>
                <w:rFonts w:cs="Arial"/>
                <w:szCs w:val="20"/>
              </w:rPr>
              <w:t>prašomų pripažinti tinkamomis finansuoti išlaidų</w:t>
            </w:r>
            <w:r w:rsidRPr="00972D5F">
              <w:t xml:space="preserve"> suma pagal išlaidų pagrindimo dokumentus.</w:t>
            </w:r>
          </w:p>
          <w:p w14:paraId="5A5DFD62" w14:textId="0D20E3AE" w:rsidR="003919B9" w:rsidRPr="00972D5F" w:rsidRDefault="003919B9" w:rsidP="00C828F2">
            <w:pPr>
              <w:pStyle w:val="Elsistekstas"/>
              <w:ind w:firstLine="0"/>
            </w:pPr>
            <w:r w:rsidRPr="00972D5F">
              <w:t>Reikšmė sistemoje apskaičiuojama automatiškai sumuojant visų išlaidų pagrindimo dokumentų sumas.</w:t>
            </w:r>
          </w:p>
        </w:tc>
      </w:tr>
    </w:tbl>
    <w:p w14:paraId="10A7AD33" w14:textId="48FC47FF" w:rsidR="003919B9" w:rsidRDefault="003919B9" w:rsidP="00C96153">
      <w:pPr>
        <w:pStyle w:val="Elsistekstas"/>
      </w:pPr>
    </w:p>
    <w:p w14:paraId="4D177375" w14:textId="6E29C9B7" w:rsidR="008A29B5" w:rsidRPr="008A29B5" w:rsidRDefault="008A29B5" w:rsidP="00C96153">
      <w:pPr>
        <w:pStyle w:val="Elsistekstas"/>
      </w:pPr>
      <w:r w:rsidRPr="000B707B">
        <w:rPr>
          <w:b/>
        </w:rPr>
        <w:t>Pastaba</w:t>
      </w:r>
      <w:r w:rsidRPr="008A29B5">
        <w:t xml:space="preserve">. </w:t>
      </w:r>
      <w:r w:rsidR="00A617B3">
        <w:t>Pirmą kartą paspaudus mygtuką „Pridėti išlaidas“, į</w:t>
      </w:r>
      <w:r w:rsidRPr="008A29B5">
        <w:t>vesti duomenys apie tiekėją turi būti išsaugoti paspaudus mygtuką „Saugoti. Tik išsaugojus tiekėjo įvestus duomenis galima pridėti išlaidų pagrindimo dokumentus.</w:t>
      </w:r>
    </w:p>
    <w:p w14:paraId="3C5EEB74" w14:textId="4835000C" w:rsidR="003919B9" w:rsidRPr="00B837D6" w:rsidRDefault="003919B9" w:rsidP="00B778A2">
      <w:pPr>
        <w:pStyle w:val="Elsistekstas"/>
        <w:numPr>
          <w:ilvl w:val="1"/>
          <w:numId w:val="99"/>
        </w:numPr>
      </w:pPr>
      <w:r w:rsidRPr="00E10701">
        <w:t>Pateikiam</w:t>
      </w:r>
      <w:r w:rsidRPr="00462636">
        <w:t>i duomenys apie pridėtus išlaidų pagrindimo dokumentus:</w:t>
      </w:r>
    </w:p>
    <w:tbl>
      <w:tblPr>
        <w:tblStyle w:val="Elsislentele"/>
        <w:tblW w:w="0" w:type="auto"/>
        <w:tblLook w:val="04A0" w:firstRow="1" w:lastRow="0" w:firstColumn="1" w:lastColumn="0" w:noHBand="0" w:noVBand="1"/>
      </w:tblPr>
      <w:tblGrid>
        <w:gridCol w:w="979"/>
        <w:gridCol w:w="2103"/>
        <w:gridCol w:w="1824"/>
        <w:gridCol w:w="4621"/>
      </w:tblGrid>
      <w:tr w:rsidR="003919B9" w:rsidRPr="00524CBF" w14:paraId="4E29ADF9"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207B99A2" w14:textId="77777777" w:rsidR="003919B9" w:rsidRPr="005C30AE" w:rsidRDefault="003919B9" w:rsidP="00C06146">
            <w:pPr>
              <w:pStyle w:val="Elsislentelesantraste"/>
              <w:rPr>
                <w:b/>
              </w:rPr>
            </w:pPr>
            <w:r w:rsidRPr="005C30AE">
              <w:t>Eil. Nr.</w:t>
            </w:r>
          </w:p>
        </w:tc>
        <w:tc>
          <w:tcPr>
            <w:tcW w:w="2126" w:type="dxa"/>
          </w:tcPr>
          <w:p w14:paraId="40C1A32F" w14:textId="77777777" w:rsidR="003919B9" w:rsidRPr="00462636" w:rsidRDefault="003919B9" w:rsidP="00C06146">
            <w:pPr>
              <w:pStyle w:val="Elsislentelesantraste"/>
              <w:rPr>
                <w:b/>
              </w:rPr>
            </w:pPr>
            <w:r w:rsidRPr="00E10701">
              <w:t>Lauko pavadinimas</w:t>
            </w:r>
          </w:p>
        </w:tc>
        <w:tc>
          <w:tcPr>
            <w:tcW w:w="1843" w:type="dxa"/>
          </w:tcPr>
          <w:p w14:paraId="5F9E18EA" w14:textId="77777777" w:rsidR="003919B9" w:rsidRPr="00505299" w:rsidRDefault="003919B9" w:rsidP="00C06146">
            <w:pPr>
              <w:pStyle w:val="Elsislentelesantraste"/>
              <w:rPr>
                <w:b/>
              </w:rPr>
            </w:pPr>
            <w:r w:rsidRPr="00B837D6">
              <w:t>Tipas</w:t>
            </w:r>
          </w:p>
        </w:tc>
        <w:tc>
          <w:tcPr>
            <w:tcW w:w="4674" w:type="dxa"/>
          </w:tcPr>
          <w:p w14:paraId="4F2EB6DA" w14:textId="77777777" w:rsidR="003919B9" w:rsidRPr="00725BF4" w:rsidRDefault="003919B9" w:rsidP="00C06146">
            <w:pPr>
              <w:pStyle w:val="Elsislentelesantraste"/>
              <w:rPr>
                <w:b/>
              </w:rPr>
            </w:pPr>
            <w:r w:rsidRPr="00725BF4">
              <w:t>Aprašymas</w:t>
            </w:r>
          </w:p>
        </w:tc>
      </w:tr>
      <w:tr w:rsidR="003919B9" w:rsidRPr="00524CBF" w14:paraId="3112A8AE" w14:textId="77777777" w:rsidTr="00AE28AE">
        <w:tc>
          <w:tcPr>
            <w:tcW w:w="988" w:type="dxa"/>
          </w:tcPr>
          <w:p w14:paraId="30040F10" w14:textId="77777777" w:rsidR="003919B9" w:rsidRPr="00524CBF" w:rsidRDefault="003919B9" w:rsidP="00B778A2">
            <w:pPr>
              <w:pStyle w:val="Elsistekstas"/>
              <w:numPr>
                <w:ilvl w:val="0"/>
                <w:numId w:val="106"/>
              </w:numPr>
              <w:jc w:val="left"/>
            </w:pPr>
          </w:p>
        </w:tc>
        <w:tc>
          <w:tcPr>
            <w:tcW w:w="2126" w:type="dxa"/>
          </w:tcPr>
          <w:p w14:paraId="26C297FB" w14:textId="50894826" w:rsidR="003919B9" w:rsidRPr="00524CBF" w:rsidRDefault="003919B9" w:rsidP="00C828F2">
            <w:pPr>
              <w:pStyle w:val="Elsistekstas"/>
              <w:ind w:firstLine="0"/>
            </w:pPr>
            <w:r w:rsidRPr="00524CBF">
              <w:t>Eil. Nr.</w:t>
            </w:r>
          </w:p>
        </w:tc>
        <w:tc>
          <w:tcPr>
            <w:tcW w:w="1843" w:type="dxa"/>
          </w:tcPr>
          <w:p w14:paraId="124D3062" w14:textId="3DA1C866" w:rsidR="003919B9" w:rsidRPr="00524CBF" w:rsidRDefault="003919B9" w:rsidP="00C828F2">
            <w:pPr>
              <w:pStyle w:val="Elsistekstas"/>
              <w:ind w:firstLine="0"/>
            </w:pPr>
            <w:r w:rsidRPr="00524CBF">
              <w:t>Tekstinis laukas</w:t>
            </w:r>
          </w:p>
        </w:tc>
        <w:tc>
          <w:tcPr>
            <w:tcW w:w="4674" w:type="dxa"/>
          </w:tcPr>
          <w:p w14:paraId="3645DBEB" w14:textId="28F72277" w:rsidR="003919B9" w:rsidRPr="00524CBF" w:rsidRDefault="00370C2B" w:rsidP="00C828F2">
            <w:pPr>
              <w:pStyle w:val="Elsistekstas"/>
              <w:ind w:firstLine="0"/>
            </w:pPr>
            <w:r>
              <w:t>Pateikiamas</w:t>
            </w:r>
            <w:r w:rsidRPr="00524CBF">
              <w:t xml:space="preserve"> </w:t>
            </w:r>
            <w:r w:rsidR="003919B9" w:rsidRPr="00524CBF">
              <w:t>pridėtų išlaidų pagrindimo dokumentų eilės numeris.</w:t>
            </w:r>
          </w:p>
        </w:tc>
      </w:tr>
      <w:tr w:rsidR="003919B9" w:rsidRPr="00524CBF" w14:paraId="0919776E" w14:textId="77777777" w:rsidTr="00AE28AE">
        <w:tc>
          <w:tcPr>
            <w:tcW w:w="988" w:type="dxa"/>
          </w:tcPr>
          <w:p w14:paraId="33DDDAAD" w14:textId="77777777" w:rsidR="003919B9" w:rsidRPr="00524CBF" w:rsidRDefault="003919B9" w:rsidP="00B778A2">
            <w:pPr>
              <w:pStyle w:val="Elsistekstas"/>
              <w:numPr>
                <w:ilvl w:val="0"/>
                <w:numId w:val="106"/>
              </w:numPr>
              <w:jc w:val="left"/>
            </w:pPr>
          </w:p>
        </w:tc>
        <w:tc>
          <w:tcPr>
            <w:tcW w:w="2126" w:type="dxa"/>
          </w:tcPr>
          <w:p w14:paraId="611AF2EA" w14:textId="2EB6FE24" w:rsidR="003919B9" w:rsidRPr="00524CBF" w:rsidRDefault="003919B9" w:rsidP="00C828F2">
            <w:pPr>
              <w:pStyle w:val="Elsistekstas"/>
              <w:ind w:firstLine="0"/>
            </w:pPr>
            <w:r w:rsidRPr="00524CBF">
              <w:t>Dokumento tipas</w:t>
            </w:r>
          </w:p>
        </w:tc>
        <w:tc>
          <w:tcPr>
            <w:tcW w:w="1843" w:type="dxa"/>
          </w:tcPr>
          <w:p w14:paraId="61E5F391" w14:textId="3D406DFE" w:rsidR="003919B9" w:rsidRPr="00524CBF" w:rsidRDefault="003919B9" w:rsidP="00C828F2">
            <w:pPr>
              <w:pStyle w:val="Elsistekstas"/>
              <w:ind w:firstLine="0"/>
            </w:pPr>
            <w:r w:rsidRPr="00524CBF">
              <w:t>Tekstinis laukas</w:t>
            </w:r>
          </w:p>
        </w:tc>
        <w:tc>
          <w:tcPr>
            <w:tcW w:w="4674" w:type="dxa"/>
          </w:tcPr>
          <w:p w14:paraId="4DBDE57B" w14:textId="2BF20087" w:rsidR="003919B9" w:rsidRPr="00524CBF" w:rsidRDefault="00370C2B" w:rsidP="00C828F2">
            <w:pPr>
              <w:pStyle w:val="Elsistekstas"/>
              <w:ind w:firstLine="0"/>
            </w:pPr>
            <w:r>
              <w:t>Pateikiamas</w:t>
            </w:r>
            <w:r w:rsidRPr="00524CBF">
              <w:t xml:space="preserve"> </w:t>
            </w:r>
            <w:r w:rsidR="003919B9" w:rsidRPr="00524CBF">
              <w:t>išlaidų pagrindimo dokumento tipas.</w:t>
            </w:r>
          </w:p>
        </w:tc>
      </w:tr>
      <w:tr w:rsidR="003919B9" w:rsidRPr="00524CBF" w14:paraId="5E220C24" w14:textId="77777777" w:rsidTr="00AE28AE">
        <w:tc>
          <w:tcPr>
            <w:tcW w:w="988" w:type="dxa"/>
          </w:tcPr>
          <w:p w14:paraId="1FA3209E" w14:textId="77777777" w:rsidR="003919B9" w:rsidRPr="00524CBF" w:rsidRDefault="003919B9" w:rsidP="00B778A2">
            <w:pPr>
              <w:pStyle w:val="Elsistekstas"/>
              <w:numPr>
                <w:ilvl w:val="0"/>
                <w:numId w:val="106"/>
              </w:numPr>
              <w:jc w:val="left"/>
            </w:pPr>
          </w:p>
        </w:tc>
        <w:tc>
          <w:tcPr>
            <w:tcW w:w="2126" w:type="dxa"/>
          </w:tcPr>
          <w:p w14:paraId="5027055F" w14:textId="5B389FB6" w:rsidR="003919B9" w:rsidRPr="00524CBF" w:rsidRDefault="003919B9" w:rsidP="00C828F2">
            <w:pPr>
              <w:pStyle w:val="Elsistekstas"/>
              <w:ind w:firstLine="0"/>
            </w:pPr>
            <w:r w:rsidRPr="00524CBF">
              <w:t>Serija</w:t>
            </w:r>
          </w:p>
        </w:tc>
        <w:tc>
          <w:tcPr>
            <w:tcW w:w="1843" w:type="dxa"/>
          </w:tcPr>
          <w:p w14:paraId="0405DB4B" w14:textId="2653F2C5" w:rsidR="003919B9" w:rsidRPr="00524CBF" w:rsidRDefault="003919B9" w:rsidP="00C828F2">
            <w:pPr>
              <w:pStyle w:val="Elsistekstas"/>
              <w:ind w:firstLine="0"/>
            </w:pPr>
            <w:r w:rsidRPr="00524CBF">
              <w:t>Tekstinis laukas</w:t>
            </w:r>
          </w:p>
        </w:tc>
        <w:tc>
          <w:tcPr>
            <w:tcW w:w="4674" w:type="dxa"/>
          </w:tcPr>
          <w:p w14:paraId="6FBA6E30" w14:textId="7E0B17F3" w:rsidR="003919B9" w:rsidRPr="00524CBF" w:rsidRDefault="00E964B2" w:rsidP="00C828F2">
            <w:pPr>
              <w:pStyle w:val="Elsistekstas"/>
              <w:ind w:firstLine="0"/>
            </w:pPr>
            <w:r>
              <w:t>Pateikiama</w:t>
            </w:r>
            <w:r w:rsidR="00370C2B" w:rsidRPr="00524CBF">
              <w:t xml:space="preserve"> </w:t>
            </w:r>
            <w:r w:rsidR="003919B9" w:rsidRPr="00524CBF">
              <w:t>išlaidų pagrindimo dokumento serija. Jei dokumentas serijos neturi, laukas neužpildomas.</w:t>
            </w:r>
          </w:p>
        </w:tc>
      </w:tr>
      <w:tr w:rsidR="003919B9" w:rsidRPr="00524CBF" w14:paraId="6FE803DC" w14:textId="77777777" w:rsidTr="00AE28AE">
        <w:tc>
          <w:tcPr>
            <w:tcW w:w="988" w:type="dxa"/>
          </w:tcPr>
          <w:p w14:paraId="29CEA2D7" w14:textId="77777777" w:rsidR="003919B9" w:rsidRPr="00524CBF" w:rsidRDefault="003919B9" w:rsidP="00B778A2">
            <w:pPr>
              <w:pStyle w:val="Elsistekstas"/>
              <w:numPr>
                <w:ilvl w:val="0"/>
                <w:numId w:val="106"/>
              </w:numPr>
              <w:jc w:val="left"/>
            </w:pPr>
          </w:p>
        </w:tc>
        <w:tc>
          <w:tcPr>
            <w:tcW w:w="2126" w:type="dxa"/>
          </w:tcPr>
          <w:p w14:paraId="7749CD25" w14:textId="32E8F281" w:rsidR="003919B9" w:rsidRPr="00524CBF" w:rsidRDefault="003919B9" w:rsidP="00C828F2">
            <w:pPr>
              <w:pStyle w:val="Elsistekstas"/>
              <w:ind w:firstLine="0"/>
            </w:pPr>
            <w:r w:rsidRPr="00524CBF">
              <w:t>Nr.</w:t>
            </w:r>
          </w:p>
        </w:tc>
        <w:tc>
          <w:tcPr>
            <w:tcW w:w="1843" w:type="dxa"/>
          </w:tcPr>
          <w:p w14:paraId="655009BD" w14:textId="2DAC01C7" w:rsidR="003919B9" w:rsidRPr="00524CBF" w:rsidRDefault="003919B9" w:rsidP="00C828F2">
            <w:pPr>
              <w:pStyle w:val="Elsistekstas"/>
              <w:ind w:firstLine="0"/>
            </w:pPr>
            <w:r w:rsidRPr="00524CBF">
              <w:t>Tekstinis laukas</w:t>
            </w:r>
          </w:p>
        </w:tc>
        <w:tc>
          <w:tcPr>
            <w:tcW w:w="4674" w:type="dxa"/>
          </w:tcPr>
          <w:p w14:paraId="4A9276E5" w14:textId="0AA2CE7A" w:rsidR="003919B9" w:rsidRPr="00524CBF" w:rsidRDefault="008E1BC9" w:rsidP="00C828F2">
            <w:pPr>
              <w:pStyle w:val="Elsistekstas"/>
              <w:ind w:firstLine="0"/>
            </w:pPr>
            <w:r>
              <w:t>Pateikiamas</w:t>
            </w:r>
            <w:r w:rsidRPr="00524CBF">
              <w:t xml:space="preserve"> </w:t>
            </w:r>
            <w:r w:rsidR="003919B9" w:rsidRPr="00524CBF">
              <w:t>išlaidų pagrindimo dokumento numeris. Jei dokumentas numerio neturi, laukas neužpildomas.</w:t>
            </w:r>
          </w:p>
        </w:tc>
      </w:tr>
      <w:tr w:rsidR="003919B9" w:rsidRPr="00524CBF" w14:paraId="727834FC" w14:textId="77777777" w:rsidTr="00AE28AE">
        <w:tc>
          <w:tcPr>
            <w:tcW w:w="988" w:type="dxa"/>
          </w:tcPr>
          <w:p w14:paraId="1C6A0290" w14:textId="77777777" w:rsidR="003919B9" w:rsidRPr="005C30AE" w:rsidRDefault="003919B9" w:rsidP="00B778A2">
            <w:pPr>
              <w:pStyle w:val="Elsistekstas"/>
              <w:numPr>
                <w:ilvl w:val="0"/>
                <w:numId w:val="106"/>
              </w:numPr>
              <w:jc w:val="left"/>
            </w:pPr>
          </w:p>
        </w:tc>
        <w:tc>
          <w:tcPr>
            <w:tcW w:w="2126" w:type="dxa"/>
          </w:tcPr>
          <w:p w14:paraId="29F10DC7" w14:textId="22D7C1EA" w:rsidR="003919B9" w:rsidRPr="008A29B5" w:rsidRDefault="005C30AE" w:rsidP="00C828F2">
            <w:pPr>
              <w:pStyle w:val="Elsistekstas"/>
              <w:ind w:firstLine="0"/>
            </w:pPr>
            <w:r>
              <w:t>D</w:t>
            </w:r>
            <w:r w:rsidR="003919B9" w:rsidRPr="005C30AE">
              <w:t>ata</w:t>
            </w:r>
          </w:p>
        </w:tc>
        <w:tc>
          <w:tcPr>
            <w:tcW w:w="1843" w:type="dxa"/>
          </w:tcPr>
          <w:p w14:paraId="1FAA5F5D" w14:textId="7000C61E" w:rsidR="003919B9" w:rsidRPr="00462636" w:rsidRDefault="003919B9" w:rsidP="00C828F2">
            <w:pPr>
              <w:pStyle w:val="Elsistekstas"/>
              <w:ind w:firstLine="0"/>
            </w:pPr>
            <w:r w:rsidRPr="00E10701">
              <w:t>Data formato YYYY-MM-DD</w:t>
            </w:r>
          </w:p>
        </w:tc>
        <w:tc>
          <w:tcPr>
            <w:tcW w:w="4674" w:type="dxa"/>
          </w:tcPr>
          <w:p w14:paraId="661944FB" w14:textId="603D4999" w:rsidR="003919B9" w:rsidRPr="00725BF4" w:rsidRDefault="008E1BC9" w:rsidP="00C828F2">
            <w:pPr>
              <w:pStyle w:val="Elsistekstas"/>
              <w:ind w:firstLine="0"/>
            </w:pPr>
            <w:r>
              <w:t>Pateikiama</w:t>
            </w:r>
            <w:r w:rsidRPr="00505299">
              <w:t xml:space="preserve"> </w:t>
            </w:r>
            <w:r w:rsidR="003919B9" w:rsidRPr="00505299">
              <w:t>išlaidų pagrindimo dokumento data.</w:t>
            </w:r>
          </w:p>
        </w:tc>
      </w:tr>
      <w:tr w:rsidR="003919B9" w:rsidRPr="00524CBF" w14:paraId="204BAC19" w14:textId="77777777" w:rsidTr="00AE28AE">
        <w:tc>
          <w:tcPr>
            <w:tcW w:w="988" w:type="dxa"/>
          </w:tcPr>
          <w:p w14:paraId="2F9D9526" w14:textId="77777777" w:rsidR="003919B9" w:rsidRPr="00E10701" w:rsidRDefault="003919B9" w:rsidP="00B778A2">
            <w:pPr>
              <w:pStyle w:val="Elsistekstas"/>
              <w:numPr>
                <w:ilvl w:val="0"/>
                <w:numId w:val="106"/>
              </w:numPr>
              <w:jc w:val="left"/>
            </w:pPr>
          </w:p>
        </w:tc>
        <w:tc>
          <w:tcPr>
            <w:tcW w:w="2126" w:type="dxa"/>
          </w:tcPr>
          <w:p w14:paraId="4B6F9E55" w14:textId="1215F4EE" w:rsidR="003919B9" w:rsidRPr="00B837D6" w:rsidRDefault="003919B9" w:rsidP="00C828F2">
            <w:pPr>
              <w:pStyle w:val="Elsistekstas"/>
              <w:ind w:firstLine="0"/>
            </w:pPr>
            <w:r w:rsidRPr="00462636">
              <w:t>Prašoma suma</w:t>
            </w:r>
          </w:p>
        </w:tc>
        <w:tc>
          <w:tcPr>
            <w:tcW w:w="1843" w:type="dxa"/>
          </w:tcPr>
          <w:p w14:paraId="141A0051" w14:textId="6F620AA0" w:rsidR="003919B9" w:rsidRPr="00725BF4" w:rsidRDefault="003919B9" w:rsidP="00C828F2">
            <w:pPr>
              <w:pStyle w:val="Elsistekstas"/>
              <w:ind w:firstLine="0"/>
            </w:pPr>
            <w:r w:rsidRPr="00505299">
              <w:t>Tekstinis laukas</w:t>
            </w:r>
          </w:p>
        </w:tc>
        <w:tc>
          <w:tcPr>
            <w:tcW w:w="4674" w:type="dxa"/>
          </w:tcPr>
          <w:p w14:paraId="448AEA4F" w14:textId="0D3396B4" w:rsidR="003919B9" w:rsidRPr="00473965" w:rsidRDefault="0017537D" w:rsidP="00C828F2">
            <w:pPr>
              <w:pStyle w:val="Elsistekstas"/>
              <w:ind w:firstLine="0"/>
            </w:pPr>
            <w:r>
              <w:t>Pateikiama</w:t>
            </w:r>
            <w:r w:rsidRPr="00E45599">
              <w:t xml:space="preserve"> </w:t>
            </w:r>
            <w:r w:rsidR="003919B9" w:rsidRPr="00E45599">
              <w:t>prašoma pripažinti tinkamomis finansuoti išlaidų suma pagal išlaidų pagrindimo dokumentą.</w:t>
            </w:r>
          </w:p>
        </w:tc>
      </w:tr>
      <w:tr w:rsidR="003919B9" w:rsidRPr="00524CBF" w14:paraId="06914991" w14:textId="77777777" w:rsidTr="00AE28AE">
        <w:tc>
          <w:tcPr>
            <w:tcW w:w="988" w:type="dxa"/>
          </w:tcPr>
          <w:p w14:paraId="4253D935" w14:textId="77777777" w:rsidR="003919B9" w:rsidRPr="00524CBF" w:rsidRDefault="003919B9" w:rsidP="00B778A2">
            <w:pPr>
              <w:pStyle w:val="Elsistekstas"/>
              <w:numPr>
                <w:ilvl w:val="0"/>
                <w:numId w:val="106"/>
              </w:numPr>
              <w:jc w:val="left"/>
            </w:pPr>
          </w:p>
        </w:tc>
        <w:tc>
          <w:tcPr>
            <w:tcW w:w="2126" w:type="dxa"/>
          </w:tcPr>
          <w:p w14:paraId="25C0B0E1" w14:textId="0EBFFCD2" w:rsidR="003919B9" w:rsidRPr="00524CBF" w:rsidRDefault="003919B9" w:rsidP="00C828F2">
            <w:pPr>
              <w:pStyle w:val="Elsistekstas"/>
              <w:ind w:firstLine="0"/>
            </w:pPr>
            <w:r w:rsidRPr="00524CBF">
              <w:t>Komentaras</w:t>
            </w:r>
          </w:p>
        </w:tc>
        <w:tc>
          <w:tcPr>
            <w:tcW w:w="1843" w:type="dxa"/>
          </w:tcPr>
          <w:p w14:paraId="6C4E6D6B" w14:textId="7652C027" w:rsidR="003919B9" w:rsidRPr="00524CBF" w:rsidRDefault="003919B9" w:rsidP="00C828F2">
            <w:pPr>
              <w:pStyle w:val="Elsistekstas"/>
              <w:ind w:firstLine="0"/>
            </w:pPr>
            <w:r w:rsidRPr="00524CBF">
              <w:t>Tekstinis laukas</w:t>
            </w:r>
          </w:p>
        </w:tc>
        <w:tc>
          <w:tcPr>
            <w:tcW w:w="4674" w:type="dxa"/>
          </w:tcPr>
          <w:p w14:paraId="17C89F3B" w14:textId="0F29246D" w:rsidR="003919B9" w:rsidRPr="00524CBF" w:rsidRDefault="00406839" w:rsidP="00C828F2">
            <w:pPr>
              <w:pStyle w:val="Elsistekstas"/>
              <w:ind w:firstLine="0"/>
            </w:pPr>
            <w:r>
              <w:t>Pateikiami</w:t>
            </w:r>
            <w:r w:rsidRPr="00524CBF">
              <w:t xml:space="preserve"> </w:t>
            </w:r>
            <w:r w:rsidR="003919B9" w:rsidRPr="00524CBF">
              <w:t>paaiškinimai ar kita informacija.</w:t>
            </w:r>
          </w:p>
        </w:tc>
      </w:tr>
    </w:tbl>
    <w:p w14:paraId="1162DCAE" w14:textId="77777777" w:rsidR="003919B9" w:rsidRPr="00524CBF" w:rsidRDefault="003919B9" w:rsidP="00C96153">
      <w:pPr>
        <w:pStyle w:val="Elsistekstas"/>
      </w:pPr>
    </w:p>
    <w:p w14:paraId="32B17EA1" w14:textId="60E6FE39" w:rsidR="002B3C57" w:rsidRPr="00524CBF" w:rsidRDefault="00C548F0" w:rsidP="009509F1">
      <w:pPr>
        <w:pStyle w:val="Elsistekstas"/>
        <w:ind w:left="284" w:firstLine="0"/>
      </w:pPr>
      <w:r w:rsidRPr="00524CBF">
        <w:rPr>
          <w:b/>
        </w:rPr>
        <w:t>Naujo išlaidų pagrindimo dokumento ir jo rinkmenos pridėjimas arba redagavimas</w:t>
      </w:r>
    </w:p>
    <w:p w14:paraId="7803D195" w14:textId="0E6948B0" w:rsidR="002B3C57" w:rsidRPr="00524CBF" w:rsidRDefault="002B3C57" w:rsidP="00B778A2">
      <w:pPr>
        <w:pStyle w:val="Elsistekstas"/>
        <w:numPr>
          <w:ilvl w:val="0"/>
          <w:numId w:val="99"/>
        </w:numPr>
      </w:pPr>
      <w:r w:rsidRPr="00524CBF">
        <w:t>Pridėti naują išlaidų pagrindimo dokumentą arba jį paredaguoti</w:t>
      </w:r>
    </w:p>
    <w:p w14:paraId="5A39CFB1" w14:textId="60DD2A7D" w:rsidR="00C548F0" w:rsidRPr="00524CBF" w:rsidRDefault="00C548F0" w:rsidP="00B778A2">
      <w:pPr>
        <w:pStyle w:val="Elsistekstas"/>
        <w:numPr>
          <w:ilvl w:val="1"/>
          <w:numId w:val="99"/>
        </w:numPr>
      </w:pPr>
      <w:r w:rsidRPr="00524CBF">
        <w:t xml:space="preserve">Pridėti naują išlaidų pagrindimo dokumentą tiekėjui, naujo tiekėjo rengimo arba redagavimo formoje paspaudus mygtuką „Pridėti dokumentą“. </w:t>
      </w:r>
    </w:p>
    <w:p w14:paraId="76E19CBA" w14:textId="5227370A" w:rsidR="00C548F0" w:rsidRPr="005C30AE" w:rsidRDefault="00C548F0" w:rsidP="00B778A2">
      <w:pPr>
        <w:pStyle w:val="Elsistekstas"/>
        <w:numPr>
          <w:ilvl w:val="1"/>
          <w:numId w:val="99"/>
        </w:numPr>
      </w:pPr>
      <w:r w:rsidRPr="00524CBF">
        <w:t>Paredaguoti pridėtą išlaidų pagrindimo dokumentą tiekėjui, naujo tiekėjo rengimo arba redagavimo formoje ties konkrečiu išlaidų pagrindimo dokumentu, paspaudus piktogramą „Redaguoti“ (</w:t>
      </w:r>
      <w:r w:rsidRPr="005C30AE">
        <w:rPr>
          <w:noProof/>
        </w:rPr>
        <w:drawing>
          <wp:inline distT="0" distB="0" distL="0" distR="0" wp14:anchorId="48468D32" wp14:editId="2769BB67">
            <wp:extent cx="192024" cy="164592"/>
            <wp:effectExtent l="0" t="0" r="0" b="698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2024" cy="164592"/>
                    </a:xfrm>
                    <a:prstGeom prst="rect">
                      <a:avLst/>
                    </a:prstGeom>
                  </pic:spPr>
                </pic:pic>
              </a:graphicData>
            </a:graphic>
          </wp:inline>
        </w:drawing>
      </w:r>
      <w:r w:rsidRPr="005C30AE">
        <w:t xml:space="preserve">). </w:t>
      </w:r>
    </w:p>
    <w:p w14:paraId="2DD9B61A" w14:textId="38672371" w:rsidR="00DD7B7C" w:rsidRPr="005C30AE" w:rsidRDefault="0064663B" w:rsidP="002B3C57">
      <w:pPr>
        <w:pStyle w:val="Elsistekstas"/>
        <w:ind w:left="284" w:firstLine="0"/>
        <w:rPr>
          <w:b/>
        </w:rPr>
      </w:pPr>
      <w:r>
        <w:rPr>
          <w:b/>
          <w:noProof/>
        </w:rPr>
        <w:drawing>
          <wp:inline distT="0" distB="0" distL="0" distR="0" wp14:anchorId="039F171A" wp14:editId="7BEFFAEE">
            <wp:extent cx="6113780" cy="2817495"/>
            <wp:effectExtent l="19050" t="19050" r="20320" b="20955"/>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13780" cy="2817495"/>
                    </a:xfrm>
                    <a:prstGeom prst="rect">
                      <a:avLst/>
                    </a:prstGeom>
                    <a:noFill/>
                    <a:ln>
                      <a:solidFill>
                        <a:schemeClr val="tx1"/>
                      </a:solidFill>
                    </a:ln>
                  </pic:spPr>
                </pic:pic>
              </a:graphicData>
            </a:graphic>
          </wp:inline>
        </w:drawing>
      </w:r>
    </w:p>
    <w:p w14:paraId="62770F5D" w14:textId="5CD26676" w:rsidR="002E30C0" w:rsidRPr="00E45599" w:rsidRDefault="002E30C0" w:rsidP="00D936D1">
      <w:pPr>
        <w:pStyle w:val="Paveiksleliopavadinimas"/>
      </w:pPr>
      <w:r w:rsidRPr="00725BF4">
        <w:t>MPD2 SA – Išlaidų pagrindimo dokumento pridėjimas / redagavimas</w:t>
      </w:r>
    </w:p>
    <w:p w14:paraId="2BC7817A" w14:textId="44E3CEA3" w:rsidR="002B3C57" w:rsidRPr="00473965" w:rsidRDefault="00C548F0" w:rsidP="00B778A2">
      <w:pPr>
        <w:pStyle w:val="Elsistekstas"/>
        <w:numPr>
          <w:ilvl w:val="1"/>
          <w:numId w:val="99"/>
        </w:numPr>
      </w:pPr>
      <w:r w:rsidRPr="00473965">
        <w:t>Užpildyti formos laukus apie išlaidų pagrindimo dokumentą:</w:t>
      </w:r>
    </w:p>
    <w:tbl>
      <w:tblPr>
        <w:tblStyle w:val="Elsislentele"/>
        <w:tblW w:w="0" w:type="auto"/>
        <w:tblLook w:val="04A0" w:firstRow="1" w:lastRow="0" w:firstColumn="1" w:lastColumn="0" w:noHBand="0" w:noVBand="1"/>
      </w:tblPr>
      <w:tblGrid>
        <w:gridCol w:w="979"/>
        <w:gridCol w:w="2103"/>
        <w:gridCol w:w="1824"/>
        <w:gridCol w:w="4621"/>
      </w:tblGrid>
      <w:tr w:rsidR="00C548F0" w:rsidRPr="00524CBF" w14:paraId="17B023A2"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71D01F36" w14:textId="77777777" w:rsidR="00C548F0" w:rsidRPr="00462636" w:rsidRDefault="00C548F0" w:rsidP="00C06146">
            <w:pPr>
              <w:pStyle w:val="Elsislentelesantraste"/>
              <w:rPr>
                <w:b/>
              </w:rPr>
            </w:pPr>
            <w:r w:rsidRPr="00E10701">
              <w:t>Eil. Nr.</w:t>
            </w:r>
          </w:p>
        </w:tc>
        <w:tc>
          <w:tcPr>
            <w:tcW w:w="2126" w:type="dxa"/>
          </w:tcPr>
          <w:p w14:paraId="584A5473" w14:textId="77777777" w:rsidR="00C548F0" w:rsidRPr="00505299" w:rsidRDefault="00C548F0" w:rsidP="00C06146">
            <w:pPr>
              <w:pStyle w:val="Elsislentelesantraste"/>
              <w:rPr>
                <w:b/>
              </w:rPr>
            </w:pPr>
            <w:r w:rsidRPr="00B837D6">
              <w:t>Lauko pavadinimas</w:t>
            </w:r>
          </w:p>
        </w:tc>
        <w:tc>
          <w:tcPr>
            <w:tcW w:w="1843" w:type="dxa"/>
          </w:tcPr>
          <w:p w14:paraId="3696B27E" w14:textId="77777777" w:rsidR="00C548F0" w:rsidRPr="00725BF4" w:rsidRDefault="00C548F0" w:rsidP="00C06146">
            <w:pPr>
              <w:pStyle w:val="Elsislentelesantraste"/>
              <w:rPr>
                <w:b/>
              </w:rPr>
            </w:pPr>
            <w:r w:rsidRPr="00725BF4">
              <w:t>Tipas</w:t>
            </w:r>
          </w:p>
        </w:tc>
        <w:tc>
          <w:tcPr>
            <w:tcW w:w="4674" w:type="dxa"/>
          </w:tcPr>
          <w:p w14:paraId="4E4A6922" w14:textId="77777777" w:rsidR="00C548F0" w:rsidRPr="00473965" w:rsidRDefault="00C548F0" w:rsidP="00C06146">
            <w:pPr>
              <w:pStyle w:val="Elsislentelesantraste"/>
              <w:rPr>
                <w:b/>
              </w:rPr>
            </w:pPr>
            <w:r w:rsidRPr="00E45599">
              <w:t>Aprašymas</w:t>
            </w:r>
          </w:p>
        </w:tc>
      </w:tr>
      <w:tr w:rsidR="00C548F0" w:rsidRPr="00524CBF" w14:paraId="4306CBEA" w14:textId="77777777" w:rsidTr="00AE28AE">
        <w:tc>
          <w:tcPr>
            <w:tcW w:w="988" w:type="dxa"/>
          </w:tcPr>
          <w:p w14:paraId="5B53AF01" w14:textId="77777777" w:rsidR="00C548F0" w:rsidRPr="00473965" w:rsidRDefault="00C548F0" w:rsidP="00B778A2">
            <w:pPr>
              <w:pStyle w:val="Elsistekstas"/>
              <w:numPr>
                <w:ilvl w:val="0"/>
                <w:numId w:val="107"/>
              </w:numPr>
              <w:jc w:val="left"/>
            </w:pPr>
          </w:p>
        </w:tc>
        <w:tc>
          <w:tcPr>
            <w:tcW w:w="2126" w:type="dxa"/>
          </w:tcPr>
          <w:p w14:paraId="346D9933" w14:textId="0E09C708" w:rsidR="00C548F0" w:rsidRPr="00524CBF" w:rsidRDefault="00C548F0" w:rsidP="00C828F2">
            <w:pPr>
              <w:pStyle w:val="Elsistekstas"/>
              <w:ind w:firstLine="0"/>
            </w:pPr>
            <w:r w:rsidRPr="00473965">
              <w:t>Dokumento tipas</w:t>
            </w:r>
          </w:p>
        </w:tc>
        <w:tc>
          <w:tcPr>
            <w:tcW w:w="1843" w:type="dxa"/>
          </w:tcPr>
          <w:p w14:paraId="6B9AF937" w14:textId="68F20715" w:rsidR="00C548F0" w:rsidRPr="00524CBF" w:rsidRDefault="00C548F0" w:rsidP="00C828F2">
            <w:pPr>
              <w:pStyle w:val="Elsistekstas"/>
              <w:ind w:firstLine="0"/>
            </w:pPr>
            <w:r w:rsidRPr="00524CBF">
              <w:t>Klasifikatorius Privalomas Redaguojamas</w:t>
            </w:r>
          </w:p>
        </w:tc>
        <w:tc>
          <w:tcPr>
            <w:tcW w:w="4674" w:type="dxa"/>
          </w:tcPr>
          <w:p w14:paraId="33579BF5" w14:textId="406A2712" w:rsidR="00C548F0" w:rsidRPr="00524CBF" w:rsidRDefault="00C548F0" w:rsidP="00C828F2">
            <w:pPr>
              <w:pStyle w:val="Elsistekstas"/>
              <w:ind w:firstLine="0"/>
            </w:pPr>
            <w:r w:rsidRPr="00524CBF">
              <w:t>Nurodomas išlaidų pagrindimo dokumento tipas, pasirenkant iš klasifikatoriaus.</w:t>
            </w:r>
          </w:p>
        </w:tc>
      </w:tr>
      <w:tr w:rsidR="00C548F0" w:rsidRPr="00524CBF" w14:paraId="27F0B4C1" w14:textId="77777777" w:rsidTr="00AE28AE">
        <w:tc>
          <w:tcPr>
            <w:tcW w:w="988" w:type="dxa"/>
          </w:tcPr>
          <w:p w14:paraId="76C9958A" w14:textId="77777777" w:rsidR="00C548F0" w:rsidRPr="00524CBF" w:rsidRDefault="00C548F0" w:rsidP="00B778A2">
            <w:pPr>
              <w:pStyle w:val="Elsistekstas"/>
              <w:numPr>
                <w:ilvl w:val="0"/>
                <w:numId w:val="107"/>
              </w:numPr>
              <w:jc w:val="left"/>
            </w:pPr>
          </w:p>
        </w:tc>
        <w:tc>
          <w:tcPr>
            <w:tcW w:w="2126" w:type="dxa"/>
          </w:tcPr>
          <w:p w14:paraId="2E7ABE8D" w14:textId="74DC46A2" w:rsidR="00C548F0" w:rsidRPr="00524CBF" w:rsidRDefault="00C548F0" w:rsidP="00C828F2">
            <w:pPr>
              <w:pStyle w:val="Elsistekstas"/>
              <w:ind w:firstLine="0"/>
            </w:pPr>
            <w:r w:rsidRPr="00524CBF">
              <w:t>Serija</w:t>
            </w:r>
          </w:p>
        </w:tc>
        <w:tc>
          <w:tcPr>
            <w:tcW w:w="1843" w:type="dxa"/>
          </w:tcPr>
          <w:p w14:paraId="35ED04F5" w14:textId="15252FD7" w:rsidR="00C548F0" w:rsidRPr="00524CBF" w:rsidRDefault="00C548F0" w:rsidP="00C828F2">
            <w:pPr>
              <w:pStyle w:val="Elsistekstas"/>
              <w:ind w:firstLine="0"/>
            </w:pPr>
            <w:r w:rsidRPr="00524CBF">
              <w:t>Tekstinis laukas Neprivalomas Redaguojamas</w:t>
            </w:r>
          </w:p>
        </w:tc>
        <w:tc>
          <w:tcPr>
            <w:tcW w:w="4674" w:type="dxa"/>
          </w:tcPr>
          <w:p w14:paraId="44A65C55" w14:textId="77777777" w:rsidR="00C548F0" w:rsidRPr="00524CBF" w:rsidRDefault="00C548F0" w:rsidP="00C828F2">
            <w:pPr>
              <w:pStyle w:val="Elsistekstas"/>
              <w:ind w:firstLine="0"/>
            </w:pPr>
            <w:r w:rsidRPr="00524CBF">
              <w:t>Nurodoma išlaidų pagrindimo dokumento serija. Jei išlaidų pagrindimo dokumentas serijos neturi, laukas nepildomas.</w:t>
            </w:r>
          </w:p>
          <w:p w14:paraId="60E40DC2" w14:textId="3D30F8E7" w:rsidR="00C548F0" w:rsidRPr="00524CBF" w:rsidRDefault="00C548F0" w:rsidP="00C828F2">
            <w:pPr>
              <w:pStyle w:val="Elsistekstas"/>
              <w:ind w:firstLine="0"/>
            </w:pPr>
            <w:r w:rsidRPr="00524CBF">
              <w:t>Galimas simbolių skaičius – 10.</w:t>
            </w:r>
          </w:p>
        </w:tc>
      </w:tr>
      <w:tr w:rsidR="00C548F0" w:rsidRPr="00524CBF" w14:paraId="419EB985" w14:textId="77777777" w:rsidTr="00AE28AE">
        <w:tc>
          <w:tcPr>
            <w:tcW w:w="988" w:type="dxa"/>
          </w:tcPr>
          <w:p w14:paraId="09BAC4E5" w14:textId="77777777" w:rsidR="00C548F0" w:rsidRPr="00524CBF" w:rsidRDefault="00C548F0" w:rsidP="00B778A2">
            <w:pPr>
              <w:pStyle w:val="Elsistekstas"/>
              <w:numPr>
                <w:ilvl w:val="0"/>
                <w:numId w:val="107"/>
              </w:numPr>
              <w:jc w:val="left"/>
            </w:pPr>
          </w:p>
        </w:tc>
        <w:tc>
          <w:tcPr>
            <w:tcW w:w="2126" w:type="dxa"/>
          </w:tcPr>
          <w:p w14:paraId="5D204867" w14:textId="1AC98F76" w:rsidR="00C548F0" w:rsidRPr="00524CBF" w:rsidRDefault="00C548F0" w:rsidP="00C828F2">
            <w:pPr>
              <w:pStyle w:val="Elsistekstas"/>
              <w:ind w:firstLine="0"/>
            </w:pPr>
            <w:r w:rsidRPr="00524CBF">
              <w:t>Nr.</w:t>
            </w:r>
          </w:p>
        </w:tc>
        <w:tc>
          <w:tcPr>
            <w:tcW w:w="1843" w:type="dxa"/>
          </w:tcPr>
          <w:p w14:paraId="3A866EA3" w14:textId="339011E3" w:rsidR="00C548F0" w:rsidRPr="00524CBF" w:rsidRDefault="00C548F0" w:rsidP="00C828F2">
            <w:pPr>
              <w:pStyle w:val="Elsistekstas"/>
              <w:ind w:firstLine="0"/>
            </w:pPr>
            <w:r w:rsidRPr="00524CBF">
              <w:t>Tekstinis laukas Privalomas Redaguojamas</w:t>
            </w:r>
          </w:p>
        </w:tc>
        <w:tc>
          <w:tcPr>
            <w:tcW w:w="4674" w:type="dxa"/>
          </w:tcPr>
          <w:p w14:paraId="06765C9C" w14:textId="77777777" w:rsidR="00C548F0" w:rsidRPr="00524CBF" w:rsidRDefault="00C548F0" w:rsidP="00C828F2">
            <w:pPr>
              <w:pStyle w:val="Elsistekstas"/>
              <w:ind w:firstLine="0"/>
            </w:pPr>
            <w:r w:rsidRPr="00524CBF">
              <w:t>Nurodomas išlaidų pagrindimo dokumento numeris. Jei išlaidų pagrindimo dokumentas numerio neturi, laukas nepildomas.</w:t>
            </w:r>
          </w:p>
          <w:p w14:paraId="524F272D" w14:textId="05CB77FC" w:rsidR="00C548F0" w:rsidRPr="00524CBF" w:rsidRDefault="00C548F0" w:rsidP="00C828F2">
            <w:pPr>
              <w:pStyle w:val="Elsistekstas"/>
              <w:ind w:firstLine="0"/>
            </w:pPr>
            <w:r w:rsidRPr="00524CBF">
              <w:t>Galimas simbolių skaičius – 25.</w:t>
            </w:r>
          </w:p>
        </w:tc>
      </w:tr>
      <w:tr w:rsidR="00C548F0" w:rsidRPr="00524CBF" w14:paraId="42455BEB" w14:textId="77777777" w:rsidTr="00AE28AE">
        <w:tc>
          <w:tcPr>
            <w:tcW w:w="988" w:type="dxa"/>
          </w:tcPr>
          <w:p w14:paraId="3D0891C7" w14:textId="77777777" w:rsidR="00C548F0" w:rsidRPr="00615013" w:rsidRDefault="00C548F0" w:rsidP="00B778A2">
            <w:pPr>
              <w:pStyle w:val="Elsistekstas"/>
              <w:numPr>
                <w:ilvl w:val="0"/>
                <w:numId w:val="107"/>
              </w:numPr>
              <w:jc w:val="left"/>
            </w:pPr>
          </w:p>
        </w:tc>
        <w:tc>
          <w:tcPr>
            <w:tcW w:w="2126" w:type="dxa"/>
          </w:tcPr>
          <w:p w14:paraId="0CCD6007" w14:textId="6CCF907F" w:rsidR="00C548F0" w:rsidRPr="0069492E" w:rsidRDefault="00615013" w:rsidP="00C828F2">
            <w:pPr>
              <w:pStyle w:val="Elsistekstas"/>
              <w:ind w:firstLine="0"/>
            </w:pPr>
            <w:r>
              <w:t>D</w:t>
            </w:r>
            <w:r w:rsidR="00C548F0" w:rsidRPr="00615013">
              <w:t>ata</w:t>
            </w:r>
          </w:p>
        </w:tc>
        <w:tc>
          <w:tcPr>
            <w:tcW w:w="1843" w:type="dxa"/>
          </w:tcPr>
          <w:p w14:paraId="6F18463D" w14:textId="275D2FB1" w:rsidR="00C548F0" w:rsidRPr="00505299" w:rsidRDefault="00C548F0" w:rsidP="00C828F2">
            <w:pPr>
              <w:pStyle w:val="Elsistekstas"/>
              <w:ind w:firstLine="0"/>
            </w:pPr>
            <w:r w:rsidRPr="00E10701">
              <w:t>Data formato YYYY-MM-DD</w:t>
            </w:r>
            <w:r w:rsidRPr="00462636">
              <w:t xml:space="preserve"> </w:t>
            </w:r>
            <w:r w:rsidRPr="00B837D6">
              <w:t>Privalomas</w:t>
            </w:r>
          </w:p>
          <w:p w14:paraId="3DE9B320" w14:textId="114B8481" w:rsidR="00C548F0" w:rsidRPr="00725BF4" w:rsidRDefault="00C548F0" w:rsidP="00C828F2">
            <w:pPr>
              <w:pStyle w:val="Elsistekstas"/>
              <w:ind w:firstLine="0"/>
            </w:pPr>
            <w:r w:rsidRPr="00725BF4">
              <w:t>Redaguojamas</w:t>
            </w:r>
          </w:p>
        </w:tc>
        <w:tc>
          <w:tcPr>
            <w:tcW w:w="4674" w:type="dxa"/>
          </w:tcPr>
          <w:p w14:paraId="69D5E9BA" w14:textId="71E74634" w:rsidR="00C548F0" w:rsidRDefault="00C548F0" w:rsidP="00C828F2">
            <w:pPr>
              <w:pStyle w:val="Elsistekstas"/>
              <w:ind w:firstLine="0"/>
            </w:pPr>
            <w:r w:rsidRPr="00E45599">
              <w:t>Nurodoma išlaidų pagrindimo dokumento data.</w:t>
            </w:r>
          </w:p>
          <w:p w14:paraId="4989B083" w14:textId="05694DF9" w:rsidR="00DF4118" w:rsidRPr="00473965" w:rsidRDefault="00DF4118" w:rsidP="00C828F2">
            <w:pPr>
              <w:pStyle w:val="Elsistekstas"/>
              <w:ind w:firstLine="0"/>
            </w:pPr>
            <w:r>
              <w:t xml:space="preserve">Naudotojams neleidžiama nurodyti vėlesnę, nei MP bendruosiuose duomenyse nurodytą „Vykdytojo nurodytą MP datą“. </w:t>
            </w:r>
          </w:p>
        </w:tc>
      </w:tr>
      <w:tr w:rsidR="00C548F0" w:rsidRPr="00524CBF" w14:paraId="4E2E3490" w14:textId="77777777" w:rsidTr="00AE28AE">
        <w:tc>
          <w:tcPr>
            <w:tcW w:w="988" w:type="dxa"/>
          </w:tcPr>
          <w:p w14:paraId="3744DA44" w14:textId="77777777" w:rsidR="00C548F0" w:rsidRPr="00E10701" w:rsidRDefault="00C548F0" w:rsidP="00B778A2">
            <w:pPr>
              <w:pStyle w:val="Elsistekstas"/>
              <w:numPr>
                <w:ilvl w:val="0"/>
                <w:numId w:val="107"/>
              </w:numPr>
              <w:jc w:val="left"/>
            </w:pPr>
          </w:p>
        </w:tc>
        <w:tc>
          <w:tcPr>
            <w:tcW w:w="2126" w:type="dxa"/>
          </w:tcPr>
          <w:p w14:paraId="67764349" w14:textId="08BF5ADE" w:rsidR="00C548F0" w:rsidRPr="00B837D6" w:rsidRDefault="00C548F0" w:rsidP="00C828F2">
            <w:pPr>
              <w:pStyle w:val="Elsistekstas"/>
              <w:ind w:firstLine="0"/>
            </w:pPr>
            <w:r w:rsidRPr="00462636">
              <w:t>Prašoma suma</w:t>
            </w:r>
          </w:p>
        </w:tc>
        <w:tc>
          <w:tcPr>
            <w:tcW w:w="1843" w:type="dxa"/>
          </w:tcPr>
          <w:p w14:paraId="3F002687" w14:textId="0007B928" w:rsidR="00C548F0" w:rsidRPr="00473965" w:rsidRDefault="00C548F0" w:rsidP="00C828F2">
            <w:pPr>
              <w:pStyle w:val="Elsistekstas"/>
              <w:ind w:firstLine="0"/>
            </w:pPr>
            <w:r w:rsidRPr="00505299">
              <w:t>Tekstinis laukas</w:t>
            </w:r>
            <w:r w:rsidRPr="00725BF4">
              <w:t xml:space="preserve"> Privalomas</w:t>
            </w:r>
            <w:r w:rsidRPr="00E45599">
              <w:t xml:space="preserve"> </w:t>
            </w:r>
            <w:r w:rsidRPr="00473965">
              <w:t>Redaguojamas</w:t>
            </w:r>
          </w:p>
        </w:tc>
        <w:tc>
          <w:tcPr>
            <w:tcW w:w="4674" w:type="dxa"/>
          </w:tcPr>
          <w:p w14:paraId="083E8C92" w14:textId="77777777" w:rsidR="00C548F0" w:rsidRPr="00524CBF" w:rsidRDefault="00C548F0" w:rsidP="00C828F2">
            <w:pPr>
              <w:pStyle w:val="Elsistekstas"/>
              <w:ind w:firstLine="0"/>
            </w:pPr>
            <w:r w:rsidRPr="00473965">
              <w:t>Nurodoma prašomų pripažinti tinkamomis finansuoti išlaidų suma pagal išlaidų pagrindimo dokumentą.</w:t>
            </w:r>
          </w:p>
          <w:p w14:paraId="03D2EF2D" w14:textId="62A36B91" w:rsidR="00C548F0" w:rsidRPr="00524CBF" w:rsidRDefault="00C548F0" w:rsidP="00C828F2">
            <w:pPr>
              <w:pStyle w:val="Elsistekstas"/>
              <w:ind w:firstLine="0"/>
            </w:pPr>
            <w:r w:rsidRPr="00524CBF">
              <w:t>Galimas simbolių skaičius – 9 iki kablelio ir 2 po kablelio.</w:t>
            </w:r>
          </w:p>
        </w:tc>
      </w:tr>
      <w:tr w:rsidR="00C548F0" w:rsidRPr="00524CBF" w14:paraId="40BC04C1" w14:textId="77777777" w:rsidTr="00AE28AE">
        <w:tc>
          <w:tcPr>
            <w:tcW w:w="988" w:type="dxa"/>
          </w:tcPr>
          <w:p w14:paraId="08A6CF63" w14:textId="77777777" w:rsidR="00C548F0" w:rsidRPr="00524CBF" w:rsidRDefault="00C548F0" w:rsidP="00B778A2">
            <w:pPr>
              <w:pStyle w:val="Elsistekstas"/>
              <w:numPr>
                <w:ilvl w:val="0"/>
                <w:numId w:val="107"/>
              </w:numPr>
              <w:jc w:val="left"/>
            </w:pPr>
          </w:p>
        </w:tc>
        <w:tc>
          <w:tcPr>
            <w:tcW w:w="2126" w:type="dxa"/>
          </w:tcPr>
          <w:p w14:paraId="026EBAF2" w14:textId="080F42DF" w:rsidR="00C548F0" w:rsidRPr="00524CBF" w:rsidRDefault="00C548F0" w:rsidP="00C828F2">
            <w:pPr>
              <w:pStyle w:val="Elsistekstas"/>
              <w:ind w:firstLine="0"/>
            </w:pPr>
            <w:r w:rsidRPr="00524CBF">
              <w:t>Komentaras</w:t>
            </w:r>
          </w:p>
        </w:tc>
        <w:tc>
          <w:tcPr>
            <w:tcW w:w="1843" w:type="dxa"/>
          </w:tcPr>
          <w:p w14:paraId="6D068F4F" w14:textId="37779680" w:rsidR="00C548F0" w:rsidRPr="00524CBF" w:rsidRDefault="00C548F0" w:rsidP="00C828F2">
            <w:pPr>
              <w:pStyle w:val="Elsistekstas"/>
              <w:ind w:firstLine="0"/>
            </w:pPr>
            <w:r w:rsidRPr="00524CBF">
              <w:t>Tekstinis laukas Neprivalomas Redaguojamas</w:t>
            </w:r>
          </w:p>
        </w:tc>
        <w:tc>
          <w:tcPr>
            <w:tcW w:w="4674" w:type="dxa"/>
          </w:tcPr>
          <w:p w14:paraId="0257E7D1" w14:textId="77777777" w:rsidR="00C548F0" w:rsidRPr="00524CBF" w:rsidRDefault="00C548F0" w:rsidP="00C828F2">
            <w:pPr>
              <w:pStyle w:val="Elsistekstas"/>
              <w:ind w:firstLine="0"/>
            </w:pPr>
            <w:r w:rsidRPr="00524CBF">
              <w:t>Nurodomi paaiškinimai ar kita informacija.</w:t>
            </w:r>
          </w:p>
          <w:p w14:paraId="2FB4A8C9" w14:textId="0164E5C4" w:rsidR="00C548F0" w:rsidRPr="00524CBF" w:rsidRDefault="00C548F0" w:rsidP="00C828F2">
            <w:pPr>
              <w:pStyle w:val="Elsistekstas"/>
              <w:ind w:firstLine="0"/>
            </w:pPr>
            <w:r w:rsidRPr="00524CBF">
              <w:t>Galimas simbolių skaičius – 250.</w:t>
            </w:r>
          </w:p>
        </w:tc>
      </w:tr>
    </w:tbl>
    <w:p w14:paraId="447257C0" w14:textId="77777777" w:rsidR="00C548F0" w:rsidRPr="00524CBF" w:rsidRDefault="00C548F0" w:rsidP="00C548F0">
      <w:pPr>
        <w:pStyle w:val="Elsistekstas"/>
        <w:ind w:left="792" w:firstLine="0"/>
      </w:pPr>
    </w:p>
    <w:p w14:paraId="61C03A2A" w14:textId="77777777" w:rsidR="00C548F0" w:rsidRPr="00524CBF" w:rsidRDefault="00C548F0" w:rsidP="00B778A2">
      <w:pPr>
        <w:pStyle w:val="Elsistekstas"/>
        <w:numPr>
          <w:ilvl w:val="1"/>
          <w:numId w:val="79"/>
        </w:numPr>
        <w:ind w:left="284" w:firstLine="0"/>
      </w:pPr>
      <w:r w:rsidRPr="00524CBF">
        <w:t>Užpildyti laukus apie rinkmeną bei prisegti pasirinktą dokumentą:</w:t>
      </w:r>
    </w:p>
    <w:tbl>
      <w:tblPr>
        <w:tblStyle w:val="Elsislentele"/>
        <w:tblW w:w="9715" w:type="dxa"/>
        <w:tblLook w:val="04A0" w:firstRow="1" w:lastRow="0" w:firstColumn="1" w:lastColumn="0" w:noHBand="0" w:noVBand="1"/>
      </w:tblPr>
      <w:tblGrid>
        <w:gridCol w:w="982"/>
        <w:gridCol w:w="2118"/>
        <w:gridCol w:w="1895"/>
        <w:gridCol w:w="4720"/>
      </w:tblGrid>
      <w:tr w:rsidR="00C548F0" w:rsidRPr="00524CBF" w14:paraId="4AA9865F" w14:textId="77777777" w:rsidTr="00AE28AE">
        <w:trPr>
          <w:cnfStyle w:val="100000000000" w:firstRow="1" w:lastRow="0" w:firstColumn="0" w:lastColumn="0" w:oddVBand="0" w:evenVBand="0" w:oddHBand="0" w:evenHBand="0" w:firstRowFirstColumn="0" w:firstRowLastColumn="0" w:lastRowFirstColumn="0" w:lastRowLastColumn="0"/>
        </w:trPr>
        <w:tc>
          <w:tcPr>
            <w:tcW w:w="982" w:type="dxa"/>
          </w:tcPr>
          <w:p w14:paraId="26843F0B" w14:textId="77777777" w:rsidR="00C548F0" w:rsidRPr="00462636" w:rsidRDefault="00C548F0" w:rsidP="00C06146">
            <w:pPr>
              <w:pStyle w:val="Elsislentelesantraste"/>
              <w:rPr>
                <w:b/>
              </w:rPr>
            </w:pPr>
            <w:r w:rsidRPr="00E10701">
              <w:t>Eil. Nr.</w:t>
            </w:r>
          </w:p>
        </w:tc>
        <w:tc>
          <w:tcPr>
            <w:tcW w:w="2118" w:type="dxa"/>
          </w:tcPr>
          <w:p w14:paraId="3A733E0C" w14:textId="77777777" w:rsidR="00C548F0" w:rsidRPr="00505299" w:rsidRDefault="00C548F0" w:rsidP="00C06146">
            <w:pPr>
              <w:pStyle w:val="Elsislentelesantraste"/>
              <w:rPr>
                <w:b/>
              </w:rPr>
            </w:pPr>
            <w:r w:rsidRPr="00B837D6">
              <w:t>Lauko pavadinimas</w:t>
            </w:r>
          </w:p>
        </w:tc>
        <w:tc>
          <w:tcPr>
            <w:tcW w:w="1895" w:type="dxa"/>
          </w:tcPr>
          <w:p w14:paraId="72201CE9" w14:textId="77777777" w:rsidR="00C548F0" w:rsidRPr="00725BF4" w:rsidRDefault="00C548F0" w:rsidP="00C06146">
            <w:pPr>
              <w:pStyle w:val="Elsislentelesantraste"/>
              <w:rPr>
                <w:b/>
              </w:rPr>
            </w:pPr>
            <w:r w:rsidRPr="00725BF4">
              <w:t>Tipas</w:t>
            </w:r>
          </w:p>
        </w:tc>
        <w:tc>
          <w:tcPr>
            <w:tcW w:w="4720" w:type="dxa"/>
          </w:tcPr>
          <w:p w14:paraId="55020C95" w14:textId="77777777" w:rsidR="00C548F0" w:rsidRPr="00473965" w:rsidRDefault="00C548F0" w:rsidP="00C06146">
            <w:pPr>
              <w:pStyle w:val="Elsislentelesantraste"/>
              <w:rPr>
                <w:b/>
              </w:rPr>
            </w:pPr>
            <w:r w:rsidRPr="00E45599">
              <w:t>Aprašymas</w:t>
            </w:r>
          </w:p>
        </w:tc>
      </w:tr>
      <w:tr w:rsidR="00C548F0" w:rsidRPr="00524CBF" w14:paraId="2906442A" w14:textId="77777777" w:rsidTr="00AE28AE">
        <w:tc>
          <w:tcPr>
            <w:tcW w:w="982" w:type="dxa"/>
          </w:tcPr>
          <w:p w14:paraId="6494C6F9" w14:textId="77777777" w:rsidR="00C548F0" w:rsidRPr="00473965" w:rsidRDefault="00C548F0" w:rsidP="00EA4F60">
            <w:pPr>
              <w:pStyle w:val="Elsistekstas"/>
              <w:numPr>
                <w:ilvl w:val="0"/>
                <w:numId w:val="138"/>
              </w:numPr>
              <w:jc w:val="left"/>
            </w:pPr>
          </w:p>
        </w:tc>
        <w:tc>
          <w:tcPr>
            <w:tcW w:w="2118" w:type="dxa"/>
          </w:tcPr>
          <w:p w14:paraId="3AA21DD7" w14:textId="77777777" w:rsidR="00C548F0" w:rsidRPr="00524CBF" w:rsidRDefault="00C548F0" w:rsidP="00C828F2">
            <w:pPr>
              <w:pStyle w:val="Elsistekstas"/>
              <w:ind w:firstLine="0"/>
            </w:pPr>
            <w:r w:rsidRPr="00473965">
              <w:t>Data</w:t>
            </w:r>
          </w:p>
        </w:tc>
        <w:tc>
          <w:tcPr>
            <w:tcW w:w="1895" w:type="dxa"/>
          </w:tcPr>
          <w:p w14:paraId="785FA3B5" w14:textId="77777777" w:rsidR="00C548F0" w:rsidRPr="00524CBF" w:rsidRDefault="00C548F0" w:rsidP="00C828F2">
            <w:pPr>
              <w:pStyle w:val="Elsistekstas"/>
              <w:ind w:firstLine="0"/>
            </w:pPr>
            <w:r w:rsidRPr="00524CBF">
              <w:t>Data formato YYYY-MM-DD Redaguojamas Privalomas</w:t>
            </w:r>
          </w:p>
        </w:tc>
        <w:tc>
          <w:tcPr>
            <w:tcW w:w="4720" w:type="dxa"/>
          </w:tcPr>
          <w:p w14:paraId="08185875" w14:textId="6E0CEA96" w:rsidR="00C548F0" w:rsidRPr="00524CBF" w:rsidRDefault="00C548F0" w:rsidP="00C828F2">
            <w:pPr>
              <w:pStyle w:val="Elsistekstas"/>
              <w:ind w:firstLine="0"/>
            </w:pPr>
            <w:r w:rsidRPr="00524CBF">
              <w:t>Nurodoma įkeliamo dokumento data</w:t>
            </w:r>
            <w:r w:rsidR="00E15BE6">
              <w:t>, kuri įrašoma ranka arba pasirenkama iš kalendoriaus.</w:t>
            </w:r>
          </w:p>
        </w:tc>
      </w:tr>
      <w:tr w:rsidR="00C548F0" w:rsidRPr="00524CBF" w14:paraId="2DD7A4E8" w14:textId="77777777" w:rsidTr="00AE28AE">
        <w:tc>
          <w:tcPr>
            <w:tcW w:w="982" w:type="dxa"/>
          </w:tcPr>
          <w:p w14:paraId="7071D9EB" w14:textId="77777777" w:rsidR="00C548F0" w:rsidRPr="00524CBF" w:rsidRDefault="00C548F0" w:rsidP="00EA4F60">
            <w:pPr>
              <w:pStyle w:val="Elsistekstas"/>
              <w:numPr>
                <w:ilvl w:val="0"/>
                <w:numId w:val="138"/>
              </w:numPr>
              <w:jc w:val="left"/>
            </w:pPr>
          </w:p>
        </w:tc>
        <w:tc>
          <w:tcPr>
            <w:tcW w:w="2118" w:type="dxa"/>
          </w:tcPr>
          <w:p w14:paraId="5AC20454" w14:textId="137FF4CF" w:rsidR="00C548F0" w:rsidRPr="00524CBF" w:rsidRDefault="00C548F0" w:rsidP="00C828F2">
            <w:pPr>
              <w:pStyle w:val="Elsistekstas"/>
              <w:ind w:firstLine="0"/>
            </w:pPr>
            <w:r w:rsidRPr="00524CBF">
              <w:t>Tipas</w:t>
            </w:r>
          </w:p>
        </w:tc>
        <w:tc>
          <w:tcPr>
            <w:tcW w:w="1895" w:type="dxa"/>
          </w:tcPr>
          <w:p w14:paraId="602D0360" w14:textId="6B14AEBA" w:rsidR="00C548F0" w:rsidRPr="00524CBF" w:rsidRDefault="00C548F0" w:rsidP="00C828F2">
            <w:pPr>
              <w:pStyle w:val="Elsistekstas"/>
              <w:ind w:firstLine="0"/>
            </w:pPr>
            <w:r w:rsidRPr="00524CBF">
              <w:t>Išskleidžiamasis sąrašas Redaguojamas Privalomas</w:t>
            </w:r>
          </w:p>
        </w:tc>
        <w:tc>
          <w:tcPr>
            <w:tcW w:w="4720" w:type="dxa"/>
          </w:tcPr>
          <w:p w14:paraId="19DF7D53" w14:textId="6B710D36" w:rsidR="00C548F0" w:rsidRPr="00524CBF" w:rsidRDefault="00317E14" w:rsidP="00C828F2">
            <w:pPr>
              <w:pStyle w:val="Elsistekstas"/>
              <w:ind w:firstLine="0"/>
            </w:pPr>
            <w:r w:rsidRPr="00524CBF">
              <w:t>Nurodomas išlaidų pagrindimo dokumento tipas, pasirenkant iš klasifikatoriaus.</w:t>
            </w:r>
          </w:p>
        </w:tc>
      </w:tr>
      <w:tr w:rsidR="00C548F0" w:rsidRPr="00524CBF" w14:paraId="6A0AC603" w14:textId="77777777" w:rsidTr="00AE28AE">
        <w:tc>
          <w:tcPr>
            <w:tcW w:w="982" w:type="dxa"/>
          </w:tcPr>
          <w:p w14:paraId="44DE2442" w14:textId="77777777" w:rsidR="00C548F0" w:rsidRPr="00524CBF" w:rsidRDefault="00C548F0" w:rsidP="00EA4F60">
            <w:pPr>
              <w:pStyle w:val="Elsistekstas"/>
              <w:numPr>
                <w:ilvl w:val="0"/>
                <w:numId w:val="138"/>
              </w:numPr>
              <w:jc w:val="left"/>
            </w:pPr>
          </w:p>
        </w:tc>
        <w:tc>
          <w:tcPr>
            <w:tcW w:w="2118" w:type="dxa"/>
          </w:tcPr>
          <w:p w14:paraId="1921D8DD" w14:textId="77777777" w:rsidR="00C548F0" w:rsidRPr="00524CBF" w:rsidRDefault="00C548F0" w:rsidP="00C828F2">
            <w:pPr>
              <w:pStyle w:val="Elsistekstas"/>
              <w:ind w:firstLine="0"/>
            </w:pPr>
            <w:r w:rsidRPr="00524CBF">
              <w:t>Pavadinimas</w:t>
            </w:r>
          </w:p>
        </w:tc>
        <w:tc>
          <w:tcPr>
            <w:tcW w:w="1895" w:type="dxa"/>
          </w:tcPr>
          <w:p w14:paraId="42894471" w14:textId="77777777" w:rsidR="00C548F0" w:rsidRPr="00524CBF" w:rsidRDefault="00C548F0" w:rsidP="00C828F2">
            <w:pPr>
              <w:pStyle w:val="Elsistekstas"/>
              <w:ind w:firstLine="0"/>
            </w:pPr>
            <w:r w:rsidRPr="00524CBF">
              <w:t>Tekstinis laukas Redaguojamas Privalomas</w:t>
            </w:r>
          </w:p>
        </w:tc>
        <w:tc>
          <w:tcPr>
            <w:tcW w:w="4720" w:type="dxa"/>
          </w:tcPr>
          <w:p w14:paraId="271378B2" w14:textId="77777777" w:rsidR="00C548F0" w:rsidRPr="00524CBF" w:rsidRDefault="00C548F0" w:rsidP="00C828F2">
            <w:pPr>
              <w:pStyle w:val="Elsistekstas"/>
              <w:ind w:firstLine="0"/>
            </w:pPr>
            <w:r w:rsidRPr="00524CBF">
              <w:t>Nurodomas įkeliamo dokumento pavadinimas.</w:t>
            </w:r>
          </w:p>
          <w:p w14:paraId="310A0FBE" w14:textId="77777777" w:rsidR="00C548F0" w:rsidRPr="00524CBF" w:rsidRDefault="00C548F0" w:rsidP="00C828F2">
            <w:pPr>
              <w:pStyle w:val="Elsistekstas"/>
              <w:ind w:firstLine="0"/>
            </w:pPr>
            <w:r w:rsidRPr="00524CBF">
              <w:t>Galimų simbolių kiekis – 100.</w:t>
            </w:r>
          </w:p>
        </w:tc>
      </w:tr>
      <w:tr w:rsidR="00C548F0" w:rsidRPr="00524CBF" w14:paraId="259E6B23" w14:textId="77777777" w:rsidTr="00AE28AE">
        <w:tc>
          <w:tcPr>
            <w:tcW w:w="982" w:type="dxa"/>
          </w:tcPr>
          <w:p w14:paraId="3A5B40B3" w14:textId="77777777" w:rsidR="00C548F0" w:rsidRPr="00524CBF" w:rsidRDefault="00C548F0" w:rsidP="00EA4F60">
            <w:pPr>
              <w:pStyle w:val="Elsistekstas"/>
              <w:numPr>
                <w:ilvl w:val="0"/>
                <w:numId w:val="138"/>
              </w:numPr>
              <w:jc w:val="left"/>
            </w:pPr>
          </w:p>
        </w:tc>
        <w:tc>
          <w:tcPr>
            <w:tcW w:w="2118" w:type="dxa"/>
          </w:tcPr>
          <w:p w14:paraId="59CDE42C" w14:textId="77777777" w:rsidR="00C548F0" w:rsidRPr="00524CBF" w:rsidRDefault="00C548F0" w:rsidP="00C828F2">
            <w:pPr>
              <w:pStyle w:val="Elsistekstas"/>
              <w:ind w:firstLine="0"/>
            </w:pPr>
            <w:r w:rsidRPr="00524CBF">
              <w:t>Aprašymas</w:t>
            </w:r>
          </w:p>
        </w:tc>
        <w:tc>
          <w:tcPr>
            <w:tcW w:w="1895" w:type="dxa"/>
          </w:tcPr>
          <w:p w14:paraId="4AB76152" w14:textId="77777777" w:rsidR="00C548F0" w:rsidRPr="00524CBF" w:rsidRDefault="00C548F0" w:rsidP="00C828F2">
            <w:pPr>
              <w:pStyle w:val="Elsistekstas"/>
              <w:ind w:firstLine="0"/>
            </w:pPr>
            <w:r w:rsidRPr="00524CBF">
              <w:t>Tekstinis laukas Redaguojamas Neprivalomas</w:t>
            </w:r>
          </w:p>
        </w:tc>
        <w:tc>
          <w:tcPr>
            <w:tcW w:w="4720" w:type="dxa"/>
          </w:tcPr>
          <w:p w14:paraId="781D71DC" w14:textId="77777777" w:rsidR="00C548F0" w:rsidRPr="00524CBF" w:rsidRDefault="00C548F0" w:rsidP="00C828F2">
            <w:pPr>
              <w:pStyle w:val="Elsistekstas"/>
              <w:ind w:firstLine="0"/>
            </w:pPr>
            <w:r w:rsidRPr="00524CBF">
              <w:t>Nurodomas įkeliamo dokumento aprašymas.</w:t>
            </w:r>
          </w:p>
          <w:p w14:paraId="1CA5F46B" w14:textId="77777777" w:rsidR="00C548F0" w:rsidRPr="00524CBF" w:rsidRDefault="00C548F0" w:rsidP="00C828F2">
            <w:pPr>
              <w:pStyle w:val="Elsistekstas"/>
              <w:ind w:firstLine="0"/>
            </w:pPr>
            <w:r w:rsidRPr="00524CBF">
              <w:t>Galimų simbolių kiekis – 1000.</w:t>
            </w:r>
          </w:p>
        </w:tc>
      </w:tr>
    </w:tbl>
    <w:p w14:paraId="3523313A" w14:textId="22CA0828" w:rsidR="00D24831" w:rsidRDefault="00D24831" w:rsidP="00D24831">
      <w:pPr>
        <w:pStyle w:val="Elsistekstas"/>
        <w:ind w:left="284" w:firstLine="0"/>
      </w:pPr>
      <w:r>
        <w:rPr>
          <w:noProof/>
        </w:rPr>
        <mc:AlternateContent>
          <mc:Choice Requires="wps">
            <w:drawing>
              <wp:anchor distT="0" distB="0" distL="114300" distR="114300" simplePos="0" relativeHeight="251663360" behindDoc="0" locked="0" layoutInCell="1" allowOverlap="1" wp14:anchorId="3BA7A9D1" wp14:editId="5335C716">
                <wp:simplePos x="0" y="0"/>
                <wp:positionH relativeFrom="column">
                  <wp:posOffset>258105</wp:posOffset>
                </wp:positionH>
                <wp:positionV relativeFrom="paragraph">
                  <wp:posOffset>2171360</wp:posOffset>
                </wp:positionV>
                <wp:extent cx="5996763" cy="2179675"/>
                <wp:effectExtent l="0" t="0" r="23495" b="11430"/>
                <wp:wrapNone/>
                <wp:docPr id="25" name="Stačiakampis 25"/>
                <wp:cNvGraphicFramePr/>
                <a:graphic xmlns:a="http://schemas.openxmlformats.org/drawingml/2006/main">
                  <a:graphicData uri="http://schemas.microsoft.com/office/word/2010/wordprocessingShape">
                    <wps:wsp>
                      <wps:cNvSpPr/>
                      <wps:spPr>
                        <a:xfrm>
                          <a:off x="0" y="0"/>
                          <a:ext cx="5996763" cy="2179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7955E" id="Stačiakampis 25" o:spid="_x0000_s1026" style="position:absolute;margin-left:20.3pt;margin-top:170.95pt;width:472.2pt;height:17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" filled="f" strokecolor="red" strokeweight="2pt"/>
            </w:pict>
          </mc:Fallback>
        </mc:AlternateContent>
      </w:r>
      <w:r>
        <w:rPr>
          <w:noProof/>
        </w:rPr>
        <w:drawing>
          <wp:inline distT="0" distB="0" distL="0" distR="0" wp14:anchorId="363360A7" wp14:editId="378BA63B">
            <wp:extent cx="6124575" cy="4646295"/>
            <wp:effectExtent l="19050" t="19050" r="28575" b="20955"/>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4575" cy="4646295"/>
                    </a:xfrm>
                    <a:prstGeom prst="rect">
                      <a:avLst/>
                    </a:prstGeom>
                    <a:noFill/>
                    <a:ln>
                      <a:solidFill>
                        <a:schemeClr val="tx1"/>
                      </a:solidFill>
                    </a:ln>
                  </pic:spPr>
                </pic:pic>
              </a:graphicData>
            </a:graphic>
          </wp:inline>
        </w:drawing>
      </w:r>
    </w:p>
    <w:p w14:paraId="456EA955" w14:textId="0EB1B50E" w:rsidR="002C6D36" w:rsidRPr="00C6313D" w:rsidRDefault="002C6D36" w:rsidP="00D936D1">
      <w:pPr>
        <w:pStyle w:val="Paveiksleliopavadinimas"/>
      </w:pPr>
      <w:r w:rsidRPr="00C6313D">
        <w:t xml:space="preserve">MPD2 SA – Išlaidų pagrindimo dokumento </w:t>
      </w:r>
      <w:r>
        <w:t xml:space="preserve">rinkmenų </w:t>
      </w:r>
      <w:r w:rsidRPr="00C6313D">
        <w:t>pridėjimas / redagavimas</w:t>
      </w:r>
    </w:p>
    <w:p w14:paraId="4980F561" w14:textId="77777777" w:rsidR="00C548F0" w:rsidRPr="00D24831" w:rsidRDefault="00C548F0" w:rsidP="00B778A2">
      <w:pPr>
        <w:pStyle w:val="Elsistekstas"/>
        <w:numPr>
          <w:ilvl w:val="1"/>
          <w:numId w:val="79"/>
        </w:numPr>
        <w:ind w:left="284" w:firstLine="0"/>
      </w:pPr>
      <w:r w:rsidRPr="00D24831">
        <w:t>Rinkmenos (dokumento) įkėlimui spausti mygtukas „Įkelti rinkmeną“.</w:t>
      </w:r>
    </w:p>
    <w:p w14:paraId="29420DB2" w14:textId="1E5FFBBC" w:rsidR="009509F1" w:rsidRPr="002C6D36" w:rsidRDefault="00C548F0" w:rsidP="00B778A2">
      <w:pPr>
        <w:pStyle w:val="Elsistekstas"/>
        <w:numPr>
          <w:ilvl w:val="1"/>
          <w:numId w:val="79"/>
        </w:numPr>
        <w:ind w:left="284" w:firstLine="0"/>
      </w:pPr>
      <w:r w:rsidRPr="002C6D36">
        <w:t xml:space="preserve">Nurodžius duomenis ir įkėlus rinkmeną, spausti mygtuką „Saugoti“. </w:t>
      </w:r>
    </w:p>
    <w:p w14:paraId="63492AB8" w14:textId="009065FF" w:rsidR="00C548F0" w:rsidRDefault="00C548F0" w:rsidP="00B778A2">
      <w:pPr>
        <w:pStyle w:val="Elsistekstas"/>
        <w:numPr>
          <w:ilvl w:val="1"/>
          <w:numId w:val="79"/>
        </w:numPr>
        <w:ind w:left="284" w:firstLine="0"/>
      </w:pPr>
      <w:r w:rsidRPr="002C6D36">
        <w:t xml:space="preserve">Norint </w:t>
      </w:r>
      <w:r w:rsidR="00816B99">
        <w:t>išsaugoti</w:t>
      </w:r>
      <w:r w:rsidR="00816B99" w:rsidRPr="00816B99">
        <w:t xml:space="preserve"> </w:t>
      </w:r>
      <w:r w:rsidRPr="00816B99">
        <w:t>išlaidų pagrindimo dokumentą ir pridėtas rinkmenas, spausti mygtuką „Saugoti“.</w:t>
      </w:r>
    </w:p>
    <w:p w14:paraId="6BE9530B" w14:textId="77777777" w:rsidR="00C07EB9" w:rsidRDefault="00C07EB9" w:rsidP="00C828F2">
      <w:pPr>
        <w:pStyle w:val="Elsistekstas"/>
      </w:pPr>
    </w:p>
    <w:p w14:paraId="39F78F2D" w14:textId="619BF810" w:rsidR="00C07EB9" w:rsidRDefault="00C07EB9" w:rsidP="00C828F2">
      <w:pPr>
        <w:pStyle w:val="Elsistekstas"/>
        <w:rPr>
          <w:b/>
        </w:rPr>
      </w:pPr>
      <w:r w:rsidRPr="00C828F2">
        <w:rPr>
          <w:b/>
        </w:rPr>
        <w:t>MPD2 SA suvestinė</w:t>
      </w:r>
    </w:p>
    <w:p w14:paraId="6E5BD4A6" w14:textId="12320C45" w:rsidR="00C07EB9" w:rsidRDefault="006C03A1" w:rsidP="00C828F2">
      <w:pPr>
        <w:pStyle w:val="Elsistekstas"/>
      </w:pPr>
      <w:r w:rsidRPr="00C828F2">
        <w:t>Paspaudus mygtuką „Peržiūrėti suvestinę“ atidaromas langas, kuriame pateikiami visi suvesti kortelės MPD2 SA duomenys.</w:t>
      </w:r>
    </w:p>
    <w:p w14:paraId="7B40B4A2" w14:textId="267CC871" w:rsidR="00BD1034" w:rsidRDefault="006E7AAE" w:rsidP="00C828F2">
      <w:pPr>
        <w:pStyle w:val="Elsistekstas"/>
      </w:pPr>
      <w:r>
        <w:rPr>
          <w:noProof/>
        </w:rPr>
        <w:drawing>
          <wp:inline distT="0" distB="0" distL="0" distR="0" wp14:anchorId="7A368CA8" wp14:editId="38BA25E4">
            <wp:extent cx="6124575" cy="3689350"/>
            <wp:effectExtent l="19050" t="19050" r="28575" b="25400"/>
            <wp:docPr id="255" name="Paveikslėlis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4575" cy="3689350"/>
                    </a:xfrm>
                    <a:prstGeom prst="rect">
                      <a:avLst/>
                    </a:prstGeom>
                    <a:noFill/>
                    <a:ln>
                      <a:solidFill>
                        <a:schemeClr val="tx1"/>
                      </a:solidFill>
                    </a:ln>
                  </pic:spPr>
                </pic:pic>
              </a:graphicData>
            </a:graphic>
          </wp:inline>
        </w:drawing>
      </w:r>
    </w:p>
    <w:p w14:paraId="646184B8" w14:textId="527B9B0C" w:rsidR="006429C3" w:rsidRDefault="006429C3" w:rsidP="00D936D1">
      <w:pPr>
        <w:pStyle w:val="Paveiksleliopavadinimas"/>
      </w:pPr>
      <w:r w:rsidRPr="00C6313D">
        <w:t>MPD2 SA s</w:t>
      </w:r>
      <w:r>
        <w:t>uvestinės peržiūros forma</w:t>
      </w:r>
    </w:p>
    <w:p w14:paraId="375F0D19" w14:textId="47C73CDB" w:rsidR="00181833" w:rsidRPr="00C6313D" w:rsidRDefault="00EC6EC4" w:rsidP="00C96153">
      <w:pPr>
        <w:pStyle w:val="Elsistekstas"/>
      </w:pPr>
      <w:r>
        <w:t xml:space="preserve">MPD2 SA suvestinės lange paspaudus mygtuką „Grįžti“ atidaroma </w:t>
      </w:r>
      <w:r w:rsidR="00542E62">
        <w:t>MPD2 SA kortelė.</w:t>
      </w:r>
    </w:p>
    <w:p w14:paraId="5FFE7ECD" w14:textId="77777777" w:rsidR="006E7AAE" w:rsidRPr="006C03A1" w:rsidRDefault="006E7AAE" w:rsidP="00C828F2">
      <w:pPr>
        <w:pStyle w:val="Elsistekstas"/>
      </w:pPr>
    </w:p>
    <w:p w14:paraId="3DB9E11C" w14:textId="57202C0F" w:rsidR="003E2CF4" w:rsidRPr="00462636" w:rsidRDefault="003E2CF4" w:rsidP="00DF6D78">
      <w:pPr>
        <w:pStyle w:val="Heading6"/>
      </w:pPr>
      <w:bookmarkStart w:id="253" w:name="_Toc444741488"/>
      <w:bookmarkStart w:id="254" w:name="_Toc464122323"/>
      <w:bookmarkStart w:id="255" w:name="_Toc471743988"/>
      <w:r w:rsidRPr="00E10701">
        <w:t>MPD3 IK kortelė</w:t>
      </w:r>
      <w:bookmarkEnd w:id="253"/>
      <w:bookmarkEnd w:id="254"/>
      <w:bookmarkEnd w:id="255"/>
    </w:p>
    <w:p w14:paraId="69883355" w14:textId="70CC89C2" w:rsidR="00B401B6" w:rsidRPr="00EB535E" w:rsidRDefault="00B401B6" w:rsidP="00B401B6">
      <w:pPr>
        <w:pStyle w:val="Elsistekstas"/>
      </w:pPr>
      <w:r w:rsidRPr="00B837D6">
        <w:t xml:space="preserve">TMP/GMP formos kortelė „MPD3 IK“ skirta tiekėjų, jų išlaidų pagrindimo ir </w:t>
      </w:r>
      <w:r w:rsidRPr="00725BF4">
        <w:t xml:space="preserve">apmokėjimo </w:t>
      </w:r>
      <w:r w:rsidR="00EB535E">
        <w:t xml:space="preserve">įrodymo </w:t>
      </w:r>
      <w:r w:rsidRPr="00EB535E">
        <w:t xml:space="preserve">dokumentų pildymui. </w:t>
      </w:r>
    </w:p>
    <w:p w14:paraId="29262B6E" w14:textId="624B458A" w:rsidR="00B401B6" w:rsidRDefault="00B401B6" w:rsidP="00B401B6">
      <w:pPr>
        <w:pStyle w:val="Elsistekstas"/>
      </w:pPr>
      <w:r w:rsidRPr="00E10701">
        <w:t>Ši kortelė pateikiama tik tuo atveju, jei sutarties informacijos lauke „</w:t>
      </w:r>
      <w:r w:rsidRPr="00462636">
        <w:t>Projekto išlaidų apmokėjimo būdas/būdai</w:t>
      </w:r>
      <w:r w:rsidRPr="00B837D6">
        <w:t>“ nurodytas būdas „</w:t>
      </w:r>
      <w:r w:rsidRPr="00505299">
        <w:rPr>
          <w:i/>
        </w:rPr>
        <w:t>Išlaidų kompensavimas</w:t>
      </w:r>
      <w:r w:rsidRPr="00725BF4">
        <w:t>“.</w:t>
      </w:r>
    </w:p>
    <w:p w14:paraId="6EA39722" w14:textId="77777777" w:rsidR="009F5E0D" w:rsidRDefault="009F5E0D" w:rsidP="00B401B6">
      <w:pPr>
        <w:pStyle w:val="Elsistekstas"/>
      </w:pPr>
    </w:p>
    <w:p w14:paraId="172A83A7" w14:textId="04BA1062" w:rsidR="00026724" w:rsidRDefault="007B05CB" w:rsidP="00B401B6">
      <w:pPr>
        <w:pStyle w:val="Elsistekstas"/>
      </w:pPr>
      <w:r>
        <w:rPr>
          <w:noProof/>
        </w:rPr>
        <w:drawing>
          <wp:inline distT="0" distB="0" distL="0" distR="0" wp14:anchorId="07D08017" wp14:editId="04FAF8F3">
            <wp:extent cx="6113780" cy="3413125"/>
            <wp:effectExtent l="19050" t="19050" r="20320" b="15875"/>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13780" cy="3413125"/>
                    </a:xfrm>
                    <a:prstGeom prst="rect">
                      <a:avLst/>
                    </a:prstGeom>
                    <a:noFill/>
                    <a:ln>
                      <a:solidFill>
                        <a:schemeClr val="tx1"/>
                      </a:solidFill>
                    </a:ln>
                  </pic:spPr>
                </pic:pic>
              </a:graphicData>
            </a:graphic>
          </wp:inline>
        </w:drawing>
      </w:r>
    </w:p>
    <w:p w14:paraId="1760135D" w14:textId="6AF807B4" w:rsidR="009F5E0D" w:rsidRPr="00C6313D" w:rsidRDefault="0025595E" w:rsidP="00D936D1">
      <w:pPr>
        <w:pStyle w:val="Paveiksleliopavadinimas"/>
      </w:pPr>
      <w:r>
        <w:t>MPD3</w:t>
      </w:r>
      <w:r w:rsidR="009F5E0D" w:rsidRPr="00C6313D">
        <w:t xml:space="preserve"> </w:t>
      </w:r>
      <w:r>
        <w:t>IK</w:t>
      </w:r>
      <w:r w:rsidR="009F5E0D" w:rsidRPr="00C6313D">
        <w:t xml:space="preserve"> – </w:t>
      </w:r>
      <w:r>
        <w:t>Fizinių rodiklių ir jų tiekėjų sąrašas</w:t>
      </w:r>
    </w:p>
    <w:p w14:paraId="14E9F20F" w14:textId="77777777" w:rsidR="009F5E0D" w:rsidRPr="00026724" w:rsidRDefault="009F5E0D" w:rsidP="00B401B6">
      <w:pPr>
        <w:pStyle w:val="Elsistekstas"/>
      </w:pPr>
    </w:p>
    <w:p w14:paraId="49B25725" w14:textId="77777777" w:rsidR="00006BA8" w:rsidRPr="00462636" w:rsidRDefault="00006BA8" w:rsidP="00006BA8">
      <w:pPr>
        <w:pStyle w:val="Elsistekstas"/>
        <w:rPr>
          <w:b/>
        </w:rPr>
      </w:pPr>
      <w:r w:rsidRPr="00E10701">
        <w:rPr>
          <w:b/>
        </w:rPr>
        <w:t>Veiksmai, kuriuos galima atlikti:</w:t>
      </w:r>
    </w:p>
    <w:p w14:paraId="59C60034" w14:textId="77777777" w:rsidR="00006BA8" w:rsidRPr="00725BF4" w:rsidRDefault="00006BA8" w:rsidP="00B778A2">
      <w:pPr>
        <w:pStyle w:val="Elsistekstas"/>
        <w:numPr>
          <w:ilvl w:val="0"/>
          <w:numId w:val="109"/>
        </w:numPr>
      </w:pPr>
      <w:r w:rsidRPr="00B837D6">
        <w:t xml:space="preserve">Fizinių rodiklių sąrašinėje </w:t>
      </w:r>
      <w:r w:rsidRPr="00505299">
        <w:t>formoje pateikiami šie duomenys apie tiekėjus:</w:t>
      </w:r>
    </w:p>
    <w:tbl>
      <w:tblPr>
        <w:tblStyle w:val="Elsislentele"/>
        <w:tblW w:w="0" w:type="auto"/>
        <w:tblLook w:val="04A0" w:firstRow="1" w:lastRow="0" w:firstColumn="1" w:lastColumn="0" w:noHBand="0" w:noVBand="1"/>
      </w:tblPr>
      <w:tblGrid>
        <w:gridCol w:w="979"/>
        <w:gridCol w:w="2103"/>
        <w:gridCol w:w="1824"/>
        <w:gridCol w:w="4621"/>
      </w:tblGrid>
      <w:tr w:rsidR="00006BA8" w:rsidRPr="00524CBF" w14:paraId="1268D4C2"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1C02BBF6" w14:textId="77777777" w:rsidR="00006BA8" w:rsidRPr="00E10701" w:rsidRDefault="00006BA8" w:rsidP="00C06146">
            <w:pPr>
              <w:pStyle w:val="Elsislentelesantraste"/>
              <w:rPr>
                <w:b/>
              </w:rPr>
            </w:pPr>
            <w:r w:rsidRPr="00E10701">
              <w:t>Eil. Nr.</w:t>
            </w:r>
          </w:p>
        </w:tc>
        <w:tc>
          <w:tcPr>
            <w:tcW w:w="2126" w:type="dxa"/>
          </w:tcPr>
          <w:p w14:paraId="2FF18384" w14:textId="77777777" w:rsidR="00006BA8" w:rsidRPr="00462636" w:rsidRDefault="00006BA8" w:rsidP="00C06146">
            <w:pPr>
              <w:pStyle w:val="Elsislentelesantraste"/>
              <w:rPr>
                <w:b/>
              </w:rPr>
            </w:pPr>
            <w:r w:rsidRPr="00462636">
              <w:t>Lauko pavadinimas</w:t>
            </w:r>
          </w:p>
        </w:tc>
        <w:tc>
          <w:tcPr>
            <w:tcW w:w="1843" w:type="dxa"/>
          </w:tcPr>
          <w:p w14:paraId="5F4F2CCD" w14:textId="77777777" w:rsidR="00006BA8" w:rsidRPr="00B837D6" w:rsidRDefault="00006BA8" w:rsidP="00C06146">
            <w:pPr>
              <w:pStyle w:val="Elsislentelesantraste"/>
              <w:rPr>
                <w:b/>
              </w:rPr>
            </w:pPr>
            <w:r w:rsidRPr="00B837D6">
              <w:t>Tipas</w:t>
            </w:r>
          </w:p>
        </w:tc>
        <w:tc>
          <w:tcPr>
            <w:tcW w:w="4674" w:type="dxa"/>
          </w:tcPr>
          <w:p w14:paraId="7B76AA1B" w14:textId="77777777" w:rsidR="00006BA8" w:rsidRPr="00505299" w:rsidRDefault="00006BA8" w:rsidP="00C06146">
            <w:pPr>
              <w:pStyle w:val="Elsislentelesantraste"/>
              <w:rPr>
                <w:b/>
              </w:rPr>
            </w:pPr>
            <w:r w:rsidRPr="00505299">
              <w:t>Aprašymas</w:t>
            </w:r>
          </w:p>
        </w:tc>
      </w:tr>
      <w:tr w:rsidR="00006BA8" w:rsidRPr="00524CBF" w14:paraId="234B3EBC" w14:textId="77777777" w:rsidTr="00AE28AE">
        <w:tc>
          <w:tcPr>
            <w:tcW w:w="988" w:type="dxa"/>
          </w:tcPr>
          <w:p w14:paraId="5AB6CF32" w14:textId="77777777" w:rsidR="00006BA8" w:rsidRPr="00524CBF" w:rsidRDefault="00006BA8" w:rsidP="00B778A2">
            <w:pPr>
              <w:pStyle w:val="Elsistekstas"/>
              <w:numPr>
                <w:ilvl w:val="0"/>
                <w:numId w:val="110"/>
              </w:numPr>
              <w:jc w:val="left"/>
            </w:pPr>
          </w:p>
        </w:tc>
        <w:tc>
          <w:tcPr>
            <w:tcW w:w="2126" w:type="dxa"/>
          </w:tcPr>
          <w:p w14:paraId="32379E43" w14:textId="176C8248" w:rsidR="00006BA8" w:rsidRPr="00524CBF" w:rsidRDefault="00006BA8" w:rsidP="00C828F2">
            <w:pPr>
              <w:pStyle w:val="Elsistekstas"/>
              <w:ind w:firstLine="0"/>
            </w:pPr>
            <w:r w:rsidRPr="00524CBF">
              <w:t>Fizinio rodiklio numeris ir pavadinimas</w:t>
            </w:r>
          </w:p>
        </w:tc>
        <w:tc>
          <w:tcPr>
            <w:tcW w:w="1843" w:type="dxa"/>
          </w:tcPr>
          <w:p w14:paraId="1ABF35CD" w14:textId="38CEC93E" w:rsidR="00006BA8" w:rsidRPr="00524CBF" w:rsidRDefault="00006BA8" w:rsidP="00C828F2">
            <w:pPr>
              <w:pStyle w:val="Elsistekstas"/>
              <w:ind w:firstLine="0"/>
            </w:pPr>
            <w:r w:rsidRPr="00524CBF">
              <w:t>Tekstinis laukas</w:t>
            </w:r>
          </w:p>
        </w:tc>
        <w:tc>
          <w:tcPr>
            <w:tcW w:w="4674" w:type="dxa"/>
          </w:tcPr>
          <w:p w14:paraId="347FBB8F" w14:textId="700B1521" w:rsidR="00006BA8" w:rsidRPr="00524CBF" w:rsidRDefault="00006BA8" w:rsidP="00C828F2">
            <w:pPr>
              <w:pStyle w:val="Elsistekstas"/>
              <w:ind w:firstLine="0"/>
            </w:pPr>
            <w:r w:rsidRPr="00524CBF">
              <w:t>Pateikiamas fizinio rodiklio numeris ir pavadinimas.</w:t>
            </w:r>
          </w:p>
        </w:tc>
      </w:tr>
      <w:tr w:rsidR="00006BA8" w:rsidRPr="00524CBF" w14:paraId="20391259" w14:textId="77777777" w:rsidTr="00AE28AE">
        <w:tc>
          <w:tcPr>
            <w:tcW w:w="988" w:type="dxa"/>
          </w:tcPr>
          <w:p w14:paraId="18B26759" w14:textId="77777777" w:rsidR="00006BA8" w:rsidRPr="00524CBF" w:rsidRDefault="00006BA8" w:rsidP="00B778A2">
            <w:pPr>
              <w:pStyle w:val="Elsistekstas"/>
              <w:numPr>
                <w:ilvl w:val="0"/>
                <w:numId w:val="110"/>
              </w:numPr>
              <w:jc w:val="left"/>
            </w:pPr>
          </w:p>
        </w:tc>
        <w:tc>
          <w:tcPr>
            <w:tcW w:w="2126" w:type="dxa"/>
          </w:tcPr>
          <w:p w14:paraId="0F338BE4" w14:textId="7436895F" w:rsidR="00006BA8" w:rsidRPr="00524CBF" w:rsidRDefault="00006BA8" w:rsidP="00C828F2">
            <w:pPr>
              <w:pStyle w:val="Elsistekstas"/>
              <w:ind w:firstLine="0"/>
            </w:pPr>
            <w:r w:rsidRPr="00524CBF">
              <w:t>Bendra išlaidų suma pagal išlaidų pagrindimo dokumentus (konkretaus fizinio rodiklio)</w:t>
            </w:r>
          </w:p>
        </w:tc>
        <w:tc>
          <w:tcPr>
            <w:tcW w:w="1843" w:type="dxa"/>
          </w:tcPr>
          <w:p w14:paraId="478A530A" w14:textId="6B410169" w:rsidR="00006BA8" w:rsidRPr="00524CBF" w:rsidRDefault="00006BA8" w:rsidP="00C828F2">
            <w:pPr>
              <w:pStyle w:val="Elsistekstas"/>
              <w:ind w:firstLine="0"/>
            </w:pPr>
            <w:r w:rsidRPr="00524CBF">
              <w:t>Tekstinis laukas</w:t>
            </w:r>
          </w:p>
        </w:tc>
        <w:tc>
          <w:tcPr>
            <w:tcW w:w="4674" w:type="dxa"/>
          </w:tcPr>
          <w:p w14:paraId="37E01BBF" w14:textId="77777777" w:rsidR="00006BA8" w:rsidRPr="00524CBF" w:rsidRDefault="00006BA8" w:rsidP="00C828F2">
            <w:pPr>
              <w:pStyle w:val="Elsistekstas"/>
              <w:ind w:firstLine="0"/>
            </w:pPr>
            <w:r w:rsidRPr="00524CBF">
              <w:t>Pateikiama konkretaus fizinio rodiklio bendra išlaidų suma pagal išlaidų pagrindimo dokumentus.</w:t>
            </w:r>
          </w:p>
          <w:p w14:paraId="47DDBA18" w14:textId="2B9538F1" w:rsidR="00006BA8" w:rsidRPr="00524CBF" w:rsidRDefault="00006BA8" w:rsidP="00C828F2">
            <w:pPr>
              <w:pStyle w:val="Elsistekstas"/>
              <w:ind w:firstLine="0"/>
            </w:pPr>
            <w:r w:rsidRPr="00524CBF">
              <w:t>Reikšmė sistemoje apskaičiuojama automatiškai sumuojant visų išlaidų pagrindimo dokumentų sumas.</w:t>
            </w:r>
          </w:p>
        </w:tc>
      </w:tr>
      <w:tr w:rsidR="00006BA8" w:rsidRPr="00524CBF" w14:paraId="7AE145F1" w14:textId="77777777" w:rsidTr="00AE28AE">
        <w:tc>
          <w:tcPr>
            <w:tcW w:w="988" w:type="dxa"/>
          </w:tcPr>
          <w:p w14:paraId="6E4DC6A1" w14:textId="77777777" w:rsidR="00006BA8" w:rsidRPr="00267B93" w:rsidRDefault="00006BA8" w:rsidP="00B778A2">
            <w:pPr>
              <w:pStyle w:val="Elsistekstas"/>
              <w:numPr>
                <w:ilvl w:val="0"/>
                <w:numId w:val="110"/>
              </w:numPr>
              <w:jc w:val="left"/>
            </w:pPr>
          </w:p>
        </w:tc>
        <w:tc>
          <w:tcPr>
            <w:tcW w:w="2126" w:type="dxa"/>
          </w:tcPr>
          <w:p w14:paraId="38C9F7FE" w14:textId="71CDD91A" w:rsidR="00006BA8" w:rsidRPr="00267B93" w:rsidRDefault="00006BA8" w:rsidP="00C828F2">
            <w:pPr>
              <w:pStyle w:val="Elsistekstas"/>
              <w:ind w:firstLine="0"/>
            </w:pPr>
            <w:r w:rsidRPr="00267B93">
              <w:t xml:space="preserve">Pridėti </w:t>
            </w:r>
            <w:r w:rsidR="00267B93">
              <w:t>išlaidas</w:t>
            </w:r>
          </w:p>
        </w:tc>
        <w:tc>
          <w:tcPr>
            <w:tcW w:w="1843" w:type="dxa"/>
          </w:tcPr>
          <w:p w14:paraId="373B8C3D" w14:textId="61B1F645" w:rsidR="00006BA8" w:rsidRPr="00E10701" w:rsidRDefault="00006BA8" w:rsidP="00C828F2">
            <w:pPr>
              <w:pStyle w:val="Elsistekstas"/>
              <w:ind w:firstLine="0"/>
            </w:pPr>
            <w:r w:rsidRPr="00E10701">
              <w:t>Nuoroda</w:t>
            </w:r>
          </w:p>
        </w:tc>
        <w:tc>
          <w:tcPr>
            <w:tcW w:w="4674" w:type="dxa"/>
          </w:tcPr>
          <w:p w14:paraId="027FC626" w14:textId="0901B08B" w:rsidR="00006BA8" w:rsidRPr="00B837D6" w:rsidRDefault="00006BA8" w:rsidP="00C828F2">
            <w:pPr>
              <w:pStyle w:val="Elsistekstas"/>
              <w:ind w:firstLine="0"/>
            </w:pPr>
            <w:r w:rsidRPr="00462636">
              <w:t xml:space="preserve">Paspaudus, atidaroma tiekėjo </w:t>
            </w:r>
            <w:r w:rsidR="000A5079">
              <w:t xml:space="preserve">ir jo išlaidų </w:t>
            </w:r>
            <w:r w:rsidRPr="00462636">
              <w:t>pridėjimo forma.</w:t>
            </w:r>
          </w:p>
        </w:tc>
      </w:tr>
      <w:tr w:rsidR="00006BA8" w:rsidRPr="00524CBF" w14:paraId="1CC4E7C5" w14:textId="77777777" w:rsidTr="00AE28AE">
        <w:tc>
          <w:tcPr>
            <w:tcW w:w="988" w:type="dxa"/>
          </w:tcPr>
          <w:p w14:paraId="2F4519DA" w14:textId="77777777" w:rsidR="00006BA8" w:rsidRPr="00E10701" w:rsidRDefault="00006BA8" w:rsidP="00B778A2">
            <w:pPr>
              <w:pStyle w:val="Elsistekstas"/>
              <w:numPr>
                <w:ilvl w:val="0"/>
                <w:numId w:val="110"/>
              </w:numPr>
              <w:jc w:val="left"/>
            </w:pPr>
          </w:p>
        </w:tc>
        <w:tc>
          <w:tcPr>
            <w:tcW w:w="2126" w:type="dxa"/>
          </w:tcPr>
          <w:p w14:paraId="08FD8EF3" w14:textId="07531217" w:rsidR="00006BA8" w:rsidRPr="00B837D6" w:rsidRDefault="00006BA8" w:rsidP="00C828F2">
            <w:pPr>
              <w:pStyle w:val="Elsistekstas"/>
              <w:ind w:firstLine="0"/>
            </w:pPr>
            <w:r w:rsidRPr="00462636">
              <w:t>Tiekėjo pirkimo sutarties numeris</w:t>
            </w:r>
          </w:p>
        </w:tc>
        <w:tc>
          <w:tcPr>
            <w:tcW w:w="1843" w:type="dxa"/>
          </w:tcPr>
          <w:p w14:paraId="0261B016" w14:textId="18E9C32B" w:rsidR="00006BA8" w:rsidRPr="00725BF4" w:rsidRDefault="00006BA8" w:rsidP="00C828F2">
            <w:pPr>
              <w:pStyle w:val="Elsistekstas"/>
              <w:ind w:firstLine="0"/>
            </w:pPr>
            <w:r w:rsidRPr="00505299">
              <w:t>Tekstinis laukas</w:t>
            </w:r>
          </w:p>
        </w:tc>
        <w:tc>
          <w:tcPr>
            <w:tcW w:w="4674" w:type="dxa"/>
          </w:tcPr>
          <w:p w14:paraId="78ACEB1E" w14:textId="5AF105AD" w:rsidR="00006BA8" w:rsidRPr="00E45599" w:rsidRDefault="00006BA8" w:rsidP="00C828F2">
            <w:pPr>
              <w:pStyle w:val="Elsistekstas"/>
              <w:ind w:firstLine="0"/>
            </w:pPr>
            <w:r w:rsidRPr="00725BF4">
              <w:t>Pateikiamas tiekėjo pirkimo sutarties numeris.</w:t>
            </w:r>
          </w:p>
        </w:tc>
      </w:tr>
      <w:tr w:rsidR="00006BA8" w:rsidRPr="00524CBF" w14:paraId="176F7FA9" w14:textId="77777777" w:rsidTr="00AE28AE">
        <w:tc>
          <w:tcPr>
            <w:tcW w:w="988" w:type="dxa"/>
          </w:tcPr>
          <w:p w14:paraId="48FC4383" w14:textId="77777777" w:rsidR="00006BA8" w:rsidRPr="00524CBF" w:rsidRDefault="00006BA8" w:rsidP="00B778A2">
            <w:pPr>
              <w:pStyle w:val="Elsistekstas"/>
              <w:numPr>
                <w:ilvl w:val="0"/>
                <w:numId w:val="110"/>
              </w:numPr>
              <w:jc w:val="left"/>
            </w:pPr>
          </w:p>
        </w:tc>
        <w:tc>
          <w:tcPr>
            <w:tcW w:w="2126" w:type="dxa"/>
          </w:tcPr>
          <w:p w14:paraId="10B6D55B" w14:textId="6B73B039" w:rsidR="00006BA8" w:rsidRPr="00524CBF" w:rsidRDefault="00006BA8" w:rsidP="00C828F2">
            <w:pPr>
              <w:pStyle w:val="Elsistekstas"/>
              <w:ind w:firstLine="0"/>
            </w:pPr>
            <w:r w:rsidRPr="00524CBF">
              <w:t>Tiekėjo kodas</w:t>
            </w:r>
          </w:p>
        </w:tc>
        <w:tc>
          <w:tcPr>
            <w:tcW w:w="1843" w:type="dxa"/>
          </w:tcPr>
          <w:p w14:paraId="5123B297" w14:textId="503C724B" w:rsidR="00006BA8" w:rsidRPr="00524CBF" w:rsidRDefault="00006BA8" w:rsidP="00C828F2">
            <w:pPr>
              <w:pStyle w:val="Elsistekstas"/>
              <w:ind w:firstLine="0"/>
            </w:pPr>
            <w:r w:rsidRPr="00524CBF">
              <w:t>Tekstinis laukas</w:t>
            </w:r>
          </w:p>
        </w:tc>
        <w:tc>
          <w:tcPr>
            <w:tcW w:w="4674" w:type="dxa"/>
          </w:tcPr>
          <w:p w14:paraId="61871CFA" w14:textId="39F97D31" w:rsidR="00006BA8" w:rsidRPr="00524CBF" w:rsidRDefault="00006BA8" w:rsidP="00C828F2">
            <w:pPr>
              <w:pStyle w:val="Elsistekstas"/>
              <w:ind w:firstLine="0"/>
            </w:pPr>
            <w:r w:rsidRPr="00524CBF">
              <w:t>Pateikiamas tiekėjo kodas.</w:t>
            </w:r>
          </w:p>
        </w:tc>
      </w:tr>
      <w:tr w:rsidR="00006BA8" w:rsidRPr="00524CBF" w14:paraId="62F6EDB8" w14:textId="77777777" w:rsidTr="00AE28AE">
        <w:tc>
          <w:tcPr>
            <w:tcW w:w="988" w:type="dxa"/>
          </w:tcPr>
          <w:p w14:paraId="2B812BE5" w14:textId="77777777" w:rsidR="00006BA8" w:rsidRPr="00524CBF" w:rsidRDefault="00006BA8" w:rsidP="00B778A2">
            <w:pPr>
              <w:pStyle w:val="Elsistekstas"/>
              <w:numPr>
                <w:ilvl w:val="0"/>
                <w:numId w:val="110"/>
              </w:numPr>
              <w:jc w:val="left"/>
            </w:pPr>
          </w:p>
        </w:tc>
        <w:tc>
          <w:tcPr>
            <w:tcW w:w="2126" w:type="dxa"/>
          </w:tcPr>
          <w:p w14:paraId="157DBE32" w14:textId="33448164" w:rsidR="00006BA8" w:rsidRPr="00524CBF" w:rsidRDefault="00006BA8" w:rsidP="00C828F2">
            <w:pPr>
              <w:pStyle w:val="Elsistekstas"/>
              <w:ind w:firstLine="0"/>
            </w:pPr>
            <w:r w:rsidRPr="00524CBF">
              <w:t>Tiekėjo pavadinimas</w:t>
            </w:r>
          </w:p>
        </w:tc>
        <w:tc>
          <w:tcPr>
            <w:tcW w:w="1843" w:type="dxa"/>
          </w:tcPr>
          <w:p w14:paraId="13F63B04" w14:textId="6624A2D5" w:rsidR="00006BA8" w:rsidRPr="00524CBF" w:rsidRDefault="00006BA8" w:rsidP="00C828F2">
            <w:pPr>
              <w:pStyle w:val="Elsistekstas"/>
              <w:ind w:firstLine="0"/>
            </w:pPr>
            <w:r w:rsidRPr="00524CBF">
              <w:t>Tekstinis laukas</w:t>
            </w:r>
          </w:p>
        </w:tc>
        <w:tc>
          <w:tcPr>
            <w:tcW w:w="4674" w:type="dxa"/>
          </w:tcPr>
          <w:p w14:paraId="6842BA6E" w14:textId="2687A67D" w:rsidR="00006BA8" w:rsidRPr="00524CBF" w:rsidRDefault="00006BA8" w:rsidP="00C828F2">
            <w:pPr>
              <w:pStyle w:val="Elsistekstas"/>
              <w:ind w:firstLine="0"/>
            </w:pPr>
            <w:r w:rsidRPr="00524CBF">
              <w:t>Pateikiamas tiekėjo pavadinimas.</w:t>
            </w:r>
          </w:p>
        </w:tc>
      </w:tr>
      <w:tr w:rsidR="00006BA8" w:rsidRPr="00524CBF" w14:paraId="400FBF66" w14:textId="77777777" w:rsidTr="00AE28AE">
        <w:tc>
          <w:tcPr>
            <w:tcW w:w="988" w:type="dxa"/>
          </w:tcPr>
          <w:p w14:paraId="360A8AEE" w14:textId="77777777" w:rsidR="00006BA8" w:rsidRPr="00524CBF" w:rsidRDefault="00006BA8" w:rsidP="00B778A2">
            <w:pPr>
              <w:pStyle w:val="Elsistekstas"/>
              <w:numPr>
                <w:ilvl w:val="0"/>
                <w:numId w:val="110"/>
              </w:numPr>
              <w:jc w:val="left"/>
            </w:pPr>
          </w:p>
        </w:tc>
        <w:tc>
          <w:tcPr>
            <w:tcW w:w="2126" w:type="dxa"/>
          </w:tcPr>
          <w:p w14:paraId="4D809331" w14:textId="3D0ACC79" w:rsidR="00006BA8" w:rsidRPr="00524CBF" w:rsidRDefault="00006BA8" w:rsidP="00C828F2">
            <w:pPr>
              <w:pStyle w:val="Elsistekstas"/>
              <w:ind w:firstLine="0"/>
            </w:pPr>
            <w:r w:rsidRPr="00524CBF">
              <w:t>Išlaidų suma pagal išlaidų pagrindimo dokumentą</w:t>
            </w:r>
          </w:p>
        </w:tc>
        <w:tc>
          <w:tcPr>
            <w:tcW w:w="1843" w:type="dxa"/>
          </w:tcPr>
          <w:p w14:paraId="589BAA9F" w14:textId="6253073C" w:rsidR="00006BA8" w:rsidRPr="00524CBF" w:rsidRDefault="00006BA8" w:rsidP="00C828F2">
            <w:pPr>
              <w:pStyle w:val="Elsistekstas"/>
              <w:ind w:firstLine="0"/>
            </w:pPr>
            <w:r w:rsidRPr="00524CBF">
              <w:t>Tekstinis laukas</w:t>
            </w:r>
          </w:p>
        </w:tc>
        <w:tc>
          <w:tcPr>
            <w:tcW w:w="4674" w:type="dxa"/>
          </w:tcPr>
          <w:p w14:paraId="66ED7E36" w14:textId="6AB7778F" w:rsidR="00006BA8" w:rsidRPr="00524CBF" w:rsidRDefault="00C96BAA" w:rsidP="00C828F2">
            <w:pPr>
              <w:pStyle w:val="Elsistekstas"/>
              <w:ind w:firstLine="0"/>
            </w:pPr>
            <w:r>
              <w:t>Automatiškai p</w:t>
            </w:r>
            <w:r w:rsidR="00006BA8" w:rsidRPr="00524CBF">
              <w:t xml:space="preserve">ateikiama išlaidų </w:t>
            </w:r>
            <w:r>
              <w:t xml:space="preserve">suma pagal </w:t>
            </w:r>
            <w:r w:rsidR="00006BA8" w:rsidRPr="00524CBF">
              <w:t>pagrindimo dokument</w:t>
            </w:r>
            <w:r>
              <w:t>ą</w:t>
            </w:r>
            <w:r w:rsidR="00006BA8" w:rsidRPr="00524CBF">
              <w:t xml:space="preserve"> </w:t>
            </w:r>
            <w:r>
              <w:t>tiekėjo pirkimo sutarties numeriui</w:t>
            </w:r>
            <w:r w:rsidR="00006BA8" w:rsidRPr="00524CBF">
              <w:t>.</w:t>
            </w:r>
          </w:p>
        </w:tc>
      </w:tr>
      <w:tr w:rsidR="00006BA8" w:rsidRPr="00524CBF" w14:paraId="6446E6B2" w14:textId="77777777" w:rsidTr="00AE28AE">
        <w:tc>
          <w:tcPr>
            <w:tcW w:w="988" w:type="dxa"/>
          </w:tcPr>
          <w:p w14:paraId="639EAE6C" w14:textId="77777777" w:rsidR="00006BA8" w:rsidRPr="00524CBF" w:rsidRDefault="00006BA8" w:rsidP="00B778A2">
            <w:pPr>
              <w:pStyle w:val="Elsistekstas"/>
              <w:numPr>
                <w:ilvl w:val="0"/>
                <w:numId w:val="110"/>
              </w:numPr>
              <w:jc w:val="left"/>
            </w:pPr>
          </w:p>
        </w:tc>
        <w:tc>
          <w:tcPr>
            <w:tcW w:w="2126" w:type="dxa"/>
          </w:tcPr>
          <w:p w14:paraId="59965986" w14:textId="0F0D2B36" w:rsidR="00006BA8" w:rsidRPr="00524CBF" w:rsidRDefault="00006BA8" w:rsidP="00C828F2">
            <w:pPr>
              <w:pStyle w:val="Elsistekstas"/>
              <w:ind w:firstLine="0"/>
            </w:pPr>
            <w:r w:rsidRPr="00524CBF">
              <w:t>Išlaidų pagrindimo dokumentų skaičius</w:t>
            </w:r>
          </w:p>
        </w:tc>
        <w:tc>
          <w:tcPr>
            <w:tcW w:w="1843" w:type="dxa"/>
          </w:tcPr>
          <w:p w14:paraId="77F53FEB" w14:textId="073F635A" w:rsidR="00006BA8" w:rsidRPr="00524CBF" w:rsidRDefault="00006BA8" w:rsidP="00C828F2">
            <w:pPr>
              <w:pStyle w:val="Elsistekstas"/>
              <w:ind w:firstLine="0"/>
            </w:pPr>
            <w:r w:rsidRPr="00524CBF">
              <w:t>Tekstinis laukas</w:t>
            </w:r>
          </w:p>
        </w:tc>
        <w:tc>
          <w:tcPr>
            <w:tcW w:w="4674" w:type="dxa"/>
          </w:tcPr>
          <w:p w14:paraId="16A21D33" w14:textId="04C6E681" w:rsidR="00006BA8" w:rsidRPr="00524CBF" w:rsidRDefault="00006BA8" w:rsidP="00C828F2">
            <w:pPr>
              <w:pStyle w:val="Elsistekstas"/>
              <w:ind w:firstLine="0"/>
            </w:pPr>
            <w:r w:rsidRPr="00524CBF">
              <w:t>Pateikiamas išlaidų pagrindimo dokumentų skaičius</w:t>
            </w:r>
            <w:r w:rsidR="000E5951">
              <w:t xml:space="preserve"> konkrečiai išlaidų eilutei</w:t>
            </w:r>
            <w:r w:rsidRPr="00524CBF">
              <w:t>.</w:t>
            </w:r>
          </w:p>
        </w:tc>
      </w:tr>
      <w:tr w:rsidR="00006BA8" w:rsidRPr="00524CBF" w14:paraId="2DF94EC7" w14:textId="77777777" w:rsidTr="00AE28AE">
        <w:tc>
          <w:tcPr>
            <w:tcW w:w="988" w:type="dxa"/>
          </w:tcPr>
          <w:p w14:paraId="6067368F" w14:textId="77777777" w:rsidR="00006BA8" w:rsidRPr="00524CBF" w:rsidRDefault="00006BA8" w:rsidP="00B778A2">
            <w:pPr>
              <w:pStyle w:val="Elsistekstas"/>
              <w:numPr>
                <w:ilvl w:val="0"/>
                <w:numId w:val="110"/>
              </w:numPr>
              <w:jc w:val="left"/>
            </w:pPr>
          </w:p>
        </w:tc>
        <w:tc>
          <w:tcPr>
            <w:tcW w:w="2126" w:type="dxa"/>
          </w:tcPr>
          <w:p w14:paraId="72A4E82F" w14:textId="504FEE33" w:rsidR="00006BA8" w:rsidRPr="00524CBF" w:rsidRDefault="00006BA8" w:rsidP="00C828F2">
            <w:pPr>
              <w:pStyle w:val="Elsistekstas"/>
              <w:ind w:firstLine="0"/>
            </w:pPr>
            <w:r w:rsidRPr="00524CBF">
              <w:t>Išlaidų suma pagal išlaidų apmokėjimo įrodymo dokumentą</w:t>
            </w:r>
          </w:p>
        </w:tc>
        <w:tc>
          <w:tcPr>
            <w:tcW w:w="1843" w:type="dxa"/>
          </w:tcPr>
          <w:p w14:paraId="3B6C43EB" w14:textId="2572066D" w:rsidR="00006BA8" w:rsidRPr="00524CBF" w:rsidRDefault="00006BA8" w:rsidP="00C828F2">
            <w:pPr>
              <w:pStyle w:val="Elsistekstas"/>
              <w:ind w:firstLine="0"/>
            </w:pPr>
            <w:r w:rsidRPr="00524CBF">
              <w:t>Tekstinis laukas</w:t>
            </w:r>
          </w:p>
        </w:tc>
        <w:tc>
          <w:tcPr>
            <w:tcW w:w="4674" w:type="dxa"/>
          </w:tcPr>
          <w:p w14:paraId="43765720" w14:textId="4E652403" w:rsidR="00006BA8" w:rsidRPr="00524CBF" w:rsidRDefault="009B04F1" w:rsidP="00C828F2">
            <w:pPr>
              <w:pStyle w:val="Elsistekstas"/>
              <w:ind w:firstLine="0"/>
            </w:pPr>
            <w:r>
              <w:t>Automatiškai p</w:t>
            </w:r>
            <w:r w:rsidR="00006BA8" w:rsidRPr="00524CBF">
              <w:t>ateikiama išlaidų</w:t>
            </w:r>
            <w:r>
              <w:t xml:space="preserve"> suma pagal</w:t>
            </w:r>
            <w:r w:rsidR="00006BA8" w:rsidRPr="00524CBF">
              <w:t xml:space="preserve"> apmokėjimo įrodymo dokument</w:t>
            </w:r>
            <w:r>
              <w:t>ą tiekėjo pirkimo sutarties numeriui</w:t>
            </w:r>
            <w:r w:rsidR="00006BA8" w:rsidRPr="00524CBF">
              <w:t>.</w:t>
            </w:r>
          </w:p>
        </w:tc>
      </w:tr>
      <w:tr w:rsidR="00006BA8" w:rsidRPr="00524CBF" w14:paraId="147C89E0" w14:textId="77777777" w:rsidTr="00AE28AE">
        <w:tc>
          <w:tcPr>
            <w:tcW w:w="988" w:type="dxa"/>
          </w:tcPr>
          <w:p w14:paraId="25DF2AA7" w14:textId="77777777" w:rsidR="00006BA8" w:rsidRPr="00524CBF" w:rsidRDefault="00006BA8" w:rsidP="00B778A2">
            <w:pPr>
              <w:pStyle w:val="Elsistekstas"/>
              <w:numPr>
                <w:ilvl w:val="0"/>
                <w:numId w:val="110"/>
              </w:numPr>
              <w:jc w:val="left"/>
            </w:pPr>
          </w:p>
        </w:tc>
        <w:tc>
          <w:tcPr>
            <w:tcW w:w="2126" w:type="dxa"/>
          </w:tcPr>
          <w:p w14:paraId="7D740595" w14:textId="08C20C67" w:rsidR="00006BA8" w:rsidRPr="00524CBF" w:rsidRDefault="00006BA8" w:rsidP="00C828F2">
            <w:pPr>
              <w:pStyle w:val="Elsistekstas"/>
              <w:ind w:firstLine="0"/>
            </w:pPr>
            <w:r w:rsidRPr="00524CBF">
              <w:t>Išlaidų apmokėjimo įrodymo dokumentų skaičius</w:t>
            </w:r>
          </w:p>
        </w:tc>
        <w:tc>
          <w:tcPr>
            <w:tcW w:w="1843" w:type="dxa"/>
          </w:tcPr>
          <w:p w14:paraId="670718D1" w14:textId="17627D79" w:rsidR="00006BA8" w:rsidRPr="00524CBF" w:rsidRDefault="00006BA8" w:rsidP="00C828F2">
            <w:pPr>
              <w:pStyle w:val="Elsistekstas"/>
              <w:ind w:firstLine="0"/>
            </w:pPr>
            <w:r w:rsidRPr="00524CBF">
              <w:t>Tekstinis laukas</w:t>
            </w:r>
          </w:p>
        </w:tc>
        <w:tc>
          <w:tcPr>
            <w:tcW w:w="4674" w:type="dxa"/>
          </w:tcPr>
          <w:p w14:paraId="164FF527" w14:textId="0CD9BB37" w:rsidR="00006BA8" w:rsidRPr="00524CBF" w:rsidRDefault="00006BA8" w:rsidP="00C828F2">
            <w:pPr>
              <w:pStyle w:val="Elsistekstas"/>
              <w:ind w:firstLine="0"/>
            </w:pPr>
            <w:r w:rsidRPr="00524CBF">
              <w:t>Pateikiamas išlaidų apmokėjimo įrodymo dokumentų skaičius</w:t>
            </w:r>
            <w:r w:rsidR="000E5951">
              <w:t xml:space="preserve"> konkrečiai išlaidų eilutei</w:t>
            </w:r>
            <w:r w:rsidR="00755115">
              <w:t>.</w:t>
            </w:r>
          </w:p>
        </w:tc>
      </w:tr>
    </w:tbl>
    <w:p w14:paraId="372E8778" w14:textId="77777777" w:rsidR="00006BA8" w:rsidRPr="002C6D36" w:rsidRDefault="00006BA8" w:rsidP="00006BA8">
      <w:pPr>
        <w:pStyle w:val="Elsistekstas"/>
        <w:ind w:left="284" w:firstLine="0"/>
      </w:pPr>
    </w:p>
    <w:p w14:paraId="0F0FD127" w14:textId="7CE2E0C9" w:rsidR="00006BA8" w:rsidRPr="00CA4E20" w:rsidRDefault="00006BA8" w:rsidP="00006BA8">
      <w:pPr>
        <w:pStyle w:val="Elsistekstas"/>
        <w:ind w:left="284" w:firstLine="0"/>
        <w:rPr>
          <w:b/>
        </w:rPr>
      </w:pPr>
      <w:r w:rsidRPr="00CA4E20">
        <w:rPr>
          <w:b/>
        </w:rPr>
        <w:t>Nauj</w:t>
      </w:r>
      <w:r w:rsidR="00A83882">
        <w:rPr>
          <w:b/>
        </w:rPr>
        <w:t>ų</w:t>
      </w:r>
      <w:r w:rsidRPr="00CA4E20">
        <w:rPr>
          <w:b/>
        </w:rPr>
        <w:t xml:space="preserve"> </w:t>
      </w:r>
      <w:r w:rsidR="00A83882">
        <w:rPr>
          <w:b/>
        </w:rPr>
        <w:t>išlaidų</w:t>
      </w:r>
      <w:r w:rsidRPr="00CA4E20">
        <w:rPr>
          <w:b/>
        </w:rPr>
        <w:t xml:space="preserve"> pridėjimas arba redagavimas:</w:t>
      </w:r>
    </w:p>
    <w:p w14:paraId="6CD76E60" w14:textId="585AC997" w:rsidR="00006BA8" w:rsidRPr="00BF78D7" w:rsidRDefault="00006BA8" w:rsidP="00B778A2">
      <w:pPr>
        <w:pStyle w:val="Elsistekstas"/>
        <w:numPr>
          <w:ilvl w:val="0"/>
          <w:numId w:val="109"/>
        </w:numPr>
      </w:pPr>
      <w:r w:rsidRPr="00BF78D7">
        <w:t>Pridėti nauj</w:t>
      </w:r>
      <w:r w:rsidR="00BF78D7">
        <w:t>as</w:t>
      </w:r>
      <w:r w:rsidRPr="00BF78D7">
        <w:t xml:space="preserve"> </w:t>
      </w:r>
      <w:r w:rsidR="00BF78D7">
        <w:t>išlaidas</w:t>
      </w:r>
      <w:r w:rsidRPr="00BF78D7">
        <w:t xml:space="preserve"> arba j</w:t>
      </w:r>
      <w:r w:rsidR="00BF78D7">
        <w:t>as</w:t>
      </w:r>
      <w:r w:rsidRPr="00BF78D7">
        <w:t xml:space="preserve"> paredaguoti:</w:t>
      </w:r>
    </w:p>
    <w:p w14:paraId="1FB25555" w14:textId="77277C49" w:rsidR="00006BA8" w:rsidRPr="008B7BCF" w:rsidRDefault="00006BA8" w:rsidP="00B778A2">
      <w:pPr>
        <w:pStyle w:val="Elsistekstas"/>
        <w:numPr>
          <w:ilvl w:val="1"/>
          <w:numId w:val="109"/>
        </w:numPr>
      </w:pPr>
      <w:r w:rsidRPr="008B7BCF">
        <w:t>Pridėti nauj</w:t>
      </w:r>
      <w:r w:rsidR="008B7BCF">
        <w:t>as</w:t>
      </w:r>
      <w:r w:rsidRPr="008B7BCF">
        <w:t xml:space="preserve"> </w:t>
      </w:r>
      <w:r w:rsidR="008B7BCF">
        <w:t>išlaidas</w:t>
      </w:r>
      <w:r w:rsidRPr="008B7BCF">
        <w:t xml:space="preserve"> konkrečiam fiziniam rodikliui, fizinių rodiklių ir jų tiekėjų sąrašinėje paspaudus mygtuką „Pridėti </w:t>
      </w:r>
      <w:r w:rsidR="008B7BCF">
        <w:t>išlaidas</w:t>
      </w:r>
      <w:r w:rsidRPr="008B7BCF">
        <w:t xml:space="preserve">“. </w:t>
      </w:r>
    </w:p>
    <w:p w14:paraId="17806C7B" w14:textId="77777777" w:rsidR="00006BA8" w:rsidRPr="009F5E0D" w:rsidRDefault="00006BA8" w:rsidP="00B778A2">
      <w:pPr>
        <w:pStyle w:val="Elsistekstas"/>
        <w:numPr>
          <w:ilvl w:val="1"/>
          <w:numId w:val="109"/>
        </w:numPr>
      </w:pPr>
      <w:r w:rsidRPr="00E10701">
        <w:t>Paredaguoti pridėtą tiekėją, fizinių rodiklių ir jų tiekėjų sąrašinėje ties konkrečiu tiekėju paspaudus piktogramą „Redaguoti“ (</w:t>
      </w:r>
      <w:r w:rsidRPr="00026724">
        <w:rPr>
          <w:noProof/>
        </w:rPr>
        <w:drawing>
          <wp:inline distT="0" distB="0" distL="0" distR="0" wp14:anchorId="46582BC9" wp14:editId="1580108F">
            <wp:extent cx="192024" cy="164592"/>
            <wp:effectExtent l="0" t="0" r="0" b="698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2024" cy="164592"/>
                    </a:xfrm>
                    <a:prstGeom prst="rect">
                      <a:avLst/>
                    </a:prstGeom>
                  </pic:spPr>
                </pic:pic>
              </a:graphicData>
            </a:graphic>
          </wp:inline>
        </w:drawing>
      </w:r>
      <w:r w:rsidRPr="00026724">
        <w:t xml:space="preserve">). </w:t>
      </w:r>
    </w:p>
    <w:p w14:paraId="34CE72EA" w14:textId="77777777" w:rsidR="00006BA8" w:rsidRPr="00CA4E20" w:rsidRDefault="00006BA8" w:rsidP="00006BA8">
      <w:pPr>
        <w:pStyle w:val="Elsistekstas"/>
        <w:ind w:left="284" w:firstLine="0"/>
        <w:rPr>
          <w:b/>
        </w:rPr>
      </w:pPr>
    </w:p>
    <w:p w14:paraId="699FFE73" w14:textId="39F15EEA" w:rsidR="002D1989" w:rsidRPr="00DD7B7C" w:rsidRDefault="00006BA8" w:rsidP="002D1989">
      <w:pPr>
        <w:pStyle w:val="Elsistekstas"/>
        <w:ind w:left="284" w:firstLine="0"/>
      </w:pPr>
      <w:r w:rsidRPr="00DD7B7C">
        <w:rPr>
          <w:noProof/>
        </w:rPr>
        <w:drawing>
          <wp:inline distT="0" distB="0" distL="0" distR="0" wp14:anchorId="6768BD51" wp14:editId="7E99B41F">
            <wp:extent cx="6115050" cy="4219575"/>
            <wp:effectExtent l="19050" t="19050" r="19050" b="2857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15050" cy="4219575"/>
                    </a:xfrm>
                    <a:prstGeom prst="rect">
                      <a:avLst/>
                    </a:prstGeom>
                    <a:noFill/>
                    <a:ln>
                      <a:solidFill>
                        <a:schemeClr val="tx1"/>
                      </a:solidFill>
                    </a:ln>
                  </pic:spPr>
                </pic:pic>
              </a:graphicData>
            </a:graphic>
          </wp:inline>
        </w:drawing>
      </w:r>
    </w:p>
    <w:p w14:paraId="072853C8" w14:textId="484C7741" w:rsidR="00006BA8" w:rsidRPr="00E43CE2" w:rsidRDefault="002E30C0" w:rsidP="00D936D1">
      <w:pPr>
        <w:pStyle w:val="Paveiksleliopavadinimas"/>
      </w:pPr>
      <w:r w:rsidRPr="00E43CE2">
        <w:t>MPD3 IK</w:t>
      </w:r>
      <w:r w:rsidR="00006BA8" w:rsidRPr="00E43CE2">
        <w:t xml:space="preserve"> – Tiekėjo pridėjimas / redagavimas</w:t>
      </w:r>
    </w:p>
    <w:p w14:paraId="3122E2B8" w14:textId="77777777" w:rsidR="00006BA8" w:rsidRPr="00462636" w:rsidRDefault="00006BA8" w:rsidP="00B778A2">
      <w:pPr>
        <w:pStyle w:val="Elsistekstas"/>
        <w:numPr>
          <w:ilvl w:val="1"/>
          <w:numId w:val="109"/>
        </w:numPr>
      </w:pPr>
      <w:r w:rsidRPr="00462636">
        <w:t>Užpildyti formos laukus apie tiekėją:</w:t>
      </w:r>
    </w:p>
    <w:tbl>
      <w:tblPr>
        <w:tblStyle w:val="Elsislentele"/>
        <w:tblW w:w="0" w:type="auto"/>
        <w:tblLook w:val="04A0" w:firstRow="1" w:lastRow="0" w:firstColumn="1" w:lastColumn="0" w:noHBand="0" w:noVBand="1"/>
      </w:tblPr>
      <w:tblGrid>
        <w:gridCol w:w="979"/>
        <w:gridCol w:w="2103"/>
        <w:gridCol w:w="1824"/>
        <w:gridCol w:w="4621"/>
      </w:tblGrid>
      <w:tr w:rsidR="00006BA8" w:rsidRPr="00524CBF" w14:paraId="63D8C005"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22607620" w14:textId="77777777" w:rsidR="00006BA8" w:rsidRPr="00B82986" w:rsidRDefault="00006BA8" w:rsidP="00C06146">
            <w:pPr>
              <w:pStyle w:val="Elsislentelesantraste"/>
              <w:rPr>
                <w:b/>
              </w:rPr>
            </w:pPr>
            <w:r w:rsidRPr="00B82986">
              <w:t>Eil. Nr.</w:t>
            </w:r>
          </w:p>
        </w:tc>
        <w:tc>
          <w:tcPr>
            <w:tcW w:w="2126" w:type="dxa"/>
          </w:tcPr>
          <w:p w14:paraId="69A075D3" w14:textId="77777777" w:rsidR="00006BA8" w:rsidRPr="00462636" w:rsidRDefault="00006BA8" w:rsidP="00C06146">
            <w:pPr>
              <w:pStyle w:val="Elsislentelesantraste"/>
              <w:rPr>
                <w:b/>
              </w:rPr>
            </w:pPr>
            <w:r w:rsidRPr="00462636">
              <w:t>Lauko pavadinimas</w:t>
            </w:r>
          </w:p>
        </w:tc>
        <w:tc>
          <w:tcPr>
            <w:tcW w:w="1843" w:type="dxa"/>
          </w:tcPr>
          <w:p w14:paraId="4BD51570" w14:textId="77777777" w:rsidR="00006BA8" w:rsidRPr="00B837D6" w:rsidRDefault="00006BA8" w:rsidP="00C06146">
            <w:pPr>
              <w:pStyle w:val="Elsislentelesantraste"/>
              <w:rPr>
                <w:b/>
              </w:rPr>
            </w:pPr>
            <w:r w:rsidRPr="00B837D6">
              <w:t>Tipas</w:t>
            </w:r>
          </w:p>
        </w:tc>
        <w:tc>
          <w:tcPr>
            <w:tcW w:w="4674" w:type="dxa"/>
          </w:tcPr>
          <w:p w14:paraId="48A45835" w14:textId="77777777" w:rsidR="00006BA8" w:rsidRPr="00505299" w:rsidRDefault="00006BA8" w:rsidP="00C06146">
            <w:pPr>
              <w:pStyle w:val="Elsislentelesantraste"/>
              <w:rPr>
                <w:b/>
              </w:rPr>
            </w:pPr>
            <w:r w:rsidRPr="00505299">
              <w:t>Aprašymas</w:t>
            </w:r>
          </w:p>
        </w:tc>
      </w:tr>
      <w:tr w:rsidR="00006BA8" w:rsidRPr="00524CBF" w14:paraId="163D7B10" w14:textId="77777777" w:rsidTr="00AE28AE">
        <w:tc>
          <w:tcPr>
            <w:tcW w:w="988" w:type="dxa"/>
          </w:tcPr>
          <w:p w14:paraId="0D4B66B2" w14:textId="77777777" w:rsidR="00006BA8" w:rsidRPr="00524CBF" w:rsidRDefault="00006BA8" w:rsidP="00B778A2">
            <w:pPr>
              <w:pStyle w:val="Elsistekstas"/>
              <w:numPr>
                <w:ilvl w:val="0"/>
                <w:numId w:val="111"/>
              </w:numPr>
              <w:jc w:val="left"/>
            </w:pPr>
          </w:p>
        </w:tc>
        <w:tc>
          <w:tcPr>
            <w:tcW w:w="2126" w:type="dxa"/>
          </w:tcPr>
          <w:p w14:paraId="20AF7D34" w14:textId="77777777" w:rsidR="00006BA8" w:rsidRPr="00C63109" w:rsidRDefault="00006BA8" w:rsidP="00C828F2">
            <w:pPr>
              <w:pStyle w:val="Elsistekstas"/>
              <w:ind w:firstLine="0"/>
            </w:pPr>
            <w:r w:rsidRPr="00C63109">
              <w:t>Fizinio rodiklio numeris ir pavadinimas</w:t>
            </w:r>
          </w:p>
        </w:tc>
        <w:tc>
          <w:tcPr>
            <w:tcW w:w="1843" w:type="dxa"/>
          </w:tcPr>
          <w:p w14:paraId="0762F2C2" w14:textId="77777777" w:rsidR="00006BA8" w:rsidRPr="00C63109" w:rsidRDefault="00006BA8" w:rsidP="00C828F2">
            <w:pPr>
              <w:pStyle w:val="Elsistekstas"/>
              <w:ind w:firstLine="0"/>
            </w:pPr>
            <w:r w:rsidRPr="00C63109">
              <w:t>Tekstinis laukas</w:t>
            </w:r>
          </w:p>
        </w:tc>
        <w:tc>
          <w:tcPr>
            <w:tcW w:w="4674" w:type="dxa"/>
          </w:tcPr>
          <w:p w14:paraId="7A07BF29" w14:textId="77777777" w:rsidR="00006BA8" w:rsidRPr="00C63109" w:rsidRDefault="00006BA8" w:rsidP="00C828F2">
            <w:pPr>
              <w:pStyle w:val="Elsistekstas"/>
              <w:ind w:firstLine="0"/>
            </w:pPr>
            <w:r w:rsidRPr="00C63109">
              <w:t>Pateikiamas fizinio rodiklio numeris ir pavadinimas.</w:t>
            </w:r>
          </w:p>
        </w:tc>
      </w:tr>
      <w:tr w:rsidR="00006BA8" w:rsidRPr="00524CBF" w14:paraId="57755A23" w14:textId="77777777" w:rsidTr="00AE28AE">
        <w:tc>
          <w:tcPr>
            <w:tcW w:w="988" w:type="dxa"/>
          </w:tcPr>
          <w:p w14:paraId="4FA6CF55" w14:textId="77777777" w:rsidR="00006BA8" w:rsidRPr="00524CBF" w:rsidRDefault="00006BA8" w:rsidP="00B778A2">
            <w:pPr>
              <w:pStyle w:val="Elsistekstas"/>
              <w:numPr>
                <w:ilvl w:val="0"/>
                <w:numId w:val="111"/>
              </w:numPr>
              <w:jc w:val="left"/>
            </w:pPr>
          </w:p>
        </w:tc>
        <w:tc>
          <w:tcPr>
            <w:tcW w:w="2126" w:type="dxa"/>
          </w:tcPr>
          <w:p w14:paraId="4D6CC466" w14:textId="77777777" w:rsidR="00006BA8" w:rsidRPr="00C63109" w:rsidRDefault="00006BA8" w:rsidP="00C828F2">
            <w:pPr>
              <w:pStyle w:val="Elsistekstas"/>
              <w:ind w:firstLine="0"/>
            </w:pPr>
            <w:r w:rsidRPr="00C63109">
              <w:t>Tiekėjo pirkimo sutarties numeris</w:t>
            </w:r>
          </w:p>
        </w:tc>
        <w:tc>
          <w:tcPr>
            <w:tcW w:w="1843" w:type="dxa"/>
          </w:tcPr>
          <w:p w14:paraId="60B752B2" w14:textId="77777777" w:rsidR="00006BA8" w:rsidRPr="00C63109" w:rsidRDefault="00006BA8" w:rsidP="00C828F2">
            <w:pPr>
              <w:pStyle w:val="Elsistekstas"/>
              <w:ind w:firstLine="0"/>
            </w:pPr>
            <w:r w:rsidRPr="00C63109">
              <w:t>Išskleidžiamasis sąrašas</w:t>
            </w:r>
          </w:p>
          <w:p w14:paraId="73EC681A" w14:textId="77777777" w:rsidR="00006BA8" w:rsidRPr="00C63109" w:rsidRDefault="00006BA8" w:rsidP="00C828F2">
            <w:pPr>
              <w:pStyle w:val="Elsistekstas"/>
              <w:ind w:firstLine="0"/>
            </w:pPr>
            <w:r w:rsidRPr="00C63109">
              <w:t>Neprivalomas</w:t>
            </w:r>
          </w:p>
          <w:p w14:paraId="4F62ADCC" w14:textId="77777777" w:rsidR="00006BA8" w:rsidRPr="00C63109" w:rsidRDefault="00006BA8" w:rsidP="00C828F2">
            <w:pPr>
              <w:pStyle w:val="Elsistekstas"/>
              <w:ind w:firstLine="0"/>
            </w:pPr>
            <w:r w:rsidRPr="00C63109">
              <w:t>Redaguojamas</w:t>
            </w:r>
          </w:p>
        </w:tc>
        <w:tc>
          <w:tcPr>
            <w:tcW w:w="4674" w:type="dxa"/>
          </w:tcPr>
          <w:p w14:paraId="17B24ACC" w14:textId="77777777" w:rsidR="00006BA8" w:rsidRPr="00C63109" w:rsidRDefault="00006BA8" w:rsidP="00C828F2">
            <w:pPr>
              <w:pStyle w:val="Elsistekstas"/>
              <w:ind w:firstLine="0"/>
            </w:pPr>
            <w:r w:rsidRPr="00C63109">
              <w:t>Nurodomas tiekėjo pirkimo sutarties numeris.</w:t>
            </w:r>
          </w:p>
          <w:p w14:paraId="357A6051" w14:textId="77777777" w:rsidR="00006BA8" w:rsidRDefault="00006BA8" w:rsidP="00C828F2">
            <w:pPr>
              <w:pStyle w:val="Elsistekstas"/>
              <w:ind w:firstLine="0"/>
            </w:pPr>
            <w:r w:rsidRPr="00C63109">
              <w:t>Galimas simbolių skaičius – 30</w:t>
            </w:r>
            <w:r w:rsidR="00C63109">
              <w:t>.</w:t>
            </w:r>
          </w:p>
          <w:p w14:paraId="2DEC25DD" w14:textId="4FE9EB0F" w:rsidR="00C63109" w:rsidRPr="00C63109" w:rsidRDefault="00C63109" w:rsidP="00C828F2">
            <w:pPr>
              <w:pStyle w:val="Elsistekstas"/>
              <w:ind w:firstLine="0"/>
            </w:pPr>
            <w:r>
              <w:t>Nurodžius reikšmę „Kita“ – laukai „Tiekėjo kodas“ ir „Tiekėjo pavadinimas“ tampa neaktyviais.</w:t>
            </w:r>
          </w:p>
        </w:tc>
      </w:tr>
      <w:tr w:rsidR="00006BA8" w:rsidRPr="00524CBF" w14:paraId="632159FB" w14:textId="77777777" w:rsidTr="00AE28AE">
        <w:tc>
          <w:tcPr>
            <w:tcW w:w="988" w:type="dxa"/>
          </w:tcPr>
          <w:p w14:paraId="4C0FDC29" w14:textId="77777777" w:rsidR="00006BA8" w:rsidRPr="00524CBF" w:rsidRDefault="00006BA8" w:rsidP="00B778A2">
            <w:pPr>
              <w:pStyle w:val="Elsistekstas"/>
              <w:numPr>
                <w:ilvl w:val="0"/>
                <w:numId w:val="111"/>
              </w:numPr>
              <w:jc w:val="left"/>
            </w:pPr>
          </w:p>
        </w:tc>
        <w:tc>
          <w:tcPr>
            <w:tcW w:w="2126" w:type="dxa"/>
          </w:tcPr>
          <w:p w14:paraId="177DFCDE" w14:textId="77777777" w:rsidR="00006BA8" w:rsidRPr="00C63109" w:rsidRDefault="00006BA8" w:rsidP="00C828F2">
            <w:pPr>
              <w:pStyle w:val="Elsistekstas"/>
              <w:ind w:firstLine="0"/>
            </w:pPr>
            <w:r w:rsidRPr="00C63109">
              <w:t>Tiekėjo kodas</w:t>
            </w:r>
          </w:p>
        </w:tc>
        <w:tc>
          <w:tcPr>
            <w:tcW w:w="1843" w:type="dxa"/>
          </w:tcPr>
          <w:p w14:paraId="575AA0AC" w14:textId="77777777" w:rsidR="00006BA8" w:rsidRPr="00C63109" w:rsidRDefault="00006BA8" w:rsidP="00C828F2">
            <w:pPr>
              <w:pStyle w:val="Elsistekstas"/>
              <w:ind w:firstLine="0"/>
            </w:pPr>
            <w:r w:rsidRPr="00C63109">
              <w:t>Tekstinis laukas</w:t>
            </w:r>
          </w:p>
          <w:p w14:paraId="4AD2C006" w14:textId="77777777" w:rsidR="00006BA8" w:rsidRPr="00C63109" w:rsidRDefault="00006BA8" w:rsidP="00C828F2">
            <w:pPr>
              <w:pStyle w:val="Elsistekstas"/>
              <w:ind w:firstLine="0"/>
            </w:pPr>
            <w:r w:rsidRPr="00C63109">
              <w:t>Neprivalomas</w:t>
            </w:r>
          </w:p>
          <w:p w14:paraId="121D8258" w14:textId="77777777" w:rsidR="00006BA8" w:rsidRPr="00C63109" w:rsidRDefault="00006BA8" w:rsidP="00C828F2">
            <w:pPr>
              <w:pStyle w:val="Elsistekstas"/>
              <w:ind w:firstLine="0"/>
            </w:pPr>
            <w:r w:rsidRPr="00C63109">
              <w:t>Redaguojamas</w:t>
            </w:r>
          </w:p>
        </w:tc>
        <w:tc>
          <w:tcPr>
            <w:tcW w:w="4674" w:type="dxa"/>
          </w:tcPr>
          <w:p w14:paraId="111E2D7B" w14:textId="77777777" w:rsidR="00006BA8" w:rsidRPr="00C63109" w:rsidRDefault="00006BA8" w:rsidP="00C828F2">
            <w:pPr>
              <w:pStyle w:val="Elsistekstas"/>
              <w:ind w:firstLine="0"/>
            </w:pPr>
            <w:r w:rsidRPr="00C63109">
              <w:t>Nurodomas tiekėjo kodas.</w:t>
            </w:r>
          </w:p>
          <w:p w14:paraId="4DC39469" w14:textId="797D96DC" w:rsidR="00006BA8" w:rsidRPr="00C63109" w:rsidRDefault="00006BA8" w:rsidP="00C828F2">
            <w:pPr>
              <w:pStyle w:val="Elsistekstas"/>
              <w:ind w:firstLine="0"/>
            </w:pPr>
            <w:r w:rsidRPr="00C63109">
              <w:t>Galimas simbolių skaičius – nuo 5-15</w:t>
            </w:r>
            <w:r w:rsidR="00081960">
              <w:t>.</w:t>
            </w:r>
          </w:p>
        </w:tc>
      </w:tr>
      <w:tr w:rsidR="00006BA8" w:rsidRPr="00524CBF" w14:paraId="368CFBE9" w14:textId="77777777" w:rsidTr="00AE28AE">
        <w:tc>
          <w:tcPr>
            <w:tcW w:w="988" w:type="dxa"/>
          </w:tcPr>
          <w:p w14:paraId="1185EA39" w14:textId="77777777" w:rsidR="00006BA8" w:rsidRPr="00524CBF" w:rsidRDefault="00006BA8" w:rsidP="00B778A2">
            <w:pPr>
              <w:pStyle w:val="Elsistekstas"/>
              <w:numPr>
                <w:ilvl w:val="0"/>
                <w:numId w:val="111"/>
              </w:numPr>
              <w:jc w:val="left"/>
            </w:pPr>
          </w:p>
        </w:tc>
        <w:tc>
          <w:tcPr>
            <w:tcW w:w="2126" w:type="dxa"/>
          </w:tcPr>
          <w:p w14:paraId="59773FBB" w14:textId="77777777" w:rsidR="00006BA8" w:rsidRPr="00C63109" w:rsidRDefault="00006BA8" w:rsidP="00C828F2">
            <w:pPr>
              <w:pStyle w:val="Elsistekstas"/>
              <w:ind w:firstLine="0"/>
            </w:pPr>
            <w:r w:rsidRPr="00C63109">
              <w:t>Tiekėjo pavadinimas</w:t>
            </w:r>
          </w:p>
        </w:tc>
        <w:tc>
          <w:tcPr>
            <w:tcW w:w="1843" w:type="dxa"/>
          </w:tcPr>
          <w:p w14:paraId="4ED4DD85" w14:textId="77777777" w:rsidR="00006BA8" w:rsidRPr="00C63109" w:rsidRDefault="00006BA8" w:rsidP="00C828F2">
            <w:pPr>
              <w:pStyle w:val="Elsistekstas"/>
              <w:ind w:firstLine="0"/>
            </w:pPr>
            <w:r w:rsidRPr="00C63109">
              <w:t>Tekstinis laukas</w:t>
            </w:r>
          </w:p>
          <w:p w14:paraId="5743296E" w14:textId="77777777" w:rsidR="00006BA8" w:rsidRPr="00C63109" w:rsidRDefault="00006BA8" w:rsidP="00C828F2">
            <w:pPr>
              <w:pStyle w:val="Elsistekstas"/>
              <w:ind w:firstLine="0"/>
            </w:pPr>
            <w:r w:rsidRPr="00C63109">
              <w:t>Privalomas</w:t>
            </w:r>
          </w:p>
          <w:p w14:paraId="4699534D" w14:textId="77777777" w:rsidR="00006BA8" w:rsidRPr="00C63109" w:rsidRDefault="00006BA8" w:rsidP="00C828F2">
            <w:pPr>
              <w:pStyle w:val="Elsistekstas"/>
              <w:ind w:firstLine="0"/>
            </w:pPr>
            <w:r w:rsidRPr="00C63109">
              <w:t>Redaguojamas</w:t>
            </w:r>
          </w:p>
        </w:tc>
        <w:tc>
          <w:tcPr>
            <w:tcW w:w="4674" w:type="dxa"/>
          </w:tcPr>
          <w:p w14:paraId="031D91DC" w14:textId="77777777" w:rsidR="00006BA8" w:rsidRPr="00C63109" w:rsidRDefault="00006BA8" w:rsidP="00C828F2">
            <w:pPr>
              <w:pStyle w:val="Elsistekstas"/>
              <w:ind w:firstLine="0"/>
            </w:pPr>
            <w:r w:rsidRPr="00C63109">
              <w:t>Nurodomas tiekėjo pavadinimas.</w:t>
            </w:r>
          </w:p>
          <w:p w14:paraId="20715314" w14:textId="065A7068" w:rsidR="00006BA8" w:rsidRPr="00C63109" w:rsidRDefault="00006BA8" w:rsidP="00C828F2">
            <w:pPr>
              <w:pStyle w:val="Elsistekstas"/>
              <w:ind w:firstLine="0"/>
            </w:pPr>
            <w:r w:rsidRPr="00C63109">
              <w:t>Galimas simbolių skaičius – 140</w:t>
            </w:r>
            <w:r w:rsidR="00081960">
              <w:t>.</w:t>
            </w:r>
          </w:p>
        </w:tc>
      </w:tr>
      <w:tr w:rsidR="00006BA8" w:rsidRPr="00524CBF" w14:paraId="07D2EE54" w14:textId="77777777" w:rsidTr="00AE28AE">
        <w:tc>
          <w:tcPr>
            <w:tcW w:w="988" w:type="dxa"/>
          </w:tcPr>
          <w:p w14:paraId="59A8FBB9" w14:textId="77777777" w:rsidR="00006BA8" w:rsidRPr="00524CBF" w:rsidRDefault="00006BA8" w:rsidP="00B778A2">
            <w:pPr>
              <w:pStyle w:val="Elsistekstas"/>
              <w:numPr>
                <w:ilvl w:val="0"/>
                <w:numId w:val="111"/>
              </w:numPr>
              <w:jc w:val="left"/>
            </w:pPr>
          </w:p>
        </w:tc>
        <w:tc>
          <w:tcPr>
            <w:tcW w:w="2126" w:type="dxa"/>
          </w:tcPr>
          <w:p w14:paraId="42CDDF7E" w14:textId="77777777" w:rsidR="00006BA8" w:rsidRPr="00C63109" w:rsidRDefault="00006BA8" w:rsidP="00C828F2">
            <w:pPr>
              <w:pStyle w:val="Elsistekstas"/>
              <w:ind w:firstLine="0"/>
            </w:pPr>
            <w:r w:rsidRPr="00C63109">
              <w:rPr>
                <w:rFonts w:cs="Arial"/>
                <w:szCs w:val="20"/>
              </w:rPr>
              <w:t>Prašomų pripažinti tinkamomis finansuoti išlaidų suma pagal išlaidų pagrindimo dokumentus</w:t>
            </w:r>
          </w:p>
        </w:tc>
        <w:tc>
          <w:tcPr>
            <w:tcW w:w="1843" w:type="dxa"/>
          </w:tcPr>
          <w:p w14:paraId="6F03C534" w14:textId="77777777" w:rsidR="00006BA8" w:rsidRPr="00C63109" w:rsidRDefault="00006BA8" w:rsidP="00C828F2">
            <w:pPr>
              <w:pStyle w:val="Elsistekstas"/>
              <w:ind w:firstLine="0"/>
            </w:pPr>
            <w:r w:rsidRPr="00C63109">
              <w:t>Tekstinis laukas</w:t>
            </w:r>
          </w:p>
        </w:tc>
        <w:tc>
          <w:tcPr>
            <w:tcW w:w="4674" w:type="dxa"/>
          </w:tcPr>
          <w:p w14:paraId="7EB15353" w14:textId="77777777" w:rsidR="00006BA8" w:rsidRPr="00C63109" w:rsidRDefault="00006BA8" w:rsidP="00C828F2">
            <w:pPr>
              <w:pStyle w:val="Elsistekstas"/>
              <w:ind w:firstLine="0"/>
            </w:pPr>
            <w:r w:rsidRPr="00C63109">
              <w:t xml:space="preserve">Pateikiama bendra </w:t>
            </w:r>
            <w:r w:rsidRPr="00C828F2">
              <w:rPr>
                <w:rFonts w:cs="Arial"/>
                <w:szCs w:val="20"/>
              </w:rPr>
              <w:t>prašomų pripažinti tinkamomis finansuoti išlaidų</w:t>
            </w:r>
            <w:r w:rsidRPr="00C63109">
              <w:t xml:space="preserve"> suma pagal išlaidų pagrindimo dokumentus.</w:t>
            </w:r>
          </w:p>
          <w:p w14:paraId="73D685AB" w14:textId="77777777" w:rsidR="00006BA8" w:rsidRPr="00C63109" w:rsidRDefault="00006BA8" w:rsidP="00C828F2">
            <w:pPr>
              <w:pStyle w:val="Elsistekstas"/>
              <w:ind w:firstLine="0"/>
            </w:pPr>
            <w:r w:rsidRPr="00C63109">
              <w:t>Reikšmė sistemoje apskaičiuojama automatiškai sumuojant visų išlaidų pagrindimo dokumentų sumas.</w:t>
            </w:r>
          </w:p>
        </w:tc>
      </w:tr>
      <w:tr w:rsidR="00E43CE2" w:rsidRPr="00524CBF" w14:paraId="419EB461" w14:textId="77777777" w:rsidTr="00AE28AE">
        <w:tc>
          <w:tcPr>
            <w:tcW w:w="988" w:type="dxa"/>
          </w:tcPr>
          <w:p w14:paraId="5DC46A0E" w14:textId="77777777" w:rsidR="00E43CE2" w:rsidRPr="00524CBF" w:rsidRDefault="00E43CE2" w:rsidP="00B778A2">
            <w:pPr>
              <w:pStyle w:val="Elsistekstas"/>
              <w:numPr>
                <w:ilvl w:val="0"/>
                <w:numId w:val="111"/>
              </w:numPr>
              <w:jc w:val="left"/>
            </w:pPr>
          </w:p>
        </w:tc>
        <w:tc>
          <w:tcPr>
            <w:tcW w:w="2126" w:type="dxa"/>
          </w:tcPr>
          <w:p w14:paraId="532583C3" w14:textId="1332ED66" w:rsidR="00E43CE2" w:rsidRPr="00C63109" w:rsidRDefault="00E43CE2" w:rsidP="00C828F2">
            <w:pPr>
              <w:pStyle w:val="Elsistekstas"/>
              <w:ind w:firstLine="0"/>
              <w:rPr>
                <w:rFonts w:cs="Arial"/>
                <w:szCs w:val="20"/>
              </w:rPr>
            </w:pPr>
            <w:r w:rsidRPr="00C63109">
              <w:rPr>
                <w:rFonts w:cs="Arial"/>
                <w:szCs w:val="20"/>
              </w:rPr>
              <w:t>Prašomų pripažinti tinkamomis finansuoti išlaidų suma pagal išlaidų apmokėjimo įrodymo dokumentus</w:t>
            </w:r>
          </w:p>
        </w:tc>
        <w:tc>
          <w:tcPr>
            <w:tcW w:w="1843" w:type="dxa"/>
          </w:tcPr>
          <w:p w14:paraId="613CA029" w14:textId="48F8AB6D" w:rsidR="00E43CE2" w:rsidRPr="00C63109" w:rsidRDefault="00E43CE2" w:rsidP="00C828F2">
            <w:pPr>
              <w:pStyle w:val="Elsistekstas"/>
              <w:ind w:firstLine="0"/>
            </w:pPr>
            <w:r w:rsidRPr="00C63109">
              <w:t>Tekstinis laukas</w:t>
            </w:r>
          </w:p>
        </w:tc>
        <w:tc>
          <w:tcPr>
            <w:tcW w:w="4674" w:type="dxa"/>
          </w:tcPr>
          <w:p w14:paraId="619DC40D" w14:textId="40937C78" w:rsidR="00E43CE2" w:rsidRPr="00C63109" w:rsidRDefault="00E43CE2" w:rsidP="00C828F2">
            <w:pPr>
              <w:pStyle w:val="Elsistekstas"/>
              <w:ind w:firstLine="0"/>
            </w:pPr>
            <w:r w:rsidRPr="00C63109">
              <w:t xml:space="preserve">Pateikiama bendra </w:t>
            </w:r>
            <w:r w:rsidRPr="00C828F2">
              <w:rPr>
                <w:rFonts w:cs="Arial"/>
                <w:szCs w:val="20"/>
              </w:rPr>
              <w:t>prašomų pripažinti tinkamomis finansuoti išlaidų</w:t>
            </w:r>
            <w:r w:rsidRPr="00C63109">
              <w:t xml:space="preserve"> suma pagal išlaidų </w:t>
            </w:r>
            <w:r w:rsidR="00B82986" w:rsidRPr="00C63109">
              <w:t>apmokėjimo įrodymo</w:t>
            </w:r>
            <w:r w:rsidRPr="00C63109">
              <w:t xml:space="preserve"> dokumentus.</w:t>
            </w:r>
          </w:p>
          <w:p w14:paraId="6DD93A4E" w14:textId="1078F6A9" w:rsidR="00E43CE2" w:rsidRPr="00C63109" w:rsidRDefault="00E43CE2" w:rsidP="00C828F2">
            <w:pPr>
              <w:pStyle w:val="Elsistekstas"/>
              <w:ind w:firstLine="0"/>
            </w:pPr>
            <w:r w:rsidRPr="00C63109">
              <w:t xml:space="preserve">Reikšmė sistemoje apskaičiuojama automatiškai sumuojant visų išlaidų </w:t>
            </w:r>
            <w:r w:rsidR="00B82986" w:rsidRPr="00C63109">
              <w:t>apmokėjimo įrodymo</w:t>
            </w:r>
            <w:r w:rsidRPr="00C63109">
              <w:t xml:space="preserve"> dokumentų sumas.</w:t>
            </w:r>
          </w:p>
        </w:tc>
      </w:tr>
    </w:tbl>
    <w:p w14:paraId="420DD413" w14:textId="77777777" w:rsidR="00006BA8" w:rsidRDefault="00006BA8" w:rsidP="00C96153">
      <w:pPr>
        <w:pStyle w:val="Elsistekstas"/>
      </w:pPr>
    </w:p>
    <w:p w14:paraId="5DC605AF" w14:textId="233100C7" w:rsidR="00462636" w:rsidRPr="008A29B5" w:rsidRDefault="00462636" w:rsidP="00C96153">
      <w:pPr>
        <w:pStyle w:val="Elsistekstas"/>
      </w:pPr>
      <w:r w:rsidRPr="000B707B">
        <w:rPr>
          <w:b/>
        </w:rPr>
        <w:t>Pastaba</w:t>
      </w:r>
      <w:r w:rsidRPr="008A29B5">
        <w:t>.</w:t>
      </w:r>
      <w:r w:rsidR="007320C9">
        <w:t xml:space="preserve"> Pirmą kartą paspaudus mygtuką „Pridėti išlaidas“, į</w:t>
      </w:r>
      <w:r w:rsidRPr="008A29B5">
        <w:t>vesti duomenys apie tiekėją turi būti išsaugoti paspaudus mygtuką „Saugoti. Tik išsaugojus tiekėjo įvestus duomenis galima pridėti išlaidų pagrindimo</w:t>
      </w:r>
      <w:r w:rsidR="007320C9">
        <w:t xml:space="preserve"> ir apmokėjimo įrodymo</w:t>
      </w:r>
      <w:r w:rsidRPr="008A29B5">
        <w:t xml:space="preserve"> dokumentus.</w:t>
      </w:r>
    </w:p>
    <w:p w14:paraId="278DA24A" w14:textId="77777777" w:rsidR="00006BA8" w:rsidRPr="00462636" w:rsidRDefault="00006BA8" w:rsidP="00B778A2">
      <w:pPr>
        <w:pStyle w:val="Elsistekstas"/>
        <w:numPr>
          <w:ilvl w:val="1"/>
          <w:numId w:val="109"/>
        </w:numPr>
      </w:pPr>
      <w:r w:rsidRPr="00462636">
        <w:t>Pateikiami duomenys apie pridėtus išlaidų pagrindimo dokumentus:</w:t>
      </w:r>
    </w:p>
    <w:tbl>
      <w:tblPr>
        <w:tblStyle w:val="Elsislentele"/>
        <w:tblW w:w="0" w:type="auto"/>
        <w:tblLook w:val="04A0" w:firstRow="1" w:lastRow="0" w:firstColumn="1" w:lastColumn="0" w:noHBand="0" w:noVBand="1"/>
      </w:tblPr>
      <w:tblGrid>
        <w:gridCol w:w="979"/>
        <w:gridCol w:w="2103"/>
        <w:gridCol w:w="1824"/>
        <w:gridCol w:w="4621"/>
      </w:tblGrid>
      <w:tr w:rsidR="00006BA8" w:rsidRPr="00524CBF" w14:paraId="4BDB3151"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7F97ABFF" w14:textId="77777777" w:rsidR="00006BA8" w:rsidRPr="00457262" w:rsidRDefault="00006BA8" w:rsidP="00C06146">
            <w:pPr>
              <w:pStyle w:val="Elsislentelesantraste"/>
              <w:rPr>
                <w:b/>
              </w:rPr>
            </w:pPr>
            <w:r w:rsidRPr="00457262">
              <w:t>Eil. Nr.</w:t>
            </w:r>
          </w:p>
        </w:tc>
        <w:tc>
          <w:tcPr>
            <w:tcW w:w="2126" w:type="dxa"/>
          </w:tcPr>
          <w:p w14:paraId="78AE61E6" w14:textId="77777777" w:rsidR="00006BA8" w:rsidRPr="00B837D6" w:rsidRDefault="00006BA8" w:rsidP="00C06146">
            <w:pPr>
              <w:pStyle w:val="Elsislentelesantraste"/>
              <w:rPr>
                <w:b/>
              </w:rPr>
            </w:pPr>
            <w:r w:rsidRPr="00B837D6">
              <w:t>Lauko pavadinimas</w:t>
            </w:r>
          </w:p>
        </w:tc>
        <w:tc>
          <w:tcPr>
            <w:tcW w:w="1843" w:type="dxa"/>
          </w:tcPr>
          <w:p w14:paraId="54EEB5F4" w14:textId="77777777" w:rsidR="00006BA8" w:rsidRPr="00505299" w:rsidRDefault="00006BA8" w:rsidP="00C06146">
            <w:pPr>
              <w:pStyle w:val="Elsislentelesantraste"/>
              <w:rPr>
                <w:b/>
              </w:rPr>
            </w:pPr>
            <w:r w:rsidRPr="00505299">
              <w:t>Tipas</w:t>
            </w:r>
          </w:p>
        </w:tc>
        <w:tc>
          <w:tcPr>
            <w:tcW w:w="4674" w:type="dxa"/>
          </w:tcPr>
          <w:p w14:paraId="64C74627" w14:textId="77777777" w:rsidR="00006BA8" w:rsidRPr="00725BF4" w:rsidRDefault="00006BA8" w:rsidP="00C06146">
            <w:pPr>
              <w:pStyle w:val="Elsislentelesantraste"/>
              <w:rPr>
                <w:b/>
              </w:rPr>
            </w:pPr>
            <w:r w:rsidRPr="00725BF4">
              <w:t>Aprašymas</w:t>
            </w:r>
          </w:p>
        </w:tc>
      </w:tr>
      <w:tr w:rsidR="00006BA8" w:rsidRPr="00524CBF" w14:paraId="1A5C6E66" w14:textId="77777777" w:rsidTr="00AE28AE">
        <w:tc>
          <w:tcPr>
            <w:tcW w:w="988" w:type="dxa"/>
          </w:tcPr>
          <w:p w14:paraId="32FFC086" w14:textId="77777777" w:rsidR="00006BA8" w:rsidRPr="00473965" w:rsidRDefault="00006BA8" w:rsidP="00B778A2">
            <w:pPr>
              <w:pStyle w:val="Elsistekstas"/>
              <w:numPr>
                <w:ilvl w:val="0"/>
                <w:numId w:val="112"/>
              </w:numPr>
              <w:jc w:val="left"/>
            </w:pPr>
          </w:p>
        </w:tc>
        <w:tc>
          <w:tcPr>
            <w:tcW w:w="2126" w:type="dxa"/>
          </w:tcPr>
          <w:p w14:paraId="1889B531" w14:textId="77777777" w:rsidR="00006BA8" w:rsidRPr="00473965" w:rsidRDefault="00006BA8" w:rsidP="00C828F2">
            <w:pPr>
              <w:pStyle w:val="Elsistekstas"/>
              <w:ind w:firstLine="0"/>
            </w:pPr>
            <w:r w:rsidRPr="00473965">
              <w:t>Eil. Nr.</w:t>
            </w:r>
          </w:p>
        </w:tc>
        <w:tc>
          <w:tcPr>
            <w:tcW w:w="1843" w:type="dxa"/>
          </w:tcPr>
          <w:p w14:paraId="75F8CA7A" w14:textId="77777777" w:rsidR="00006BA8" w:rsidRPr="00524CBF" w:rsidRDefault="00006BA8" w:rsidP="00C828F2">
            <w:pPr>
              <w:pStyle w:val="Elsistekstas"/>
              <w:ind w:firstLine="0"/>
            </w:pPr>
            <w:r w:rsidRPr="00524CBF">
              <w:t>Tekstinis laukas</w:t>
            </w:r>
          </w:p>
        </w:tc>
        <w:tc>
          <w:tcPr>
            <w:tcW w:w="4674" w:type="dxa"/>
          </w:tcPr>
          <w:p w14:paraId="647C9491" w14:textId="40D7F7ED" w:rsidR="00006BA8" w:rsidRPr="00524CBF" w:rsidRDefault="00CE6268" w:rsidP="00C828F2">
            <w:pPr>
              <w:pStyle w:val="Elsistekstas"/>
              <w:ind w:firstLine="0"/>
            </w:pPr>
            <w:r>
              <w:t>Pateikiamas</w:t>
            </w:r>
            <w:r w:rsidRPr="00524CBF">
              <w:t xml:space="preserve"> </w:t>
            </w:r>
            <w:r w:rsidR="00006BA8" w:rsidRPr="00524CBF">
              <w:t>pridėtų išlaidų pagrindimo dokumentų eilės numeris.</w:t>
            </w:r>
          </w:p>
        </w:tc>
      </w:tr>
      <w:tr w:rsidR="00006BA8" w:rsidRPr="00524CBF" w14:paraId="583727E3" w14:textId="77777777" w:rsidTr="00AE28AE">
        <w:tc>
          <w:tcPr>
            <w:tcW w:w="988" w:type="dxa"/>
          </w:tcPr>
          <w:p w14:paraId="6703EBDC" w14:textId="77777777" w:rsidR="00006BA8" w:rsidRPr="00524CBF" w:rsidRDefault="00006BA8" w:rsidP="00B778A2">
            <w:pPr>
              <w:pStyle w:val="Elsistekstas"/>
              <w:numPr>
                <w:ilvl w:val="0"/>
                <w:numId w:val="112"/>
              </w:numPr>
              <w:jc w:val="left"/>
            </w:pPr>
          </w:p>
        </w:tc>
        <w:tc>
          <w:tcPr>
            <w:tcW w:w="2126" w:type="dxa"/>
          </w:tcPr>
          <w:p w14:paraId="1C7C4897" w14:textId="77777777" w:rsidR="00006BA8" w:rsidRPr="00524CBF" w:rsidRDefault="00006BA8" w:rsidP="00C828F2">
            <w:pPr>
              <w:pStyle w:val="Elsistekstas"/>
              <w:ind w:firstLine="0"/>
            </w:pPr>
            <w:r w:rsidRPr="00524CBF">
              <w:t>Dokumento tipas</w:t>
            </w:r>
          </w:p>
        </w:tc>
        <w:tc>
          <w:tcPr>
            <w:tcW w:w="1843" w:type="dxa"/>
          </w:tcPr>
          <w:p w14:paraId="66F99162" w14:textId="77777777" w:rsidR="00006BA8" w:rsidRPr="00524CBF" w:rsidRDefault="00006BA8" w:rsidP="00C828F2">
            <w:pPr>
              <w:pStyle w:val="Elsistekstas"/>
              <w:ind w:firstLine="0"/>
            </w:pPr>
            <w:r w:rsidRPr="00524CBF">
              <w:t>Tekstinis laukas</w:t>
            </w:r>
          </w:p>
        </w:tc>
        <w:tc>
          <w:tcPr>
            <w:tcW w:w="4674" w:type="dxa"/>
          </w:tcPr>
          <w:p w14:paraId="0F4B5637" w14:textId="384F1F3B" w:rsidR="00006BA8" w:rsidRPr="00524CBF" w:rsidRDefault="00CE6268" w:rsidP="00C828F2">
            <w:pPr>
              <w:pStyle w:val="Elsistekstas"/>
              <w:ind w:firstLine="0"/>
            </w:pPr>
            <w:r>
              <w:t>Pateikiamas</w:t>
            </w:r>
            <w:r w:rsidRPr="00524CBF">
              <w:t xml:space="preserve"> </w:t>
            </w:r>
            <w:r w:rsidR="00006BA8" w:rsidRPr="00524CBF">
              <w:t>išlaidų pagrindimo dokumento tipas.</w:t>
            </w:r>
          </w:p>
        </w:tc>
      </w:tr>
      <w:tr w:rsidR="00006BA8" w:rsidRPr="00524CBF" w14:paraId="757A6AEB" w14:textId="77777777" w:rsidTr="00AE28AE">
        <w:tc>
          <w:tcPr>
            <w:tcW w:w="988" w:type="dxa"/>
          </w:tcPr>
          <w:p w14:paraId="57021A3D" w14:textId="77777777" w:rsidR="00006BA8" w:rsidRPr="00524CBF" w:rsidRDefault="00006BA8" w:rsidP="00B778A2">
            <w:pPr>
              <w:pStyle w:val="Elsistekstas"/>
              <w:numPr>
                <w:ilvl w:val="0"/>
                <w:numId w:val="112"/>
              </w:numPr>
              <w:jc w:val="left"/>
            </w:pPr>
          </w:p>
        </w:tc>
        <w:tc>
          <w:tcPr>
            <w:tcW w:w="2126" w:type="dxa"/>
          </w:tcPr>
          <w:p w14:paraId="06B569C9" w14:textId="77777777" w:rsidR="00006BA8" w:rsidRPr="00524CBF" w:rsidRDefault="00006BA8" w:rsidP="00C828F2">
            <w:pPr>
              <w:pStyle w:val="Elsistekstas"/>
              <w:ind w:firstLine="0"/>
            </w:pPr>
            <w:r w:rsidRPr="00524CBF">
              <w:t>Serija</w:t>
            </w:r>
          </w:p>
        </w:tc>
        <w:tc>
          <w:tcPr>
            <w:tcW w:w="1843" w:type="dxa"/>
          </w:tcPr>
          <w:p w14:paraId="78A7EC67" w14:textId="77777777" w:rsidR="00006BA8" w:rsidRPr="00524CBF" w:rsidRDefault="00006BA8" w:rsidP="00C828F2">
            <w:pPr>
              <w:pStyle w:val="Elsistekstas"/>
              <w:ind w:firstLine="0"/>
            </w:pPr>
            <w:r w:rsidRPr="00524CBF">
              <w:t>Tekstinis laukas</w:t>
            </w:r>
          </w:p>
        </w:tc>
        <w:tc>
          <w:tcPr>
            <w:tcW w:w="4674" w:type="dxa"/>
          </w:tcPr>
          <w:p w14:paraId="5D2527F3" w14:textId="4E6DF5FF" w:rsidR="00006BA8" w:rsidRPr="00524CBF" w:rsidRDefault="00CE6268" w:rsidP="00C828F2">
            <w:pPr>
              <w:pStyle w:val="Elsistekstas"/>
              <w:ind w:firstLine="0"/>
            </w:pPr>
            <w:r>
              <w:t>Pateikiama</w:t>
            </w:r>
            <w:r w:rsidR="00006BA8" w:rsidRPr="00524CBF">
              <w:t xml:space="preserve"> išlaidų pagrindimo dokumento serija. Jei dokumentas serijos neturi, laukas neužpildomas.</w:t>
            </w:r>
          </w:p>
        </w:tc>
      </w:tr>
      <w:tr w:rsidR="00006BA8" w:rsidRPr="00524CBF" w14:paraId="4C334350" w14:textId="77777777" w:rsidTr="00AE28AE">
        <w:tc>
          <w:tcPr>
            <w:tcW w:w="988" w:type="dxa"/>
          </w:tcPr>
          <w:p w14:paraId="7464AACF" w14:textId="77777777" w:rsidR="00006BA8" w:rsidRPr="00524CBF" w:rsidRDefault="00006BA8" w:rsidP="00B778A2">
            <w:pPr>
              <w:pStyle w:val="Elsistekstas"/>
              <w:numPr>
                <w:ilvl w:val="0"/>
                <w:numId w:val="112"/>
              </w:numPr>
              <w:jc w:val="left"/>
            </w:pPr>
          </w:p>
        </w:tc>
        <w:tc>
          <w:tcPr>
            <w:tcW w:w="2126" w:type="dxa"/>
          </w:tcPr>
          <w:p w14:paraId="54F9C7B3" w14:textId="77777777" w:rsidR="00006BA8" w:rsidRPr="00524CBF" w:rsidRDefault="00006BA8" w:rsidP="00C828F2">
            <w:pPr>
              <w:pStyle w:val="Elsistekstas"/>
              <w:ind w:firstLine="0"/>
            </w:pPr>
            <w:r w:rsidRPr="00524CBF">
              <w:t>Nr.</w:t>
            </w:r>
          </w:p>
        </w:tc>
        <w:tc>
          <w:tcPr>
            <w:tcW w:w="1843" w:type="dxa"/>
          </w:tcPr>
          <w:p w14:paraId="0D6F0BA7" w14:textId="77777777" w:rsidR="00006BA8" w:rsidRPr="00524CBF" w:rsidRDefault="00006BA8" w:rsidP="00C828F2">
            <w:pPr>
              <w:pStyle w:val="Elsistekstas"/>
              <w:ind w:firstLine="0"/>
            </w:pPr>
            <w:r w:rsidRPr="00524CBF">
              <w:t>Tekstinis laukas</w:t>
            </w:r>
          </w:p>
        </w:tc>
        <w:tc>
          <w:tcPr>
            <w:tcW w:w="4674" w:type="dxa"/>
          </w:tcPr>
          <w:p w14:paraId="781EAF2D" w14:textId="6B831020" w:rsidR="00006BA8" w:rsidRPr="00524CBF" w:rsidRDefault="00CE6268" w:rsidP="00C828F2">
            <w:pPr>
              <w:pStyle w:val="Elsistekstas"/>
              <w:ind w:firstLine="0"/>
            </w:pPr>
            <w:r>
              <w:t>Pateikiamas</w:t>
            </w:r>
            <w:r w:rsidR="00006BA8" w:rsidRPr="00524CBF">
              <w:t xml:space="preserve"> išlaidų pagrindimo dokumento numeris. Jei dokumentas numerio neturi, laukas neužpildomas.</w:t>
            </w:r>
          </w:p>
        </w:tc>
      </w:tr>
      <w:tr w:rsidR="00006BA8" w:rsidRPr="00524CBF" w14:paraId="1E532FB0" w14:textId="77777777" w:rsidTr="00AE28AE">
        <w:tc>
          <w:tcPr>
            <w:tcW w:w="988" w:type="dxa"/>
          </w:tcPr>
          <w:p w14:paraId="65AA388A" w14:textId="77777777" w:rsidR="00006BA8" w:rsidRPr="00457262" w:rsidRDefault="00006BA8" w:rsidP="00B778A2">
            <w:pPr>
              <w:pStyle w:val="Elsistekstas"/>
              <w:numPr>
                <w:ilvl w:val="0"/>
                <w:numId w:val="112"/>
              </w:numPr>
              <w:jc w:val="left"/>
            </w:pPr>
          </w:p>
        </w:tc>
        <w:tc>
          <w:tcPr>
            <w:tcW w:w="2126" w:type="dxa"/>
          </w:tcPr>
          <w:p w14:paraId="4E47F63A" w14:textId="1E0E8953" w:rsidR="00006BA8" w:rsidRPr="00457262" w:rsidRDefault="00457262" w:rsidP="00C828F2">
            <w:pPr>
              <w:pStyle w:val="Elsistekstas"/>
              <w:ind w:firstLine="0"/>
            </w:pPr>
            <w:r>
              <w:t>D</w:t>
            </w:r>
            <w:r w:rsidR="00006BA8" w:rsidRPr="00457262">
              <w:t>ata</w:t>
            </w:r>
          </w:p>
        </w:tc>
        <w:tc>
          <w:tcPr>
            <w:tcW w:w="1843" w:type="dxa"/>
          </w:tcPr>
          <w:p w14:paraId="39BDDEB8" w14:textId="77777777" w:rsidR="00006BA8" w:rsidRPr="00B837D6" w:rsidRDefault="00006BA8" w:rsidP="00C828F2">
            <w:pPr>
              <w:pStyle w:val="Elsistekstas"/>
              <w:ind w:firstLine="0"/>
            </w:pPr>
            <w:r w:rsidRPr="00457262">
              <w:t>Data formato YYYY-MM-DD</w:t>
            </w:r>
          </w:p>
        </w:tc>
        <w:tc>
          <w:tcPr>
            <w:tcW w:w="4674" w:type="dxa"/>
          </w:tcPr>
          <w:p w14:paraId="441615E8" w14:textId="074E84A9" w:rsidR="00006BA8" w:rsidRPr="00725BF4" w:rsidRDefault="00FA3651" w:rsidP="00C828F2">
            <w:pPr>
              <w:pStyle w:val="Elsistekstas"/>
              <w:ind w:firstLine="0"/>
            </w:pPr>
            <w:r>
              <w:t>Pateikiama</w:t>
            </w:r>
            <w:r w:rsidRPr="0025356E">
              <w:t xml:space="preserve"> </w:t>
            </w:r>
            <w:r w:rsidR="00006BA8" w:rsidRPr="0025356E">
              <w:t>išlaidų pagrindimo dokumento data.</w:t>
            </w:r>
          </w:p>
        </w:tc>
      </w:tr>
      <w:tr w:rsidR="00457262" w:rsidRPr="00524CBF" w14:paraId="69022805" w14:textId="77777777" w:rsidTr="00AE28AE">
        <w:tc>
          <w:tcPr>
            <w:tcW w:w="988" w:type="dxa"/>
          </w:tcPr>
          <w:p w14:paraId="66B3FCC4" w14:textId="77777777" w:rsidR="00457262" w:rsidRPr="00457262" w:rsidRDefault="00457262" w:rsidP="00B778A2">
            <w:pPr>
              <w:pStyle w:val="Elsistekstas"/>
              <w:numPr>
                <w:ilvl w:val="0"/>
                <w:numId w:val="112"/>
              </w:numPr>
              <w:jc w:val="left"/>
            </w:pPr>
          </w:p>
        </w:tc>
        <w:tc>
          <w:tcPr>
            <w:tcW w:w="2126" w:type="dxa"/>
          </w:tcPr>
          <w:p w14:paraId="21F4DAEC" w14:textId="63C62175" w:rsidR="00457262" w:rsidRPr="00457262" w:rsidRDefault="00457262" w:rsidP="00C828F2">
            <w:pPr>
              <w:pStyle w:val="Elsistekstas"/>
              <w:ind w:firstLine="0"/>
            </w:pPr>
            <w:r>
              <w:t>Vienetų skaičius</w:t>
            </w:r>
          </w:p>
        </w:tc>
        <w:tc>
          <w:tcPr>
            <w:tcW w:w="1843" w:type="dxa"/>
          </w:tcPr>
          <w:p w14:paraId="497F62E8" w14:textId="42FE5EBE" w:rsidR="00457262" w:rsidRPr="00457262" w:rsidRDefault="00457262" w:rsidP="00C828F2">
            <w:pPr>
              <w:pStyle w:val="Elsistekstas"/>
              <w:ind w:firstLine="0"/>
            </w:pPr>
            <w:r>
              <w:t>Tekstinis laukas</w:t>
            </w:r>
          </w:p>
        </w:tc>
        <w:tc>
          <w:tcPr>
            <w:tcW w:w="4674" w:type="dxa"/>
          </w:tcPr>
          <w:p w14:paraId="37022996" w14:textId="2A24C2F7" w:rsidR="00457262" w:rsidRPr="00457262" w:rsidRDefault="007A2C59" w:rsidP="00C828F2">
            <w:pPr>
              <w:pStyle w:val="Elsistekstas"/>
              <w:ind w:firstLine="0"/>
            </w:pPr>
            <w:r>
              <w:t>Pateikiamas</w:t>
            </w:r>
            <w:r w:rsidR="00457262" w:rsidRPr="00AA7A3E">
              <w:t xml:space="preserve"> išlaidų, kurias prašoma apmokėti pagal fiksuotąjį įkainį ar fiksuotąją sumą, vienetų skaičius.</w:t>
            </w:r>
          </w:p>
        </w:tc>
      </w:tr>
      <w:tr w:rsidR="00006BA8" w:rsidRPr="00524CBF" w14:paraId="04D6BBDF" w14:textId="77777777" w:rsidTr="00AE28AE">
        <w:tc>
          <w:tcPr>
            <w:tcW w:w="988" w:type="dxa"/>
          </w:tcPr>
          <w:p w14:paraId="78593492" w14:textId="77777777" w:rsidR="00006BA8" w:rsidRPr="00B837D6" w:rsidRDefault="00006BA8" w:rsidP="00B778A2">
            <w:pPr>
              <w:pStyle w:val="Elsistekstas"/>
              <w:numPr>
                <w:ilvl w:val="0"/>
                <w:numId w:val="112"/>
              </w:numPr>
              <w:jc w:val="left"/>
            </w:pPr>
          </w:p>
        </w:tc>
        <w:tc>
          <w:tcPr>
            <w:tcW w:w="2126" w:type="dxa"/>
          </w:tcPr>
          <w:p w14:paraId="1142C9BE" w14:textId="32A3BFC4" w:rsidR="00006BA8" w:rsidRPr="00227F0F" w:rsidRDefault="00006BA8" w:rsidP="00C828F2">
            <w:pPr>
              <w:pStyle w:val="Elsistekstas"/>
              <w:ind w:firstLine="0"/>
            </w:pPr>
            <w:r w:rsidRPr="00227F0F">
              <w:t>Prašoma suma</w:t>
            </w:r>
            <w:r w:rsidR="00227F0F">
              <w:t xml:space="preserve"> </w:t>
            </w:r>
            <w:r w:rsidR="00227F0F" w:rsidRPr="00227F0F">
              <w:t>pagal išlaidų pagrindimo dokumentą</w:t>
            </w:r>
            <w:r w:rsidR="00227F0F">
              <w:t xml:space="preserve"> </w:t>
            </w:r>
          </w:p>
        </w:tc>
        <w:tc>
          <w:tcPr>
            <w:tcW w:w="1843" w:type="dxa"/>
          </w:tcPr>
          <w:p w14:paraId="4A422583" w14:textId="77777777" w:rsidR="00006BA8" w:rsidRPr="00B837D6" w:rsidRDefault="00006BA8" w:rsidP="00C828F2">
            <w:pPr>
              <w:pStyle w:val="Elsistekstas"/>
              <w:ind w:firstLine="0"/>
            </w:pPr>
            <w:r w:rsidRPr="00B837D6">
              <w:t>Tekstinis laukas</w:t>
            </w:r>
          </w:p>
        </w:tc>
        <w:tc>
          <w:tcPr>
            <w:tcW w:w="4674" w:type="dxa"/>
          </w:tcPr>
          <w:p w14:paraId="66A5E1DD" w14:textId="4EBF5A61" w:rsidR="00006BA8" w:rsidRPr="00725BF4" w:rsidRDefault="009E2AB6" w:rsidP="00C828F2">
            <w:pPr>
              <w:pStyle w:val="Elsistekstas"/>
              <w:ind w:firstLine="0"/>
            </w:pPr>
            <w:r>
              <w:t>Pateikiama</w:t>
            </w:r>
            <w:r w:rsidRPr="0025356E">
              <w:t xml:space="preserve"> </w:t>
            </w:r>
            <w:r w:rsidR="00006BA8" w:rsidRPr="0025356E">
              <w:t>prašoma pripažinti tinkamomis finansuoti išlaidų suma pagal išlaidų pagrindimo dokumentą.</w:t>
            </w:r>
          </w:p>
        </w:tc>
      </w:tr>
      <w:tr w:rsidR="00ED0F84" w:rsidRPr="00524CBF" w14:paraId="0D579FA2" w14:textId="77777777" w:rsidTr="00AE28AE">
        <w:tc>
          <w:tcPr>
            <w:tcW w:w="988" w:type="dxa"/>
          </w:tcPr>
          <w:p w14:paraId="63947504" w14:textId="77777777" w:rsidR="00ED0F84" w:rsidRPr="00ED0F84" w:rsidRDefault="00ED0F84" w:rsidP="00B778A2">
            <w:pPr>
              <w:pStyle w:val="Elsistekstas"/>
              <w:numPr>
                <w:ilvl w:val="0"/>
                <w:numId w:val="112"/>
              </w:numPr>
              <w:jc w:val="left"/>
            </w:pPr>
          </w:p>
        </w:tc>
        <w:tc>
          <w:tcPr>
            <w:tcW w:w="2126" w:type="dxa"/>
          </w:tcPr>
          <w:p w14:paraId="515A0E5E" w14:textId="1E053B6C" w:rsidR="00ED0F84" w:rsidRPr="00E43CE2" w:rsidDel="00ED0F84" w:rsidRDefault="00ED0F84" w:rsidP="00C828F2">
            <w:pPr>
              <w:pStyle w:val="Elsistekstas"/>
              <w:ind w:firstLine="0"/>
            </w:pPr>
            <w:r w:rsidRPr="00B837D6">
              <w:t>Prašoma suma pagal išlaidų apmokėjimo įrodymo dokumentą</w:t>
            </w:r>
          </w:p>
        </w:tc>
        <w:tc>
          <w:tcPr>
            <w:tcW w:w="1843" w:type="dxa"/>
          </w:tcPr>
          <w:p w14:paraId="06E605EB" w14:textId="692B237E" w:rsidR="00ED0F84" w:rsidRPr="00462636" w:rsidDel="00ED0F84" w:rsidRDefault="00505299" w:rsidP="00C828F2">
            <w:pPr>
              <w:pStyle w:val="Elsistekstas"/>
              <w:ind w:firstLine="0"/>
            </w:pPr>
            <w:r w:rsidRPr="00B837D6">
              <w:t>Tekstinis laukas</w:t>
            </w:r>
          </w:p>
        </w:tc>
        <w:tc>
          <w:tcPr>
            <w:tcW w:w="4674" w:type="dxa"/>
          </w:tcPr>
          <w:p w14:paraId="417DACB6" w14:textId="66E92FB6" w:rsidR="00ED0F84" w:rsidRPr="00457262" w:rsidDel="00ED0F84" w:rsidRDefault="00505299" w:rsidP="00C828F2">
            <w:pPr>
              <w:pStyle w:val="Elsistekstas"/>
              <w:ind w:firstLine="0"/>
            </w:pPr>
            <w:r w:rsidRPr="00AA7A3E">
              <w:t>Pateikiama prašoma pripažinti tinkamomis finansuoti išlaidų suma pagal išlaidų apmokėjimo įrodymo dokumentą.</w:t>
            </w:r>
          </w:p>
        </w:tc>
      </w:tr>
      <w:tr w:rsidR="00ED0F84" w:rsidRPr="00524CBF" w14:paraId="28B18D3E" w14:textId="77777777" w:rsidTr="00AE28AE">
        <w:tc>
          <w:tcPr>
            <w:tcW w:w="988" w:type="dxa"/>
          </w:tcPr>
          <w:p w14:paraId="3F1E9C7E" w14:textId="77777777" w:rsidR="00ED0F84" w:rsidRPr="00ED0F84" w:rsidRDefault="00ED0F84" w:rsidP="00B778A2">
            <w:pPr>
              <w:pStyle w:val="Elsistekstas"/>
              <w:numPr>
                <w:ilvl w:val="0"/>
                <w:numId w:val="112"/>
              </w:numPr>
              <w:jc w:val="left"/>
            </w:pPr>
          </w:p>
        </w:tc>
        <w:tc>
          <w:tcPr>
            <w:tcW w:w="2126" w:type="dxa"/>
          </w:tcPr>
          <w:p w14:paraId="14665149" w14:textId="38857ACE" w:rsidR="00ED0F84" w:rsidRPr="00E43CE2" w:rsidDel="00ED0F84" w:rsidRDefault="00ED0F84" w:rsidP="00C828F2">
            <w:pPr>
              <w:pStyle w:val="Elsistekstas"/>
              <w:ind w:firstLine="0"/>
            </w:pPr>
            <w:r w:rsidRPr="00B837D6">
              <w:t>Išlaidų apmokėjimo įrodymo dokumentų skaičius</w:t>
            </w:r>
          </w:p>
        </w:tc>
        <w:tc>
          <w:tcPr>
            <w:tcW w:w="1843" w:type="dxa"/>
          </w:tcPr>
          <w:p w14:paraId="34492A3F" w14:textId="36FD766F" w:rsidR="00ED0F84" w:rsidRPr="00462636" w:rsidDel="00ED0F84" w:rsidRDefault="00505299" w:rsidP="00C828F2">
            <w:pPr>
              <w:pStyle w:val="Elsistekstas"/>
              <w:ind w:firstLine="0"/>
            </w:pPr>
            <w:r w:rsidRPr="00B837D6">
              <w:t>Tekstinis laukas</w:t>
            </w:r>
          </w:p>
        </w:tc>
        <w:tc>
          <w:tcPr>
            <w:tcW w:w="4674" w:type="dxa"/>
          </w:tcPr>
          <w:p w14:paraId="75E68CB9" w14:textId="4C4ADA05" w:rsidR="00ED0F84" w:rsidRPr="00457262" w:rsidDel="00ED0F84" w:rsidRDefault="00505299" w:rsidP="00C828F2">
            <w:pPr>
              <w:pStyle w:val="Elsistekstas"/>
              <w:ind w:firstLine="0"/>
            </w:pPr>
            <w:r w:rsidRPr="00505299">
              <w:t>Pateikiamas išlaidų apmokėjimo įrodymo dokumentų skaičius.</w:t>
            </w:r>
          </w:p>
        </w:tc>
      </w:tr>
    </w:tbl>
    <w:p w14:paraId="136017F0" w14:textId="77777777" w:rsidR="00006BA8" w:rsidRPr="00524CBF" w:rsidRDefault="00006BA8" w:rsidP="00C96153">
      <w:pPr>
        <w:pStyle w:val="Elsistekstas"/>
      </w:pPr>
    </w:p>
    <w:p w14:paraId="6883170B" w14:textId="33D001C4" w:rsidR="00006BA8" w:rsidRPr="00267AAD" w:rsidRDefault="00851DC7" w:rsidP="00006BA8">
      <w:pPr>
        <w:pStyle w:val="Elsistekstas"/>
        <w:ind w:left="284" w:firstLine="0"/>
      </w:pPr>
      <w:r w:rsidRPr="00524CBF">
        <w:rPr>
          <w:b/>
        </w:rPr>
        <w:t>Nauj</w:t>
      </w:r>
      <w:r>
        <w:rPr>
          <w:b/>
        </w:rPr>
        <w:t>ų</w:t>
      </w:r>
      <w:r w:rsidRPr="00851DC7">
        <w:rPr>
          <w:b/>
        </w:rPr>
        <w:t xml:space="preserve"> </w:t>
      </w:r>
      <w:r w:rsidR="00006BA8" w:rsidRPr="00851DC7">
        <w:rPr>
          <w:b/>
        </w:rPr>
        <w:t>išlaidų pagrindimo</w:t>
      </w:r>
      <w:r w:rsidR="00267AAD">
        <w:rPr>
          <w:b/>
        </w:rPr>
        <w:t xml:space="preserve"> ir apmokėjimo įrodymo</w:t>
      </w:r>
      <w:r w:rsidR="00006BA8" w:rsidRPr="00267AAD">
        <w:rPr>
          <w:b/>
        </w:rPr>
        <w:t xml:space="preserve"> </w:t>
      </w:r>
      <w:r w:rsidRPr="00267AAD">
        <w:rPr>
          <w:b/>
        </w:rPr>
        <w:t>dokument</w:t>
      </w:r>
      <w:r>
        <w:rPr>
          <w:b/>
        </w:rPr>
        <w:t>ų</w:t>
      </w:r>
      <w:r w:rsidRPr="00267AAD">
        <w:rPr>
          <w:b/>
        </w:rPr>
        <w:t xml:space="preserve"> </w:t>
      </w:r>
      <w:r w:rsidR="00317E14" w:rsidRPr="00267AAD">
        <w:rPr>
          <w:b/>
        </w:rPr>
        <w:t xml:space="preserve">ir </w:t>
      </w:r>
      <w:r w:rsidR="00146C65" w:rsidRPr="00267AAD">
        <w:rPr>
          <w:b/>
        </w:rPr>
        <w:t>j</w:t>
      </w:r>
      <w:r w:rsidR="00146C65">
        <w:rPr>
          <w:b/>
        </w:rPr>
        <w:t>ų</w:t>
      </w:r>
      <w:r w:rsidR="00146C65" w:rsidRPr="00267AAD">
        <w:rPr>
          <w:b/>
        </w:rPr>
        <w:t xml:space="preserve"> </w:t>
      </w:r>
      <w:r w:rsidR="00006BA8" w:rsidRPr="00267AAD">
        <w:rPr>
          <w:b/>
        </w:rPr>
        <w:t>rinkmenų pridėjimas arba redagavimas</w:t>
      </w:r>
    </w:p>
    <w:p w14:paraId="0817FE6E" w14:textId="363E0AD2" w:rsidR="00006BA8" w:rsidRPr="00576AA8" w:rsidRDefault="00006BA8" w:rsidP="00B778A2">
      <w:pPr>
        <w:pStyle w:val="Elsistekstas"/>
        <w:numPr>
          <w:ilvl w:val="0"/>
          <w:numId w:val="109"/>
        </w:numPr>
      </w:pPr>
      <w:r w:rsidRPr="00576AA8">
        <w:t xml:space="preserve">Pridėti </w:t>
      </w:r>
      <w:r w:rsidR="00146C65" w:rsidRPr="00576AA8">
        <w:t>nauj</w:t>
      </w:r>
      <w:r w:rsidR="00146C65">
        <w:t>us</w:t>
      </w:r>
      <w:r w:rsidR="00146C65" w:rsidRPr="00576AA8">
        <w:t xml:space="preserve"> </w:t>
      </w:r>
      <w:r w:rsidRPr="00576AA8">
        <w:t xml:space="preserve">išlaidų pagrindimo </w:t>
      </w:r>
      <w:r w:rsidR="00576AA8">
        <w:t xml:space="preserve">ir apmokėjimo įrodymo </w:t>
      </w:r>
      <w:r w:rsidR="00146C65" w:rsidRPr="00576AA8">
        <w:t>dokument</w:t>
      </w:r>
      <w:r w:rsidR="00146C65">
        <w:t>us</w:t>
      </w:r>
      <w:r w:rsidR="00146C65" w:rsidRPr="00576AA8">
        <w:t xml:space="preserve"> </w:t>
      </w:r>
      <w:r w:rsidRPr="00576AA8">
        <w:t xml:space="preserve">arba </w:t>
      </w:r>
      <w:r w:rsidR="000E498A" w:rsidRPr="00576AA8">
        <w:t>j</w:t>
      </w:r>
      <w:r w:rsidR="000E498A">
        <w:t>uos</w:t>
      </w:r>
      <w:r w:rsidR="000E498A" w:rsidRPr="00576AA8">
        <w:t xml:space="preserve"> </w:t>
      </w:r>
      <w:r w:rsidRPr="00576AA8">
        <w:t>paredaguoti</w:t>
      </w:r>
    </w:p>
    <w:p w14:paraId="1B8877FD" w14:textId="682D4AA2" w:rsidR="00006BA8" w:rsidRPr="00555B57" w:rsidRDefault="00006BA8" w:rsidP="00B778A2">
      <w:pPr>
        <w:pStyle w:val="Elsistekstas"/>
        <w:numPr>
          <w:ilvl w:val="1"/>
          <w:numId w:val="109"/>
        </w:numPr>
      </w:pPr>
      <w:r w:rsidRPr="00555B57">
        <w:t xml:space="preserve">Pridėti </w:t>
      </w:r>
      <w:r w:rsidR="00002385" w:rsidRPr="00555B57">
        <w:t>nauj</w:t>
      </w:r>
      <w:r w:rsidR="00002385">
        <w:t>us</w:t>
      </w:r>
      <w:r w:rsidR="00002385" w:rsidRPr="00555B57">
        <w:t xml:space="preserve"> </w:t>
      </w:r>
      <w:r w:rsidRPr="00555B57">
        <w:t xml:space="preserve">išlaidų pagrindimo </w:t>
      </w:r>
      <w:r w:rsidR="00555B57">
        <w:t xml:space="preserve">ir apmokėjimo įrodymo </w:t>
      </w:r>
      <w:r w:rsidR="00002385" w:rsidRPr="00555B57">
        <w:t>dokument</w:t>
      </w:r>
      <w:r w:rsidR="00002385">
        <w:t>us</w:t>
      </w:r>
      <w:r w:rsidR="00002385" w:rsidRPr="00555B57">
        <w:t xml:space="preserve"> </w:t>
      </w:r>
      <w:r w:rsidRPr="00555B57">
        <w:t xml:space="preserve">tiekėjui, naujo tiekėjo rengimo arba redagavimo formoje paspaudus mygtuką „Pridėti dokumentą“. </w:t>
      </w:r>
    </w:p>
    <w:p w14:paraId="5D6FD6F6" w14:textId="6E389394" w:rsidR="00006BA8" w:rsidRPr="00B82986" w:rsidRDefault="00006BA8" w:rsidP="00B778A2">
      <w:pPr>
        <w:pStyle w:val="Elsistekstas"/>
        <w:numPr>
          <w:ilvl w:val="1"/>
          <w:numId w:val="109"/>
        </w:numPr>
      </w:pPr>
      <w:r w:rsidRPr="00A3676E">
        <w:t xml:space="preserve">Paredaguoti </w:t>
      </w:r>
      <w:r w:rsidR="00002385" w:rsidRPr="00A3676E">
        <w:t>pridėt</w:t>
      </w:r>
      <w:r w:rsidR="00002385">
        <w:t>us</w:t>
      </w:r>
      <w:r w:rsidR="00002385" w:rsidRPr="00A3676E">
        <w:t xml:space="preserve"> </w:t>
      </w:r>
      <w:r w:rsidRPr="00A3676E">
        <w:t>išlaidų pagrindimo</w:t>
      </w:r>
      <w:r w:rsidR="00A3676E">
        <w:t xml:space="preserve"> ir apmokėjimo įrodymo</w:t>
      </w:r>
      <w:r w:rsidRPr="00A3676E">
        <w:t xml:space="preserve"> </w:t>
      </w:r>
      <w:r w:rsidR="00002385" w:rsidRPr="00A3676E">
        <w:t>dokument</w:t>
      </w:r>
      <w:r w:rsidR="00002385">
        <w:t>us</w:t>
      </w:r>
      <w:r w:rsidR="00002385" w:rsidRPr="00A3676E">
        <w:t xml:space="preserve"> </w:t>
      </w:r>
      <w:r w:rsidRPr="00A3676E">
        <w:t>tiekėjui, naujo tiekėjo rengimo arba redagavimo formoje ties konkrečiu išlaidų pagrindimo dokumentu, paspaudus piktogramą „Redaguoti“ (</w:t>
      </w:r>
      <w:r w:rsidRPr="00B82986">
        <w:rPr>
          <w:noProof/>
        </w:rPr>
        <w:drawing>
          <wp:inline distT="0" distB="0" distL="0" distR="0" wp14:anchorId="246BDAFE" wp14:editId="01AE3E0B">
            <wp:extent cx="192024" cy="164592"/>
            <wp:effectExtent l="0" t="0" r="0" b="698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2024" cy="164592"/>
                    </a:xfrm>
                    <a:prstGeom prst="rect">
                      <a:avLst/>
                    </a:prstGeom>
                  </pic:spPr>
                </pic:pic>
              </a:graphicData>
            </a:graphic>
          </wp:inline>
        </w:drawing>
      </w:r>
      <w:r w:rsidRPr="00B82986">
        <w:t xml:space="preserve">). </w:t>
      </w:r>
    </w:p>
    <w:p w14:paraId="26968219" w14:textId="77777777" w:rsidR="00006BA8" w:rsidRPr="00462636" w:rsidRDefault="00006BA8" w:rsidP="00006BA8">
      <w:pPr>
        <w:pStyle w:val="Elsistekstas"/>
        <w:ind w:left="792" w:firstLine="0"/>
      </w:pPr>
    </w:p>
    <w:p w14:paraId="7709ADAE" w14:textId="77777777" w:rsidR="00006BA8" w:rsidRPr="00B837D6" w:rsidRDefault="00006BA8" w:rsidP="00006BA8">
      <w:pPr>
        <w:pStyle w:val="Elsistekstas"/>
        <w:ind w:left="284" w:firstLine="0"/>
        <w:rPr>
          <w:b/>
        </w:rPr>
      </w:pPr>
    </w:p>
    <w:p w14:paraId="4958D9AE" w14:textId="77777777" w:rsidR="00006BA8" w:rsidRPr="00505299" w:rsidRDefault="00006BA8" w:rsidP="00006BA8">
      <w:pPr>
        <w:pStyle w:val="Elsistekstas"/>
        <w:ind w:left="284" w:firstLine="0"/>
        <w:rPr>
          <w:b/>
        </w:rPr>
      </w:pPr>
    </w:p>
    <w:p w14:paraId="70A3D095" w14:textId="0B828B28" w:rsidR="00006BA8" w:rsidRDefault="00006BA8" w:rsidP="00006BA8">
      <w:pPr>
        <w:pStyle w:val="Elsistekstas"/>
        <w:ind w:left="284" w:firstLine="0"/>
        <w:rPr>
          <w:b/>
        </w:rPr>
      </w:pPr>
    </w:p>
    <w:p w14:paraId="75BE67B0" w14:textId="75DC1B8C" w:rsidR="001A69A1" w:rsidRPr="00DD7B7C" w:rsidRDefault="001A69A1" w:rsidP="00006BA8">
      <w:pPr>
        <w:pStyle w:val="Elsistekstas"/>
        <w:ind w:left="284" w:firstLine="0"/>
        <w:rPr>
          <w:b/>
        </w:rPr>
      </w:pPr>
      <w:r>
        <w:rPr>
          <w:b/>
          <w:noProof/>
        </w:rPr>
        <w:drawing>
          <wp:inline distT="0" distB="0" distL="0" distR="0" wp14:anchorId="45E73744" wp14:editId="61D91A13">
            <wp:extent cx="6113780" cy="4114800"/>
            <wp:effectExtent l="0" t="0" r="127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13780" cy="4114800"/>
                    </a:xfrm>
                    <a:prstGeom prst="rect">
                      <a:avLst/>
                    </a:prstGeom>
                    <a:noFill/>
                    <a:ln>
                      <a:noFill/>
                    </a:ln>
                  </pic:spPr>
                </pic:pic>
              </a:graphicData>
            </a:graphic>
          </wp:inline>
        </w:drawing>
      </w:r>
    </w:p>
    <w:p w14:paraId="5EC59380" w14:textId="3887E3FC" w:rsidR="002E30C0" w:rsidRPr="006A7DBA" w:rsidRDefault="002E30C0" w:rsidP="00D936D1">
      <w:pPr>
        <w:pStyle w:val="Paveiksleliopavadinimas"/>
      </w:pPr>
      <w:r w:rsidRPr="009C5E42">
        <w:t>MPD3 IK – Išlaidų pagrindimo</w:t>
      </w:r>
      <w:r w:rsidR="006650F8">
        <w:t xml:space="preserve"> ir apmokėjimo įrodymo</w:t>
      </w:r>
      <w:r w:rsidRPr="009C5E42">
        <w:t xml:space="preserve"> </w:t>
      </w:r>
      <w:r w:rsidR="00EA0C63" w:rsidRPr="009C5E42">
        <w:t>dokument</w:t>
      </w:r>
      <w:r w:rsidR="00EA0C63">
        <w:t>ų</w:t>
      </w:r>
      <w:r w:rsidR="00EA0C63" w:rsidRPr="009C5E42">
        <w:t xml:space="preserve"> </w:t>
      </w:r>
      <w:r w:rsidRPr="009C5E42">
        <w:t>pridėjimas / redagavimas</w:t>
      </w:r>
    </w:p>
    <w:p w14:paraId="5785E54E" w14:textId="4C76D9E2" w:rsidR="00006BA8" w:rsidRPr="00505299" w:rsidRDefault="00006BA8" w:rsidP="00B778A2">
      <w:pPr>
        <w:pStyle w:val="Elsistekstas"/>
        <w:numPr>
          <w:ilvl w:val="1"/>
          <w:numId w:val="109"/>
        </w:numPr>
      </w:pPr>
      <w:r w:rsidRPr="00B837D6">
        <w:t>Užpildyti formos laukus apie išlaidų pagrindimo</w:t>
      </w:r>
      <w:r w:rsidR="0088486B">
        <w:t xml:space="preserve"> ir apmokėjimo įrodymo</w:t>
      </w:r>
      <w:r w:rsidRPr="00B837D6">
        <w:t xml:space="preserve"> </w:t>
      </w:r>
      <w:r w:rsidR="00BC627B" w:rsidRPr="00B837D6">
        <w:t>dokument</w:t>
      </w:r>
      <w:r w:rsidR="00BC627B">
        <w:t>us</w:t>
      </w:r>
      <w:r w:rsidRPr="00B837D6">
        <w:t>:</w:t>
      </w:r>
    </w:p>
    <w:tbl>
      <w:tblPr>
        <w:tblStyle w:val="Elsislentele"/>
        <w:tblW w:w="0" w:type="auto"/>
        <w:tblLook w:val="04A0" w:firstRow="1" w:lastRow="0" w:firstColumn="1" w:lastColumn="0" w:noHBand="0" w:noVBand="1"/>
      </w:tblPr>
      <w:tblGrid>
        <w:gridCol w:w="979"/>
        <w:gridCol w:w="2103"/>
        <w:gridCol w:w="1824"/>
        <w:gridCol w:w="4621"/>
      </w:tblGrid>
      <w:tr w:rsidR="00006BA8" w:rsidRPr="00524CBF" w14:paraId="2BF6297B"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46BAC0DF" w14:textId="77777777" w:rsidR="00006BA8" w:rsidRPr="006A7DBA" w:rsidRDefault="00006BA8" w:rsidP="00C06146">
            <w:pPr>
              <w:pStyle w:val="Elsislentelesantraste"/>
              <w:rPr>
                <w:b/>
              </w:rPr>
            </w:pPr>
            <w:r w:rsidRPr="006A7DBA">
              <w:t>Eil. Nr.</w:t>
            </w:r>
          </w:p>
        </w:tc>
        <w:tc>
          <w:tcPr>
            <w:tcW w:w="2126" w:type="dxa"/>
          </w:tcPr>
          <w:p w14:paraId="0585F532" w14:textId="77777777" w:rsidR="00006BA8" w:rsidRPr="00505299" w:rsidRDefault="00006BA8" w:rsidP="00C06146">
            <w:pPr>
              <w:pStyle w:val="Elsislentelesantraste"/>
              <w:rPr>
                <w:b/>
              </w:rPr>
            </w:pPr>
            <w:r w:rsidRPr="00B837D6">
              <w:t>Lauko pavadinimas</w:t>
            </w:r>
          </w:p>
        </w:tc>
        <w:tc>
          <w:tcPr>
            <w:tcW w:w="1843" w:type="dxa"/>
          </w:tcPr>
          <w:p w14:paraId="7F1C2BE5" w14:textId="77777777" w:rsidR="00006BA8" w:rsidRPr="00725BF4" w:rsidRDefault="00006BA8" w:rsidP="00C06146">
            <w:pPr>
              <w:pStyle w:val="Elsislentelesantraste"/>
              <w:rPr>
                <w:b/>
              </w:rPr>
            </w:pPr>
            <w:r w:rsidRPr="00725BF4">
              <w:t>Tipas</w:t>
            </w:r>
          </w:p>
        </w:tc>
        <w:tc>
          <w:tcPr>
            <w:tcW w:w="4674" w:type="dxa"/>
          </w:tcPr>
          <w:p w14:paraId="76CCDAE3" w14:textId="77777777" w:rsidR="00006BA8" w:rsidRPr="00E45599" w:rsidRDefault="00006BA8" w:rsidP="00C06146">
            <w:pPr>
              <w:pStyle w:val="Elsislentelesantraste"/>
              <w:rPr>
                <w:b/>
              </w:rPr>
            </w:pPr>
            <w:r w:rsidRPr="00E45599">
              <w:t>Aprašymas</w:t>
            </w:r>
          </w:p>
        </w:tc>
      </w:tr>
      <w:tr w:rsidR="003B2E91" w:rsidRPr="00524CBF" w14:paraId="30C78B8A" w14:textId="77777777" w:rsidTr="00AE28AE">
        <w:tc>
          <w:tcPr>
            <w:tcW w:w="988" w:type="dxa"/>
          </w:tcPr>
          <w:p w14:paraId="307EB922" w14:textId="77777777" w:rsidR="003B2E91" w:rsidRPr="00473965" w:rsidRDefault="003B2E91" w:rsidP="00B778A2">
            <w:pPr>
              <w:pStyle w:val="Elsistekstas"/>
              <w:numPr>
                <w:ilvl w:val="0"/>
                <w:numId w:val="113"/>
              </w:numPr>
              <w:jc w:val="left"/>
            </w:pPr>
          </w:p>
        </w:tc>
        <w:tc>
          <w:tcPr>
            <w:tcW w:w="2126" w:type="dxa"/>
          </w:tcPr>
          <w:p w14:paraId="08911104" w14:textId="7240FF7A" w:rsidR="003B2E91" w:rsidRPr="003B2E91" w:rsidRDefault="003B2E91" w:rsidP="00C828F2">
            <w:pPr>
              <w:pStyle w:val="Elsistekstas"/>
              <w:ind w:firstLine="0"/>
            </w:pPr>
            <w:r>
              <w:t>Išlaidų pagrindimo dokumentas</w:t>
            </w:r>
          </w:p>
        </w:tc>
        <w:tc>
          <w:tcPr>
            <w:tcW w:w="1843" w:type="dxa"/>
          </w:tcPr>
          <w:p w14:paraId="40467AC1" w14:textId="4295DD10" w:rsidR="003B2E91" w:rsidRPr="003B2E91" w:rsidRDefault="003B2E91" w:rsidP="00C828F2">
            <w:pPr>
              <w:pStyle w:val="Elsistekstas"/>
              <w:ind w:firstLine="0"/>
            </w:pPr>
            <w:r>
              <w:t>-</w:t>
            </w:r>
          </w:p>
        </w:tc>
        <w:tc>
          <w:tcPr>
            <w:tcW w:w="4674" w:type="dxa"/>
          </w:tcPr>
          <w:p w14:paraId="6AE00FB5" w14:textId="0A4E7E77" w:rsidR="003B2E91" w:rsidRPr="003B2E91" w:rsidRDefault="003B2E91" w:rsidP="00C828F2">
            <w:pPr>
              <w:pStyle w:val="Elsistekstas"/>
              <w:ind w:firstLine="0"/>
            </w:pPr>
            <w:r>
              <w:t>-</w:t>
            </w:r>
          </w:p>
        </w:tc>
      </w:tr>
      <w:tr w:rsidR="00006BA8" w:rsidRPr="00524CBF" w14:paraId="3401DD05" w14:textId="77777777" w:rsidTr="00AE28AE">
        <w:tc>
          <w:tcPr>
            <w:tcW w:w="988" w:type="dxa"/>
          </w:tcPr>
          <w:p w14:paraId="1DA226A2" w14:textId="77777777" w:rsidR="00006BA8" w:rsidRPr="00473965" w:rsidRDefault="00006BA8" w:rsidP="00B778A2">
            <w:pPr>
              <w:pStyle w:val="Elsistekstas"/>
              <w:numPr>
                <w:ilvl w:val="0"/>
                <w:numId w:val="113"/>
              </w:numPr>
              <w:jc w:val="left"/>
            </w:pPr>
          </w:p>
        </w:tc>
        <w:tc>
          <w:tcPr>
            <w:tcW w:w="2126" w:type="dxa"/>
          </w:tcPr>
          <w:p w14:paraId="70B0CB3F" w14:textId="77777777" w:rsidR="00006BA8" w:rsidRPr="00524CBF" w:rsidRDefault="00006BA8" w:rsidP="00C828F2">
            <w:pPr>
              <w:pStyle w:val="Elsistekstas"/>
              <w:ind w:firstLine="0"/>
            </w:pPr>
            <w:r w:rsidRPr="00473965">
              <w:t>Dokumento tipas</w:t>
            </w:r>
          </w:p>
        </w:tc>
        <w:tc>
          <w:tcPr>
            <w:tcW w:w="1843" w:type="dxa"/>
          </w:tcPr>
          <w:p w14:paraId="49722B25" w14:textId="77777777" w:rsidR="00006BA8" w:rsidRPr="00524CBF" w:rsidRDefault="00006BA8" w:rsidP="00C828F2">
            <w:pPr>
              <w:pStyle w:val="Elsistekstas"/>
              <w:ind w:firstLine="0"/>
            </w:pPr>
            <w:r w:rsidRPr="00524CBF">
              <w:t>Klasifikatorius Privalomas Redaguojamas</w:t>
            </w:r>
          </w:p>
        </w:tc>
        <w:tc>
          <w:tcPr>
            <w:tcW w:w="4674" w:type="dxa"/>
          </w:tcPr>
          <w:p w14:paraId="3BEDFCA3" w14:textId="77777777" w:rsidR="00006BA8" w:rsidRPr="00524CBF" w:rsidRDefault="00006BA8" w:rsidP="00C828F2">
            <w:pPr>
              <w:pStyle w:val="Elsistekstas"/>
              <w:ind w:firstLine="0"/>
            </w:pPr>
            <w:r w:rsidRPr="00524CBF">
              <w:t>Nurodomas išlaidų pagrindimo dokumento tipas, pasirenkant iš klasifikatoriaus.</w:t>
            </w:r>
          </w:p>
        </w:tc>
      </w:tr>
      <w:tr w:rsidR="00006BA8" w:rsidRPr="00524CBF" w14:paraId="7B89D93A" w14:textId="77777777" w:rsidTr="00AE28AE">
        <w:tc>
          <w:tcPr>
            <w:tcW w:w="988" w:type="dxa"/>
          </w:tcPr>
          <w:p w14:paraId="4688E08F" w14:textId="77777777" w:rsidR="00006BA8" w:rsidRPr="00524CBF" w:rsidRDefault="00006BA8" w:rsidP="00B778A2">
            <w:pPr>
              <w:pStyle w:val="Elsistekstas"/>
              <w:numPr>
                <w:ilvl w:val="0"/>
                <w:numId w:val="113"/>
              </w:numPr>
              <w:jc w:val="left"/>
            </w:pPr>
          </w:p>
        </w:tc>
        <w:tc>
          <w:tcPr>
            <w:tcW w:w="2126" w:type="dxa"/>
          </w:tcPr>
          <w:p w14:paraId="0C1B9C54" w14:textId="77777777" w:rsidR="00006BA8" w:rsidRPr="001D7D56" w:rsidRDefault="00006BA8" w:rsidP="00C828F2">
            <w:pPr>
              <w:pStyle w:val="Elsistekstas"/>
              <w:ind w:firstLine="0"/>
            </w:pPr>
            <w:r w:rsidRPr="00827D57">
              <w:t>Serija</w:t>
            </w:r>
          </w:p>
        </w:tc>
        <w:tc>
          <w:tcPr>
            <w:tcW w:w="1843" w:type="dxa"/>
          </w:tcPr>
          <w:p w14:paraId="1A48F5D8" w14:textId="77777777" w:rsidR="00006BA8" w:rsidRPr="00473965" w:rsidRDefault="00006BA8" w:rsidP="00C828F2">
            <w:pPr>
              <w:pStyle w:val="Elsistekstas"/>
              <w:ind w:firstLine="0"/>
            </w:pPr>
            <w:r w:rsidRPr="00725BF4">
              <w:t xml:space="preserve">Tekstinis laukas </w:t>
            </w:r>
            <w:r w:rsidRPr="00E45599">
              <w:t>Neprivalomas</w:t>
            </w:r>
            <w:r w:rsidRPr="00473965">
              <w:t xml:space="preserve"> Redaguojamas</w:t>
            </w:r>
          </w:p>
        </w:tc>
        <w:tc>
          <w:tcPr>
            <w:tcW w:w="4674" w:type="dxa"/>
          </w:tcPr>
          <w:p w14:paraId="7C0C2333" w14:textId="77777777" w:rsidR="00006BA8" w:rsidRPr="00524CBF" w:rsidRDefault="00006BA8" w:rsidP="00C828F2">
            <w:pPr>
              <w:pStyle w:val="Elsistekstas"/>
              <w:ind w:firstLine="0"/>
            </w:pPr>
            <w:r w:rsidRPr="00524CBF">
              <w:t>Nurodoma išlaidų pagrindimo dokumento serija. Jei išlaidų pagrindimo dokumentas serijos neturi, laukas nepildomas.</w:t>
            </w:r>
          </w:p>
          <w:p w14:paraId="78AF6385" w14:textId="77777777" w:rsidR="00006BA8" w:rsidRPr="00524CBF" w:rsidRDefault="00006BA8" w:rsidP="00C828F2">
            <w:pPr>
              <w:pStyle w:val="Elsistekstas"/>
              <w:ind w:firstLine="0"/>
            </w:pPr>
            <w:r w:rsidRPr="00524CBF">
              <w:t>Galimas simbolių skaičius – 10.</w:t>
            </w:r>
          </w:p>
        </w:tc>
      </w:tr>
      <w:tr w:rsidR="00006BA8" w:rsidRPr="00524CBF" w14:paraId="79E7D361" w14:textId="77777777" w:rsidTr="00AE28AE">
        <w:tc>
          <w:tcPr>
            <w:tcW w:w="988" w:type="dxa"/>
          </w:tcPr>
          <w:p w14:paraId="725F8645" w14:textId="77777777" w:rsidR="00006BA8" w:rsidRPr="00524CBF" w:rsidRDefault="00006BA8" w:rsidP="00B778A2">
            <w:pPr>
              <w:pStyle w:val="Elsistekstas"/>
              <w:numPr>
                <w:ilvl w:val="0"/>
                <w:numId w:val="113"/>
              </w:numPr>
              <w:jc w:val="left"/>
            </w:pPr>
          </w:p>
        </w:tc>
        <w:tc>
          <w:tcPr>
            <w:tcW w:w="2126" w:type="dxa"/>
          </w:tcPr>
          <w:p w14:paraId="55AEFD2D" w14:textId="77777777" w:rsidR="00006BA8" w:rsidRPr="00524CBF" w:rsidRDefault="00006BA8" w:rsidP="00C828F2">
            <w:pPr>
              <w:pStyle w:val="Elsistekstas"/>
              <w:ind w:firstLine="0"/>
            </w:pPr>
            <w:r w:rsidRPr="00524CBF">
              <w:t>Nr.</w:t>
            </w:r>
          </w:p>
        </w:tc>
        <w:tc>
          <w:tcPr>
            <w:tcW w:w="1843" w:type="dxa"/>
          </w:tcPr>
          <w:p w14:paraId="353387C8" w14:textId="77777777" w:rsidR="00006BA8" w:rsidRPr="00524CBF" w:rsidRDefault="00006BA8" w:rsidP="00C828F2">
            <w:pPr>
              <w:pStyle w:val="Elsistekstas"/>
              <w:ind w:firstLine="0"/>
            </w:pPr>
            <w:r w:rsidRPr="00524CBF">
              <w:t>Tekstinis laukas Privalomas Redaguojamas</w:t>
            </w:r>
          </w:p>
        </w:tc>
        <w:tc>
          <w:tcPr>
            <w:tcW w:w="4674" w:type="dxa"/>
          </w:tcPr>
          <w:p w14:paraId="14ECD4BB" w14:textId="77777777" w:rsidR="00006BA8" w:rsidRPr="00524CBF" w:rsidRDefault="00006BA8" w:rsidP="00C828F2">
            <w:pPr>
              <w:pStyle w:val="Elsistekstas"/>
              <w:ind w:firstLine="0"/>
            </w:pPr>
            <w:r w:rsidRPr="00524CBF">
              <w:t>Nurodomas išlaidų pagrindimo dokumento numeris. Jei išlaidų pagrindimo dokumentas numerio neturi, laukas nepildomas.</w:t>
            </w:r>
          </w:p>
          <w:p w14:paraId="5CA9D1F0" w14:textId="77777777" w:rsidR="00006BA8" w:rsidRPr="00524CBF" w:rsidRDefault="00006BA8" w:rsidP="00C828F2">
            <w:pPr>
              <w:pStyle w:val="Elsistekstas"/>
              <w:ind w:firstLine="0"/>
            </w:pPr>
            <w:r w:rsidRPr="00524CBF">
              <w:t>Galimas simbolių skaičius – 25.</w:t>
            </w:r>
          </w:p>
        </w:tc>
      </w:tr>
      <w:tr w:rsidR="00006BA8" w:rsidRPr="00524CBF" w14:paraId="38380A52" w14:textId="77777777" w:rsidTr="00AE28AE">
        <w:tc>
          <w:tcPr>
            <w:tcW w:w="988" w:type="dxa"/>
          </w:tcPr>
          <w:p w14:paraId="4DA51F5B" w14:textId="77777777" w:rsidR="00006BA8" w:rsidRPr="00B624D2" w:rsidRDefault="00006BA8" w:rsidP="00B778A2">
            <w:pPr>
              <w:pStyle w:val="Elsistekstas"/>
              <w:numPr>
                <w:ilvl w:val="0"/>
                <w:numId w:val="113"/>
              </w:numPr>
              <w:jc w:val="left"/>
            </w:pPr>
          </w:p>
        </w:tc>
        <w:tc>
          <w:tcPr>
            <w:tcW w:w="2126" w:type="dxa"/>
          </w:tcPr>
          <w:p w14:paraId="52B0CE48" w14:textId="06917FD5" w:rsidR="00006BA8" w:rsidRPr="00585873" w:rsidRDefault="00B624D2" w:rsidP="00C828F2">
            <w:pPr>
              <w:pStyle w:val="Elsistekstas"/>
              <w:ind w:firstLine="0"/>
            </w:pPr>
            <w:r>
              <w:t>D</w:t>
            </w:r>
            <w:r w:rsidR="00006BA8" w:rsidRPr="00B624D2">
              <w:t>ata</w:t>
            </w:r>
          </w:p>
        </w:tc>
        <w:tc>
          <w:tcPr>
            <w:tcW w:w="1843" w:type="dxa"/>
          </w:tcPr>
          <w:p w14:paraId="63E69365" w14:textId="77777777" w:rsidR="00006BA8" w:rsidRPr="00473965" w:rsidRDefault="00006BA8" w:rsidP="00C828F2">
            <w:pPr>
              <w:pStyle w:val="Elsistekstas"/>
              <w:ind w:firstLine="0"/>
            </w:pPr>
            <w:r w:rsidRPr="00725BF4">
              <w:t xml:space="preserve">Data formato YYYY-MM-DD </w:t>
            </w:r>
            <w:r w:rsidRPr="00E45599">
              <w:t>Privalomas</w:t>
            </w:r>
          </w:p>
          <w:p w14:paraId="1FB17178" w14:textId="77777777" w:rsidR="00006BA8" w:rsidRPr="00473965" w:rsidRDefault="00006BA8" w:rsidP="00C828F2">
            <w:pPr>
              <w:pStyle w:val="Elsistekstas"/>
              <w:ind w:firstLine="0"/>
            </w:pPr>
            <w:r w:rsidRPr="00473965">
              <w:t>Redaguojamas</w:t>
            </w:r>
          </w:p>
        </w:tc>
        <w:tc>
          <w:tcPr>
            <w:tcW w:w="4674" w:type="dxa"/>
          </w:tcPr>
          <w:p w14:paraId="07AD2678" w14:textId="16E1C1DC" w:rsidR="00006BA8" w:rsidRDefault="00006BA8" w:rsidP="00C828F2">
            <w:pPr>
              <w:pStyle w:val="Elsistekstas"/>
              <w:ind w:firstLine="0"/>
            </w:pPr>
            <w:r w:rsidRPr="00524CBF">
              <w:t>Nurodoma išlaidų pagrindimo dokumento data.</w:t>
            </w:r>
          </w:p>
          <w:p w14:paraId="755AD205" w14:textId="2B6B1F34" w:rsidR="00651816" w:rsidRPr="00524CBF" w:rsidRDefault="00651816" w:rsidP="00C828F2">
            <w:pPr>
              <w:pStyle w:val="Elsistekstas"/>
              <w:ind w:firstLine="0"/>
            </w:pPr>
            <w:r>
              <w:t>Naudotojams neleidžiama nurodyti vėlesnę, nei MP bendruosiuose duomenyse nurodytą „Vykdytojo nurodytą MP datą“.</w:t>
            </w:r>
          </w:p>
        </w:tc>
      </w:tr>
      <w:tr w:rsidR="00585873" w:rsidRPr="00524CBF" w14:paraId="6C05F18A" w14:textId="77777777" w:rsidTr="00AE28AE">
        <w:tc>
          <w:tcPr>
            <w:tcW w:w="988" w:type="dxa"/>
          </w:tcPr>
          <w:p w14:paraId="17A323BA" w14:textId="77777777" w:rsidR="00585873" w:rsidRPr="00585873" w:rsidRDefault="00585873" w:rsidP="00B778A2">
            <w:pPr>
              <w:pStyle w:val="Elsistekstas"/>
              <w:numPr>
                <w:ilvl w:val="0"/>
                <w:numId w:val="113"/>
              </w:numPr>
              <w:jc w:val="left"/>
            </w:pPr>
          </w:p>
        </w:tc>
        <w:tc>
          <w:tcPr>
            <w:tcW w:w="2126" w:type="dxa"/>
          </w:tcPr>
          <w:p w14:paraId="689E5D27" w14:textId="5AF007B6" w:rsidR="00585873" w:rsidRPr="00585873" w:rsidRDefault="00585873" w:rsidP="00C828F2">
            <w:pPr>
              <w:pStyle w:val="Elsistekstas"/>
              <w:ind w:firstLine="0"/>
            </w:pPr>
            <w:r>
              <w:t>Vienetų skaičius</w:t>
            </w:r>
          </w:p>
        </w:tc>
        <w:tc>
          <w:tcPr>
            <w:tcW w:w="1843" w:type="dxa"/>
          </w:tcPr>
          <w:p w14:paraId="1E687F0E" w14:textId="16E03C42" w:rsidR="00585873" w:rsidRPr="009D6891" w:rsidRDefault="009D6891" w:rsidP="00C828F2">
            <w:pPr>
              <w:pStyle w:val="Elsistekstas"/>
              <w:ind w:firstLine="0"/>
            </w:pPr>
            <w:r w:rsidRPr="00AA7A3E">
              <w:t>Tekstinis laukas</w:t>
            </w:r>
          </w:p>
        </w:tc>
        <w:tc>
          <w:tcPr>
            <w:tcW w:w="4674" w:type="dxa"/>
          </w:tcPr>
          <w:p w14:paraId="5F03A22D" w14:textId="77777777" w:rsidR="009D6891" w:rsidRDefault="009D6891" w:rsidP="00C828F2">
            <w:pPr>
              <w:pStyle w:val="Elsistekstas"/>
              <w:ind w:firstLine="0"/>
            </w:pPr>
            <w:r w:rsidRPr="00AA7A3E">
              <w:t>Nurodomas išlaidų, kurias prašoma apmokėti pagal fiksuotąjį įkainį ar fiksuotąją sumą, vienetų skaičius.</w:t>
            </w:r>
            <w:r>
              <w:t xml:space="preserve"> </w:t>
            </w:r>
          </w:p>
          <w:p w14:paraId="29717077" w14:textId="77777777" w:rsidR="009D6891" w:rsidRPr="00AA7A3E" w:rsidRDefault="009D6891" w:rsidP="00C828F2">
            <w:pPr>
              <w:pStyle w:val="Elsistekstas"/>
              <w:ind w:firstLine="0"/>
            </w:pPr>
            <w:r>
              <w:t>Laukas pildomas, jeigu išlaidų pagrindimo dokumento duomenų lauke „Dokumento tipas“ nurodytas fiksuotojo įkainio arba fiksuotosios sumos kodas.</w:t>
            </w:r>
          </w:p>
          <w:p w14:paraId="29DF066B" w14:textId="7FF45015" w:rsidR="00585873" w:rsidRPr="009D6891" w:rsidRDefault="009D6891" w:rsidP="00C828F2">
            <w:pPr>
              <w:pStyle w:val="Elsistekstas"/>
              <w:ind w:firstLine="0"/>
            </w:pPr>
            <w:r w:rsidRPr="00AA7A3E">
              <w:t>Galimas simbolių skaičius – 7.</w:t>
            </w:r>
          </w:p>
        </w:tc>
      </w:tr>
      <w:tr w:rsidR="00006BA8" w:rsidRPr="00524CBF" w14:paraId="16C25656" w14:textId="77777777" w:rsidTr="00AE28AE">
        <w:tc>
          <w:tcPr>
            <w:tcW w:w="988" w:type="dxa"/>
          </w:tcPr>
          <w:p w14:paraId="58F0B30B" w14:textId="77777777" w:rsidR="00006BA8" w:rsidRPr="00524CBF" w:rsidRDefault="00006BA8" w:rsidP="00B778A2">
            <w:pPr>
              <w:pStyle w:val="Elsistekstas"/>
              <w:numPr>
                <w:ilvl w:val="0"/>
                <w:numId w:val="113"/>
              </w:numPr>
              <w:jc w:val="left"/>
            </w:pPr>
          </w:p>
        </w:tc>
        <w:tc>
          <w:tcPr>
            <w:tcW w:w="2126" w:type="dxa"/>
          </w:tcPr>
          <w:p w14:paraId="2511A33C" w14:textId="77777777" w:rsidR="00006BA8" w:rsidRPr="00524CBF" w:rsidRDefault="00006BA8" w:rsidP="00C828F2">
            <w:pPr>
              <w:pStyle w:val="Elsistekstas"/>
              <w:ind w:firstLine="0"/>
            </w:pPr>
            <w:r w:rsidRPr="00524CBF">
              <w:t>Prašoma suma</w:t>
            </w:r>
          </w:p>
        </w:tc>
        <w:tc>
          <w:tcPr>
            <w:tcW w:w="1843" w:type="dxa"/>
          </w:tcPr>
          <w:p w14:paraId="30B00067" w14:textId="77777777" w:rsidR="00006BA8" w:rsidRPr="00524CBF" w:rsidRDefault="00006BA8" w:rsidP="00C828F2">
            <w:pPr>
              <w:pStyle w:val="Elsistekstas"/>
              <w:ind w:firstLine="0"/>
            </w:pPr>
            <w:r w:rsidRPr="00524CBF">
              <w:t>Tekstinis laukas Privalomas Redaguojamas</w:t>
            </w:r>
          </w:p>
        </w:tc>
        <w:tc>
          <w:tcPr>
            <w:tcW w:w="4674" w:type="dxa"/>
          </w:tcPr>
          <w:p w14:paraId="6B0C2D75" w14:textId="77777777" w:rsidR="00006BA8" w:rsidRPr="00524CBF" w:rsidRDefault="00006BA8" w:rsidP="00C828F2">
            <w:pPr>
              <w:pStyle w:val="Elsistekstas"/>
              <w:ind w:firstLine="0"/>
            </w:pPr>
            <w:r w:rsidRPr="00524CBF">
              <w:t>Nurodoma prašomų pripažinti tinkamomis finansuoti išlaidų suma pagal išlaidų pagrindimo dokumentą.</w:t>
            </w:r>
          </w:p>
          <w:p w14:paraId="4D38CAA1" w14:textId="77777777" w:rsidR="00006BA8" w:rsidRPr="00524CBF" w:rsidRDefault="00006BA8" w:rsidP="00C828F2">
            <w:pPr>
              <w:pStyle w:val="Elsistekstas"/>
              <w:ind w:firstLine="0"/>
            </w:pPr>
            <w:r w:rsidRPr="00524CBF">
              <w:t>Galimas simbolių skaičius – 9 iki kablelio ir 2 po kablelio.</w:t>
            </w:r>
          </w:p>
        </w:tc>
      </w:tr>
      <w:tr w:rsidR="00A61C22" w:rsidRPr="00524CBF" w14:paraId="39E3D4AA" w14:textId="77777777" w:rsidTr="00AE28AE">
        <w:tc>
          <w:tcPr>
            <w:tcW w:w="988" w:type="dxa"/>
          </w:tcPr>
          <w:p w14:paraId="523548C0" w14:textId="77777777" w:rsidR="00A61C22" w:rsidRPr="00A61C22" w:rsidRDefault="00A61C22" w:rsidP="00C828F2">
            <w:pPr>
              <w:pStyle w:val="Elsistekstas"/>
              <w:numPr>
                <w:ilvl w:val="0"/>
                <w:numId w:val="113"/>
              </w:numPr>
            </w:pPr>
          </w:p>
        </w:tc>
        <w:tc>
          <w:tcPr>
            <w:tcW w:w="2126" w:type="dxa"/>
          </w:tcPr>
          <w:p w14:paraId="6134BFDF" w14:textId="4D2DBBEB" w:rsidR="00A61C22" w:rsidRPr="00A61C22" w:rsidDel="00585873" w:rsidRDefault="00A61C22" w:rsidP="00C828F2">
            <w:pPr>
              <w:pStyle w:val="Elsistekstas"/>
              <w:ind w:firstLine="0"/>
            </w:pPr>
            <w:r>
              <w:t>Išlaidų apmokėjimo įrodymo dokumentai</w:t>
            </w:r>
          </w:p>
        </w:tc>
        <w:tc>
          <w:tcPr>
            <w:tcW w:w="1843" w:type="dxa"/>
          </w:tcPr>
          <w:p w14:paraId="3FB1AAD9" w14:textId="2F9AE48A" w:rsidR="00A61C22" w:rsidRPr="001A65B5" w:rsidDel="00585873" w:rsidRDefault="001A65B5" w:rsidP="00C828F2">
            <w:pPr>
              <w:pStyle w:val="Elsistekstas"/>
              <w:ind w:firstLine="0"/>
            </w:pPr>
            <w:r>
              <w:t>-</w:t>
            </w:r>
          </w:p>
        </w:tc>
        <w:tc>
          <w:tcPr>
            <w:tcW w:w="4674" w:type="dxa"/>
          </w:tcPr>
          <w:p w14:paraId="1DF422B2" w14:textId="643E5287" w:rsidR="00A61C22" w:rsidRPr="001A65B5" w:rsidDel="00585873" w:rsidRDefault="001A65B5" w:rsidP="00C828F2">
            <w:pPr>
              <w:pStyle w:val="Elsistekstas"/>
              <w:ind w:firstLine="0"/>
            </w:pPr>
            <w:r>
              <w:t>-</w:t>
            </w:r>
          </w:p>
        </w:tc>
      </w:tr>
      <w:tr w:rsidR="00A61C22" w:rsidRPr="00524CBF" w14:paraId="20CD5B9D" w14:textId="77777777" w:rsidTr="00AE28AE">
        <w:tc>
          <w:tcPr>
            <w:tcW w:w="988" w:type="dxa"/>
          </w:tcPr>
          <w:p w14:paraId="660B86F9" w14:textId="77777777" w:rsidR="00A61C22" w:rsidRPr="00A61C22" w:rsidRDefault="00A61C22" w:rsidP="00B778A2">
            <w:pPr>
              <w:pStyle w:val="Elsistekstas"/>
              <w:numPr>
                <w:ilvl w:val="0"/>
                <w:numId w:val="113"/>
              </w:numPr>
              <w:jc w:val="left"/>
            </w:pPr>
          </w:p>
        </w:tc>
        <w:tc>
          <w:tcPr>
            <w:tcW w:w="2126" w:type="dxa"/>
          </w:tcPr>
          <w:p w14:paraId="6345E688" w14:textId="536A423A" w:rsidR="00A61C22" w:rsidRPr="0030192C" w:rsidDel="00585873" w:rsidRDefault="0030192C" w:rsidP="00C828F2">
            <w:pPr>
              <w:pStyle w:val="Elsistekstas"/>
              <w:ind w:firstLine="0"/>
            </w:pPr>
            <w:r>
              <w:t>Eil. Nr.</w:t>
            </w:r>
          </w:p>
        </w:tc>
        <w:tc>
          <w:tcPr>
            <w:tcW w:w="1843" w:type="dxa"/>
          </w:tcPr>
          <w:p w14:paraId="0BA9D4B6" w14:textId="76B7CD81" w:rsidR="00A61C22" w:rsidRPr="00EE7709" w:rsidDel="00585873" w:rsidRDefault="00EE7709" w:rsidP="00C828F2">
            <w:pPr>
              <w:pStyle w:val="Elsistekstas"/>
              <w:ind w:firstLine="0"/>
            </w:pPr>
            <w:r w:rsidRPr="00AA7A3E">
              <w:t>Tekstinis laukas</w:t>
            </w:r>
          </w:p>
        </w:tc>
        <w:tc>
          <w:tcPr>
            <w:tcW w:w="4674" w:type="dxa"/>
          </w:tcPr>
          <w:p w14:paraId="0D5213C6" w14:textId="252C8E3E" w:rsidR="00A61C22" w:rsidRPr="00EE7709" w:rsidDel="00585873" w:rsidRDefault="00EE7709" w:rsidP="00C828F2">
            <w:pPr>
              <w:pStyle w:val="Elsistekstas"/>
              <w:ind w:firstLine="0"/>
            </w:pPr>
            <w:r w:rsidRPr="00AA7A3E">
              <w:t>Pateikiamas pridėtų išlaidų apmokėjimo įrodymo dokumentų eilės numeris.</w:t>
            </w:r>
          </w:p>
        </w:tc>
      </w:tr>
      <w:tr w:rsidR="00A61C22" w:rsidRPr="00524CBF" w14:paraId="1A9B3274" w14:textId="77777777" w:rsidTr="00AE28AE">
        <w:tc>
          <w:tcPr>
            <w:tcW w:w="988" w:type="dxa"/>
          </w:tcPr>
          <w:p w14:paraId="488FB5EB" w14:textId="77777777" w:rsidR="00A61C22" w:rsidRPr="00A61C22" w:rsidRDefault="00A61C22" w:rsidP="00B778A2">
            <w:pPr>
              <w:pStyle w:val="Elsistekstas"/>
              <w:numPr>
                <w:ilvl w:val="0"/>
                <w:numId w:val="113"/>
              </w:numPr>
              <w:jc w:val="left"/>
            </w:pPr>
          </w:p>
        </w:tc>
        <w:tc>
          <w:tcPr>
            <w:tcW w:w="2126" w:type="dxa"/>
          </w:tcPr>
          <w:p w14:paraId="4C42E265" w14:textId="2E7B9791" w:rsidR="00A61C22" w:rsidRPr="0030192C" w:rsidDel="00585873" w:rsidRDefault="0030192C" w:rsidP="00C828F2">
            <w:pPr>
              <w:pStyle w:val="Elsistekstas"/>
              <w:ind w:firstLine="0"/>
            </w:pPr>
            <w:r>
              <w:t>Dokumento tipas</w:t>
            </w:r>
          </w:p>
        </w:tc>
        <w:tc>
          <w:tcPr>
            <w:tcW w:w="1843" w:type="dxa"/>
          </w:tcPr>
          <w:p w14:paraId="3CF4175B" w14:textId="6285A6D0" w:rsidR="00171394" w:rsidRPr="00EE7709" w:rsidDel="00585873" w:rsidRDefault="00171394" w:rsidP="00C828F2">
            <w:pPr>
              <w:pStyle w:val="Elsistekstas"/>
              <w:ind w:firstLine="0"/>
            </w:pPr>
            <w:r w:rsidRPr="00524CBF">
              <w:t>Klasifikatorius Privalomas Redaguojamas</w:t>
            </w:r>
          </w:p>
        </w:tc>
        <w:tc>
          <w:tcPr>
            <w:tcW w:w="4674" w:type="dxa"/>
          </w:tcPr>
          <w:p w14:paraId="7B30CFA7" w14:textId="61F095A2" w:rsidR="00A61C22" w:rsidRPr="00EE7709" w:rsidDel="00585873" w:rsidRDefault="00677A1A" w:rsidP="00C828F2">
            <w:pPr>
              <w:pStyle w:val="Elsistekstas"/>
              <w:ind w:firstLine="0"/>
            </w:pPr>
            <w:r w:rsidRPr="00C6313D">
              <w:t xml:space="preserve">Nurodomas išlaidų </w:t>
            </w:r>
            <w:r>
              <w:t xml:space="preserve">apmokėjimo įrodymo </w:t>
            </w:r>
            <w:r w:rsidRPr="00C6313D">
              <w:t>dokumento tipas, pasirenkant iš klasifikatoriaus.</w:t>
            </w:r>
          </w:p>
        </w:tc>
      </w:tr>
      <w:tr w:rsidR="00A61C22" w:rsidRPr="00524CBF" w14:paraId="69FD4469" w14:textId="77777777" w:rsidTr="00AE28AE">
        <w:tc>
          <w:tcPr>
            <w:tcW w:w="988" w:type="dxa"/>
          </w:tcPr>
          <w:p w14:paraId="72966CB7" w14:textId="1D07181D" w:rsidR="00A61C22" w:rsidRPr="00A61C22" w:rsidRDefault="00A61C22" w:rsidP="00B778A2">
            <w:pPr>
              <w:pStyle w:val="Elsistekstas"/>
              <w:numPr>
                <w:ilvl w:val="0"/>
                <w:numId w:val="113"/>
              </w:numPr>
              <w:jc w:val="left"/>
            </w:pPr>
          </w:p>
        </w:tc>
        <w:tc>
          <w:tcPr>
            <w:tcW w:w="2126" w:type="dxa"/>
          </w:tcPr>
          <w:p w14:paraId="0FD59B33" w14:textId="5672701D" w:rsidR="00A61C22" w:rsidRPr="0030192C" w:rsidDel="00585873" w:rsidRDefault="0030192C" w:rsidP="00C828F2">
            <w:pPr>
              <w:pStyle w:val="Elsistekstas"/>
              <w:ind w:firstLine="0"/>
            </w:pPr>
            <w:r>
              <w:t>Nr.</w:t>
            </w:r>
          </w:p>
        </w:tc>
        <w:tc>
          <w:tcPr>
            <w:tcW w:w="1843" w:type="dxa"/>
          </w:tcPr>
          <w:p w14:paraId="10AFAA9A" w14:textId="484CD632" w:rsidR="00A61C22" w:rsidRPr="00EE7709" w:rsidDel="00585873" w:rsidRDefault="0032136C" w:rsidP="00C828F2">
            <w:pPr>
              <w:pStyle w:val="Elsistekstas"/>
              <w:ind w:firstLine="0"/>
            </w:pPr>
            <w:r w:rsidRPr="00524CBF">
              <w:t>Tekstinis laukas Privalomas Redaguojamas</w:t>
            </w:r>
          </w:p>
        </w:tc>
        <w:tc>
          <w:tcPr>
            <w:tcW w:w="4674" w:type="dxa"/>
          </w:tcPr>
          <w:p w14:paraId="40EC0339" w14:textId="52FA1265" w:rsidR="000A06F1" w:rsidRPr="00C6313D" w:rsidRDefault="000A06F1" w:rsidP="00C828F2">
            <w:pPr>
              <w:pStyle w:val="Elsistekstas"/>
              <w:ind w:firstLine="0"/>
            </w:pPr>
            <w:r w:rsidRPr="00C6313D">
              <w:t xml:space="preserve">Nurodomas išlaidų </w:t>
            </w:r>
            <w:r>
              <w:t>apmokėjimo įrodymo</w:t>
            </w:r>
            <w:r w:rsidRPr="00C6313D">
              <w:t xml:space="preserve"> dokumento numeris. Jei išlaidų </w:t>
            </w:r>
            <w:r>
              <w:t>apmokėjimo įrodymo</w:t>
            </w:r>
            <w:r w:rsidRPr="00C6313D">
              <w:t xml:space="preserve"> dokumentas numerio neturi, laukas nepildomas.</w:t>
            </w:r>
          </w:p>
          <w:p w14:paraId="3E309CD4" w14:textId="394480CB" w:rsidR="000A06F1" w:rsidRPr="00EE7709" w:rsidDel="00585873" w:rsidRDefault="000A06F1" w:rsidP="00C828F2">
            <w:pPr>
              <w:pStyle w:val="Elsistekstas"/>
              <w:ind w:firstLine="0"/>
            </w:pPr>
            <w:r w:rsidRPr="00C6313D">
              <w:t>Galimas simbolių skaičius – 25.</w:t>
            </w:r>
          </w:p>
        </w:tc>
      </w:tr>
      <w:tr w:rsidR="00A61C22" w:rsidRPr="00524CBF" w14:paraId="661038CC" w14:textId="77777777" w:rsidTr="00AE28AE">
        <w:tc>
          <w:tcPr>
            <w:tcW w:w="988" w:type="dxa"/>
          </w:tcPr>
          <w:p w14:paraId="29529BCC" w14:textId="7D97BAF3" w:rsidR="00A61C22" w:rsidRPr="00A61C22" w:rsidRDefault="00A61C22" w:rsidP="00B778A2">
            <w:pPr>
              <w:pStyle w:val="Elsistekstas"/>
              <w:numPr>
                <w:ilvl w:val="0"/>
                <w:numId w:val="113"/>
              </w:numPr>
              <w:jc w:val="left"/>
            </w:pPr>
          </w:p>
        </w:tc>
        <w:tc>
          <w:tcPr>
            <w:tcW w:w="2126" w:type="dxa"/>
          </w:tcPr>
          <w:p w14:paraId="612FBA59" w14:textId="7F43EB96" w:rsidR="00A61C22" w:rsidRPr="0030192C" w:rsidDel="00585873" w:rsidRDefault="0030192C" w:rsidP="00C828F2">
            <w:pPr>
              <w:pStyle w:val="Elsistekstas"/>
              <w:ind w:firstLine="0"/>
            </w:pPr>
            <w:r>
              <w:t>Apmokėjimo data</w:t>
            </w:r>
          </w:p>
        </w:tc>
        <w:tc>
          <w:tcPr>
            <w:tcW w:w="1843" w:type="dxa"/>
          </w:tcPr>
          <w:p w14:paraId="076067F3" w14:textId="77777777" w:rsidR="0032136C" w:rsidRPr="00473965" w:rsidRDefault="0032136C" w:rsidP="0032136C">
            <w:pPr>
              <w:pStyle w:val="Elsistekstas"/>
              <w:ind w:firstLine="0"/>
            </w:pPr>
            <w:r w:rsidRPr="00725BF4">
              <w:t xml:space="preserve">Data formato YYYY-MM-DD </w:t>
            </w:r>
            <w:r w:rsidRPr="00E45599">
              <w:t>Privalomas</w:t>
            </w:r>
          </w:p>
          <w:p w14:paraId="7F0CCEFB" w14:textId="1880998A" w:rsidR="00A61C22" w:rsidRPr="00EE7709" w:rsidDel="00585873" w:rsidRDefault="0032136C" w:rsidP="00C828F2">
            <w:pPr>
              <w:pStyle w:val="Elsistekstas"/>
              <w:ind w:firstLine="0"/>
            </w:pPr>
            <w:r w:rsidRPr="00473965">
              <w:t>Redaguojamas</w:t>
            </w:r>
          </w:p>
        </w:tc>
        <w:tc>
          <w:tcPr>
            <w:tcW w:w="4674" w:type="dxa"/>
          </w:tcPr>
          <w:p w14:paraId="32B20A44" w14:textId="77777777" w:rsidR="00A61C22" w:rsidRDefault="005F6428" w:rsidP="00C828F2">
            <w:pPr>
              <w:pStyle w:val="Elsistekstas"/>
              <w:ind w:firstLine="0"/>
            </w:pPr>
            <w:r>
              <w:t>Nurodoma</w:t>
            </w:r>
            <w:r w:rsidR="00EE7709" w:rsidRPr="00AA7A3E">
              <w:t xml:space="preserve"> faktinė išlaidų apmokėjimo data pagal nurodytą išlaidų įrodymo apmokėjimo dokumentą.</w:t>
            </w:r>
          </w:p>
          <w:p w14:paraId="296D6D8B" w14:textId="7C3892F0" w:rsidR="00F32C69" w:rsidRPr="00EE7709" w:rsidDel="00585873" w:rsidRDefault="00F32C69" w:rsidP="00C828F2">
            <w:pPr>
              <w:pStyle w:val="Elsistekstas"/>
              <w:ind w:firstLine="0"/>
            </w:pPr>
            <w:r>
              <w:t>Naudotojams neleidžiama nurodyti vėlesnę, nei MP bendruosiuose duomenyse nurodytą „Vykdytojo nurodytą MP datą“.</w:t>
            </w:r>
          </w:p>
        </w:tc>
      </w:tr>
      <w:tr w:rsidR="00A61C22" w:rsidRPr="00524CBF" w14:paraId="390D4570" w14:textId="77777777" w:rsidTr="00AE28AE">
        <w:tc>
          <w:tcPr>
            <w:tcW w:w="988" w:type="dxa"/>
          </w:tcPr>
          <w:p w14:paraId="43C673C6" w14:textId="77777777" w:rsidR="00A61C22" w:rsidRPr="0030192C" w:rsidRDefault="00A61C22" w:rsidP="00B778A2">
            <w:pPr>
              <w:pStyle w:val="Elsistekstas"/>
              <w:numPr>
                <w:ilvl w:val="0"/>
                <w:numId w:val="113"/>
              </w:numPr>
              <w:jc w:val="left"/>
            </w:pPr>
          </w:p>
        </w:tc>
        <w:tc>
          <w:tcPr>
            <w:tcW w:w="2126" w:type="dxa"/>
          </w:tcPr>
          <w:p w14:paraId="2F5441AE" w14:textId="21B70AE1" w:rsidR="00A61C22" w:rsidRPr="0030192C" w:rsidDel="00585873" w:rsidRDefault="0030192C" w:rsidP="00C828F2">
            <w:pPr>
              <w:pStyle w:val="Elsistekstas"/>
              <w:ind w:firstLine="0"/>
            </w:pPr>
            <w:r>
              <w:t>Prašoma suma</w:t>
            </w:r>
          </w:p>
        </w:tc>
        <w:tc>
          <w:tcPr>
            <w:tcW w:w="1843" w:type="dxa"/>
          </w:tcPr>
          <w:p w14:paraId="4E688661" w14:textId="787AD67F" w:rsidR="00A61C22" w:rsidRPr="0030192C" w:rsidDel="00585873" w:rsidRDefault="0032136C" w:rsidP="00C828F2">
            <w:pPr>
              <w:pStyle w:val="Elsistekstas"/>
              <w:ind w:firstLine="0"/>
            </w:pPr>
            <w:r w:rsidRPr="00524CBF">
              <w:t>Tekstinis laukas Privalomas Redaguojamas</w:t>
            </w:r>
          </w:p>
        </w:tc>
        <w:tc>
          <w:tcPr>
            <w:tcW w:w="4674" w:type="dxa"/>
          </w:tcPr>
          <w:p w14:paraId="5DAE9147" w14:textId="77777777" w:rsidR="00A61C22" w:rsidRDefault="00025C38" w:rsidP="00C828F2">
            <w:pPr>
              <w:pStyle w:val="Elsistekstas"/>
              <w:ind w:firstLine="0"/>
            </w:pPr>
            <w:r>
              <w:t>Nurodoma</w:t>
            </w:r>
            <w:r w:rsidR="00EE7709" w:rsidRPr="00AA7A3E">
              <w:t xml:space="preserve"> prašoma pripažinti tinkamomis finansuoti išlaidų suma pagal išlaidų </w:t>
            </w:r>
            <w:r w:rsidR="00EE7709">
              <w:t>apmokėjimo įrodymo</w:t>
            </w:r>
            <w:r w:rsidR="00EE7709" w:rsidRPr="00AA7A3E">
              <w:t xml:space="preserve"> dokumentą.</w:t>
            </w:r>
          </w:p>
          <w:p w14:paraId="1AF80CBC" w14:textId="62F3E5EE" w:rsidR="00FA7CAD" w:rsidRPr="00EE7709" w:rsidDel="00585873" w:rsidRDefault="00FA7CAD" w:rsidP="00C828F2">
            <w:pPr>
              <w:pStyle w:val="Elsistekstas"/>
              <w:ind w:firstLine="0"/>
            </w:pPr>
            <w:r w:rsidRPr="00C6313D">
              <w:t>Galimas simbolių skaičius – 9 iki kablelio ir 2 po kablelio.</w:t>
            </w:r>
            <w:r w:rsidR="00101BB4">
              <w:t xml:space="preserve"> </w:t>
            </w:r>
          </w:p>
        </w:tc>
      </w:tr>
      <w:tr w:rsidR="0030192C" w:rsidRPr="00524CBF" w14:paraId="3408F97E" w14:textId="77777777" w:rsidTr="00AE28AE">
        <w:tc>
          <w:tcPr>
            <w:tcW w:w="988" w:type="dxa"/>
          </w:tcPr>
          <w:p w14:paraId="2CEF6EF9" w14:textId="77777777" w:rsidR="0030192C" w:rsidRPr="00524CBF" w:rsidRDefault="0030192C" w:rsidP="00B778A2">
            <w:pPr>
              <w:pStyle w:val="Elsistekstas"/>
              <w:numPr>
                <w:ilvl w:val="0"/>
                <w:numId w:val="113"/>
              </w:numPr>
              <w:jc w:val="left"/>
            </w:pPr>
          </w:p>
        </w:tc>
        <w:tc>
          <w:tcPr>
            <w:tcW w:w="2126" w:type="dxa"/>
          </w:tcPr>
          <w:p w14:paraId="78810462" w14:textId="575814BD" w:rsidR="0030192C" w:rsidRDefault="0030192C" w:rsidP="00C828F2">
            <w:pPr>
              <w:pStyle w:val="Elsistekstas"/>
              <w:ind w:firstLine="0"/>
            </w:pPr>
            <w:r>
              <w:t>Komentaras</w:t>
            </w:r>
          </w:p>
        </w:tc>
        <w:tc>
          <w:tcPr>
            <w:tcW w:w="1843" w:type="dxa"/>
          </w:tcPr>
          <w:p w14:paraId="08921575" w14:textId="61E957C9" w:rsidR="0030192C" w:rsidRPr="0030192C" w:rsidDel="00585873" w:rsidRDefault="00EE7709" w:rsidP="00C828F2">
            <w:pPr>
              <w:pStyle w:val="Elsistekstas"/>
              <w:ind w:firstLine="0"/>
            </w:pPr>
            <w:r w:rsidRPr="00AA7A3E">
              <w:t>Tekstinis laukas</w:t>
            </w:r>
          </w:p>
        </w:tc>
        <w:tc>
          <w:tcPr>
            <w:tcW w:w="4674" w:type="dxa"/>
          </w:tcPr>
          <w:p w14:paraId="40476A23" w14:textId="1F753417" w:rsidR="0030192C" w:rsidRDefault="00101BB4" w:rsidP="00C828F2">
            <w:pPr>
              <w:pStyle w:val="Elsistekstas"/>
              <w:ind w:firstLine="0"/>
            </w:pPr>
            <w:r>
              <w:t>Nurodomi</w:t>
            </w:r>
            <w:r w:rsidR="00EE7709" w:rsidRPr="00AA7A3E">
              <w:t xml:space="preserve"> paaiškinimai ar kita informacija.</w:t>
            </w:r>
          </w:p>
          <w:p w14:paraId="674DF04F" w14:textId="4C8C81CE" w:rsidR="00836B79" w:rsidRPr="00EE7709" w:rsidDel="00585873" w:rsidRDefault="00060310" w:rsidP="00C828F2">
            <w:pPr>
              <w:pStyle w:val="Elsistekstas"/>
              <w:ind w:firstLine="0"/>
            </w:pPr>
            <w:r w:rsidRPr="00C6313D">
              <w:t>Galimas simbolių skaičius – 25</w:t>
            </w:r>
            <w:r>
              <w:t>0</w:t>
            </w:r>
            <w:r w:rsidRPr="00C6313D">
              <w:t>.</w:t>
            </w:r>
          </w:p>
        </w:tc>
      </w:tr>
    </w:tbl>
    <w:p w14:paraId="5B79A272" w14:textId="77777777" w:rsidR="00006BA8" w:rsidRPr="00524CBF" w:rsidRDefault="00006BA8" w:rsidP="00006BA8">
      <w:pPr>
        <w:pStyle w:val="Elsistekstas"/>
        <w:ind w:left="792" w:firstLine="0"/>
      </w:pPr>
    </w:p>
    <w:p w14:paraId="6459E56D" w14:textId="629970D2" w:rsidR="00006BA8" w:rsidRPr="00524CBF" w:rsidRDefault="00006BA8" w:rsidP="00B778A2">
      <w:pPr>
        <w:pStyle w:val="Elsistekstas"/>
        <w:numPr>
          <w:ilvl w:val="1"/>
          <w:numId w:val="79"/>
        </w:numPr>
        <w:ind w:left="284" w:firstLine="0"/>
      </w:pPr>
      <w:r w:rsidRPr="00524CBF">
        <w:t>Užpildyti laukus apie</w:t>
      </w:r>
      <w:r w:rsidR="00317E14" w:rsidRPr="00524CBF">
        <w:t xml:space="preserve"> </w:t>
      </w:r>
      <w:r w:rsidRPr="00524CBF">
        <w:t>rinkmeną bei prisegti pasirinktą dokumentą:</w:t>
      </w:r>
    </w:p>
    <w:p w14:paraId="7F170944" w14:textId="54858F5C" w:rsidR="00317E14" w:rsidRPr="00524CBF" w:rsidRDefault="00317E14" w:rsidP="00C96153">
      <w:pPr>
        <w:pStyle w:val="Paveiksleliopavadinimas"/>
        <w:numPr>
          <w:ilvl w:val="0"/>
          <w:numId w:val="0"/>
        </w:numPr>
        <w:jc w:val="left"/>
      </w:pPr>
    </w:p>
    <w:tbl>
      <w:tblPr>
        <w:tblStyle w:val="Elsislentele"/>
        <w:tblW w:w="9715" w:type="dxa"/>
        <w:tblLook w:val="04A0" w:firstRow="1" w:lastRow="0" w:firstColumn="1" w:lastColumn="0" w:noHBand="0" w:noVBand="1"/>
      </w:tblPr>
      <w:tblGrid>
        <w:gridCol w:w="982"/>
        <w:gridCol w:w="2118"/>
        <w:gridCol w:w="1895"/>
        <w:gridCol w:w="4720"/>
      </w:tblGrid>
      <w:tr w:rsidR="00006BA8" w:rsidRPr="00524CBF" w14:paraId="55A74700" w14:textId="77777777" w:rsidTr="00AE28AE">
        <w:trPr>
          <w:cnfStyle w:val="100000000000" w:firstRow="1" w:lastRow="0" w:firstColumn="0" w:lastColumn="0" w:oddVBand="0" w:evenVBand="0" w:oddHBand="0" w:evenHBand="0" w:firstRowFirstColumn="0" w:firstRowLastColumn="0" w:lastRowFirstColumn="0" w:lastRowLastColumn="0"/>
        </w:trPr>
        <w:tc>
          <w:tcPr>
            <w:tcW w:w="982" w:type="dxa"/>
          </w:tcPr>
          <w:p w14:paraId="67C363A8" w14:textId="77777777" w:rsidR="00006BA8" w:rsidRPr="00524CBF" w:rsidRDefault="00006BA8" w:rsidP="00C06146">
            <w:pPr>
              <w:pStyle w:val="Elsislentelesantraste"/>
              <w:rPr>
                <w:b/>
              </w:rPr>
            </w:pPr>
            <w:r w:rsidRPr="00524CBF">
              <w:t>Eil. Nr.</w:t>
            </w:r>
          </w:p>
        </w:tc>
        <w:tc>
          <w:tcPr>
            <w:tcW w:w="2118" w:type="dxa"/>
          </w:tcPr>
          <w:p w14:paraId="4DD314CC" w14:textId="77777777" w:rsidR="00006BA8" w:rsidRPr="00524CBF" w:rsidRDefault="00006BA8" w:rsidP="00C06146">
            <w:pPr>
              <w:pStyle w:val="Elsislentelesantraste"/>
              <w:rPr>
                <w:b/>
              </w:rPr>
            </w:pPr>
            <w:r w:rsidRPr="00524CBF">
              <w:t>Lauko pavadinimas</w:t>
            </w:r>
          </w:p>
        </w:tc>
        <w:tc>
          <w:tcPr>
            <w:tcW w:w="1895" w:type="dxa"/>
          </w:tcPr>
          <w:p w14:paraId="35D1BE1C" w14:textId="77777777" w:rsidR="00006BA8" w:rsidRPr="00524CBF" w:rsidRDefault="00006BA8" w:rsidP="00C06146">
            <w:pPr>
              <w:pStyle w:val="Elsislentelesantraste"/>
              <w:rPr>
                <w:b/>
              </w:rPr>
            </w:pPr>
            <w:r w:rsidRPr="00524CBF">
              <w:t>Tipas</w:t>
            </w:r>
          </w:p>
        </w:tc>
        <w:tc>
          <w:tcPr>
            <w:tcW w:w="4720" w:type="dxa"/>
          </w:tcPr>
          <w:p w14:paraId="4A771682" w14:textId="77777777" w:rsidR="00006BA8" w:rsidRPr="00524CBF" w:rsidRDefault="00006BA8" w:rsidP="00C06146">
            <w:pPr>
              <w:pStyle w:val="Elsislentelesantraste"/>
              <w:rPr>
                <w:b/>
              </w:rPr>
            </w:pPr>
            <w:r w:rsidRPr="00524CBF">
              <w:t>Aprašymas</w:t>
            </w:r>
          </w:p>
        </w:tc>
      </w:tr>
      <w:tr w:rsidR="00006BA8" w:rsidRPr="00524CBF" w14:paraId="488243F5" w14:textId="77777777" w:rsidTr="00AE28AE">
        <w:tc>
          <w:tcPr>
            <w:tcW w:w="982" w:type="dxa"/>
          </w:tcPr>
          <w:p w14:paraId="0D5BB9AC" w14:textId="77777777" w:rsidR="00006BA8" w:rsidRPr="00524CBF" w:rsidRDefault="00006BA8" w:rsidP="00B778A2">
            <w:pPr>
              <w:pStyle w:val="Elsistekstas"/>
              <w:numPr>
                <w:ilvl w:val="0"/>
                <w:numId w:val="108"/>
              </w:numPr>
              <w:jc w:val="left"/>
            </w:pPr>
          </w:p>
        </w:tc>
        <w:tc>
          <w:tcPr>
            <w:tcW w:w="2118" w:type="dxa"/>
          </w:tcPr>
          <w:p w14:paraId="12EEB9D4" w14:textId="77777777" w:rsidR="00006BA8" w:rsidRPr="00524CBF" w:rsidRDefault="00006BA8" w:rsidP="00C828F2">
            <w:pPr>
              <w:pStyle w:val="Elsistekstas"/>
              <w:ind w:firstLine="0"/>
            </w:pPr>
            <w:r w:rsidRPr="00524CBF">
              <w:t>Data</w:t>
            </w:r>
          </w:p>
        </w:tc>
        <w:tc>
          <w:tcPr>
            <w:tcW w:w="1895" w:type="dxa"/>
          </w:tcPr>
          <w:p w14:paraId="6B5BB249" w14:textId="77777777" w:rsidR="00006BA8" w:rsidRPr="00524CBF" w:rsidRDefault="00006BA8" w:rsidP="00C828F2">
            <w:pPr>
              <w:pStyle w:val="Elsistekstas"/>
              <w:ind w:firstLine="0"/>
            </w:pPr>
            <w:r w:rsidRPr="00524CBF">
              <w:t>Data formato YYYY-MM-DD Redaguojamas Privalomas</w:t>
            </w:r>
          </w:p>
        </w:tc>
        <w:tc>
          <w:tcPr>
            <w:tcW w:w="4720" w:type="dxa"/>
          </w:tcPr>
          <w:p w14:paraId="37D3842B" w14:textId="137436D7" w:rsidR="00006BA8" w:rsidRPr="00524CBF" w:rsidRDefault="00006BA8" w:rsidP="00C828F2">
            <w:pPr>
              <w:pStyle w:val="Elsistekstas"/>
              <w:ind w:firstLine="0"/>
            </w:pPr>
            <w:r w:rsidRPr="00524CBF">
              <w:t>Nurodoma įkeliamo dokumento data</w:t>
            </w:r>
            <w:r w:rsidR="00DA012B">
              <w:t>, kuri įrašoma ranka arba pasirenkama iš kalendoriaus.</w:t>
            </w:r>
          </w:p>
        </w:tc>
      </w:tr>
      <w:tr w:rsidR="00006BA8" w:rsidRPr="00524CBF" w14:paraId="36E15EF9" w14:textId="77777777" w:rsidTr="00AE28AE">
        <w:tc>
          <w:tcPr>
            <w:tcW w:w="982" w:type="dxa"/>
          </w:tcPr>
          <w:p w14:paraId="4875DBC7" w14:textId="77777777" w:rsidR="00006BA8" w:rsidRPr="00524CBF" w:rsidRDefault="00006BA8" w:rsidP="00B778A2">
            <w:pPr>
              <w:pStyle w:val="Elsistekstas"/>
              <w:numPr>
                <w:ilvl w:val="0"/>
                <w:numId w:val="108"/>
              </w:numPr>
              <w:jc w:val="left"/>
            </w:pPr>
          </w:p>
        </w:tc>
        <w:tc>
          <w:tcPr>
            <w:tcW w:w="2118" w:type="dxa"/>
          </w:tcPr>
          <w:p w14:paraId="6C7D4FF6" w14:textId="77777777" w:rsidR="00006BA8" w:rsidRPr="00524CBF" w:rsidRDefault="00006BA8" w:rsidP="00C828F2">
            <w:pPr>
              <w:pStyle w:val="Elsistekstas"/>
              <w:ind w:firstLine="0"/>
            </w:pPr>
            <w:r w:rsidRPr="00524CBF">
              <w:t>Tipas</w:t>
            </w:r>
          </w:p>
        </w:tc>
        <w:tc>
          <w:tcPr>
            <w:tcW w:w="1895" w:type="dxa"/>
          </w:tcPr>
          <w:p w14:paraId="1E717513" w14:textId="77777777" w:rsidR="00006BA8" w:rsidRPr="00524CBF" w:rsidRDefault="00006BA8" w:rsidP="00C828F2">
            <w:pPr>
              <w:pStyle w:val="Elsistekstas"/>
              <w:ind w:firstLine="0"/>
            </w:pPr>
            <w:r w:rsidRPr="00524CBF">
              <w:t>Išskleidžiamasis sąrašas Redaguojamas Privalomas</w:t>
            </w:r>
          </w:p>
        </w:tc>
        <w:tc>
          <w:tcPr>
            <w:tcW w:w="4720" w:type="dxa"/>
          </w:tcPr>
          <w:p w14:paraId="6D462409" w14:textId="452CF8ED" w:rsidR="00006BA8" w:rsidRPr="00524CBF" w:rsidRDefault="00317E14" w:rsidP="00C828F2">
            <w:pPr>
              <w:pStyle w:val="Elsistekstas"/>
              <w:ind w:firstLine="0"/>
            </w:pPr>
            <w:r w:rsidRPr="00524CBF">
              <w:t>Nurodomas išlaidų pagrindimo</w:t>
            </w:r>
            <w:r w:rsidR="00CF52A4">
              <w:t xml:space="preserve"> arba apmokėjimo įrodymo</w:t>
            </w:r>
            <w:r w:rsidRPr="00524CBF">
              <w:t xml:space="preserve"> dokumento tipas, pasirenkant iš klasifikatoriaus.</w:t>
            </w:r>
          </w:p>
        </w:tc>
      </w:tr>
      <w:tr w:rsidR="00006BA8" w:rsidRPr="00524CBF" w14:paraId="1F428D09" w14:textId="77777777" w:rsidTr="00AE28AE">
        <w:tc>
          <w:tcPr>
            <w:tcW w:w="982" w:type="dxa"/>
          </w:tcPr>
          <w:p w14:paraId="7F0555B0" w14:textId="77777777" w:rsidR="00006BA8" w:rsidRPr="00524CBF" w:rsidRDefault="00006BA8" w:rsidP="00B778A2">
            <w:pPr>
              <w:pStyle w:val="Elsistekstas"/>
              <w:numPr>
                <w:ilvl w:val="0"/>
                <w:numId w:val="108"/>
              </w:numPr>
              <w:jc w:val="left"/>
            </w:pPr>
          </w:p>
        </w:tc>
        <w:tc>
          <w:tcPr>
            <w:tcW w:w="2118" w:type="dxa"/>
          </w:tcPr>
          <w:p w14:paraId="0AB53BF9" w14:textId="77777777" w:rsidR="00006BA8" w:rsidRPr="00524CBF" w:rsidRDefault="00006BA8" w:rsidP="00C828F2">
            <w:pPr>
              <w:pStyle w:val="Elsistekstas"/>
              <w:ind w:firstLine="0"/>
            </w:pPr>
            <w:r w:rsidRPr="00524CBF">
              <w:t>Pavadinimas</w:t>
            </w:r>
          </w:p>
        </w:tc>
        <w:tc>
          <w:tcPr>
            <w:tcW w:w="1895" w:type="dxa"/>
          </w:tcPr>
          <w:p w14:paraId="65CA7CD2" w14:textId="77777777" w:rsidR="00006BA8" w:rsidRPr="00524CBF" w:rsidRDefault="00006BA8" w:rsidP="00C828F2">
            <w:pPr>
              <w:pStyle w:val="Elsistekstas"/>
              <w:ind w:firstLine="0"/>
            </w:pPr>
            <w:r w:rsidRPr="00524CBF">
              <w:t>Tekstinis laukas Redaguojamas Privalomas</w:t>
            </w:r>
          </w:p>
        </w:tc>
        <w:tc>
          <w:tcPr>
            <w:tcW w:w="4720" w:type="dxa"/>
          </w:tcPr>
          <w:p w14:paraId="24237B6D" w14:textId="77777777" w:rsidR="00006BA8" w:rsidRPr="00524CBF" w:rsidRDefault="00006BA8" w:rsidP="00C828F2">
            <w:pPr>
              <w:pStyle w:val="Elsistekstas"/>
              <w:ind w:firstLine="0"/>
            </w:pPr>
            <w:r w:rsidRPr="00524CBF">
              <w:t>Nurodomas įkeliamo dokumento pavadinimas.</w:t>
            </w:r>
          </w:p>
          <w:p w14:paraId="0042D719" w14:textId="77777777" w:rsidR="00006BA8" w:rsidRPr="00524CBF" w:rsidRDefault="00006BA8" w:rsidP="00C828F2">
            <w:pPr>
              <w:pStyle w:val="Elsistekstas"/>
              <w:ind w:firstLine="0"/>
            </w:pPr>
            <w:r w:rsidRPr="00524CBF">
              <w:t>Galimų simbolių kiekis – 100.</w:t>
            </w:r>
          </w:p>
        </w:tc>
      </w:tr>
      <w:tr w:rsidR="00006BA8" w:rsidRPr="00524CBF" w14:paraId="66B250F9" w14:textId="77777777" w:rsidTr="00AE28AE">
        <w:tc>
          <w:tcPr>
            <w:tcW w:w="982" w:type="dxa"/>
          </w:tcPr>
          <w:p w14:paraId="57295987" w14:textId="77777777" w:rsidR="00006BA8" w:rsidRPr="00524CBF" w:rsidRDefault="00006BA8" w:rsidP="00B778A2">
            <w:pPr>
              <w:pStyle w:val="Elsistekstas"/>
              <w:numPr>
                <w:ilvl w:val="0"/>
                <w:numId w:val="108"/>
              </w:numPr>
              <w:jc w:val="left"/>
            </w:pPr>
          </w:p>
        </w:tc>
        <w:tc>
          <w:tcPr>
            <w:tcW w:w="2118" w:type="dxa"/>
          </w:tcPr>
          <w:p w14:paraId="685C6E4D" w14:textId="77777777" w:rsidR="00006BA8" w:rsidRPr="00524CBF" w:rsidRDefault="00006BA8" w:rsidP="00C828F2">
            <w:pPr>
              <w:pStyle w:val="Elsistekstas"/>
              <w:ind w:firstLine="0"/>
            </w:pPr>
            <w:r w:rsidRPr="00524CBF">
              <w:t>Aprašymas</w:t>
            </w:r>
          </w:p>
        </w:tc>
        <w:tc>
          <w:tcPr>
            <w:tcW w:w="1895" w:type="dxa"/>
          </w:tcPr>
          <w:p w14:paraId="3D006D25" w14:textId="77777777" w:rsidR="00006BA8" w:rsidRPr="00524CBF" w:rsidRDefault="00006BA8" w:rsidP="00C828F2">
            <w:pPr>
              <w:pStyle w:val="Elsistekstas"/>
              <w:ind w:firstLine="0"/>
            </w:pPr>
            <w:r w:rsidRPr="00524CBF">
              <w:t>Tekstinis laukas Redaguojamas Neprivalomas</w:t>
            </w:r>
          </w:p>
        </w:tc>
        <w:tc>
          <w:tcPr>
            <w:tcW w:w="4720" w:type="dxa"/>
          </w:tcPr>
          <w:p w14:paraId="5467F0DE" w14:textId="77777777" w:rsidR="00006BA8" w:rsidRPr="00524CBF" w:rsidRDefault="00006BA8" w:rsidP="00C828F2">
            <w:pPr>
              <w:pStyle w:val="Elsistekstas"/>
              <w:ind w:firstLine="0"/>
            </w:pPr>
            <w:r w:rsidRPr="00524CBF">
              <w:t>Nurodomas įkeliamo dokumento aprašymas.</w:t>
            </w:r>
          </w:p>
          <w:p w14:paraId="329058FB" w14:textId="77777777" w:rsidR="00006BA8" w:rsidRPr="00524CBF" w:rsidRDefault="00006BA8" w:rsidP="00C828F2">
            <w:pPr>
              <w:pStyle w:val="Elsistekstas"/>
              <w:ind w:firstLine="0"/>
            </w:pPr>
            <w:r w:rsidRPr="00524CBF">
              <w:t>Galimų simbolių kiekis – 1000.</w:t>
            </w:r>
          </w:p>
        </w:tc>
      </w:tr>
    </w:tbl>
    <w:p w14:paraId="21C0C750" w14:textId="71451073" w:rsidR="00F41C14" w:rsidRDefault="009B77AC" w:rsidP="00F41C14">
      <w:pPr>
        <w:pStyle w:val="Elsistekstas"/>
        <w:ind w:left="284" w:firstLine="0"/>
      </w:pPr>
      <w:r>
        <w:rPr>
          <w:noProof/>
        </w:rPr>
        <mc:AlternateContent>
          <mc:Choice Requires="wps">
            <w:drawing>
              <wp:anchor distT="0" distB="0" distL="114300" distR="114300" simplePos="0" relativeHeight="251664384" behindDoc="0" locked="0" layoutInCell="1" allowOverlap="1" wp14:anchorId="01950384" wp14:editId="730BFCED">
                <wp:simplePos x="0" y="0"/>
                <wp:positionH relativeFrom="column">
                  <wp:posOffset>183677</wp:posOffset>
                </wp:positionH>
                <wp:positionV relativeFrom="paragraph">
                  <wp:posOffset>3343009</wp:posOffset>
                </wp:positionV>
                <wp:extent cx="6071191" cy="2190307"/>
                <wp:effectExtent l="0" t="0" r="25400" b="19685"/>
                <wp:wrapNone/>
                <wp:docPr id="31" name="Stačiakampis 31"/>
                <wp:cNvGraphicFramePr/>
                <a:graphic xmlns:a="http://schemas.openxmlformats.org/drawingml/2006/main">
                  <a:graphicData uri="http://schemas.microsoft.com/office/word/2010/wordprocessingShape">
                    <wps:wsp>
                      <wps:cNvSpPr/>
                      <wps:spPr>
                        <a:xfrm>
                          <a:off x="0" y="0"/>
                          <a:ext cx="6071191" cy="219030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B2B34" id="Stačiakampis 31" o:spid="_x0000_s1026" style="position:absolute;margin-left:14.45pt;margin-top:263.25pt;width:478.05pt;height:17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" filled="f" strokecolor="red" strokeweight="2pt"/>
            </w:pict>
          </mc:Fallback>
        </mc:AlternateContent>
      </w:r>
      <w:r w:rsidR="00622C37">
        <w:rPr>
          <w:noProof/>
        </w:rPr>
        <w:drawing>
          <wp:inline distT="0" distB="0" distL="0" distR="0" wp14:anchorId="54F49690" wp14:editId="69F5551E">
            <wp:extent cx="6124575" cy="5890260"/>
            <wp:effectExtent l="19050" t="19050" r="28575" b="1524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24575" cy="5890260"/>
                    </a:xfrm>
                    <a:prstGeom prst="rect">
                      <a:avLst/>
                    </a:prstGeom>
                    <a:noFill/>
                    <a:ln>
                      <a:solidFill>
                        <a:schemeClr val="tx1"/>
                      </a:solidFill>
                    </a:ln>
                  </pic:spPr>
                </pic:pic>
              </a:graphicData>
            </a:graphic>
          </wp:inline>
        </w:drawing>
      </w:r>
    </w:p>
    <w:p w14:paraId="53E1E568" w14:textId="50421F8D" w:rsidR="00662924" w:rsidRPr="006A7DBA" w:rsidRDefault="00662924" w:rsidP="00D936D1">
      <w:pPr>
        <w:pStyle w:val="Paveiksleliopavadinimas"/>
      </w:pPr>
      <w:r w:rsidRPr="009C5E42">
        <w:t>MPD3 IK – Išlaidų pagrindimo</w:t>
      </w:r>
      <w:r>
        <w:t xml:space="preserve"> ir apmokėjimo įrodymo</w:t>
      </w:r>
      <w:r w:rsidRPr="009C5E42">
        <w:t xml:space="preserve"> dokument</w:t>
      </w:r>
      <w:r>
        <w:t>ų</w:t>
      </w:r>
      <w:r w:rsidRPr="009C5E42">
        <w:t xml:space="preserve"> </w:t>
      </w:r>
      <w:r w:rsidR="00DA0C3E">
        <w:t xml:space="preserve">rinkmenos </w:t>
      </w:r>
      <w:r w:rsidRPr="009C5E42">
        <w:t>pridėjimas / redagavimas</w:t>
      </w:r>
    </w:p>
    <w:p w14:paraId="7BAB0846" w14:textId="7C565B95" w:rsidR="00F41C14" w:rsidRDefault="00F41C14" w:rsidP="00F41C14">
      <w:pPr>
        <w:pStyle w:val="Elsistekstas"/>
        <w:ind w:left="284" w:firstLine="0"/>
      </w:pPr>
    </w:p>
    <w:p w14:paraId="61D95EB6" w14:textId="18045D31" w:rsidR="00006BA8" w:rsidRPr="00F41C14" w:rsidRDefault="00006BA8" w:rsidP="00B778A2">
      <w:pPr>
        <w:pStyle w:val="Elsistekstas"/>
        <w:numPr>
          <w:ilvl w:val="1"/>
          <w:numId w:val="79"/>
        </w:numPr>
        <w:ind w:left="284" w:firstLine="0"/>
      </w:pPr>
      <w:r w:rsidRPr="00F41C14">
        <w:t xml:space="preserve">Rinkmenos (dokumento) įkėlimui spausti </w:t>
      </w:r>
      <w:r w:rsidR="006D3931" w:rsidRPr="00F41C14">
        <w:t>mygtuk</w:t>
      </w:r>
      <w:r w:rsidR="006D3931">
        <w:t>ą</w:t>
      </w:r>
      <w:r w:rsidR="006D3931" w:rsidRPr="00F41C14">
        <w:t xml:space="preserve"> </w:t>
      </w:r>
      <w:r w:rsidRPr="00F41C14">
        <w:t>„Įkelti rinkmeną“.</w:t>
      </w:r>
    </w:p>
    <w:p w14:paraId="6B13486D" w14:textId="77777777" w:rsidR="00006BA8" w:rsidRPr="00725BF4" w:rsidRDefault="00006BA8" w:rsidP="00B778A2">
      <w:pPr>
        <w:pStyle w:val="Elsistekstas"/>
        <w:numPr>
          <w:ilvl w:val="1"/>
          <w:numId w:val="79"/>
        </w:numPr>
        <w:ind w:left="284" w:firstLine="0"/>
      </w:pPr>
      <w:r w:rsidRPr="00725BF4">
        <w:t xml:space="preserve">Nurodžius duomenis ir įkėlus rinkmeną, spausti mygtuką „Saugoti“. </w:t>
      </w:r>
    </w:p>
    <w:p w14:paraId="5DCE7568" w14:textId="617C4072" w:rsidR="00006BA8" w:rsidRPr="007B479E" w:rsidRDefault="00006BA8" w:rsidP="00B778A2">
      <w:pPr>
        <w:pStyle w:val="Elsistekstas"/>
        <w:numPr>
          <w:ilvl w:val="1"/>
          <w:numId w:val="79"/>
        </w:numPr>
        <w:ind w:left="284" w:firstLine="0"/>
      </w:pPr>
      <w:r w:rsidRPr="00E45599">
        <w:t xml:space="preserve">Norint </w:t>
      </w:r>
      <w:r w:rsidR="007B479E">
        <w:t>išsaugoti</w:t>
      </w:r>
      <w:r w:rsidR="007B479E" w:rsidRPr="007B479E">
        <w:t xml:space="preserve"> </w:t>
      </w:r>
      <w:r w:rsidRPr="007B479E">
        <w:t>išlaidų pagrindimo</w:t>
      </w:r>
      <w:r w:rsidR="007B479E">
        <w:t xml:space="preserve"> ir apmokėjimo įrodymo</w:t>
      </w:r>
      <w:r w:rsidRPr="007B479E">
        <w:t xml:space="preserve"> dokument</w:t>
      </w:r>
      <w:r w:rsidR="007B479E">
        <w:t>us</w:t>
      </w:r>
      <w:r w:rsidRPr="007B479E">
        <w:t xml:space="preserve"> ir pridėtas rinkmenas, spausti mygtuką „Saugoti“.</w:t>
      </w:r>
    </w:p>
    <w:p w14:paraId="7CB797EB" w14:textId="6451C6D5" w:rsidR="0092409F" w:rsidRDefault="0092409F" w:rsidP="00B401B6">
      <w:pPr>
        <w:pStyle w:val="Elsistekstas"/>
      </w:pPr>
    </w:p>
    <w:p w14:paraId="3AC78D2E" w14:textId="25D2D412" w:rsidR="00703CB1" w:rsidRDefault="00703CB1" w:rsidP="00703CB1">
      <w:pPr>
        <w:pStyle w:val="Elsistekstas"/>
        <w:rPr>
          <w:b/>
        </w:rPr>
      </w:pPr>
      <w:r w:rsidRPr="00AA11AA">
        <w:rPr>
          <w:b/>
        </w:rPr>
        <w:t>MPD</w:t>
      </w:r>
      <w:r>
        <w:rPr>
          <w:b/>
        </w:rPr>
        <w:t>3</w:t>
      </w:r>
      <w:r w:rsidRPr="00AA11AA">
        <w:rPr>
          <w:b/>
        </w:rPr>
        <w:t xml:space="preserve"> </w:t>
      </w:r>
      <w:r>
        <w:rPr>
          <w:b/>
        </w:rPr>
        <w:t>IK</w:t>
      </w:r>
      <w:r w:rsidRPr="00AA11AA">
        <w:rPr>
          <w:b/>
        </w:rPr>
        <w:t xml:space="preserve"> suvestinė</w:t>
      </w:r>
    </w:p>
    <w:p w14:paraId="147FF65B" w14:textId="298560E8" w:rsidR="00703CB1" w:rsidRDefault="00703CB1" w:rsidP="00703CB1">
      <w:pPr>
        <w:pStyle w:val="Elsistekstas"/>
      </w:pPr>
      <w:r w:rsidRPr="00AA11AA">
        <w:t>Paspaudus mygtuką „Peržiūrėti suvestinę“ atidaromas langas, kuriame pateikiami visi suvesti kortelės MPD</w:t>
      </w:r>
      <w:r>
        <w:t>3</w:t>
      </w:r>
      <w:r w:rsidRPr="00AA11AA">
        <w:t xml:space="preserve"> </w:t>
      </w:r>
      <w:r>
        <w:t>IK</w:t>
      </w:r>
      <w:r w:rsidRPr="00AA11AA">
        <w:t xml:space="preserve"> duomenys.</w:t>
      </w:r>
    </w:p>
    <w:p w14:paraId="48E556E2" w14:textId="7E8BDCDA" w:rsidR="00860D3E" w:rsidRDefault="00860D3E" w:rsidP="00703CB1">
      <w:pPr>
        <w:pStyle w:val="Elsistekstas"/>
      </w:pPr>
      <w:r>
        <w:rPr>
          <w:noProof/>
        </w:rPr>
        <w:drawing>
          <wp:inline distT="0" distB="0" distL="0" distR="0" wp14:anchorId="70D12554" wp14:editId="40A490CC">
            <wp:extent cx="6113780" cy="3583305"/>
            <wp:effectExtent l="19050" t="19050" r="20320" b="17145"/>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13780" cy="3583305"/>
                    </a:xfrm>
                    <a:prstGeom prst="rect">
                      <a:avLst/>
                    </a:prstGeom>
                    <a:noFill/>
                    <a:ln>
                      <a:solidFill>
                        <a:schemeClr val="tx1"/>
                      </a:solidFill>
                    </a:ln>
                  </pic:spPr>
                </pic:pic>
              </a:graphicData>
            </a:graphic>
          </wp:inline>
        </w:drawing>
      </w:r>
    </w:p>
    <w:p w14:paraId="3D68C753" w14:textId="13C1385F" w:rsidR="00860D3E" w:rsidRPr="006A7DBA" w:rsidRDefault="00860D3E" w:rsidP="00D936D1">
      <w:pPr>
        <w:pStyle w:val="Paveiksleliopavadinimas"/>
      </w:pPr>
      <w:r w:rsidRPr="009C5E42">
        <w:t xml:space="preserve">MPD3 IK </w:t>
      </w:r>
      <w:r>
        <w:t>suvestinės peržiūros forma</w:t>
      </w:r>
    </w:p>
    <w:p w14:paraId="568B567C" w14:textId="77777777" w:rsidR="00860D3E" w:rsidRDefault="00860D3E" w:rsidP="00703CB1">
      <w:pPr>
        <w:pStyle w:val="Elsistekstas"/>
      </w:pPr>
    </w:p>
    <w:p w14:paraId="4558DFF5" w14:textId="6DF33D38" w:rsidR="00703CB1" w:rsidRPr="00725BF4" w:rsidRDefault="00860D3E" w:rsidP="00B401B6">
      <w:pPr>
        <w:pStyle w:val="Elsistekstas"/>
      </w:pPr>
      <w:r w:rsidRPr="00C828F2">
        <w:t>MPD</w:t>
      </w:r>
      <w:r>
        <w:t>3</w:t>
      </w:r>
      <w:r w:rsidRPr="00C828F2">
        <w:t xml:space="preserve"> </w:t>
      </w:r>
      <w:r>
        <w:t>IK</w:t>
      </w:r>
      <w:r w:rsidRPr="00C828F2">
        <w:t xml:space="preserve"> suvestinės lange paspaudus mygtuką „Grįžti“ atidaroma </w:t>
      </w:r>
      <w:r w:rsidRPr="00860D3E">
        <w:t>MPD</w:t>
      </w:r>
      <w:r>
        <w:t>3</w:t>
      </w:r>
      <w:r w:rsidRPr="00C828F2">
        <w:t xml:space="preserve"> </w:t>
      </w:r>
      <w:r>
        <w:t>IK</w:t>
      </w:r>
      <w:r w:rsidRPr="00C828F2">
        <w:t xml:space="preserve"> kortelė</w:t>
      </w:r>
      <w:r>
        <w:t>.</w:t>
      </w:r>
    </w:p>
    <w:p w14:paraId="20938D36" w14:textId="0E954AEF" w:rsidR="00317E14" w:rsidRPr="0064663B" w:rsidRDefault="00317E14" w:rsidP="00317E14">
      <w:pPr>
        <w:pStyle w:val="Elsistekstas"/>
        <w:ind w:left="360" w:firstLine="0"/>
      </w:pPr>
    </w:p>
    <w:p w14:paraId="0A76682C" w14:textId="22250811" w:rsidR="003E2CF4" w:rsidRPr="00524CBF" w:rsidRDefault="003E2CF4" w:rsidP="00DF6D78">
      <w:pPr>
        <w:pStyle w:val="Heading6"/>
      </w:pPr>
      <w:bookmarkStart w:id="256" w:name="_Toc464469175"/>
      <w:bookmarkStart w:id="257" w:name="_Toc464649461"/>
      <w:bookmarkStart w:id="258" w:name="_Toc464469176"/>
      <w:bookmarkStart w:id="259" w:name="_Toc464649462"/>
      <w:bookmarkStart w:id="260" w:name="_Toc464469182"/>
      <w:bookmarkStart w:id="261" w:name="_Toc464649468"/>
      <w:bookmarkStart w:id="262" w:name="_Toc464469188"/>
      <w:bookmarkStart w:id="263" w:name="_Toc464649474"/>
      <w:bookmarkStart w:id="264" w:name="_Toc464469193"/>
      <w:bookmarkStart w:id="265" w:name="_Toc464649479"/>
      <w:bookmarkStart w:id="266" w:name="_Toc464469201"/>
      <w:bookmarkStart w:id="267" w:name="_Toc464649487"/>
      <w:bookmarkStart w:id="268" w:name="_Toc464469207"/>
      <w:bookmarkStart w:id="269" w:name="_Toc464649493"/>
      <w:bookmarkStart w:id="270" w:name="_Toc464469212"/>
      <w:bookmarkStart w:id="271" w:name="_Toc464649498"/>
      <w:bookmarkStart w:id="272" w:name="_Toc464469213"/>
      <w:bookmarkStart w:id="273" w:name="_Toc464649499"/>
      <w:bookmarkStart w:id="274" w:name="_Toc464469219"/>
      <w:bookmarkStart w:id="275" w:name="_Toc464649505"/>
      <w:bookmarkStart w:id="276" w:name="_Toc464469224"/>
      <w:bookmarkStart w:id="277" w:name="_Toc464649510"/>
      <w:bookmarkStart w:id="278" w:name="_Toc464469229"/>
      <w:bookmarkStart w:id="279" w:name="_Toc464649515"/>
      <w:bookmarkStart w:id="280" w:name="_Toc464469235"/>
      <w:bookmarkStart w:id="281" w:name="_Toc464649521"/>
      <w:bookmarkStart w:id="282" w:name="_Toc464469241"/>
      <w:bookmarkStart w:id="283" w:name="_Toc464649527"/>
      <w:bookmarkStart w:id="284" w:name="_Toc464469242"/>
      <w:bookmarkStart w:id="285" w:name="_Toc464649528"/>
      <w:bookmarkStart w:id="286" w:name="_Toc464469243"/>
      <w:bookmarkStart w:id="287" w:name="_Toc464649529"/>
      <w:bookmarkStart w:id="288" w:name="_Toc444741489"/>
      <w:bookmarkStart w:id="289" w:name="_Toc464122324"/>
      <w:bookmarkStart w:id="290" w:name="_Toc471743989"/>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sidRPr="00524CBF">
        <w:t>MPD4 GPĮ</w:t>
      </w:r>
      <w:r w:rsidR="004119D1">
        <w:t>I</w:t>
      </w:r>
      <w:r w:rsidRPr="00524CBF">
        <w:t xml:space="preserve"> kortelė</w:t>
      </w:r>
      <w:bookmarkEnd w:id="288"/>
      <w:bookmarkEnd w:id="289"/>
      <w:bookmarkEnd w:id="290"/>
    </w:p>
    <w:p w14:paraId="696AF4F0" w14:textId="1C86C40A" w:rsidR="00B401B6" w:rsidRPr="00DB5560" w:rsidRDefault="00B401B6" w:rsidP="00B401B6">
      <w:pPr>
        <w:pStyle w:val="Elsistekstas"/>
      </w:pPr>
      <w:r w:rsidRPr="00524CBF">
        <w:t>GMP formos kortelė „MPD4 GPĮ</w:t>
      </w:r>
      <w:r w:rsidR="00031703">
        <w:t>I</w:t>
      </w:r>
      <w:r w:rsidRPr="00031703">
        <w:t xml:space="preserve">“ skirta </w:t>
      </w:r>
      <w:r w:rsidR="004909FE" w:rsidRPr="00C76258">
        <w:t>galutinės projekto įgyvendinimo informacijos pildymui.</w:t>
      </w:r>
    </w:p>
    <w:p w14:paraId="59E2A825" w14:textId="791B6755" w:rsidR="004909FE" w:rsidRPr="00473965" w:rsidRDefault="004909FE" w:rsidP="00B401B6">
      <w:pPr>
        <w:pStyle w:val="Elsistekstas"/>
      </w:pPr>
      <w:r w:rsidRPr="00725BF4">
        <w:t xml:space="preserve">Ši kortelė pateikiama, kai bendrųjų duomenų </w:t>
      </w:r>
      <w:r w:rsidRPr="00E45599">
        <w:t>dalyje nurodytas MP tipas „</w:t>
      </w:r>
      <w:r w:rsidRPr="00473965">
        <w:rPr>
          <w:i/>
        </w:rPr>
        <w:t>Galutinis</w:t>
      </w:r>
      <w:r w:rsidRPr="00473965">
        <w:t>“.</w:t>
      </w:r>
    </w:p>
    <w:p w14:paraId="658CBB43" w14:textId="77777777" w:rsidR="00126879" w:rsidRPr="00524CBF" w:rsidRDefault="00126879" w:rsidP="0092409F">
      <w:pPr>
        <w:pStyle w:val="Elsistekstas"/>
        <w:rPr>
          <w:b/>
        </w:rPr>
      </w:pPr>
    </w:p>
    <w:p w14:paraId="404EF12C" w14:textId="2B580E75" w:rsidR="00126879" w:rsidRPr="0060231D" w:rsidRDefault="00126879" w:rsidP="0092409F">
      <w:pPr>
        <w:pStyle w:val="Elsistekstas"/>
        <w:rPr>
          <w:b/>
        </w:rPr>
      </w:pPr>
      <w:r w:rsidRPr="00524CBF">
        <w:rPr>
          <w:b/>
        </w:rPr>
        <w:t xml:space="preserve">Informacijos apie projekto pajamas ir projekto sąskaitoje sukauptas </w:t>
      </w:r>
      <w:r w:rsidR="0060231D">
        <w:rPr>
          <w:b/>
        </w:rPr>
        <w:t>palūkanas</w:t>
      </w:r>
      <w:r w:rsidRPr="0060231D">
        <w:rPr>
          <w:b/>
        </w:rPr>
        <w:t xml:space="preserve"> pildymas:</w:t>
      </w:r>
    </w:p>
    <w:p w14:paraId="781F8E50" w14:textId="6C2F6B9A" w:rsidR="00126879" w:rsidRDefault="00126879" w:rsidP="0092409F">
      <w:pPr>
        <w:pStyle w:val="Elsistekstas"/>
        <w:rPr>
          <w:b/>
        </w:rPr>
      </w:pPr>
    </w:p>
    <w:p w14:paraId="0122D195" w14:textId="5905EA0C" w:rsidR="0060231D" w:rsidRPr="00D24831" w:rsidRDefault="004F25CA" w:rsidP="0092409F">
      <w:pPr>
        <w:pStyle w:val="Elsistekstas"/>
        <w:rPr>
          <w:b/>
        </w:rPr>
      </w:pPr>
      <w:r>
        <w:rPr>
          <w:b/>
          <w:noProof/>
        </w:rPr>
        <w:drawing>
          <wp:inline distT="0" distB="0" distL="0" distR="0" wp14:anchorId="22D44DAB" wp14:editId="1AC8B1AD">
            <wp:extent cx="6113780" cy="3083560"/>
            <wp:effectExtent l="19050" t="19050" r="20320" b="21590"/>
            <wp:docPr id="225" name="Paveikslėlis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13780" cy="3083560"/>
                    </a:xfrm>
                    <a:prstGeom prst="rect">
                      <a:avLst/>
                    </a:prstGeom>
                    <a:noFill/>
                    <a:ln>
                      <a:solidFill>
                        <a:schemeClr val="tx1"/>
                      </a:solidFill>
                    </a:ln>
                  </pic:spPr>
                </pic:pic>
              </a:graphicData>
            </a:graphic>
          </wp:inline>
        </w:drawing>
      </w:r>
    </w:p>
    <w:p w14:paraId="55574407" w14:textId="769C474F" w:rsidR="00126879" w:rsidRPr="00505299" w:rsidRDefault="00126879" w:rsidP="00D936D1">
      <w:pPr>
        <w:pStyle w:val="Paveiksleliopavadinimas"/>
      </w:pPr>
      <w:r w:rsidRPr="00B837D6">
        <w:t>MPD4 GPĮ</w:t>
      </w:r>
      <w:r w:rsidR="00E21FC1">
        <w:t>I</w:t>
      </w:r>
      <w:r w:rsidRPr="00B837D6">
        <w:t xml:space="preserve"> – Informacija apie projekto pajamas ir projekto sąskaitoje sukauptas palūkanas</w:t>
      </w:r>
    </w:p>
    <w:p w14:paraId="71242040" w14:textId="480B586E" w:rsidR="0092409F" w:rsidRPr="00725BF4" w:rsidRDefault="00126879" w:rsidP="00B778A2">
      <w:pPr>
        <w:pStyle w:val="Elsistekstas"/>
        <w:numPr>
          <w:ilvl w:val="0"/>
          <w:numId w:val="101"/>
        </w:numPr>
      </w:pPr>
      <w:r w:rsidRPr="00725BF4">
        <w:t>Užpildyti formos laukus apie projekto pajamas</w:t>
      </w:r>
    </w:p>
    <w:tbl>
      <w:tblPr>
        <w:tblStyle w:val="Elsislentele"/>
        <w:tblW w:w="0" w:type="auto"/>
        <w:tblLook w:val="04A0" w:firstRow="1" w:lastRow="0" w:firstColumn="1" w:lastColumn="0" w:noHBand="0" w:noVBand="1"/>
      </w:tblPr>
      <w:tblGrid>
        <w:gridCol w:w="979"/>
        <w:gridCol w:w="2103"/>
        <w:gridCol w:w="1824"/>
        <w:gridCol w:w="4621"/>
      </w:tblGrid>
      <w:tr w:rsidR="0092409F" w:rsidRPr="00524CBF" w14:paraId="734473F0"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11F63342" w14:textId="77777777" w:rsidR="0092409F" w:rsidRPr="00725BF4" w:rsidRDefault="0092409F" w:rsidP="00C06146">
            <w:pPr>
              <w:pStyle w:val="Elsislentelesantraste"/>
              <w:rPr>
                <w:b/>
              </w:rPr>
            </w:pPr>
            <w:r w:rsidRPr="00725BF4">
              <w:t>Eil. Nr.</w:t>
            </w:r>
          </w:p>
        </w:tc>
        <w:tc>
          <w:tcPr>
            <w:tcW w:w="2126" w:type="dxa"/>
          </w:tcPr>
          <w:p w14:paraId="2D193622" w14:textId="77777777" w:rsidR="0092409F" w:rsidRPr="00725BF4" w:rsidRDefault="0092409F" w:rsidP="00C06146">
            <w:pPr>
              <w:pStyle w:val="Elsislentelesantraste"/>
              <w:rPr>
                <w:b/>
              </w:rPr>
            </w:pPr>
            <w:r w:rsidRPr="00725BF4">
              <w:t>Lauko pavadinimas</w:t>
            </w:r>
          </w:p>
        </w:tc>
        <w:tc>
          <w:tcPr>
            <w:tcW w:w="1843" w:type="dxa"/>
          </w:tcPr>
          <w:p w14:paraId="3B3E70F2" w14:textId="77777777" w:rsidR="0092409F" w:rsidRPr="00E45599" w:rsidRDefault="0092409F" w:rsidP="00C06146">
            <w:pPr>
              <w:pStyle w:val="Elsislentelesantraste"/>
              <w:rPr>
                <w:b/>
              </w:rPr>
            </w:pPr>
            <w:r w:rsidRPr="00E45599">
              <w:t>Tipas</w:t>
            </w:r>
          </w:p>
        </w:tc>
        <w:tc>
          <w:tcPr>
            <w:tcW w:w="4674" w:type="dxa"/>
          </w:tcPr>
          <w:p w14:paraId="657FCF66" w14:textId="77777777" w:rsidR="0092409F" w:rsidRPr="00473965" w:rsidRDefault="0092409F" w:rsidP="00C06146">
            <w:pPr>
              <w:pStyle w:val="Elsislentelesantraste"/>
              <w:rPr>
                <w:b/>
              </w:rPr>
            </w:pPr>
            <w:r w:rsidRPr="00473965">
              <w:t>Aprašymas</w:t>
            </w:r>
          </w:p>
        </w:tc>
      </w:tr>
      <w:tr w:rsidR="00126879" w:rsidRPr="00524CBF" w14:paraId="34D4C3B2" w14:textId="77777777" w:rsidTr="00AE28AE">
        <w:tc>
          <w:tcPr>
            <w:tcW w:w="988" w:type="dxa"/>
          </w:tcPr>
          <w:p w14:paraId="2420B001" w14:textId="77777777" w:rsidR="00126879" w:rsidRPr="00616F57" w:rsidRDefault="00126879" w:rsidP="00B778A2">
            <w:pPr>
              <w:pStyle w:val="Elsistekstas"/>
              <w:numPr>
                <w:ilvl w:val="0"/>
                <w:numId w:val="102"/>
              </w:numPr>
              <w:jc w:val="left"/>
            </w:pPr>
          </w:p>
        </w:tc>
        <w:tc>
          <w:tcPr>
            <w:tcW w:w="2126" w:type="dxa"/>
          </w:tcPr>
          <w:p w14:paraId="150CECE9" w14:textId="28FA12ED" w:rsidR="00126879" w:rsidRPr="001206C3" w:rsidRDefault="00126879" w:rsidP="00A80554">
            <w:pPr>
              <w:pStyle w:val="Elsistekstas"/>
              <w:ind w:firstLine="0"/>
            </w:pPr>
            <w:r w:rsidRPr="00616F57">
              <w:t xml:space="preserve">Ar </w:t>
            </w:r>
            <w:r w:rsidRPr="001206C3">
              <w:t xml:space="preserve">įgyvendinant projektą buvo </w:t>
            </w:r>
            <w:r w:rsidR="00616F57" w:rsidRPr="00725BF4">
              <w:t>gaut</w:t>
            </w:r>
            <w:r w:rsidR="00616F57">
              <w:t>a</w:t>
            </w:r>
            <w:r w:rsidR="00616F57" w:rsidRPr="00616F57">
              <w:t xml:space="preserve"> </w:t>
            </w:r>
            <w:r w:rsidR="00616F57" w:rsidRPr="001206C3">
              <w:t>pajam</w:t>
            </w:r>
            <w:r w:rsidR="00616F57">
              <w:t>ų</w:t>
            </w:r>
            <w:r w:rsidRPr="00616F57">
              <w:t>?</w:t>
            </w:r>
          </w:p>
        </w:tc>
        <w:tc>
          <w:tcPr>
            <w:tcW w:w="1843" w:type="dxa"/>
          </w:tcPr>
          <w:p w14:paraId="2BE95241" w14:textId="7B0CF491" w:rsidR="00126879" w:rsidRPr="00473965" w:rsidRDefault="00126879" w:rsidP="00A80554">
            <w:pPr>
              <w:pStyle w:val="Elsistekstas"/>
              <w:ind w:firstLine="0"/>
            </w:pPr>
            <w:r w:rsidRPr="00725BF4">
              <w:t xml:space="preserve">Akutė </w:t>
            </w:r>
            <w:r w:rsidRPr="00E45599">
              <w:t>Redaguojamas</w:t>
            </w:r>
            <w:r w:rsidR="00E525FA" w:rsidRPr="00473965">
              <w:t xml:space="preserve"> </w:t>
            </w:r>
            <w:r w:rsidRPr="00473965">
              <w:t>Privalomas</w:t>
            </w:r>
          </w:p>
        </w:tc>
        <w:tc>
          <w:tcPr>
            <w:tcW w:w="4674" w:type="dxa"/>
          </w:tcPr>
          <w:p w14:paraId="38268D47" w14:textId="5FDCFA44" w:rsidR="00E525FA" w:rsidRPr="007A6954" w:rsidRDefault="00E525FA" w:rsidP="00A80554">
            <w:pPr>
              <w:pStyle w:val="Elsistekstas"/>
              <w:ind w:firstLine="0"/>
            </w:pPr>
            <w:r w:rsidRPr="00524CBF">
              <w:t xml:space="preserve">Pažymima, ar įgyvendinant projektą buvo </w:t>
            </w:r>
            <w:r w:rsidR="007A6954" w:rsidRPr="00524CBF">
              <w:t>gaut</w:t>
            </w:r>
            <w:r w:rsidR="007A6954">
              <w:t>a</w:t>
            </w:r>
            <w:r w:rsidR="007A6954" w:rsidRPr="007A6954">
              <w:t xml:space="preserve"> pajam</w:t>
            </w:r>
            <w:r w:rsidR="007A6954">
              <w:t>ų</w:t>
            </w:r>
            <w:r w:rsidRPr="007A6954">
              <w:t>. Galimi variantai:</w:t>
            </w:r>
          </w:p>
          <w:p w14:paraId="3A06A95F" w14:textId="77777777" w:rsidR="00E525FA" w:rsidRPr="00725BF4" w:rsidRDefault="00E525FA" w:rsidP="00EA4F60">
            <w:pPr>
              <w:pStyle w:val="Elsistekstas"/>
              <w:numPr>
                <w:ilvl w:val="0"/>
                <w:numId w:val="115"/>
              </w:numPr>
            </w:pPr>
            <w:r w:rsidRPr="00725BF4">
              <w:t>Taip;</w:t>
            </w:r>
          </w:p>
          <w:p w14:paraId="2C9C6D6A" w14:textId="77777777" w:rsidR="00E525FA" w:rsidRPr="00473965" w:rsidRDefault="00E525FA" w:rsidP="00EA4F60">
            <w:pPr>
              <w:pStyle w:val="Elsistekstas"/>
              <w:numPr>
                <w:ilvl w:val="0"/>
                <w:numId w:val="115"/>
              </w:numPr>
            </w:pPr>
            <w:r w:rsidRPr="00E45599">
              <w:t>Ne;</w:t>
            </w:r>
          </w:p>
          <w:p w14:paraId="31055684" w14:textId="6B43BA29" w:rsidR="00126879" w:rsidRPr="00473965" w:rsidRDefault="00126879" w:rsidP="00A80554">
            <w:pPr>
              <w:pStyle w:val="Elsistekstas"/>
              <w:ind w:firstLine="0"/>
            </w:pPr>
            <w:r w:rsidRPr="00473965">
              <w:t>Privaloma pažymėti bent vieną.</w:t>
            </w:r>
          </w:p>
        </w:tc>
      </w:tr>
      <w:tr w:rsidR="00126879" w:rsidRPr="00524CBF" w14:paraId="33F63606" w14:textId="77777777" w:rsidTr="00AE28AE">
        <w:tc>
          <w:tcPr>
            <w:tcW w:w="988" w:type="dxa"/>
          </w:tcPr>
          <w:p w14:paraId="616450EA" w14:textId="77777777" w:rsidR="00126879" w:rsidRPr="00725BF4" w:rsidRDefault="00126879" w:rsidP="00B778A2">
            <w:pPr>
              <w:pStyle w:val="Elsistekstas"/>
              <w:numPr>
                <w:ilvl w:val="0"/>
                <w:numId w:val="102"/>
              </w:numPr>
              <w:jc w:val="left"/>
            </w:pPr>
          </w:p>
        </w:tc>
        <w:tc>
          <w:tcPr>
            <w:tcW w:w="2126" w:type="dxa"/>
          </w:tcPr>
          <w:p w14:paraId="60810543" w14:textId="3B79FEC9" w:rsidR="00126879" w:rsidRPr="00725BF4" w:rsidRDefault="001206C3" w:rsidP="00A80554">
            <w:pPr>
              <w:pStyle w:val="Elsistekstas"/>
              <w:ind w:firstLine="0"/>
            </w:pPr>
            <w:r w:rsidRPr="001206C3">
              <w:t>Gautų grynųjų pajamų suma, eurais</w:t>
            </w:r>
          </w:p>
        </w:tc>
        <w:tc>
          <w:tcPr>
            <w:tcW w:w="1843" w:type="dxa"/>
          </w:tcPr>
          <w:p w14:paraId="50B3B687" w14:textId="6B54193A" w:rsidR="00126879" w:rsidRPr="00550AF8" w:rsidRDefault="00126879" w:rsidP="00A80554">
            <w:pPr>
              <w:pStyle w:val="Elsistekstas"/>
              <w:ind w:firstLine="0"/>
            </w:pPr>
            <w:r w:rsidRPr="00725BF4">
              <w:t>Tekstinis laukas</w:t>
            </w:r>
            <w:r w:rsidR="00E525FA" w:rsidRPr="00E45599">
              <w:t xml:space="preserve"> </w:t>
            </w:r>
            <w:r w:rsidRPr="00473965">
              <w:t>Redaguojamas</w:t>
            </w:r>
            <w:r w:rsidR="00E525FA" w:rsidRPr="00473965">
              <w:t xml:space="preserve"> </w:t>
            </w:r>
            <w:r w:rsidRPr="00473965">
              <w:t>Privalomas</w:t>
            </w:r>
          </w:p>
        </w:tc>
        <w:tc>
          <w:tcPr>
            <w:tcW w:w="4674" w:type="dxa"/>
          </w:tcPr>
          <w:p w14:paraId="20092F7E" w14:textId="77777777" w:rsidR="00126879" w:rsidRPr="00524CBF" w:rsidRDefault="00126879" w:rsidP="00B06649">
            <w:pPr>
              <w:pStyle w:val="Elsistekstas"/>
              <w:ind w:firstLine="0"/>
            </w:pPr>
            <w:r w:rsidRPr="00524CBF">
              <w:t xml:space="preserve">Nurodoma projekto įgyvendinimo metu faktiškai gautų grynųjų pajamų suma. </w:t>
            </w:r>
          </w:p>
          <w:p w14:paraId="1B6FB3F1" w14:textId="77777777" w:rsidR="00126879" w:rsidRPr="004F25CA" w:rsidRDefault="00126879" w:rsidP="00A80554">
            <w:pPr>
              <w:pStyle w:val="Elsistekstas"/>
              <w:ind w:firstLine="0"/>
            </w:pPr>
            <w:r w:rsidRPr="00524CBF">
              <w:t xml:space="preserve">Galimas simbolių skaičius – 9 iki kablelio ir 2 po </w:t>
            </w:r>
            <w:r w:rsidRPr="007A6954">
              <w:t>kablelio.</w:t>
            </w:r>
          </w:p>
          <w:p w14:paraId="196E350F" w14:textId="61A74EFA" w:rsidR="00126879" w:rsidRPr="00725BF4" w:rsidRDefault="00126879" w:rsidP="00A80554">
            <w:pPr>
              <w:pStyle w:val="Elsistekstas"/>
              <w:ind w:firstLine="0"/>
            </w:pPr>
            <w:r w:rsidRPr="004F25CA">
              <w:t xml:space="preserve">Privalomas, </w:t>
            </w:r>
            <w:r w:rsidR="00E525FA" w:rsidRPr="004F25CA">
              <w:t xml:space="preserve">jei </w:t>
            </w:r>
            <w:r w:rsidR="00346A79">
              <w:t>lauke</w:t>
            </w:r>
            <w:r w:rsidR="00E525FA" w:rsidRPr="004F25CA">
              <w:t xml:space="preserve"> „Ar įgyvendinant projektą buvo </w:t>
            </w:r>
            <w:r w:rsidR="007A6954" w:rsidRPr="00342BDB">
              <w:t>gaut</w:t>
            </w:r>
            <w:r w:rsidR="007A6954">
              <w:t>a</w:t>
            </w:r>
            <w:r w:rsidR="007A6954" w:rsidRPr="007A6954">
              <w:t xml:space="preserve"> </w:t>
            </w:r>
            <w:r w:rsidR="007A6954" w:rsidRPr="00C82F03">
              <w:t>pajam</w:t>
            </w:r>
            <w:r w:rsidR="007A6954">
              <w:t>ų</w:t>
            </w:r>
            <w:r w:rsidR="00E525FA" w:rsidRPr="007A6954">
              <w:t>?“ nurodyta reikšmė „Taip“.</w:t>
            </w:r>
          </w:p>
        </w:tc>
      </w:tr>
      <w:tr w:rsidR="00126879" w:rsidRPr="00524CBF" w14:paraId="15010424" w14:textId="77777777" w:rsidTr="00AE28AE">
        <w:tc>
          <w:tcPr>
            <w:tcW w:w="988" w:type="dxa"/>
          </w:tcPr>
          <w:p w14:paraId="7C538E96" w14:textId="77777777" w:rsidR="00126879" w:rsidRPr="00473965" w:rsidRDefault="00126879" w:rsidP="00B778A2">
            <w:pPr>
              <w:pStyle w:val="Elsistekstas"/>
              <w:numPr>
                <w:ilvl w:val="0"/>
                <w:numId w:val="102"/>
              </w:numPr>
              <w:jc w:val="left"/>
            </w:pPr>
          </w:p>
        </w:tc>
        <w:tc>
          <w:tcPr>
            <w:tcW w:w="2126" w:type="dxa"/>
          </w:tcPr>
          <w:p w14:paraId="2C921ABD" w14:textId="630899AA" w:rsidR="00126879" w:rsidRPr="00550AF8" w:rsidRDefault="00126879" w:rsidP="00A80554">
            <w:pPr>
              <w:pStyle w:val="Elsistekstas"/>
              <w:ind w:firstLine="0"/>
            </w:pPr>
            <w:r w:rsidRPr="00473965">
              <w:t>Komentarai</w:t>
            </w:r>
          </w:p>
        </w:tc>
        <w:tc>
          <w:tcPr>
            <w:tcW w:w="1843" w:type="dxa"/>
          </w:tcPr>
          <w:p w14:paraId="7C187D14" w14:textId="52B65949" w:rsidR="00126879" w:rsidRPr="00524CBF" w:rsidRDefault="00126879" w:rsidP="00A80554">
            <w:pPr>
              <w:pStyle w:val="Elsistekstas"/>
              <w:ind w:firstLine="0"/>
            </w:pPr>
            <w:r w:rsidRPr="00524CBF">
              <w:t>Tekstinis laukas</w:t>
            </w:r>
            <w:r w:rsidR="00E525FA" w:rsidRPr="00524CBF">
              <w:t xml:space="preserve"> </w:t>
            </w:r>
            <w:r w:rsidRPr="00524CBF">
              <w:t>Redaguojamas</w:t>
            </w:r>
            <w:r w:rsidR="00E525FA" w:rsidRPr="00524CBF">
              <w:t xml:space="preserve"> </w:t>
            </w:r>
            <w:r w:rsidRPr="00524CBF">
              <w:t>Neprivalomas</w:t>
            </w:r>
          </w:p>
        </w:tc>
        <w:tc>
          <w:tcPr>
            <w:tcW w:w="4674" w:type="dxa"/>
          </w:tcPr>
          <w:p w14:paraId="1B8F6A47" w14:textId="77777777" w:rsidR="00126879" w:rsidRPr="007B05CB" w:rsidRDefault="00126879" w:rsidP="00A80554">
            <w:pPr>
              <w:pStyle w:val="Elsistekstas"/>
              <w:ind w:firstLine="0"/>
            </w:pPr>
            <w:r w:rsidRPr="00D24831">
              <w:t>Nurodomas komentaro tekstas.</w:t>
            </w:r>
          </w:p>
          <w:p w14:paraId="52835FDA" w14:textId="67ECF8F6" w:rsidR="00126879" w:rsidRPr="00E10701" w:rsidRDefault="00126879" w:rsidP="00B06649">
            <w:pPr>
              <w:pStyle w:val="Elsistekstas"/>
              <w:ind w:firstLine="0"/>
            </w:pPr>
            <w:r w:rsidRPr="00CA4E20">
              <w:t>Galimas simbolių skaičius – 1000.</w:t>
            </w:r>
          </w:p>
        </w:tc>
      </w:tr>
    </w:tbl>
    <w:p w14:paraId="0BC93772" w14:textId="77777777" w:rsidR="00126879" w:rsidRPr="00524CBF" w:rsidRDefault="00126879" w:rsidP="00126879">
      <w:pPr>
        <w:pStyle w:val="Elsistekstas"/>
        <w:ind w:left="644" w:firstLine="0"/>
      </w:pPr>
    </w:p>
    <w:p w14:paraId="2B727718" w14:textId="285F3516" w:rsidR="00126879" w:rsidRPr="00524CBF" w:rsidRDefault="00126879" w:rsidP="00B778A2">
      <w:pPr>
        <w:pStyle w:val="Elsistekstas"/>
        <w:numPr>
          <w:ilvl w:val="0"/>
          <w:numId w:val="101"/>
        </w:numPr>
      </w:pPr>
      <w:r w:rsidRPr="00524CBF">
        <w:t>Užpildyti formos laukus apie projekto sąskaitoje sukauptas palūkanas</w:t>
      </w:r>
    </w:p>
    <w:tbl>
      <w:tblPr>
        <w:tblStyle w:val="Elsislentele"/>
        <w:tblW w:w="0" w:type="auto"/>
        <w:tblLook w:val="04A0" w:firstRow="1" w:lastRow="0" w:firstColumn="1" w:lastColumn="0" w:noHBand="0" w:noVBand="1"/>
      </w:tblPr>
      <w:tblGrid>
        <w:gridCol w:w="979"/>
        <w:gridCol w:w="2103"/>
        <w:gridCol w:w="1824"/>
        <w:gridCol w:w="4621"/>
      </w:tblGrid>
      <w:tr w:rsidR="00126879" w:rsidRPr="00524CBF" w14:paraId="23B9BE4B"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614FADEE" w14:textId="77777777" w:rsidR="00126879" w:rsidRPr="00550AF8" w:rsidRDefault="00126879" w:rsidP="00C06146">
            <w:pPr>
              <w:pStyle w:val="Elsislentelesantraste"/>
              <w:rPr>
                <w:b/>
              </w:rPr>
            </w:pPr>
            <w:r w:rsidRPr="00550AF8">
              <w:t>Eil. Nr.</w:t>
            </w:r>
          </w:p>
        </w:tc>
        <w:tc>
          <w:tcPr>
            <w:tcW w:w="2126" w:type="dxa"/>
          </w:tcPr>
          <w:p w14:paraId="48D077F9" w14:textId="77777777" w:rsidR="00126879" w:rsidRPr="00524CBF" w:rsidRDefault="00126879" w:rsidP="00C06146">
            <w:pPr>
              <w:pStyle w:val="Elsislentelesantraste"/>
              <w:rPr>
                <w:b/>
              </w:rPr>
            </w:pPr>
            <w:r w:rsidRPr="00524CBF">
              <w:t>Lauko pavadinimas</w:t>
            </w:r>
          </w:p>
        </w:tc>
        <w:tc>
          <w:tcPr>
            <w:tcW w:w="1843" w:type="dxa"/>
          </w:tcPr>
          <w:p w14:paraId="0097769C" w14:textId="77777777" w:rsidR="00126879" w:rsidRPr="00524CBF" w:rsidRDefault="00126879" w:rsidP="00C06146">
            <w:pPr>
              <w:pStyle w:val="Elsislentelesantraste"/>
              <w:rPr>
                <w:b/>
              </w:rPr>
            </w:pPr>
            <w:r w:rsidRPr="00524CBF">
              <w:t>Tipas</w:t>
            </w:r>
          </w:p>
        </w:tc>
        <w:tc>
          <w:tcPr>
            <w:tcW w:w="4674" w:type="dxa"/>
          </w:tcPr>
          <w:p w14:paraId="4DADE868" w14:textId="77777777" w:rsidR="00126879" w:rsidRPr="00524CBF" w:rsidRDefault="00126879" w:rsidP="00C06146">
            <w:pPr>
              <w:pStyle w:val="Elsislentelesantraste"/>
              <w:rPr>
                <w:b/>
              </w:rPr>
            </w:pPr>
            <w:r w:rsidRPr="00524CBF">
              <w:t>Aprašymas</w:t>
            </w:r>
          </w:p>
        </w:tc>
      </w:tr>
      <w:tr w:rsidR="00E525FA" w:rsidRPr="00524CBF" w14:paraId="21E97127" w14:textId="77777777" w:rsidTr="00AE28AE">
        <w:tc>
          <w:tcPr>
            <w:tcW w:w="988" w:type="dxa"/>
          </w:tcPr>
          <w:p w14:paraId="27C60064" w14:textId="77777777" w:rsidR="00E525FA" w:rsidRPr="00C82F03" w:rsidRDefault="00E525FA" w:rsidP="00EA4F60">
            <w:pPr>
              <w:pStyle w:val="Elsistekstas"/>
              <w:numPr>
                <w:ilvl w:val="0"/>
                <w:numId w:val="114"/>
              </w:numPr>
              <w:jc w:val="left"/>
            </w:pPr>
          </w:p>
        </w:tc>
        <w:tc>
          <w:tcPr>
            <w:tcW w:w="2126" w:type="dxa"/>
          </w:tcPr>
          <w:p w14:paraId="7209B831" w14:textId="2D55B3C4" w:rsidR="00E525FA" w:rsidRPr="00C82F03" w:rsidRDefault="00E525FA" w:rsidP="00A80554">
            <w:pPr>
              <w:pStyle w:val="Elsistekstas"/>
              <w:ind w:firstLine="0"/>
            </w:pPr>
            <w:r w:rsidRPr="00C82F03">
              <w:t>Ar projekto sąskaitoje buvo sukaupta palūkanų?</w:t>
            </w:r>
          </w:p>
        </w:tc>
        <w:tc>
          <w:tcPr>
            <w:tcW w:w="1843" w:type="dxa"/>
          </w:tcPr>
          <w:p w14:paraId="79EC3505" w14:textId="5296D5D6" w:rsidR="00E525FA" w:rsidRPr="00C82F03" w:rsidRDefault="00E525FA" w:rsidP="00A80554">
            <w:pPr>
              <w:pStyle w:val="Elsistekstas"/>
              <w:ind w:firstLine="0"/>
            </w:pPr>
            <w:r w:rsidRPr="00C82F03">
              <w:t>Akutė Redaguojamas Privalomas</w:t>
            </w:r>
          </w:p>
        </w:tc>
        <w:tc>
          <w:tcPr>
            <w:tcW w:w="4674" w:type="dxa"/>
          </w:tcPr>
          <w:p w14:paraId="2CF1AC82" w14:textId="77777777" w:rsidR="00E525FA" w:rsidRPr="00C82F03" w:rsidRDefault="00E525FA" w:rsidP="00A80554">
            <w:pPr>
              <w:pStyle w:val="Elsistekstas"/>
              <w:ind w:firstLine="0"/>
            </w:pPr>
            <w:r w:rsidRPr="00C82F03">
              <w:t>Pažymima, ar projekto sąskaitoje buvo sukaupta palūkanų. Galimi variantai:</w:t>
            </w:r>
          </w:p>
          <w:p w14:paraId="4E73BF88" w14:textId="77777777" w:rsidR="00E525FA" w:rsidRPr="00C82F03" w:rsidRDefault="00E525FA" w:rsidP="00EA4F60">
            <w:pPr>
              <w:pStyle w:val="Elsistekstas"/>
              <w:numPr>
                <w:ilvl w:val="0"/>
                <w:numId w:val="115"/>
              </w:numPr>
            </w:pPr>
            <w:r w:rsidRPr="00C82F03">
              <w:t>Taip;</w:t>
            </w:r>
          </w:p>
          <w:p w14:paraId="4987A91C" w14:textId="77777777" w:rsidR="00E525FA" w:rsidRPr="00C82F03" w:rsidRDefault="00E525FA" w:rsidP="00EA4F60">
            <w:pPr>
              <w:pStyle w:val="Elsistekstas"/>
              <w:numPr>
                <w:ilvl w:val="0"/>
                <w:numId w:val="115"/>
              </w:numPr>
            </w:pPr>
            <w:r w:rsidRPr="00C82F03">
              <w:t>Ne;</w:t>
            </w:r>
          </w:p>
          <w:p w14:paraId="75BAFF84" w14:textId="382894A8" w:rsidR="00E525FA" w:rsidRPr="00550AF8" w:rsidRDefault="00E525FA" w:rsidP="00EA4F60">
            <w:pPr>
              <w:pStyle w:val="Elsistekstas"/>
              <w:numPr>
                <w:ilvl w:val="0"/>
                <w:numId w:val="115"/>
              </w:numPr>
            </w:pPr>
            <w:r w:rsidRPr="00C82F03">
              <w:t>Netaikoma</w:t>
            </w:r>
            <w:r w:rsidR="00C82F03">
              <w:t>.</w:t>
            </w:r>
          </w:p>
        </w:tc>
      </w:tr>
      <w:tr w:rsidR="00E525FA" w:rsidRPr="00524CBF" w14:paraId="50EE28CA" w14:textId="77777777" w:rsidTr="00AE28AE">
        <w:tc>
          <w:tcPr>
            <w:tcW w:w="988" w:type="dxa"/>
          </w:tcPr>
          <w:p w14:paraId="13A6A4EF" w14:textId="77777777" w:rsidR="00E525FA" w:rsidRPr="00725BF4" w:rsidRDefault="00E525FA" w:rsidP="00EA4F60">
            <w:pPr>
              <w:pStyle w:val="Elsistekstas"/>
              <w:numPr>
                <w:ilvl w:val="0"/>
                <w:numId w:val="114"/>
              </w:numPr>
              <w:jc w:val="left"/>
            </w:pPr>
          </w:p>
        </w:tc>
        <w:tc>
          <w:tcPr>
            <w:tcW w:w="2126" w:type="dxa"/>
          </w:tcPr>
          <w:p w14:paraId="7B122E67" w14:textId="49379574" w:rsidR="00E525FA" w:rsidRPr="00473965" w:rsidRDefault="00E525FA" w:rsidP="00A80554">
            <w:pPr>
              <w:pStyle w:val="Elsistekstas"/>
              <w:ind w:firstLine="0"/>
            </w:pPr>
            <w:r w:rsidRPr="00E45599">
              <w:t>Palūkanų, sukauptų projekto sąskaitoje, suma</w:t>
            </w:r>
          </w:p>
        </w:tc>
        <w:tc>
          <w:tcPr>
            <w:tcW w:w="1843" w:type="dxa"/>
          </w:tcPr>
          <w:p w14:paraId="746D527D" w14:textId="77777777" w:rsidR="00E525FA" w:rsidRPr="00550AF8" w:rsidRDefault="00E525FA" w:rsidP="00A80554">
            <w:pPr>
              <w:pStyle w:val="Elsistekstas"/>
              <w:ind w:firstLine="0"/>
            </w:pPr>
            <w:r w:rsidRPr="00550AF8">
              <w:t>Tekstinis laukas</w:t>
            </w:r>
          </w:p>
          <w:p w14:paraId="21026CF7" w14:textId="77777777" w:rsidR="00E525FA" w:rsidRPr="00524CBF" w:rsidRDefault="00E525FA" w:rsidP="00A80554">
            <w:pPr>
              <w:pStyle w:val="Elsistekstas"/>
              <w:ind w:firstLine="0"/>
            </w:pPr>
            <w:r w:rsidRPr="00524CBF">
              <w:t>Redaguojamas</w:t>
            </w:r>
          </w:p>
          <w:p w14:paraId="038B0D7F" w14:textId="751AF467" w:rsidR="00E525FA" w:rsidRPr="00524CBF" w:rsidRDefault="00E525FA" w:rsidP="00A80554">
            <w:pPr>
              <w:pStyle w:val="Elsistekstas"/>
              <w:ind w:firstLine="0"/>
            </w:pPr>
            <w:r w:rsidRPr="00524CBF">
              <w:t>Privalomas</w:t>
            </w:r>
          </w:p>
        </w:tc>
        <w:tc>
          <w:tcPr>
            <w:tcW w:w="4674" w:type="dxa"/>
          </w:tcPr>
          <w:p w14:paraId="50D19738" w14:textId="46C2A371" w:rsidR="006D5F23" w:rsidRDefault="006D5F23" w:rsidP="00B06649">
            <w:pPr>
              <w:pStyle w:val="Elsistekstas"/>
              <w:ind w:firstLine="0"/>
            </w:pPr>
            <w:r>
              <w:t>Nurodoma projekto sąskaitoje sukauptų palūkanų suma.</w:t>
            </w:r>
          </w:p>
          <w:p w14:paraId="5EBB2315" w14:textId="5BE202B4" w:rsidR="003C5E1B" w:rsidRDefault="003C5E1B" w:rsidP="00B06649">
            <w:pPr>
              <w:pStyle w:val="Elsistekstas"/>
              <w:ind w:firstLine="0"/>
            </w:pPr>
            <w:r w:rsidRPr="00524CBF">
              <w:t>Galimas simbolių skaičius – 9 iki kablelio ir 2 po kablelio.</w:t>
            </w:r>
          </w:p>
          <w:p w14:paraId="08918028" w14:textId="5872A2E5" w:rsidR="00E525FA" w:rsidRPr="00524CBF" w:rsidRDefault="003C5E1B" w:rsidP="00A80554">
            <w:pPr>
              <w:pStyle w:val="Elsistekstas"/>
              <w:ind w:firstLine="0"/>
            </w:pPr>
            <w:r>
              <w:t>P</w:t>
            </w:r>
            <w:r w:rsidR="00E525FA" w:rsidRPr="00524CBF">
              <w:t>rivalomas, jei lauke „Ar projekto sąskaitoje buvo sukaupta palūkanų?“ buvo pažymėta „Taip“.</w:t>
            </w:r>
          </w:p>
        </w:tc>
      </w:tr>
    </w:tbl>
    <w:p w14:paraId="1EF1626E" w14:textId="7FD81FBD" w:rsidR="0092409F" w:rsidRPr="00524CBF" w:rsidRDefault="0092409F" w:rsidP="00B401B6">
      <w:pPr>
        <w:pStyle w:val="Elsistekstas"/>
      </w:pPr>
    </w:p>
    <w:p w14:paraId="4834AF66" w14:textId="449E9E30" w:rsidR="00DF6D81" w:rsidRPr="00524CBF" w:rsidRDefault="00DF6D81" w:rsidP="00DF6D81">
      <w:pPr>
        <w:pStyle w:val="Elsistekstas"/>
        <w:rPr>
          <w:b/>
        </w:rPr>
      </w:pPr>
      <w:r w:rsidRPr="00524CBF">
        <w:rPr>
          <w:b/>
        </w:rPr>
        <w:t xml:space="preserve">Įgyvendintų informavimo apie projektą priemonių pildymas: </w:t>
      </w:r>
    </w:p>
    <w:p w14:paraId="2839A6E9" w14:textId="40E008B4" w:rsidR="00DF6D81" w:rsidRDefault="00DF6D81" w:rsidP="00DF6D81">
      <w:pPr>
        <w:pStyle w:val="Elsistekstas"/>
        <w:rPr>
          <w:b/>
        </w:rPr>
      </w:pPr>
    </w:p>
    <w:p w14:paraId="57779036" w14:textId="38682308" w:rsidR="00342BDB" w:rsidRPr="0064663B" w:rsidRDefault="00342BDB" w:rsidP="00DF6D81">
      <w:pPr>
        <w:pStyle w:val="Elsistekstas"/>
        <w:rPr>
          <w:b/>
        </w:rPr>
      </w:pPr>
      <w:r>
        <w:rPr>
          <w:b/>
          <w:noProof/>
        </w:rPr>
        <w:drawing>
          <wp:inline distT="0" distB="0" distL="0" distR="0" wp14:anchorId="59007E4C" wp14:editId="786E74CD">
            <wp:extent cx="6124575" cy="4083050"/>
            <wp:effectExtent l="19050" t="19050" r="28575" b="12700"/>
            <wp:docPr id="226" name="Paveikslėlis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24575" cy="4083050"/>
                    </a:xfrm>
                    <a:prstGeom prst="rect">
                      <a:avLst/>
                    </a:prstGeom>
                    <a:noFill/>
                    <a:ln>
                      <a:solidFill>
                        <a:schemeClr val="tx1"/>
                      </a:solidFill>
                    </a:ln>
                  </pic:spPr>
                </pic:pic>
              </a:graphicData>
            </a:graphic>
          </wp:inline>
        </w:drawing>
      </w:r>
    </w:p>
    <w:p w14:paraId="46C4FDBA" w14:textId="6468A7BE" w:rsidR="00DF6D81" w:rsidRPr="001A69A1" w:rsidRDefault="00DF6D81" w:rsidP="00D936D1">
      <w:pPr>
        <w:pStyle w:val="Paveiksleliopavadinimas"/>
      </w:pPr>
      <w:r w:rsidRPr="00B837D6">
        <w:t>MPD4 GPĮ</w:t>
      </w:r>
      <w:r w:rsidR="00312B82">
        <w:t>I</w:t>
      </w:r>
      <w:r w:rsidRPr="00B837D6">
        <w:t xml:space="preserve"> – </w:t>
      </w:r>
      <w:r w:rsidRPr="00505299">
        <w:t>Įgyvendintų informavimo apie projektą priemonių pildymas</w:t>
      </w:r>
    </w:p>
    <w:p w14:paraId="0E46B48C" w14:textId="44BA7946" w:rsidR="00DF6D81" w:rsidRPr="00725BF4" w:rsidRDefault="00DF6D81" w:rsidP="00B778A2">
      <w:pPr>
        <w:pStyle w:val="Elsistekstas"/>
        <w:numPr>
          <w:ilvl w:val="0"/>
          <w:numId w:val="101"/>
        </w:numPr>
      </w:pPr>
      <w:r w:rsidRPr="0060231D">
        <w:t>Užpildyti formos laukus apie įgyvendintas informavimo apie projektą priemones:</w:t>
      </w:r>
    </w:p>
    <w:tbl>
      <w:tblPr>
        <w:tblStyle w:val="Elsislentele"/>
        <w:tblW w:w="0" w:type="auto"/>
        <w:tblLook w:val="04A0" w:firstRow="1" w:lastRow="0" w:firstColumn="1" w:lastColumn="0" w:noHBand="0" w:noVBand="1"/>
      </w:tblPr>
      <w:tblGrid>
        <w:gridCol w:w="979"/>
        <w:gridCol w:w="2103"/>
        <w:gridCol w:w="1824"/>
        <w:gridCol w:w="4621"/>
      </w:tblGrid>
      <w:tr w:rsidR="00DF6D81" w:rsidRPr="00524CBF" w14:paraId="2875F0CE"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61E92162" w14:textId="77777777" w:rsidR="00DF6D81" w:rsidRPr="00725BF4" w:rsidRDefault="00DF6D81" w:rsidP="00C06146">
            <w:pPr>
              <w:pStyle w:val="Elsislentelesantraste"/>
              <w:rPr>
                <w:b/>
              </w:rPr>
            </w:pPr>
            <w:r w:rsidRPr="00725BF4">
              <w:t>Eil. Nr.</w:t>
            </w:r>
          </w:p>
        </w:tc>
        <w:tc>
          <w:tcPr>
            <w:tcW w:w="2126" w:type="dxa"/>
          </w:tcPr>
          <w:p w14:paraId="47B29128" w14:textId="77777777" w:rsidR="00DF6D81" w:rsidRPr="00E45599" w:rsidRDefault="00DF6D81" w:rsidP="00C06146">
            <w:pPr>
              <w:pStyle w:val="Elsislentelesantraste"/>
              <w:rPr>
                <w:b/>
              </w:rPr>
            </w:pPr>
            <w:r w:rsidRPr="00E45599">
              <w:t>Lauko pavadinimas</w:t>
            </w:r>
          </w:p>
        </w:tc>
        <w:tc>
          <w:tcPr>
            <w:tcW w:w="1843" w:type="dxa"/>
          </w:tcPr>
          <w:p w14:paraId="28777C3B" w14:textId="77777777" w:rsidR="00DF6D81" w:rsidRPr="00473965" w:rsidRDefault="00DF6D81" w:rsidP="00C06146">
            <w:pPr>
              <w:pStyle w:val="Elsislentelesantraste"/>
              <w:rPr>
                <w:b/>
              </w:rPr>
            </w:pPr>
            <w:r w:rsidRPr="00473965">
              <w:t>Tipas</w:t>
            </w:r>
          </w:p>
        </w:tc>
        <w:tc>
          <w:tcPr>
            <w:tcW w:w="4674" w:type="dxa"/>
          </w:tcPr>
          <w:p w14:paraId="0AE5AEF7" w14:textId="77777777" w:rsidR="00DF6D81" w:rsidRPr="00550AF8" w:rsidRDefault="00DF6D81" w:rsidP="00C06146">
            <w:pPr>
              <w:pStyle w:val="Elsislentelesantraste"/>
              <w:rPr>
                <w:b/>
              </w:rPr>
            </w:pPr>
            <w:r w:rsidRPr="00473965">
              <w:t>Aprašymas</w:t>
            </w:r>
          </w:p>
        </w:tc>
      </w:tr>
      <w:tr w:rsidR="00873755" w:rsidRPr="00524CBF" w14:paraId="7F50AA5C" w14:textId="77777777" w:rsidTr="00AE28AE">
        <w:tc>
          <w:tcPr>
            <w:tcW w:w="988" w:type="dxa"/>
          </w:tcPr>
          <w:p w14:paraId="64EE6848" w14:textId="77777777" w:rsidR="00873755" w:rsidRPr="00622C37" w:rsidRDefault="00873755" w:rsidP="00EA4F60">
            <w:pPr>
              <w:pStyle w:val="Elsistekstas"/>
              <w:numPr>
                <w:ilvl w:val="0"/>
                <w:numId w:val="116"/>
              </w:numPr>
              <w:jc w:val="left"/>
            </w:pPr>
          </w:p>
        </w:tc>
        <w:tc>
          <w:tcPr>
            <w:tcW w:w="2126" w:type="dxa"/>
          </w:tcPr>
          <w:p w14:paraId="29237BCF" w14:textId="54A495BD" w:rsidR="00873755" w:rsidRPr="00873755" w:rsidRDefault="00873755" w:rsidP="00A80554">
            <w:pPr>
              <w:pStyle w:val="Elsistekstas"/>
              <w:ind w:firstLine="0"/>
            </w:pPr>
            <w:r>
              <w:t>Nr.</w:t>
            </w:r>
          </w:p>
        </w:tc>
        <w:tc>
          <w:tcPr>
            <w:tcW w:w="1843" w:type="dxa"/>
          </w:tcPr>
          <w:p w14:paraId="51516C05" w14:textId="2434858A" w:rsidR="00873755" w:rsidRPr="00873755" w:rsidRDefault="00873755" w:rsidP="00A80554">
            <w:pPr>
              <w:pStyle w:val="Elsistekstas"/>
              <w:ind w:firstLine="0"/>
            </w:pPr>
            <w:r w:rsidRPr="00C6313D">
              <w:t>Tekstinis laukas</w:t>
            </w:r>
          </w:p>
        </w:tc>
        <w:tc>
          <w:tcPr>
            <w:tcW w:w="4674" w:type="dxa"/>
          </w:tcPr>
          <w:p w14:paraId="3BA9E205" w14:textId="7CBBF73E" w:rsidR="00873755" w:rsidRPr="00873755" w:rsidRDefault="00873755" w:rsidP="00A80554">
            <w:pPr>
              <w:pStyle w:val="Elsistekstas"/>
              <w:ind w:firstLine="0"/>
            </w:pPr>
            <w:r>
              <w:t>Pateikiamas informavimo priemon</w:t>
            </w:r>
            <w:r w:rsidR="009404A6">
              <w:t xml:space="preserve">ės </w:t>
            </w:r>
            <w:r>
              <w:t>numeris.</w:t>
            </w:r>
          </w:p>
        </w:tc>
      </w:tr>
      <w:tr w:rsidR="00DF6D81" w:rsidRPr="00524CBF" w14:paraId="3FEAFCF2" w14:textId="77777777" w:rsidTr="00AE28AE">
        <w:tc>
          <w:tcPr>
            <w:tcW w:w="988" w:type="dxa"/>
          </w:tcPr>
          <w:p w14:paraId="3FE64A58" w14:textId="77777777" w:rsidR="00DF6D81" w:rsidRPr="00622C37" w:rsidRDefault="00DF6D81" w:rsidP="00EA4F60">
            <w:pPr>
              <w:pStyle w:val="Elsistekstas"/>
              <w:numPr>
                <w:ilvl w:val="0"/>
                <w:numId w:val="116"/>
              </w:numPr>
              <w:jc w:val="left"/>
            </w:pPr>
          </w:p>
        </w:tc>
        <w:tc>
          <w:tcPr>
            <w:tcW w:w="2126" w:type="dxa"/>
          </w:tcPr>
          <w:p w14:paraId="00BEECDC" w14:textId="34F6AF13" w:rsidR="00DF6D81" w:rsidRPr="00725BF4" w:rsidRDefault="00DF6D81" w:rsidP="00A80554">
            <w:pPr>
              <w:pStyle w:val="Elsistekstas"/>
              <w:ind w:firstLine="0"/>
            </w:pPr>
            <w:r w:rsidRPr="00725BF4">
              <w:t>Informavimo priemonė</w:t>
            </w:r>
          </w:p>
        </w:tc>
        <w:tc>
          <w:tcPr>
            <w:tcW w:w="1843" w:type="dxa"/>
          </w:tcPr>
          <w:p w14:paraId="76A7399A" w14:textId="77777777" w:rsidR="00DF6D81" w:rsidRPr="00E45599" w:rsidRDefault="00DF6D81" w:rsidP="00A80554">
            <w:pPr>
              <w:pStyle w:val="Elsistekstas"/>
              <w:ind w:firstLine="0"/>
            </w:pPr>
            <w:r w:rsidRPr="00E45599">
              <w:t>Tekstinis laukas</w:t>
            </w:r>
          </w:p>
          <w:p w14:paraId="37917410" w14:textId="45AEEED7" w:rsidR="00DF6D81" w:rsidRPr="00CC4FB3" w:rsidRDefault="00DF6D81" w:rsidP="00A80554">
            <w:pPr>
              <w:pStyle w:val="Elsistekstas"/>
              <w:ind w:firstLine="0"/>
            </w:pPr>
          </w:p>
        </w:tc>
        <w:tc>
          <w:tcPr>
            <w:tcW w:w="4674" w:type="dxa"/>
          </w:tcPr>
          <w:p w14:paraId="621E4FDF" w14:textId="7B481311" w:rsidR="00DF6D81" w:rsidRPr="00550AF8" w:rsidRDefault="00EB2EFA" w:rsidP="00A80554">
            <w:pPr>
              <w:pStyle w:val="Elsistekstas"/>
              <w:ind w:firstLine="0"/>
            </w:pPr>
            <w:r w:rsidRPr="003C5835">
              <w:t>Pateikiam</w:t>
            </w:r>
            <w:r w:rsidR="00D72A9B">
              <w:t>as</w:t>
            </w:r>
            <w:r w:rsidRPr="003C5835">
              <w:t xml:space="preserve"> </w:t>
            </w:r>
            <w:r w:rsidR="00DF6D81" w:rsidRPr="003C5835">
              <w:t>informavimo priemon</w:t>
            </w:r>
            <w:r w:rsidR="00D72A9B">
              <w:t>ės</w:t>
            </w:r>
            <w:r w:rsidR="00DF6D81" w:rsidRPr="00725BF4">
              <w:t xml:space="preserve"> pavadinima</w:t>
            </w:r>
            <w:r w:rsidR="00D72A9B">
              <w:t>s</w:t>
            </w:r>
            <w:r w:rsidR="00DF6D81" w:rsidRPr="00E45599">
              <w:t>.</w:t>
            </w:r>
          </w:p>
        </w:tc>
      </w:tr>
      <w:tr w:rsidR="00DF6D81" w:rsidRPr="00524CBF" w14:paraId="14D495DA" w14:textId="77777777" w:rsidTr="00AE28AE">
        <w:tc>
          <w:tcPr>
            <w:tcW w:w="988" w:type="dxa"/>
          </w:tcPr>
          <w:p w14:paraId="15DFF913" w14:textId="77777777" w:rsidR="00DF6D81" w:rsidRPr="003C5835" w:rsidRDefault="00DF6D81" w:rsidP="00EA4F60">
            <w:pPr>
              <w:pStyle w:val="Elsistekstas"/>
              <w:numPr>
                <w:ilvl w:val="0"/>
                <w:numId w:val="116"/>
              </w:numPr>
              <w:jc w:val="left"/>
            </w:pPr>
          </w:p>
        </w:tc>
        <w:tc>
          <w:tcPr>
            <w:tcW w:w="2126" w:type="dxa"/>
          </w:tcPr>
          <w:p w14:paraId="4C630593" w14:textId="3A85928E" w:rsidR="00DF6D81" w:rsidRPr="003C5835" w:rsidRDefault="00DF6D81" w:rsidP="00A80554">
            <w:pPr>
              <w:pStyle w:val="Elsistekstas"/>
              <w:ind w:firstLine="0"/>
            </w:pPr>
            <w:r w:rsidRPr="003C5835">
              <w:t>Įgyvendinta</w:t>
            </w:r>
          </w:p>
        </w:tc>
        <w:tc>
          <w:tcPr>
            <w:tcW w:w="1843" w:type="dxa"/>
          </w:tcPr>
          <w:p w14:paraId="31541A91" w14:textId="77777777" w:rsidR="00DF6D81" w:rsidRPr="003C5835" w:rsidRDefault="00DF6D81" w:rsidP="00A80554">
            <w:pPr>
              <w:pStyle w:val="Elsistekstas"/>
              <w:ind w:firstLine="0"/>
            </w:pPr>
            <w:r w:rsidRPr="003C5835">
              <w:t>Akutė</w:t>
            </w:r>
          </w:p>
          <w:p w14:paraId="028C035F" w14:textId="77777777" w:rsidR="00DF6D81" w:rsidRPr="003C5835" w:rsidRDefault="00DF6D81" w:rsidP="00A80554">
            <w:pPr>
              <w:pStyle w:val="Elsistekstas"/>
              <w:ind w:firstLine="0"/>
            </w:pPr>
            <w:r w:rsidRPr="003C5835">
              <w:t>Redaguojamas</w:t>
            </w:r>
          </w:p>
          <w:p w14:paraId="0DD9B0AC" w14:textId="506A0D0E" w:rsidR="00DF6D81" w:rsidRPr="003C5835" w:rsidRDefault="00DF6D81" w:rsidP="00A80554">
            <w:pPr>
              <w:pStyle w:val="Elsistekstas"/>
              <w:ind w:firstLine="0"/>
            </w:pPr>
            <w:r w:rsidRPr="003C5835">
              <w:t>Privalomas</w:t>
            </w:r>
          </w:p>
        </w:tc>
        <w:tc>
          <w:tcPr>
            <w:tcW w:w="4674" w:type="dxa"/>
          </w:tcPr>
          <w:p w14:paraId="0F83BF1D" w14:textId="77777777" w:rsidR="00DF6D81" w:rsidRPr="003C5835" w:rsidRDefault="00DF6D81" w:rsidP="00A80554">
            <w:pPr>
              <w:pStyle w:val="Elsistekstas"/>
              <w:ind w:firstLine="0"/>
            </w:pPr>
            <w:r w:rsidRPr="003C5835">
              <w:t>Pažymima, ar informavimo priemonė buvo įgyvendinta. Galimi variantai:</w:t>
            </w:r>
          </w:p>
          <w:p w14:paraId="4C476AAA" w14:textId="77777777" w:rsidR="00DF6D81" w:rsidRPr="003C5835" w:rsidRDefault="00DF6D81" w:rsidP="00EA4F60">
            <w:pPr>
              <w:pStyle w:val="Elsistekstas"/>
              <w:numPr>
                <w:ilvl w:val="0"/>
                <w:numId w:val="115"/>
              </w:numPr>
            </w:pPr>
            <w:r w:rsidRPr="003C5835">
              <w:t>Taip;</w:t>
            </w:r>
          </w:p>
          <w:p w14:paraId="71104BD0" w14:textId="17106BBD" w:rsidR="006575A6" w:rsidRPr="003C5835" w:rsidRDefault="00DF6D81" w:rsidP="00EA4F60">
            <w:pPr>
              <w:pStyle w:val="Elsistekstas"/>
              <w:numPr>
                <w:ilvl w:val="0"/>
                <w:numId w:val="115"/>
              </w:numPr>
            </w:pPr>
            <w:r w:rsidRPr="003C5835">
              <w:t>Ne;</w:t>
            </w:r>
          </w:p>
          <w:p w14:paraId="735B68E9" w14:textId="5D28EF92" w:rsidR="00DF6D81" w:rsidRPr="003C5835" w:rsidRDefault="00DF6D81" w:rsidP="00EA4F60">
            <w:pPr>
              <w:pStyle w:val="Elsistekstas"/>
              <w:numPr>
                <w:ilvl w:val="0"/>
                <w:numId w:val="115"/>
              </w:numPr>
            </w:pPr>
            <w:r w:rsidRPr="003C5835">
              <w:t>Netaikoma (žymima tuo atveju, jei atitinkama informavimo priemonės nebuvo planuota įgyvendinti).</w:t>
            </w:r>
          </w:p>
        </w:tc>
      </w:tr>
      <w:tr w:rsidR="00DF6D81" w:rsidRPr="00524CBF" w14:paraId="4C5AE12E" w14:textId="77777777" w:rsidTr="00AE28AE">
        <w:tc>
          <w:tcPr>
            <w:tcW w:w="988" w:type="dxa"/>
          </w:tcPr>
          <w:p w14:paraId="28A1DF7C" w14:textId="77777777" w:rsidR="00DF6D81" w:rsidRPr="00E45599" w:rsidRDefault="00DF6D81" w:rsidP="00EA4F60">
            <w:pPr>
              <w:pStyle w:val="Elsistekstas"/>
              <w:numPr>
                <w:ilvl w:val="0"/>
                <w:numId w:val="116"/>
              </w:numPr>
              <w:jc w:val="left"/>
            </w:pPr>
          </w:p>
        </w:tc>
        <w:tc>
          <w:tcPr>
            <w:tcW w:w="2126" w:type="dxa"/>
          </w:tcPr>
          <w:p w14:paraId="65074FF1" w14:textId="557D83F1" w:rsidR="00DF6D81" w:rsidRPr="00524CBF" w:rsidRDefault="00DF6D81" w:rsidP="00A80554">
            <w:pPr>
              <w:pStyle w:val="Elsistekstas"/>
              <w:ind w:firstLine="0"/>
            </w:pPr>
            <w:r w:rsidRPr="00550AF8">
              <w:t>Informacija apie įgyvendintą informavimo priemonę</w:t>
            </w:r>
          </w:p>
        </w:tc>
        <w:tc>
          <w:tcPr>
            <w:tcW w:w="1843" w:type="dxa"/>
          </w:tcPr>
          <w:p w14:paraId="4B3B9369" w14:textId="77777777" w:rsidR="00DF6D81" w:rsidRPr="00524CBF" w:rsidRDefault="00DF6D81" w:rsidP="00A80554">
            <w:pPr>
              <w:pStyle w:val="Elsistekstas"/>
              <w:ind w:firstLine="0"/>
            </w:pPr>
            <w:r w:rsidRPr="00524CBF">
              <w:t>Tekstinis laukas</w:t>
            </w:r>
          </w:p>
          <w:p w14:paraId="4792FB56" w14:textId="77777777" w:rsidR="00DF6D81" w:rsidRPr="00524CBF" w:rsidRDefault="00DF6D81" w:rsidP="00A80554">
            <w:pPr>
              <w:pStyle w:val="Elsistekstas"/>
              <w:ind w:firstLine="0"/>
            </w:pPr>
            <w:r w:rsidRPr="00524CBF">
              <w:t>Redaguojamas</w:t>
            </w:r>
          </w:p>
          <w:p w14:paraId="6492BDB8" w14:textId="6CC0E410" w:rsidR="00DF6D81" w:rsidRPr="00524CBF" w:rsidRDefault="00DF6D81" w:rsidP="00A80554">
            <w:pPr>
              <w:pStyle w:val="Elsistekstas"/>
              <w:ind w:firstLine="0"/>
            </w:pPr>
            <w:r w:rsidRPr="00524CBF">
              <w:t>Privalomas</w:t>
            </w:r>
          </w:p>
        </w:tc>
        <w:tc>
          <w:tcPr>
            <w:tcW w:w="4674" w:type="dxa"/>
          </w:tcPr>
          <w:p w14:paraId="3EFA2124" w14:textId="77777777" w:rsidR="00DF6D81" w:rsidRPr="00524CBF" w:rsidRDefault="00DF6D81" w:rsidP="00EB2EFA">
            <w:pPr>
              <w:pStyle w:val="Elsistekstas"/>
              <w:ind w:firstLine="0"/>
            </w:pPr>
            <w:r w:rsidRPr="00524CBF">
              <w:t>Nurodoma informacija apie įgyvendintą informavimo priemonę.</w:t>
            </w:r>
          </w:p>
          <w:p w14:paraId="1CD62823" w14:textId="77777777" w:rsidR="00DF6D81" w:rsidRPr="009E626B" w:rsidRDefault="00DF6D81" w:rsidP="00EB2EFA">
            <w:pPr>
              <w:pStyle w:val="Elsistekstas"/>
              <w:ind w:firstLine="0"/>
            </w:pPr>
            <w:r w:rsidRPr="00524CBF">
              <w:t xml:space="preserve">Laukas pildomas ir yra privalomas, jei lauke </w:t>
            </w:r>
            <w:r w:rsidRPr="009E626B">
              <w:t>„Įgyvendinta“ buvo pažymėta „Taip“ arba „Ne“.</w:t>
            </w:r>
          </w:p>
          <w:p w14:paraId="6C852EA2" w14:textId="6C01EF2D" w:rsidR="00DF6D81" w:rsidRPr="00961EBC" w:rsidRDefault="00DF6D81" w:rsidP="00A80554">
            <w:pPr>
              <w:pStyle w:val="Elsistekstas"/>
              <w:ind w:firstLine="0"/>
            </w:pPr>
            <w:r w:rsidRPr="009E626B">
              <w:t>Galimas simbolių skaičius –300</w:t>
            </w:r>
            <w:r w:rsidRPr="00961EBC">
              <w:t>.</w:t>
            </w:r>
          </w:p>
        </w:tc>
      </w:tr>
    </w:tbl>
    <w:p w14:paraId="40CB58DB" w14:textId="7700FBDD" w:rsidR="00DF6D81" w:rsidRPr="00BE42FD" w:rsidRDefault="00DF6D81" w:rsidP="00DF6D81">
      <w:pPr>
        <w:pStyle w:val="Elsistekstas"/>
        <w:ind w:firstLine="0"/>
      </w:pPr>
    </w:p>
    <w:p w14:paraId="2CDEF574" w14:textId="589E8BC6" w:rsidR="00DF6D81" w:rsidRPr="00DE78DC" w:rsidRDefault="00DF6D81" w:rsidP="00DF6D81">
      <w:pPr>
        <w:pStyle w:val="Elsistekstas"/>
        <w:ind w:firstLine="0"/>
        <w:rPr>
          <w:b/>
        </w:rPr>
      </w:pPr>
      <w:r w:rsidRPr="00473965">
        <w:rPr>
          <w:b/>
        </w:rPr>
        <w:t>Projekto atitikties horizontalie</w:t>
      </w:r>
      <w:r w:rsidR="00DE78DC">
        <w:rPr>
          <w:b/>
        </w:rPr>
        <w:t>sie</w:t>
      </w:r>
      <w:r w:rsidRPr="00DE78DC">
        <w:rPr>
          <w:b/>
        </w:rPr>
        <w:t>ms principams pildymas</w:t>
      </w:r>
    </w:p>
    <w:p w14:paraId="2C13148A" w14:textId="2141700F" w:rsidR="00DF6D81" w:rsidRDefault="00DF6D81" w:rsidP="00DF6D81">
      <w:pPr>
        <w:pStyle w:val="Elsistekstas"/>
        <w:ind w:firstLine="0"/>
      </w:pPr>
    </w:p>
    <w:p w14:paraId="7259BB32" w14:textId="31DCA35B" w:rsidR="00961EBC" w:rsidRPr="003470E4" w:rsidRDefault="00961EBC" w:rsidP="00DF6D81">
      <w:pPr>
        <w:pStyle w:val="Elsistekstas"/>
        <w:ind w:firstLine="0"/>
      </w:pPr>
      <w:r>
        <w:rPr>
          <w:noProof/>
        </w:rPr>
        <w:drawing>
          <wp:inline distT="0" distB="0" distL="0" distR="0" wp14:anchorId="12888CF2" wp14:editId="1A4BD1EA">
            <wp:extent cx="6113780" cy="1562735"/>
            <wp:effectExtent l="19050" t="19050" r="20320" b="18415"/>
            <wp:docPr id="232" name="Paveikslėlis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13780" cy="1562735"/>
                    </a:xfrm>
                    <a:prstGeom prst="rect">
                      <a:avLst/>
                    </a:prstGeom>
                    <a:noFill/>
                    <a:ln>
                      <a:solidFill>
                        <a:schemeClr val="tx1"/>
                      </a:solidFill>
                    </a:ln>
                  </pic:spPr>
                </pic:pic>
              </a:graphicData>
            </a:graphic>
          </wp:inline>
        </w:drawing>
      </w:r>
    </w:p>
    <w:p w14:paraId="11719F07" w14:textId="1DF82294" w:rsidR="002665EC" w:rsidRPr="00DE78DC" w:rsidRDefault="002665EC" w:rsidP="00D936D1">
      <w:pPr>
        <w:pStyle w:val="Paveiksleliopavadinimas"/>
      </w:pPr>
      <w:r w:rsidRPr="0063705D">
        <w:t>MPD4 GPĮ</w:t>
      </w:r>
      <w:r w:rsidR="00DE78DC">
        <w:t>I</w:t>
      </w:r>
      <w:r w:rsidRPr="00DE78DC">
        <w:t xml:space="preserve"> – Projekto atitikties horizontalie</w:t>
      </w:r>
      <w:r w:rsidR="00DE78DC">
        <w:t>sie</w:t>
      </w:r>
      <w:r w:rsidRPr="00DE78DC">
        <w:t>ms principams pildymas</w:t>
      </w:r>
    </w:p>
    <w:p w14:paraId="657D27FA" w14:textId="38234153" w:rsidR="002665EC" w:rsidRPr="0063705D" w:rsidRDefault="00DF6D81" w:rsidP="00B778A2">
      <w:pPr>
        <w:pStyle w:val="Elsistekstas"/>
        <w:numPr>
          <w:ilvl w:val="0"/>
          <w:numId w:val="101"/>
        </w:numPr>
      </w:pPr>
      <w:r w:rsidRPr="0063705D">
        <w:t>Užpildyti formos laukus apie projekto atitiktį horizontalie</w:t>
      </w:r>
      <w:r w:rsidR="0063705D">
        <w:t>sie</w:t>
      </w:r>
      <w:r w:rsidRPr="0063705D">
        <w:t>ms principams:</w:t>
      </w:r>
    </w:p>
    <w:p w14:paraId="2609671F" w14:textId="01C06AED" w:rsidR="002665EC" w:rsidRPr="00725BF4" w:rsidRDefault="002665EC" w:rsidP="00A80554">
      <w:pPr>
        <w:pStyle w:val="Elsistekstas"/>
        <w:ind w:left="1728" w:firstLine="0"/>
      </w:pPr>
    </w:p>
    <w:tbl>
      <w:tblPr>
        <w:tblStyle w:val="Elsislentele"/>
        <w:tblW w:w="0" w:type="auto"/>
        <w:tblLook w:val="04A0" w:firstRow="1" w:lastRow="0" w:firstColumn="1" w:lastColumn="0" w:noHBand="0" w:noVBand="1"/>
      </w:tblPr>
      <w:tblGrid>
        <w:gridCol w:w="979"/>
        <w:gridCol w:w="2103"/>
        <w:gridCol w:w="1824"/>
        <w:gridCol w:w="4621"/>
      </w:tblGrid>
      <w:tr w:rsidR="00DF6D81" w:rsidRPr="00524CBF" w14:paraId="082FB7BD"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4F300B38" w14:textId="77777777" w:rsidR="00DF6D81" w:rsidRPr="00725BF4" w:rsidRDefault="00DF6D81" w:rsidP="00C06146">
            <w:pPr>
              <w:pStyle w:val="Elsislentelesantraste"/>
              <w:rPr>
                <w:b/>
              </w:rPr>
            </w:pPr>
            <w:r w:rsidRPr="00725BF4">
              <w:t>Eil. Nr.</w:t>
            </w:r>
          </w:p>
        </w:tc>
        <w:tc>
          <w:tcPr>
            <w:tcW w:w="2126" w:type="dxa"/>
          </w:tcPr>
          <w:p w14:paraId="012B4368" w14:textId="77777777" w:rsidR="00DF6D81" w:rsidRPr="00725BF4" w:rsidRDefault="00DF6D81" w:rsidP="00C06146">
            <w:pPr>
              <w:pStyle w:val="Elsislentelesantraste"/>
              <w:rPr>
                <w:b/>
              </w:rPr>
            </w:pPr>
            <w:r w:rsidRPr="00725BF4">
              <w:t>Lauko pavadinimas</w:t>
            </w:r>
          </w:p>
        </w:tc>
        <w:tc>
          <w:tcPr>
            <w:tcW w:w="1843" w:type="dxa"/>
          </w:tcPr>
          <w:p w14:paraId="73C5A8DF" w14:textId="77777777" w:rsidR="00DF6D81" w:rsidRPr="00E45599" w:rsidRDefault="00DF6D81" w:rsidP="00C06146">
            <w:pPr>
              <w:pStyle w:val="Elsislentelesantraste"/>
              <w:rPr>
                <w:b/>
              </w:rPr>
            </w:pPr>
            <w:r w:rsidRPr="00E45599">
              <w:t>Tipas</w:t>
            </w:r>
          </w:p>
        </w:tc>
        <w:tc>
          <w:tcPr>
            <w:tcW w:w="4674" w:type="dxa"/>
          </w:tcPr>
          <w:p w14:paraId="00EC66C8" w14:textId="77777777" w:rsidR="00DF6D81" w:rsidRPr="00473965" w:rsidRDefault="00DF6D81" w:rsidP="00C06146">
            <w:pPr>
              <w:pStyle w:val="Elsislentelesantraste"/>
              <w:rPr>
                <w:b/>
              </w:rPr>
            </w:pPr>
            <w:r w:rsidRPr="00473965">
              <w:t>Aprašymas</w:t>
            </w:r>
          </w:p>
        </w:tc>
      </w:tr>
      <w:tr w:rsidR="00725BF4" w:rsidRPr="00524CBF" w14:paraId="1F7BD09B" w14:textId="77777777" w:rsidTr="00AE28AE">
        <w:tc>
          <w:tcPr>
            <w:tcW w:w="988" w:type="dxa"/>
          </w:tcPr>
          <w:p w14:paraId="4BF60617" w14:textId="77777777" w:rsidR="00725BF4" w:rsidRPr="00473965" w:rsidRDefault="00725BF4" w:rsidP="00EA4F60">
            <w:pPr>
              <w:pStyle w:val="Elsistekstas"/>
              <w:numPr>
                <w:ilvl w:val="0"/>
                <w:numId w:val="117"/>
              </w:numPr>
              <w:jc w:val="left"/>
            </w:pPr>
          </w:p>
        </w:tc>
        <w:tc>
          <w:tcPr>
            <w:tcW w:w="2126" w:type="dxa"/>
          </w:tcPr>
          <w:p w14:paraId="38547AF2" w14:textId="722518AC" w:rsidR="00725BF4" w:rsidRPr="00725BF4" w:rsidRDefault="00725BF4" w:rsidP="00A80554">
            <w:pPr>
              <w:pStyle w:val="Elsistekstas"/>
              <w:ind w:firstLine="0"/>
            </w:pPr>
            <w:r w:rsidRPr="00AA7A3E">
              <w:rPr>
                <w:rFonts w:cs="Arial"/>
                <w:lang w:eastAsia="zh-CN"/>
              </w:rPr>
              <w:t>Horizontalieji principai</w:t>
            </w:r>
          </w:p>
        </w:tc>
        <w:tc>
          <w:tcPr>
            <w:tcW w:w="1843" w:type="dxa"/>
          </w:tcPr>
          <w:p w14:paraId="1BFD608C" w14:textId="462D6B96" w:rsidR="00725BF4" w:rsidRPr="00725BF4" w:rsidRDefault="00725BF4" w:rsidP="00A80554">
            <w:pPr>
              <w:pStyle w:val="Elsistekstas"/>
              <w:ind w:firstLine="0"/>
            </w:pPr>
            <w:r w:rsidRPr="00AA7A3E">
              <w:t>Tekstinis laukas</w:t>
            </w:r>
          </w:p>
        </w:tc>
        <w:tc>
          <w:tcPr>
            <w:tcW w:w="4674" w:type="dxa"/>
          </w:tcPr>
          <w:p w14:paraId="7D63785D" w14:textId="77777777" w:rsidR="00725BF4" w:rsidRPr="00AA7A3E" w:rsidRDefault="00725BF4" w:rsidP="00A80554">
            <w:pPr>
              <w:pStyle w:val="Elsistekstas"/>
              <w:ind w:firstLine="0"/>
            </w:pPr>
            <w:r w:rsidRPr="00AA7A3E">
              <w:t>Pateikiamas veiksmo pavadinimas ir akutė.</w:t>
            </w:r>
          </w:p>
          <w:p w14:paraId="6C0D8EE1" w14:textId="77777777" w:rsidR="00725BF4" w:rsidRPr="00AA7A3E" w:rsidRDefault="00725BF4" w:rsidP="00A80554">
            <w:pPr>
              <w:pStyle w:val="Elsistekstas"/>
              <w:ind w:firstLine="0"/>
            </w:pPr>
            <w:r w:rsidRPr="00AA7A3E">
              <w:t>Pildoma, jei tokie veiksmai buvo numatyti projekto sutartyje.</w:t>
            </w:r>
          </w:p>
          <w:p w14:paraId="6A8101AB" w14:textId="77777777" w:rsidR="00725BF4" w:rsidRDefault="00725BF4" w:rsidP="00EA4F60">
            <w:pPr>
              <w:pStyle w:val="Elsistekstas"/>
              <w:numPr>
                <w:ilvl w:val="0"/>
                <w:numId w:val="134"/>
              </w:numPr>
            </w:pPr>
            <w:r w:rsidRPr="00AA7A3E">
              <w:t>Projekto įgyvendinimo metu buvo užtikrintas horizontaliųjų principų laikymasis;</w:t>
            </w:r>
          </w:p>
          <w:p w14:paraId="4B4B4AC1" w14:textId="77777777" w:rsidR="00725BF4" w:rsidRDefault="00725BF4" w:rsidP="00EA4F60">
            <w:pPr>
              <w:pStyle w:val="Elsistekstas"/>
              <w:numPr>
                <w:ilvl w:val="0"/>
                <w:numId w:val="134"/>
              </w:numPr>
            </w:pPr>
            <w:r w:rsidRPr="00AA7A3E">
              <w:t>Projekto įgyvendinimo metu buvo aktyviai prisidėta prie horiz</w:t>
            </w:r>
            <w:r>
              <w:t>ontaliųjų principų įgyvendinimo:</w:t>
            </w:r>
          </w:p>
          <w:p w14:paraId="733F80F7" w14:textId="77777777" w:rsidR="00725BF4" w:rsidRPr="00AA7A3E" w:rsidRDefault="00725BF4" w:rsidP="00EA4F60">
            <w:pPr>
              <w:pStyle w:val="Elsistekstas"/>
              <w:numPr>
                <w:ilvl w:val="0"/>
                <w:numId w:val="135"/>
              </w:numPr>
            </w:pPr>
            <w:r w:rsidRPr="00AA7A3E">
              <w:t>Darnus vystymasis.</w:t>
            </w:r>
          </w:p>
          <w:p w14:paraId="626D8B09" w14:textId="66436D3A" w:rsidR="00725BF4" w:rsidRPr="00725BF4" w:rsidRDefault="00725BF4" w:rsidP="00EA4F60">
            <w:pPr>
              <w:pStyle w:val="Elsistekstas"/>
              <w:numPr>
                <w:ilvl w:val="0"/>
                <w:numId w:val="135"/>
              </w:numPr>
            </w:pPr>
            <w:r w:rsidRPr="00AA7A3E">
              <w:rPr>
                <w:rFonts w:cs="Arial"/>
                <w:lang w:eastAsia="zh-CN"/>
              </w:rPr>
              <w:t>Moterų ir vyrų lygybė ir (arba) nediskriminavimas.</w:t>
            </w:r>
          </w:p>
        </w:tc>
      </w:tr>
      <w:tr w:rsidR="002665EC" w:rsidRPr="00524CBF" w14:paraId="50D088AA" w14:textId="77777777" w:rsidTr="00AE28AE">
        <w:tc>
          <w:tcPr>
            <w:tcW w:w="988" w:type="dxa"/>
          </w:tcPr>
          <w:p w14:paraId="29A8802A" w14:textId="227FB07F" w:rsidR="002665EC" w:rsidRPr="00E45599" w:rsidRDefault="002665EC" w:rsidP="00EA4F60">
            <w:pPr>
              <w:pStyle w:val="Elsistekstas"/>
              <w:numPr>
                <w:ilvl w:val="0"/>
                <w:numId w:val="117"/>
              </w:numPr>
              <w:jc w:val="left"/>
            </w:pPr>
          </w:p>
        </w:tc>
        <w:tc>
          <w:tcPr>
            <w:tcW w:w="2126" w:type="dxa"/>
          </w:tcPr>
          <w:p w14:paraId="40499A92" w14:textId="04008562" w:rsidR="002665EC" w:rsidRPr="00473965" w:rsidRDefault="002665EC" w:rsidP="00A80554">
            <w:pPr>
              <w:pStyle w:val="Elsistekstas"/>
              <w:ind w:firstLine="0"/>
            </w:pPr>
            <w:r w:rsidRPr="00473965">
              <w:t>Komentarai</w:t>
            </w:r>
          </w:p>
        </w:tc>
        <w:tc>
          <w:tcPr>
            <w:tcW w:w="1843" w:type="dxa"/>
          </w:tcPr>
          <w:p w14:paraId="2309C5B0" w14:textId="77777777" w:rsidR="002665EC" w:rsidRPr="001A51F5" w:rsidRDefault="002665EC" w:rsidP="00A80554">
            <w:pPr>
              <w:pStyle w:val="Elsistekstas"/>
              <w:ind w:firstLine="0"/>
            </w:pPr>
            <w:r w:rsidRPr="00473965">
              <w:t>Tekstinis laukas</w:t>
            </w:r>
          </w:p>
          <w:p w14:paraId="48F1B68C" w14:textId="77777777" w:rsidR="002665EC" w:rsidRPr="00524CBF" w:rsidRDefault="002665EC" w:rsidP="00A80554">
            <w:pPr>
              <w:pStyle w:val="Elsistekstas"/>
              <w:ind w:firstLine="0"/>
            </w:pPr>
            <w:r w:rsidRPr="00524CBF">
              <w:t>Redaguojamas</w:t>
            </w:r>
          </w:p>
          <w:p w14:paraId="62BBA3EC" w14:textId="7BF4E8E1" w:rsidR="002665EC" w:rsidRPr="00524CBF" w:rsidRDefault="002665EC" w:rsidP="00A80554">
            <w:pPr>
              <w:pStyle w:val="Elsistekstas"/>
              <w:ind w:firstLine="0"/>
            </w:pPr>
            <w:r w:rsidRPr="00524CBF">
              <w:t>Privalomas</w:t>
            </w:r>
          </w:p>
        </w:tc>
        <w:tc>
          <w:tcPr>
            <w:tcW w:w="4674" w:type="dxa"/>
          </w:tcPr>
          <w:p w14:paraId="24DA12D1" w14:textId="03EC7FD6" w:rsidR="002665EC" w:rsidRPr="00725BF4" w:rsidRDefault="002665EC" w:rsidP="00A80554">
            <w:pPr>
              <w:pStyle w:val="Elsistekstas"/>
              <w:ind w:firstLine="0"/>
            </w:pPr>
            <w:r w:rsidRPr="00524CBF">
              <w:t xml:space="preserve">Laukas pildomas, jeigu pažymėta, kad buvo </w:t>
            </w:r>
            <w:r w:rsidRPr="00725BF4">
              <w:t>vykdomas „Darnus vystymas</w:t>
            </w:r>
            <w:r w:rsidR="00725BF4">
              <w:t>is</w:t>
            </w:r>
            <w:r w:rsidRPr="00725BF4">
              <w:t>“ arba „</w:t>
            </w:r>
            <w:r w:rsidR="004406EA" w:rsidRPr="00AA7A3E">
              <w:rPr>
                <w:rFonts w:cs="Arial"/>
                <w:lang w:eastAsia="zh-CN"/>
              </w:rPr>
              <w:t>Moterų ir vyrų lygybė ir (arba)</w:t>
            </w:r>
            <w:r w:rsidRPr="00725BF4">
              <w:t xml:space="preserve"> nediskriminavimas“. </w:t>
            </w:r>
          </w:p>
          <w:p w14:paraId="489C5D64" w14:textId="588B27F4" w:rsidR="002665EC" w:rsidRPr="00725BF4" w:rsidRDefault="002665EC" w:rsidP="00A80554">
            <w:pPr>
              <w:pStyle w:val="Elsistekstas"/>
              <w:ind w:firstLine="0"/>
            </w:pPr>
            <w:r w:rsidRPr="00725BF4">
              <w:t>Komentaras nurodomas tai reikšmei, kuri buvo pažymėta.</w:t>
            </w:r>
            <w:r w:rsidR="00071ACC">
              <w:t xml:space="preserve"> </w:t>
            </w:r>
          </w:p>
          <w:p w14:paraId="538C84D4" w14:textId="5D10A67A" w:rsidR="002665EC" w:rsidRPr="00E45599" w:rsidRDefault="002665EC" w:rsidP="00A80554">
            <w:pPr>
              <w:pStyle w:val="Elsistekstas"/>
              <w:ind w:firstLine="0"/>
            </w:pPr>
            <w:r w:rsidRPr="00E45599">
              <w:t>Galimas simbolių skaičius – 2000.</w:t>
            </w:r>
          </w:p>
        </w:tc>
      </w:tr>
    </w:tbl>
    <w:p w14:paraId="496C1B41" w14:textId="77777777" w:rsidR="00DF6D81" w:rsidRPr="00524CBF" w:rsidRDefault="00DF6D81" w:rsidP="00DF6D81">
      <w:pPr>
        <w:pStyle w:val="Elsistekstas"/>
        <w:ind w:firstLine="0"/>
      </w:pPr>
    </w:p>
    <w:p w14:paraId="1B867206" w14:textId="38C4DBB2" w:rsidR="00DF6D81" w:rsidRPr="00524CBF" w:rsidRDefault="002665EC" w:rsidP="00DF6D81">
      <w:pPr>
        <w:pStyle w:val="Elsistekstas"/>
        <w:ind w:firstLine="0"/>
        <w:rPr>
          <w:b/>
        </w:rPr>
      </w:pPr>
      <w:r w:rsidRPr="00524CBF">
        <w:rPr>
          <w:b/>
        </w:rPr>
        <w:t>Kita informacija</w:t>
      </w:r>
    </w:p>
    <w:p w14:paraId="732CFC40" w14:textId="22F0EFDD" w:rsidR="002665EC" w:rsidRDefault="002665EC" w:rsidP="00DF6D81">
      <w:pPr>
        <w:pStyle w:val="Elsistekstas"/>
        <w:ind w:firstLine="0"/>
      </w:pPr>
    </w:p>
    <w:p w14:paraId="1144DAA3" w14:textId="5FAF83FC" w:rsidR="00E10F35" w:rsidRPr="00DD7B7C" w:rsidRDefault="00E10F35" w:rsidP="00DF6D81">
      <w:pPr>
        <w:pStyle w:val="Elsistekstas"/>
        <w:ind w:firstLine="0"/>
      </w:pPr>
      <w:r>
        <w:rPr>
          <w:noProof/>
        </w:rPr>
        <w:drawing>
          <wp:inline distT="0" distB="0" distL="0" distR="0" wp14:anchorId="5EFEC074" wp14:editId="1F65DF3B">
            <wp:extent cx="6124575" cy="3583305"/>
            <wp:effectExtent l="19050" t="19050" r="28575" b="17145"/>
            <wp:docPr id="238" name="Paveikslėlis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24575" cy="3583305"/>
                    </a:xfrm>
                    <a:prstGeom prst="rect">
                      <a:avLst/>
                    </a:prstGeom>
                    <a:noFill/>
                    <a:ln>
                      <a:solidFill>
                        <a:schemeClr val="tx1"/>
                      </a:solidFill>
                    </a:ln>
                  </pic:spPr>
                </pic:pic>
              </a:graphicData>
            </a:graphic>
          </wp:inline>
        </w:drawing>
      </w:r>
    </w:p>
    <w:p w14:paraId="09AD3338" w14:textId="53535996" w:rsidR="002665EC" w:rsidRPr="00505299" w:rsidRDefault="002665EC" w:rsidP="00D936D1">
      <w:pPr>
        <w:pStyle w:val="Paveiksleliopavadinimas"/>
      </w:pPr>
      <w:r w:rsidRPr="00B837D6">
        <w:t>MPD4 GPĮ</w:t>
      </w:r>
      <w:r w:rsidR="00C46EA9">
        <w:t>I</w:t>
      </w:r>
      <w:r w:rsidRPr="00B837D6">
        <w:t xml:space="preserve"> – Kitos informacijos pildymas</w:t>
      </w:r>
    </w:p>
    <w:p w14:paraId="4816E3A8" w14:textId="7831D791" w:rsidR="00DF6D81" w:rsidRPr="00725BF4" w:rsidRDefault="005A5C6A" w:rsidP="00B778A2">
      <w:pPr>
        <w:pStyle w:val="Elsistekstas"/>
        <w:numPr>
          <w:ilvl w:val="0"/>
          <w:numId w:val="101"/>
        </w:numPr>
        <w:ind w:firstLine="0"/>
      </w:pPr>
      <w:r w:rsidRPr="00725BF4">
        <w:t>Užpildyti</w:t>
      </w:r>
      <w:r w:rsidR="0095235A">
        <w:t xml:space="preserve"> formos</w:t>
      </w:r>
      <w:r w:rsidRPr="00725BF4">
        <w:t xml:space="preserve"> laukus apie kitą informaciją:</w:t>
      </w:r>
    </w:p>
    <w:tbl>
      <w:tblPr>
        <w:tblStyle w:val="Elsislentele"/>
        <w:tblW w:w="0" w:type="auto"/>
        <w:tblLook w:val="04A0" w:firstRow="1" w:lastRow="0" w:firstColumn="1" w:lastColumn="0" w:noHBand="0" w:noVBand="1"/>
      </w:tblPr>
      <w:tblGrid>
        <w:gridCol w:w="979"/>
        <w:gridCol w:w="2103"/>
        <w:gridCol w:w="1824"/>
        <w:gridCol w:w="4621"/>
      </w:tblGrid>
      <w:tr w:rsidR="00DF6D81" w:rsidRPr="00524CBF" w14:paraId="710EAB91"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49890885" w14:textId="77777777" w:rsidR="00DF6D81" w:rsidRPr="00E45599" w:rsidRDefault="00DF6D81" w:rsidP="00C06146">
            <w:pPr>
              <w:pStyle w:val="Elsislentelesantraste"/>
              <w:rPr>
                <w:b/>
              </w:rPr>
            </w:pPr>
            <w:r w:rsidRPr="00725BF4">
              <w:t>Eil. Nr.</w:t>
            </w:r>
          </w:p>
        </w:tc>
        <w:tc>
          <w:tcPr>
            <w:tcW w:w="2126" w:type="dxa"/>
          </w:tcPr>
          <w:p w14:paraId="2918AFDC" w14:textId="77777777" w:rsidR="00DF6D81" w:rsidRPr="00746E0D" w:rsidRDefault="00DF6D81" w:rsidP="00C06146">
            <w:pPr>
              <w:pStyle w:val="Elsislentelesantraste"/>
              <w:rPr>
                <w:b/>
              </w:rPr>
            </w:pPr>
            <w:r w:rsidRPr="00746E0D">
              <w:t>Lauko pavadinimas</w:t>
            </w:r>
          </w:p>
        </w:tc>
        <w:tc>
          <w:tcPr>
            <w:tcW w:w="1843" w:type="dxa"/>
          </w:tcPr>
          <w:p w14:paraId="331F40B9" w14:textId="77777777" w:rsidR="00DF6D81" w:rsidRPr="00473965" w:rsidRDefault="00DF6D81" w:rsidP="00C06146">
            <w:pPr>
              <w:pStyle w:val="Elsislentelesantraste"/>
              <w:rPr>
                <w:b/>
              </w:rPr>
            </w:pPr>
            <w:r w:rsidRPr="00473965">
              <w:t>Tipas</w:t>
            </w:r>
          </w:p>
        </w:tc>
        <w:tc>
          <w:tcPr>
            <w:tcW w:w="4674" w:type="dxa"/>
          </w:tcPr>
          <w:p w14:paraId="5102BCB7" w14:textId="77777777" w:rsidR="00DF6D81" w:rsidRPr="00473965" w:rsidRDefault="00DF6D81" w:rsidP="00C06146">
            <w:pPr>
              <w:pStyle w:val="Elsislentelesantraste"/>
              <w:rPr>
                <w:b/>
              </w:rPr>
            </w:pPr>
            <w:r w:rsidRPr="00473965">
              <w:t>Aprašymas</w:t>
            </w:r>
          </w:p>
        </w:tc>
      </w:tr>
      <w:tr w:rsidR="00746E0D" w:rsidRPr="00524CBF" w14:paraId="40E668EB" w14:textId="77777777" w:rsidTr="00AE28AE">
        <w:tc>
          <w:tcPr>
            <w:tcW w:w="988" w:type="dxa"/>
          </w:tcPr>
          <w:p w14:paraId="385EDD99" w14:textId="77777777" w:rsidR="00746E0D" w:rsidRPr="00524CBF" w:rsidRDefault="00746E0D" w:rsidP="00EA4F60">
            <w:pPr>
              <w:pStyle w:val="Elsistekstas"/>
              <w:numPr>
                <w:ilvl w:val="0"/>
                <w:numId w:val="118"/>
              </w:numPr>
              <w:jc w:val="left"/>
            </w:pPr>
          </w:p>
        </w:tc>
        <w:tc>
          <w:tcPr>
            <w:tcW w:w="2126" w:type="dxa"/>
          </w:tcPr>
          <w:p w14:paraId="2A680EA0" w14:textId="6253D9F5" w:rsidR="00746E0D" w:rsidRPr="00746E0D" w:rsidRDefault="00746E0D" w:rsidP="00A80554">
            <w:pPr>
              <w:pStyle w:val="Elsistekstas"/>
              <w:ind w:firstLine="0"/>
            </w:pPr>
            <w:r>
              <w:t xml:space="preserve">Nr. </w:t>
            </w:r>
          </w:p>
        </w:tc>
        <w:tc>
          <w:tcPr>
            <w:tcW w:w="1843" w:type="dxa"/>
          </w:tcPr>
          <w:p w14:paraId="7505D402" w14:textId="735C2787" w:rsidR="00746E0D" w:rsidRPr="00746E0D" w:rsidRDefault="00746E0D" w:rsidP="00A80554">
            <w:pPr>
              <w:pStyle w:val="Elsistekstas"/>
              <w:ind w:firstLine="0"/>
            </w:pPr>
            <w:r w:rsidRPr="00C6313D">
              <w:t>Tekstinis laukas</w:t>
            </w:r>
          </w:p>
        </w:tc>
        <w:tc>
          <w:tcPr>
            <w:tcW w:w="4674" w:type="dxa"/>
          </w:tcPr>
          <w:p w14:paraId="7BA3404B" w14:textId="368792B1" w:rsidR="00746E0D" w:rsidRPr="00746E0D" w:rsidRDefault="00746E0D" w:rsidP="00A80554">
            <w:pPr>
              <w:pStyle w:val="Elsistekstas"/>
              <w:ind w:firstLine="0"/>
            </w:pPr>
            <w:r>
              <w:t>Pateikiamas atsiskaitymo objekto numeris.</w:t>
            </w:r>
          </w:p>
        </w:tc>
      </w:tr>
      <w:tr w:rsidR="001A1333" w:rsidRPr="00524CBF" w14:paraId="2D8B3C2B" w14:textId="77777777" w:rsidTr="00AE28AE">
        <w:tc>
          <w:tcPr>
            <w:tcW w:w="988" w:type="dxa"/>
          </w:tcPr>
          <w:p w14:paraId="5AD8D9E0" w14:textId="77777777" w:rsidR="001A1333" w:rsidRPr="00473965" w:rsidRDefault="001A1333" w:rsidP="00EA4F60">
            <w:pPr>
              <w:pStyle w:val="Elsistekstas"/>
              <w:numPr>
                <w:ilvl w:val="0"/>
                <w:numId w:val="118"/>
              </w:numPr>
              <w:jc w:val="left"/>
            </w:pPr>
          </w:p>
        </w:tc>
        <w:tc>
          <w:tcPr>
            <w:tcW w:w="2126" w:type="dxa"/>
          </w:tcPr>
          <w:p w14:paraId="4C2B5E7C" w14:textId="36EEE9E5" w:rsidR="001A1333" w:rsidRPr="00524CBF" w:rsidRDefault="001A1333" w:rsidP="00A80554">
            <w:pPr>
              <w:pStyle w:val="Elsistekstas"/>
              <w:ind w:firstLine="0"/>
            </w:pPr>
            <w:r w:rsidRPr="00473965">
              <w:t>Atsiskaitymo objektas</w:t>
            </w:r>
          </w:p>
        </w:tc>
        <w:tc>
          <w:tcPr>
            <w:tcW w:w="1843" w:type="dxa"/>
          </w:tcPr>
          <w:p w14:paraId="36D49B68" w14:textId="068FD5F4" w:rsidR="001A1333" w:rsidRPr="00524CBF" w:rsidRDefault="001A1333" w:rsidP="00A80554">
            <w:pPr>
              <w:pStyle w:val="Elsistekstas"/>
              <w:ind w:firstLine="0"/>
            </w:pPr>
            <w:r w:rsidRPr="00524CBF">
              <w:t>Tekstinis laukas</w:t>
            </w:r>
          </w:p>
        </w:tc>
        <w:tc>
          <w:tcPr>
            <w:tcW w:w="4674" w:type="dxa"/>
          </w:tcPr>
          <w:p w14:paraId="02526221" w14:textId="1B863C0F" w:rsidR="001A1333" w:rsidRPr="00524CBF" w:rsidRDefault="001A1333" w:rsidP="00A80554">
            <w:pPr>
              <w:pStyle w:val="Elsistekstas"/>
              <w:ind w:firstLine="0"/>
            </w:pPr>
            <w:r w:rsidRPr="00524CBF">
              <w:t>Pateikiama</w:t>
            </w:r>
            <w:r w:rsidR="00EA1104">
              <w:t>s</w:t>
            </w:r>
            <w:r w:rsidRPr="00524CBF">
              <w:t xml:space="preserve"> atsiskaitymo </w:t>
            </w:r>
            <w:r w:rsidR="00296AD6" w:rsidRPr="00524CBF">
              <w:t>objekt</w:t>
            </w:r>
            <w:r w:rsidR="00296AD6">
              <w:t>ų</w:t>
            </w:r>
            <w:r w:rsidR="00296AD6" w:rsidRPr="00524CBF">
              <w:t xml:space="preserve"> pavadinima</w:t>
            </w:r>
            <w:r w:rsidR="00EA1104">
              <w:t>s</w:t>
            </w:r>
            <w:r w:rsidRPr="00524CBF">
              <w:t>.</w:t>
            </w:r>
          </w:p>
        </w:tc>
      </w:tr>
      <w:tr w:rsidR="001A1333" w:rsidRPr="00524CBF" w14:paraId="33422390" w14:textId="77777777" w:rsidTr="00AE28AE">
        <w:tc>
          <w:tcPr>
            <w:tcW w:w="988" w:type="dxa"/>
          </w:tcPr>
          <w:p w14:paraId="1FA3D493" w14:textId="77777777" w:rsidR="001A1333" w:rsidRPr="00524CBF" w:rsidRDefault="001A1333" w:rsidP="00EA4F60">
            <w:pPr>
              <w:pStyle w:val="Elsistekstas"/>
              <w:numPr>
                <w:ilvl w:val="0"/>
                <w:numId w:val="118"/>
              </w:numPr>
              <w:jc w:val="left"/>
            </w:pPr>
          </w:p>
        </w:tc>
        <w:tc>
          <w:tcPr>
            <w:tcW w:w="2126" w:type="dxa"/>
          </w:tcPr>
          <w:p w14:paraId="6B1EC6E5" w14:textId="0B5B19C4" w:rsidR="001A1333" w:rsidRPr="00524CBF" w:rsidRDefault="001A1333" w:rsidP="00A80554">
            <w:pPr>
              <w:pStyle w:val="Elsistekstas"/>
              <w:ind w:firstLine="0"/>
            </w:pPr>
            <w:r w:rsidRPr="00524CBF">
              <w:t>Įgyvendinta</w:t>
            </w:r>
          </w:p>
        </w:tc>
        <w:tc>
          <w:tcPr>
            <w:tcW w:w="1843" w:type="dxa"/>
          </w:tcPr>
          <w:p w14:paraId="40F82E7F" w14:textId="77777777" w:rsidR="001A1333" w:rsidRPr="00524CBF" w:rsidRDefault="001A1333" w:rsidP="00A80554">
            <w:pPr>
              <w:pStyle w:val="Elsistekstas"/>
              <w:ind w:firstLine="0"/>
            </w:pPr>
            <w:r w:rsidRPr="00524CBF">
              <w:t>Akutė</w:t>
            </w:r>
          </w:p>
          <w:p w14:paraId="0C1CA41E" w14:textId="77777777" w:rsidR="001A1333" w:rsidRPr="00524CBF" w:rsidRDefault="001A1333" w:rsidP="00A80554">
            <w:pPr>
              <w:pStyle w:val="Elsistekstas"/>
              <w:ind w:firstLine="0"/>
            </w:pPr>
            <w:r w:rsidRPr="00524CBF">
              <w:t>Redaguojamas</w:t>
            </w:r>
          </w:p>
          <w:p w14:paraId="16C12193" w14:textId="41D0CE8B" w:rsidR="001A1333" w:rsidRPr="00524CBF" w:rsidRDefault="001A1333" w:rsidP="00A80554">
            <w:pPr>
              <w:pStyle w:val="Elsistekstas"/>
              <w:ind w:firstLine="0"/>
            </w:pPr>
            <w:r w:rsidRPr="00524CBF">
              <w:t>Privalomas</w:t>
            </w:r>
          </w:p>
        </w:tc>
        <w:tc>
          <w:tcPr>
            <w:tcW w:w="4674" w:type="dxa"/>
          </w:tcPr>
          <w:p w14:paraId="02907474" w14:textId="77777777" w:rsidR="001A1333" w:rsidRPr="00524CBF" w:rsidRDefault="001A1333" w:rsidP="00A80554">
            <w:pPr>
              <w:pStyle w:val="Elsistekstas"/>
              <w:ind w:firstLine="0"/>
            </w:pPr>
            <w:r w:rsidRPr="00524CBF">
              <w:t>Pažymima, ar atsiskaitymo objektas buvo įgyvendintas. Galimi variantai:</w:t>
            </w:r>
          </w:p>
          <w:p w14:paraId="7AD04454" w14:textId="77777777" w:rsidR="001A1333" w:rsidRPr="00524CBF" w:rsidRDefault="001A1333" w:rsidP="00EA4F60">
            <w:pPr>
              <w:pStyle w:val="Elsistekstas"/>
              <w:numPr>
                <w:ilvl w:val="0"/>
                <w:numId w:val="115"/>
              </w:numPr>
              <w:ind w:left="714" w:hanging="357"/>
            </w:pPr>
            <w:r w:rsidRPr="00524CBF">
              <w:t>Taip;</w:t>
            </w:r>
          </w:p>
          <w:p w14:paraId="039B192C" w14:textId="77777777" w:rsidR="001A1333" w:rsidRPr="00524CBF" w:rsidRDefault="001A1333" w:rsidP="00EA4F60">
            <w:pPr>
              <w:pStyle w:val="Elsistekstas"/>
              <w:numPr>
                <w:ilvl w:val="0"/>
                <w:numId w:val="115"/>
              </w:numPr>
              <w:ind w:left="714" w:hanging="357"/>
            </w:pPr>
            <w:r w:rsidRPr="00524CBF">
              <w:t xml:space="preserve">Ne; </w:t>
            </w:r>
          </w:p>
          <w:p w14:paraId="0A31CAEA" w14:textId="524386E6" w:rsidR="001A1333" w:rsidRPr="00524CBF" w:rsidRDefault="001A1333" w:rsidP="00EA4F60">
            <w:pPr>
              <w:pStyle w:val="Elsistekstas"/>
              <w:numPr>
                <w:ilvl w:val="0"/>
                <w:numId w:val="115"/>
              </w:numPr>
              <w:ind w:left="714" w:hanging="357"/>
            </w:pPr>
            <w:r w:rsidRPr="00524CBF">
              <w:t>Netaikoma.</w:t>
            </w:r>
          </w:p>
        </w:tc>
      </w:tr>
      <w:tr w:rsidR="001A1333" w:rsidRPr="00524CBF" w14:paraId="14766383" w14:textId="77777777" w:rsidTr="00AE28AE">
        <w:tc>
          <w:tcPr>
            <w:tcW w:w="988" w:type="dxa"/>
          </w:tcPr>
          <w:p w14:paraId="0C307DA7" w14:textId="77777777" w:rsidR="001A1333" w:rsidRPr="00524CBF" w:rsidRDefault="001A1333" w:rsidP="00EA4F60">
            <w:pPr>
              <w:pStyle w:val="Elsistekstas"/>
              <w:numPr>
                <w:ilvl w:val="0"/>
                <w:numId w:val="118"/>
              </w:numPr>
              <w:jc w:val="left"/>
            </w:pPr>
          </w:p>
        </w:tc>
        <w:tc>
          <w:tcPr>
            <w:tcW w:w="2126" w:type="dxa"/>
          </w:tcPr>
          <w:p w14:paraId="3B511D4D" w14:textId="1CD44420" w:rsidR="001A1333" w:rsidRPr="00524CBF" w:rsidRDefault="001A1333" w:rsidP="00A80554">
            <w:pPr>
              <w:pStyle w:val="Elsistekstas"/>
              <w:ind w:firstLine="0"/>
            </w:pPr>
            <w:r w:rsidRPr="00524CBF">
              <w:t>Komentarai</w:t>
            </w:r>
          </w:p>
        </w:tc>
        <w:tc>
          <w:tcPr>
            <w:tcW w:w="1843" w:type="dxa"/>
          </w:tcPr>
          <w:p w14:paraId="1646478F" w14:textId="77777777" w:rsidR="001A1333" w:rsidRPr="00524CBF" w:rsidRDefault="001A1333" w:rsidP="00A80554">
            <w:pPr>
              <w:pStyle w:val="Elsistekstas"/>
              <w:ind w:firstLine="0"/>
            </w:pPr>
            <w:r w:rsidRPr="00524CBF">
              <w:t>Tekstinis laukas</w:t>
            </w:r>
          </w:p>
          <w:p w14:paraId="2133FAD0" w14:textId="77777777" w:rsidR="001A1333" w:rsidRPr="00524CBF" w:rsidRDefault="001A1333" w:rsidP="00A80554">
            <w:pPr>
              <w:pStyle w:val="Elsistekstas"/>
              <w:ind w:firstLine="0"/>
            </w:pPr>
            <w:r w:rsidRPr="00524CBF">
              <w:t>Redaguojamas</w:t>
            </w:r>
          </w:p>
          <w:p w14:paraId="31DDDE34" w14:textId="6229CA70" w:rsidR="001A1333" w:rsidRPr="00524CBF" w:rsidRDefault="001A1333" w:rsidP="00A80554">
            <w:pPr>
              <w:pStyle w:val="Elsistekstas"/>
              <w:ind w:firstLine="0"/>
            </w:pPr>
            <w:r w:rsidRPr="00524CBF">
              <w:t>Privalomas</w:t>
            </w:r>
          </w:p>
        </w:tc>
        <w:tc>
          <w:tcPr>
            <w:tcW w:w="4674" w:type="dxa"/>
          </w:tcPr>
          <w:p w14:paraId="78481276" w14:textId="77777777" w:rsidR="001A1333" w:rsidRPr="00524CBF" w:rsidRDefault="001A1333" w:rsidP="00F314C2">
            <w:pPr>
              <w:pStyle w:val="Elsistekstas"/>
              <w:ind w:firstLine="0"/>
            </w:pPr>
            <w:r w:rsidRPr="00524CBF">
              <w:t>Nurodomi komentarai.</w:t>
            </w:r>
          </w:p>
          <w:p w14:paraId="7FF928A8" w14:textId="49B62B71" w:rsidR="001A1333" w:rsidRPr="00524CBF" w:rsidRDefault="001A1333" w:rsidP="00F314C2">
            <w:pPr>
              <w:pStyle w:val="Elsistekstas"/>
              <w:ind w:firstLine="0"/>
            </w:pPr>
            <w:r w:rsidRPr="00524CBF">
              <w:t>Laukas pildomas ir yra privalomas, jei buvo pažymėta:</w:t>
            </w:r>
          </w:p>
          <w:p w14:paraId="1499B589" w14:textId="3D560794" w:rsidR="001A1333" w:rsidRPr="00B537B4" w:rsidRDefault="00B537B4" w:rsidP="00EA4F60">
            <w:pPr>
              <w:pStyle w:val="Elsistekstas"/>
              <w:numPr>
                <w:ilvl w:val="0"/>
                <w:numId w:val="119"/>
              </w:numPr>
            </w:pPr>
            <w:r>
              <w:t xml:space="preserve">6.5.1. </w:t>
            </w:r>
            <w:r w:rsidR="001A1333" w:rsidRPr="00B537B4">
              <w:t>Ar projekto vykdytojas užtikrina, kad dokumentai bus saugomi Projektų administravimo ir finansavimo taisyklių nustatyta tvarka? – „Taip“ arba „Ne“‘</w:t>
            </w:r>
          </w:p>
          <w:p w14:paraId="67D61006" w14:textId="286D863E" w:rsidR="001A1333" w:rsidRPr="00473965" w:rsidRDefault="00B537B4" w:rsidP="00EA4F60">
            <w:pPr>
              <w:pStyle w:val="Elsistekstas"/>
              <w:numPr>
                <w:ilvl w:val="0"/>
                <w:numId w:val="119"/>
              </w:numPr>
            </w:pPr>
            <w:r>
              <w:t xml:space="preserve">6.5.2. </w:t>
            </w:r>
            <w:r w:rsidR="001A1333" w:rsidRPr="00B537B4">
              <w:t>Ar turtas, kuriam įsigyti ar sukurti projektui buvo skirtas finansavimas, buvo perleistas, parduotas, įkeistas ar kitokiu būdu suvaržytos intelektinės ar daiktinės teisės į turtą? – „Taip“ arba „Netaikoma“;‘</w:t>
            </w:r>
          </w:p>
          <w:p w14:paraId="1A31AC6B" w14:textId="0CC3CB53" w:rsidR="001A1333" w:rsidRPr="00746E0D" w:rsidRDefault="00B537B4" w:rsidP="00EA4F60">
            <w:pPr>
              <w:pStyle w:val="Elsistekstas"/>
              <w:numPr>
                <w:ilvl w:val="0"/>
                <w:numId w:val="119"/>
              </w:numPr>
            </w:pPr>
            <w:r>
              <w:t xml:space="preserve">6.5.3. </w:t>
            </w:r>
            <w:r w:rsidR="001A1333" w:rsidRPr="00B537B4">
              <w:t>Ar pasikeitė projekto vykdytojo veiklos, dėl kurios projektui buvo skirtas finans</w:t>
            </w:r>
            <w:r w:rsidR="001A1333" w:rsidRPr="00473965">
              <w:t xml:space="preserve">avimas, pobūdis, tikslai ar įgyvendinimo sąlygos, ar ši veikla </w:t>
            </w:r>
            <w:r w:rsidR="001A1333" w:rsidRPr="00E10F35">
              <w:t>nutraukta arba perkelta už Lietuvos Respublikos ribų? – „Taip“;</w:t>
            </w:r>
          </w:p>
          <w:p w14:paraId="3966F59F" w14:textId="4E5BD79D" w:rsidR="00D111F4" w:rsidRPr="00B537B4" w:rsidRDefault="00B537B4" w:rsidP="00EA4F60">
            <w:pPr>
              <w:pStyle w:val="Elsistekstas"/>
              <w:numPr>
                <w:ilvl w:val="0"/>
                <w:numId w:val="119"/>
              </w:numPr>
              <w:ind w:hanging="432"/>
            </w:pPr>
            <w:r>
              <w:t xml:space="preserve">6.5.4. </w:t>
            </w:r>
            <w:r w:rsidR="001A1333" w:rsidRPr="00B537B4">
              <w:t>Ar projekto vykdytojas yra (buvo) reorganizuojamas arba likviduojamas?  – „Taip“;</w:t>
            </w:r>
            <w:r w:rsidR="00D111F4" w:rsidRPr="00B537B4">
              <w:t xml:space="preserve"> </w:t>
            </w:r>
          </w:p>
          <w:p w14:paraId="4D0C165C" w14:textId="346B7F2C" w:rsidR="001A1333" w:rsidRPr="00B537B4" w:rsidRDefault="00B537B4" w:rsidP="00EA4F60">
            <w:pPr>
              <w:pStyle w:val="Elsistekstas"/>
              <w:numPr>
                <w:ilvl w:val="0"/>
                <w:numId w:val="119"/>
              </w:numPr>
              <w:ind w:hanging="290"/>
            </w:pPr>
            <w:r>
              <w:t xml:space="preserve">6.5.5. </w:t>
            </w:r>
            <w:r w:rsidR="001A1333" w:rsidRPr="00B537B4">
              <w:t>Ar projekto vykdytojas perleido tretiesiems asmenims savo įsipareigojimus ir teises, kylančius iš projekto sutarties? – „Taip“.</w:t>
            </w:r>
          </w:p>
          <w:p w14:paraId="27A23274" w14:textId="63C2B08B" w:rsidR="001A1333" w:rsidRPr="00473965" w:rsidRDefault="001A1333" w:rsidP="00A80554">
            <w:pPr>
              <w:pStyle w:val="Elsistekstas"/>
              <w:ind w:firstLine="0"/>
            </w:pPr>
            <w:r w:rsidRPr="00473965">
              <w:t>Galimas simbolių skaičius – 1000.</w:t>
            </w:r>
          </w:p>
        </w:tc>
      </w:tr>
    </w:tbl>
    <w:p w14:paraId="21469364" w14:textId="46ACB29B" w:rsidR="00DF6D81" w:rsidRPr="00A73CDF" w:rsidRDefault="00DF6D81" w:rsidP="00B401B6">
      <w:pPr>
        <w:pStyle w:val="Elsistekstas"/>
      </w:pPr>
    </w:p>
    <w:p w14:paraId="2A9FF1E8" w14:textId="3FA0B6D2" w:rsidR="00D111F4" w:rsidRPr="00C96153" w:rsidRDefault="00D111F4" w:rsidP="00C96153">
      <w:pPr>
        <w:pStyle w:val="Elsistekstas"/>
        <w:rPr>
          <w:b/>
        </w:rPr>
      </w:pPr>
      <w:r w:rsidRPr="00473965">
        <w:rPr>
          <w:b/>
        </w:rPr>
        <w:t>Kitų pateikiamų dokumentų pridėjimas</w:t>
      </w:r>
    </w:p>
    <w:p w14:paraId="2E46DE13" w14:textId="160A9A99" w:rsidR="0054157F" w:rsidRPr="00C46EA9" w:rsidRDefault="0054157F" w:rsidP="00B401B6">
      <w:pPr>
        <w:pStyle w:val="Elsistekstas"/>
      </w:pPr>
      <w:r>
        <w:rPr>
          <w:noProof/>
        </w:rPr>
        <w:drawing>
          <wp:inline distT="0" distB="0" distL="0" distR="0" wp14:anchorId="2A33EBE9" wp14:editId="6545B0F9">
            <wp:extent cx="6113780" cy="1913890"/>
            <wp:effectExtent l="19050" t="19050" r="20320" b="10160"/>
            <wp:docPr id="242" name="Paveikslėlis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13780" cy="1913890"/>
                    </a:xfrm>
                    <a:prstGeom prst="rect">
                      <a:avLst/>
                    </a:prstGeom>
                    <a:noFill/>
                    <a:ln>
                      <a:solidFill>
                        <a:schemeClr val="tx1"/>
                      </a:solidFill>
                    </a:ln>
                  </pic:spPr>
                </pic:pic>
              </a:graphicData>
            </a:graphic>
          </wp:inline>
        </w:drawing>
      </w:r>
    </w:p>
    <w:p w14:paraId="542FD681" w14:textId="13925C46" w:rsidR="00D111F4" w:rsidRPr="0054157F" w:rsidRDefault="00D111F4" w:rsidP="00D936D1">
      <w:pPr>
        <w:pStyle w:val="Paveiksleliopavadinimas"/>
      </w:pPr>
      <w:r w:rsidRPr="0054157F">
        <w:t>MPD4 GPĮ</w:t>
      </w:r>
      <w:r w:rsidR="0054157F">
        <w:t>I</w:t>
      </w:r>
      <w:r w:rsidRPr="0054157F">
        <w:t xml:space="preserve"> – Kitų pateikiamų dokumentų sąrašinė</w:t>
      </w:r>
    </w:p>
    <w:p w14:paraId="315DB0A3" w14:textId="3BA8713C" w:rsidR="00D111F4" w:rsidRPr="00473965" w:rsidRDefault="00D111F4" w:rsidP="00B778A2">
      <w:pPr>
        <w:pStyle w:val="Elsistekstas"/>
        <w:numPr>
          <w:ilvl w:val="0"/>
          <w:numId w:val="109"/>
        </w:numPr>
      </w:pPr>
      <w:r w:rsidRPr="00473965">
        <w:t>Pridėti naują priedą arba standartiniam priedui pridėti rinkmeną:</w:t>
      </w:r>
    </w:p>
    <w:p w14:paraId="480CE742" w14:textId="0529AFC8" w:rsidR="00D111F4" w:rsidRPr="00473965" w:rsidRDefault="00D111F4" w:rsidP="00B778A2">
      <w:pPr>
        <w:pStyle w:val="Elsistekstas"/>
        <w:numPr>
          <w:ilvl w:val="1"/>
          <w:numId w:val="101"/>
        </w:numPr>
      </w:pPr>
      <w:r w:rsidRPr="00473965">
        <w:t>Pridėti naują priedą paspaudus mygtuką „Pridėti priedą“;</w:t>
      </w:r>
    </w:p>
    <w:p w14:paraId="2B493565" w14:textId="7B3F2F03" w:rsidR="00D111F4" w:rsidRPr="00524CBF" w:rsidRDefault="00D111F4" w:rsidP="00B778A2">
      <w:pPr>
        <w:pStyle w:val="Elsistekstas"/>
        <w:numPr>
          <w:ilvl w:val="1"/>
          <w:numId w:val="101"/>
        </w:numPr>
      </w:pPr>
      <w:r w:rsidRPr="00524CBF">
        <w:t>Pridėti rinkmeną standartiniam priedui paspaudus mygtuką „Įkelti rinkmeną“ ties priedu, kuriam norima prisegti dokumentą.</w:t>
      </w:r>
    </w:p>
    <w:p w14:paraId="41FB91D5" w14:textId="2F4BC5AB" w:rsidR="00D111F4" w:rsidRPr="007E1563" w:rsidRDefault="00D111F4" w:rsidP="00D111F4">
      <w:pPr>
        <w:pStyle w:val="Elsistekstas"/>
        <w:ind w:firstLine="0"/>
      </w:pPr>
      <w:r w:rsidRPr="007E1563">
        <w:rPr>
          <w:noProof/>
        </w:rPr>
        <w:drawing>
          <wp:inline distT="0" distB="0" distL="0" distR="0" wp14:anchorId="488F3CF3" wp14:editId="39D21221">
            <wp:extent cx="6122035" cy="3841115"/>
            <wp:effectExtent l="19050" t="19050" r="12065" b="260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122035" cy="3841115"/>
                    </a:xfrm>
                    <a:prstGeom prst="rect">
                      <a:avLst/>
                    </a:prstGeom>
                    <a:ln>
                      <a:solidFill>
                        <a:schemeClr val="tx1"/>
                      </a:solidFill>
                    </a:ln>
                  </pic:spPr>
                </pic:pic>
              </a:graphicData>
            </a:graphic>
          </wp:inline>
        </w:drawing>
      </w:r>
    </w:p>
    <w:p w14:paraId="03D53626" w14:textId="70EAB5EE" w:rsidR="00D111F4" w:rsidRPr="00622C37" w:rsidRDefault="00D111F4" w:rsidP="00D936D1">
      <w:pPr>
        <w:pStyle w:val="Paveiksleliopavadinimas"/>
      </w:pPr>
      <w:r w:rsidRPr="001A69A1">
        <w:t>MPD4 GPĮ</w:t>
      </w:r>
      <w:r w:rsidR="002E7C9A">
        <w:t>I</w:t>
      </w:r>
      <w:r w:rsidRPr="001A69A1">
        <w:t xml:space="preserve"> – Priedo ir jo rinkmenos pridėjimas</w:t>
      </w:r>
    </w:p>
    <w:p w14:paraId="508F96E3" w14:textId="2D9C7083" w:rsidR="00D111F4" w:rsidRPr="00725BF4" w:rsidRDefault="00D111F4" w:rsidP="00B778A2">
      <w:pPr>
        <w:pStyle w:val="Elsistekstas"/>
        <w:numPr>
          <w:ilvl w:val="1"/>
          <w:numId w:val="101"/>
        </w:numPr>
      </w:pPr>
      <w:r w:rsidRPr="00725BF4">
        <w:t xml:space="preserve">Užpildyti formos laukus bei </w:t>
      </w:r>
      <w:r w:rsidR="003278BA">
        <w:t>įkelti</w:t>
      </w:r>
      <w:r w:rsidR="003278BA" w:rsidRPr="00725BF4">
        <w:t xml:space="preserve"> </w:t>
      </w:r>
      <w:r w:rsidRPr="00725BF4">
        <w:t>dokumentą:</w:t>
      </w:r>
    </w:p>
    <w:tbl>
      <w:tblPr>
        <w:tblStyle w:val="Elsislentele"/>
        <w:tblW w:w="0" w:type="auto"/>
        <w:tblLook w:val="04A0" w:firstRow="1" w:lastRow="0" w:firstColumn="1" w:lastColumn="0" w:noHBand="0" w:noVBand="1"/>
      </w:tblPr>
      <w:tblGrid>
        <w:gridCol w:w="979"/>
        <w:gridCol w:w="2103"/>
        <w:gridCol w:w="1824"/>
        <w:gridCol w:w="4621"/>
      </w:tblGrid>
      <w:tr w:rsidR="00D111F4" w:rsidRPr="00524CBF" w14:paraId="3AA3C3A5"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0613B244" w14:textId="77777777" w:rsidR="00D111F4" w:rsidRPr="0055797F" w:rsidRDefault="00D111F4" w:rsidP="00C06146">
            <w:pPr>
              <w:pStyle w:val="Elsislentelesantraste"/>
              <w:rPr>
                <w:b/>
              </w:rPr>
            </w:pPr>
            <w:r w:rsidRPr="007E1563">
              <w:t>Eil. Nr.</w:t>
            </w:r>
          </w:p>
        </w:tc>
        <w:tc>
          <w:tcPr>
            <w:tcW w:w="2126" w:type="dxa"/>
          </w:tcPr>
          <w:p w14:paraId="3CAAA050" w14:textId="77777777" w:rsidR="00D111F4" w:rsidRPr="004359C0" w:rsidRDefault="00D111F4" w:rsidP="00C06146">
            <w:pPr>
              <w:pStyle w:val="Elsislentelesantraste"/>
              <w:rPr>
                <w:b/>
              </w:rPr>
            </w:pPr>
            <w:r w:rsidRPr="00576566">
              <w:t>Lauko pavadinimas</w:t>
            </w:r>
          </w:p>
        </w:tc>
        <w:tc>
          <w:tcPr>
            <w:tcW w:w="1843" w:type="dxa"/>
          </w:tcPr>
          <w:p w14:paraId="78D4ED15" w14:textId="77777777" w:rsidR="00D111F4" w:rsidRPr="001248AC" w:rsidRDefault="00D111F4" w:rsidP="00C06146">
            <w:pPr>
              <w:pStyle w:val="Elsislentelesantraste"/>
              <w:rPr>
                <w:b/>
              </w:rPr>
            </w:pPr>
            <w:r w:rsidRPr="004359C0">
              <w:t>Tipas</w:t>
            </w:r>
          </w:p>
        </w:tc>
        <w:tc>
          <w:tcPr>
            <w:tcW w:w="4674" w:type="dxa"/>
          </w:tcPr>
          <w:p w14:paraId="1B983E89" w14:textId="77777777" w:rsidR="00D111F4" w:rsidRPr="006E7FF9" w:rsidRDefault="00D111F4" w:rsidP="00C06146">
            <w:pPr>
              <w:pStyle w:val="Elsislentelesantraste"/>
              <w:rPr>
                <w:b/>
              </w:rPr>
            </w:pPr>
            <w:r w:rsidRPr="001248AC">
              <w:t>Aprašymas</w:t>
            </w:r>
          </w:p>
        </w:tc>
      </w:tr>
      <w:tr w:rsidR="00A87256" w:rsidRPr="00524CBF" w14:paraId="4D7A7D56" w14:textId="77777777" w:rsidTr="00AE28AE">
        <w:tc>
          <w:tcPr>
            <w:tcW w:w="988" w:type="dxa"/>
          </w:tcPr>
          <w:p w14:paraId="37955B6C" w14:textId="77777777" w:rsidR="00A87256" w:rsidRPr="00622C37" w:rsidRDefault="00A87256" w:rsidP="00EA4F60">
            <w:pPr>
              <w:pStyle w:val="Elsistekstas"/>
              <w:numPr>
                <w:ilvl w:val="0"/>
                <w:numId w:val="120"/>
              </w:numPr>
              <w:jc w:val="left"/>
            </w:pPr>
          </w:p>
        </w:tc>
        <w:tc>
          <w:tcPr>
            <w:tcW w:w="2126" w:type="dxa"/>
          </w:tcPr>
          <w:p w14:paraId="77E106D6" w14:textId="11149B0F" w:rsidR="00A87256" w:rsidRPr="00725BF4" w:rsidRDefault="00A87256" w:rsidP="00A80554">
            <w:pPr>
              <w:pStyle w:val="Elsistekstas"/>
              <w:ind w:firstLine="0"/>
            </w:pPr>
            <w:r w:rsidRPr="00725BF4">
              <w:t>Priedo pavadinimas</w:t>
            </w:r>
          </w:p>
        </w:tc>
        <w:tc>
          <w:tcPr>
            <w:tcW w:w="1843" w:type="dxa"/>
          </w:tcPr>
          <w:p w14:paraId="0ED04053" w14:textId="15C9D849" w:rsidR="00A87256" w:rsidRPr="00524CBF" w:rsidRDefault="00A87256" w:rsidP="00A80554">
            <w:pPr>
              <w:pStyle w:val="Elsistekstas"/>
              <w:ind w:firstLine="0"/>
            </w:pPr>
            <w:r w:rsidRPr="00E45599">
              <w:t>Tekstinis laukas</w:t>
            </w:r>
            <w:r w:rsidRPr="00E10F35">
              <w:t xml:space="preserve"> </w:t>
            </w:r>
            <w:r w:rsidRPr="001A51F5">
              <w:t>Redaguojamas</w:t>
            </w:r>
            <w:r w:rsidRPr="00697A0B">
              <w:t xml:space="preserve"> </w:t>
            </w:r>
            <w:r w:rsidRPr="00524CBF">
              <w:t>Privalomas</w:t>
            </w:r>
          </w:p>
        </w:tc>
        <w:tc>
          <w:tcPr>
            <w:tcW w:w="4674" w:type="dxa"/>
          </w:tcPr>
          <w:p w14:paraId="5533EADF" w14:textId="77777777" w:rsidR="00A87256" w:rsidRPr="00524CBF" w:rsidRDefault="00A87256" w:rsidP="00A80554">
            <w:pPr>
              <w:pStyle w:val="Elsistekstas"/>
              <w:ind w:firstLine="0"/>
            </w:pPr>
            <w:r w:rsidRPr="00524CBF">
              <w:t>Nurodomas priedo pavadinimas.</w:t>
            </w:r>
          </w:p>
          <w:p w14:paraId="43C643A2" w14:textId="6595286E" w:rsidR="00A87256" w:rsidRPr="00A73CDF" w:rsidRDefault="00A87256" w:rsidP="00A80554">
            <w:pPr>
              <w:pStyle w:val="Elsistekstas"/>
              <w:ind w:firstLine="0"/>
            </w:pPr>
            <w:r w:rsidRPr="00524CBF">
              <w:t xml:space="preserve">Galimas simbolių skaičius – </w:t>
            </w:r>
            <w:r w:rsidR="00250EB7">
              <w:t>3</w:t>
            </w:r>
            <w:r w:rsidRPr="00250EB7">
              <w:t>00.</w:t>
            </w:r>
          </w:p>
          <w:p w14:paraId="664057F0" w14:textId="281D676F" w:rsidR="00A87256" w:rsidRPr="00524CBF" w:rsidRDefault="00A87256" w:rsidP="00A80554">
            <w:pPr>
              <w:pStyle w:val="Elsistekstas"/>
              <w:ind w:firstLine="0"/>
            </w:pPr>
            <w:r w:rsidRPr="001A51F5">
              <w:t>Jeigu rinkmena yra pridedama standartiniam priedui, pateikiamas standartinio priedo pavadinimas.</w:t>
            </w:r>
          </w:p>
        </w:tc>
      </w:tr>
      <w:tr w:rsidR="00A87256" w:rsidRPr="00524CBF" w14:paraId="0A7EC9A2" w14:textId="77777777" w:rsidTr="00AE28AE">
        <w:tc>
          <w:tcPr>
            <w:tcW w:w="988" w:type="dxa"/>
          </w:tcPr>
          <w:p w14:paraId="6A5A98AF" w14:textId="77777777" w:rsidR="00A87256" w:rsidRPr="00524CBF" w:rsidRDefault="00A87256" w:rsidP="00EA4F60">
            <w:pPr>
              <w:pStyle w:val="Elsistekstas"/>
              <w:numPr>
                <w:ilvl w:val="0"/>
                <w:numId w:val="120"/>
              </w:numPr>
              <w:jc w:val="left"/>
            </w:pPr>
          </w:p>
        </w:tc>
        <w:tc>
          <w:tcPr>
            <w:tcW w:w="2126" w:type="dxa"/>
          </w:tcPr>
          <w:p w14:paraId="30A06ACF" w14:textId="3D0A05D9" w:rsidR="00A87256" w:rsidRPr="00524CBF" w:rsidRDefault="00A87256" w:rsidP="00A80554">
            <w:pPr>
              <w:pStyle w:val="Elsistekstas"/>
              <w:ind w:firstLine="0"/>
            </w:pPr>
            <w:r w:rsidRPr="00524CBF">
              <w:t>Data</w:t>
            </w:r>
          </w:p>
        </w:tc>
        <w:tc>
          <w:tcPr>
            <w:tcW w:w="1843" w:type="dxa"/>
          </w:tcPr>
          <w:p w14:paraId="152E5CFF" w14:textId="01FF734D" w:rsidR="00A87256" w:rsidRPr="00524CBF" w:rsidRDefault="00A87256" w:rsidP="00A80554">
            <w:pPr>
              <w:pStyle w:val="Elsistekstas"/>
              <w:ind w:firstLine="0"/>
            </w:pPr>
            <w:r w:rsidRPr="00524CBF">
              <w:t>Data formato YYYY-MM-DD Redaguojamas Privalomas</w:t>
            </w:r>
          </w:p>
        </w:tc>
        <w:tc>
          <w:tcPr>
            <w:tcW w:w="4674" w:type="dxa"/>
          </w:tcPr>
          <w:p w14:paraId="2EB2554A" w14:textId="263CF1CF" w:rsidR="00A87256" w:rsidRPr="00524CBF" w:rsidRDefault="00A87256" w:rsidP="00A80554">
            <w:pPr>
              <w:pStyle w:val="Elsistekstas"/>
              <w:ind w:firstLine="0"/>
            </w:pPr>
            <w:r w:rsidRPr="00524CBF">
              <w:t>Nurodoma įkeliamo dokumento data, kuri įrašoma ranka arba pasirenkama iš kalendoriaus.</w:t>
            </w:r>
          </w:p>
        </w:tc>
      </w:tr>
      <w:tr w:rsidR="00A87256" w:rsidRPr="00524CBF" w14:paraId="348E3C95" w14:textId="77777777" w:rsidTr="00AE28AE">
        <w:tc>
          <w:tcPr>
            <w:tcW w:w="988" w:type="dxa"/>
          </w:tcPr>
          <w:p w14:paraId="46E85E0D" w14:textId="77777777" w:rsidR="00A87256" w:rsidRPr="00524CBF" w:rsidRDefault="00A87256" w:rsidP="00EA4F60">
            <w:pPr>
              <w:pStyle w:val="Elsistekstas"/>
              <w:numPr>
                <w:ilvl w:val="0"/>
                <w:numId w:val="120"/>
              </w:numPr>
              <w:jc w:val="left"/>
            </w:pPr>
          </w:p>
        </w:tc>
        <w:tc>
          <w:tcPr>
            <w:tcW w:w="2126" w:type="dxa"/>
          </w:tcPr>
          <w:p w14:paraId="5B6CFFE6" w14:textId="4FB6E5D0" w:rsidR="00A87256" w:rsidRPr="00524CBF" w:rsidRDefault="00A87256" w:rsidP="00A80554">
            <w:pPr>
              <w:pStyle w:val="Elsistekstas"/>
              <w:ind w:firstLine="0"/>
            </w:pPr>
            <w:r w:rsidRPr="00524CBF">
              <w:t>Tipas</w:t>
            </w:r>
          </w:p>
        </w:tc>
        <w:tc>
          <w:tcPr>
            <w:tcW w:w="1843" w:type="dxa"/>
          </w:tcPr>
          <w:p w14:paraId="7FA1F8F6" w14:textId="369B338E" w:rsidR="00A87256" w:rsidRPr="00524CBF" w:rsidRDefault="00A87256" w:rsidP="00A80554">
            <w:pPr>
              <w:pStyle w:val="Elsistekstas"/>
              <w:ind w:firstLine="0"/>
            </w:pPr>
            <w:r w:rsidRPr="00524CBF">
              <w:t>Išskleidžiamasis sąrašas Redaguojamas Privalomas</w:t>
            </w:r>
          </w:p>
        </w:tc>
        <w:tc>
          <w:tcPr>
            <w:tcW w:w="4674" w:type="dxa"/>
          </w:tcPr>
          <w:p w14:paraId="03D8F07A" w14:textId="7B15A400" w:rsidR="00A87256" w:rsidRPr="00524CBF" w:rsidRDefault="00A87256" w:rsidP="00A80554">
            <w:pPr>
              <w:pStyle w:val="Elsistekstas"/>
              <w:ind w:firstLine="0"/>
            </w:pPr>
            <w:r w:rsidRPr="00524CBF">
              <w:t>Nurodomas įkeliamo dokumento tipas iš išskleidžiamojo sąrašo.</w:t>
            </w:r>
          </w:p>
        </w:tc>
      </w:tr>
      <w:tr w:rsidR="00A87256" w:rsidRPr="00524CBF" w14:paraId="7E88D6C5" w14:textId="77777777" w:rsidTr="00AE28AE">
        <w:tc>
          <w:tcPr>
            <w:tcW w:w="988" w:type="dxa"/>
          </w:tcPr>
          <w:p w14:paraId="32E9D2A4" w14:textId="77777777" w:rsidR="00A87256" w:rsidRPr="00524CBF" w:rsidRDefault="00A87256" w:rsidP="00EA4F60">
            <w:pPr>
              <w:pStyle w:val="Elsistekstas"/>
              <w:numPr>
                <w:ilvl w:val="0"/>
                <w:numId w:val="120"/>
              </w:numPr>
              <w:jc w:val="left"/>
            </w:pPr>
          </w:p>
        </w:tc>
        <w:tc>
          <w:tcPr>
            <w:tcW w:w="2126" w:type="dxa"/>
          </w:tcPr>
          <w:p w14:paraId="4F429925" w14:textId="62A438FA" w:rsidR="00A87256" w:rsidRPr="00524CBF" w:rsidRDefault="00A87256" w:rsidP="00A80554">
            <w:pPr>
              <w:pStyle w:val="Elsistekstas"/>
              <w:ind w:firstLine="0"/>
            </w:pPr>
            <w:r w:rsidRPr="00524CBF">
              <w:t>Pavadinimas</w:t>
            </w:r>
          </w:p>
        </w:tc>
        <w:tc>
          <w:tcPr>
            <w:tcW w:w="1843" w:type="dxa"/>
          </w:tcPr>
          <w:p w14:paraId="48FA09CA" w14:textId="550B346F" w:rsidR="00A87256" w:rsidRPr="00524CBF" w:rsidRDefault="00A87256" w:rsidP="00A80554">
            <w:pPr>
              <w:pStyle w:val="Elsistekstas"/>
              <w:ind w:firstLine="0"/>
            </w:pPr>
            <w:r w:rsidRPr="00524CBF">
              <w:t>Tekstinis laukas Redaguojamas Privalomas</w:t>
            </w:r>
          </w:p>
        </w:tc>
        <w:tc>
          <w:tcPr>
            <w:tcW w:w="4674" w:type="dxa"/>
          </w:tcPr>
          <w:p w14:paraId="3B56730F" w14:textId="430CC324" w:rsidR="00A87256" w:rsidRPr="00524CBF" w:rsidRDefault="00A87256" w:rsidP="00A80554">
            <w:pPr>
              <w:pStyle w:val="Elsistekstas"/>
              <w:ind w:firstLine="0"/>
            </w:pPr>
            <w:r w:rsidRPr="00524CBF">
              <w:t>Nurodomas įkeliamo dokumento pavadinimas.</w:t>
            </w:r>
          </w:p>
        </w:tc>
      </w:tr>
      <w:tr w:rsidR="00A87256" w:rsidRPr="00524CBF" w14:paraId="042BAE1C" w14:textId="77777777" w:rsidTr="00AE28AE">
        <w:tc>
          <w:tcPr>
            <w:tcW w:w="988" w:type="dxa"/>
          </w:tcPr>
          <w:p w14:paraId="1873DCE0" w14:textId="77777777" w:rsidR="00A87256" w:rsidRPr="00524CBF" w:rsidRDefault="00A87256" w:rsidP="00EA4F60">
            <w:pPr>
              <w:pStyle w:val="Elsistekstas"/>
              <w:numPr>
                <w:ilvl w:val="0"/>
                <w:numId w:val="120"/>
              </w:numPr>
              <w:jc w:val="left"/>
            </w:pPr>
          </w:p>
        </w:tc>
        <w:tc>
          <w:tcPr>
            <w:tcW w:w="2126" w:type="dxa"/>
          </w:tcPr>
          <w:p w14:paraId="2FED47DB" w14:textId="1AC32CF5" w:rsidR="00A87256" w:rsidRPr="00524CBF" w:rsidRDefault="00A87256" w:rsidP="00A80554">
            <w:pPr>
              <w:pStyle w:val="Elsistekstas"/>
              <w:ind w:firstLine="0"/>
            </w:pPr>
            <w:r w:rsidRPr="00524CBF">
              <w:t>Aprašymas</w:t>
            </w:r>
          </w:p>
        </w:tc>
        <w:tc>
          <w:tcPr>
            <w:tcW w:w="1843" w:type="dxa"/>
          </w:tcPr>
          <w:p w14:paraId="4CA0831A" w14:textId="77777777" w:rsidR="00A87256" w:rsidRPr="00524CBF" w:rsidRDefault="00A87256" w:rsidP="00A80554">
            <w:pPr>
              <w:pStyle w:val="Elsistekstas"/>
              <w:ind w:firstLine="0"/>
            </w:pPr>
            <w:r w:rsidRPr="00524CBF">
              <w:t>Tekstinis laukas</w:t>
            </w:r>
          </w:p>
          <w:p w14:paraId="3CEA652A" w14:textId="44D25CF4" w:rsidR="00A87256" w:rsidRPr="00524CBF" w:rsidRDefault="00A87256" w:rsidP="00A80554">
            <w:pPr>
              <w:pStyle w:val="Elsistekstas"/>
              <w:ind w:firstLine="0"/>
            </w:pPr>
            <w:r w:rsidRPr="00524CBF">
              <w:t>Redaguojamas Neprivalomas</w:t>
            </w:r>
          </w:p>
        </w:tc>
        <w:tc>
          <w:tcPr>
            <w:tcW w:w="4674" w:type="dxa"/>
          </w:tcPr>
          <w:p w14:paraId="0737D67A" w14:textId="5544D4AE" w:rsidR="00A87256" w:rsidRPr="00524CBF" w:rsidRDefault="00A87256" w:rsidP="00A80554">
            <w:pPr>
              <w:pStyle w:val="Elsistekstas"/>
              <w:ind w:firstLine="0"/>
            </w:pPr>
            <w:r w:rsidRPr="00524CBF">
              <w:t>Nurodomas įkeliamo dokumento aprašymas.</w:t>
            </w:r>
          </w:p>
        </w:tc>
      </w:tr>
    </w:tbl>
    <w:p w14:paraId="2B73D019" w14:textId="77777777" w:rsidR="00A87256" w:rsidRPr="006E7FF9" w:rsidRDefault="00A87256" w:rsidP="00B778A2">
      <w:pPr>
        <w:pStyle w:val="Elsistekstas"/>
        <w:numPr>
          <w:ilvl w:val="1"/>
          <w:numId w:val="101"/>
        </w:numPr>
      </w:pPr>
      <w:r w:rsidRPr="001248AC">
        <w:t>Rinkmenos (dokumento) įkėlimui spausti mygtukas „Įkelti rinkmeną“.</w:t>
      </w:r>
    </w:p>
    <w:p w14:paraId="15031AD6" w14:textId="77777777" w:rsidR="00A87256" w:rsidRPr="00E10701" w:rsidRDefault="00A87256" w:rsidP="00B778A2">
      <w:pPr>
        <w:pStyle w:val="Elsistekstas"/>
        <w:numPr>
          <w:ilvl w:val="1"/>
          <w:numId w:val="101"/>
        </w:numPr>
      </w:pPr>
      <w:r w:rsidRPr="00CA4E20">
        <w:t xml:space="preserve">Nurodžius duomenis ir įkėlus rinkmeną, spausti mygtuką „Saugoti“. </w:t>
      </w:r>
    </w:p>
    <w:p w14:paraId="2D314245" w14:textId="77777777" w:rsidR="00D111F4" w:rsidRPr="00462636" w:rsidRDefault="00D111F4" w:rsidP="00D111F4">
      <w:pPr>
        <w:pStyle w:val="Elsistekstas"/>
        <w:ind w:firstLine="0"/>
      </w:pPr>
    </w:p>
    <w:p w14:paraId="0FFEE47B" w14:textId="0E7F7486" w:rsidR="00E57447" w:rsidRPr="001A69A1" w:rsidRDefault="00E57447" w:rsidP="00DF6D78">
      <w:pPr>
        <w:pStyle w:val="Heading5"/>
      </w:pPr>
      <w:bookmarkStart w:id="291" w:name="_Toc444741490"/>
      <w:bookmarkStart w:id="292" w:name="_Toc464122325"/>
      <w:bookmarkStart w:id="293" w:name="_Toc471743990"/>
      <w:bookmarkStart w:id="294" w:name="_Ref432598322"/>
      <w:bookmarkStart w:id="295" w:name="_Ref432598327"/>
      <w:bookmarkStart w:id="296" w:name="_Ref432598669"/>
      <w:bookmarkStart w:id="297" w:name="_Ref432598672"/>
      <w:bookmarkEnd w:id="9"/>
      <w:bookmarkEnd w:id="10"/>
      <w:bookmarkEnd w:id="11"/>
      <w:bookmarkEnd w:id="12"/>
      <w:bookmarkEnd w:id="236"/>
      <w:bookmarkEnd w:id="237"/>
      <w:bookmarkEnd w:id="238"/>
      <w:bookmarkEnd w:id="239"/>
      <w:bookmarkEnd w:id="240"/>
      <w:bookmarkEnd w:id="241"/>
      <w:bookmarkEnd w:id="242"/>
      <w:bookmarkEnd w:id="243"/>
      <w:r w:rsidRPr="00B837D6">
        <w:t>TMP/GMP formos tikrinimas ir rastų klaidų perži</w:t>
      </w:r>
      <w:r w:rsidRPr="00505299">
        <w:t>ūra</w:t>
      </w:r>
      <w:bookmarkEnd w:id="291"/>
      <w:bookmarkEnd w:id="292"/>
      <w:bookmarkEnd w:id="293"/>
    </w:p>
    <w:p w14:paraId="40900B84" w14:textId="40E0468D" w:rsidR="00E57447" w:rsidRPr="00725BF4" w:rsidRDefault="00E57447" w:rsidP="00E57447">
      <w:pPr>
        <w:pStyle w:val="Elsistekstas"/>
      </w:pPr>
      <w:r w:rsidRPr="00725BF4">
        <w:t xml:space="preserve">TMP/GMP formos tikrinimą gali atlikti naudotojas, kuriam projekte suteikta teisė pildyti ir/arba teikti mokėjimų paslaugas. </w:t>
      </w:r>
    </w:p>
    <w:p w14:paraId="71168FB5" w14:textId="255F62E8" w:rsidR="00E57447" w:rsidRPr="006F329C" w:rsidRDefault="00E57447" w:rsidP="00E57447">
      <w:pPr>
        <w:pStyle w:val="Elsistekstas"/>
        <w:ind w:firstLine="0"/>
      </w:pPr>
      <w:r w:rsidRPr="00E45599">
        <w:tab/>
        <w:t xml:space="preserve">TMP/GMP formos tikrinimas atliekamas TMP/GMP rengimo arba redagavimo formoje. Tikrinimui pateikiant TMP/GMP formą, kartu </w:t>
      </w:r>
      <w:r w:rsidRPr="001A51F5">
        <w:t>pateikiamas ir susietas MP teikimo grafikas.</w:t>
      </w:r>
    </w:p>
    <w:p w14:paraId="0993FAE8" w14:textId="77777777" w:rsidR="00E57447" w:rsidRPr="00A65584" w:rsidRDefault="00E57447" w:rsidP="00E57447">
      <w:pPr>
        <w:pStyle w:val="Elsistekstas"/>
      </w:pPr>
      <w:r w:rsidRPr="00E2215C">
        <w:rPr>
          <w:b/>
        </w:rPr>
        <w:t>Veiksmai, kuriuos galima atlikti:</w:t>
      </w:r>
    </w:p>
    <w:p w14:paraId="0D0D5C58" w14:textId="29D74AF9" w:rsidR="00E57447" w:rsidRPr="00E2215C" w:rsidRDefault="00E57447" w:rsidP="00EA4F60">
      <w:pPr>
        <w:pStyle w:val="Elsistekstas"/>
        <w:numPr>
          <w:ilvl w:val="0"/>
          <w:numId w:val="136"/>
        </w:numPr>
      </w:pPr>
      <w:r w:rsidRPr="00E2215C">
        <w:t xml:space="preserve">Naujo TMP/GMP rengimo arba redagavimo formoje paspausti mygtuką „Tikrinti“. Dokumento būsena pasikeičia į „Tikrinamas“ ir išlieka tol, kol nėra gaunamas tikrinimo rezultatas. </w:t>
      </w:r>
    </w:p>
    <w:p w14:paraId="549C4913" w14:textId="442A5CC3" w:rsidR="00E57447" w:rsidRPr="00524CBF" w:rsidRDefault="00E57447" w:rsidP="00E57447">
      <w:pPr>
        <w:pStyle w:val="Elsistekstas"/>
        <w:ind w:left="644" w:firstLine="0"/>
      </w:pPr>
      <w:r w:rsidRPr="00E2215C">
        <w:t>Mygtukas „Tikrinti“ yra aktyvus kai TMP/GMP ir susietas MP teikimo grafikas (kai teikiamas TMP) yra būsenoje „Pildomas“, „Patikrintas (turi klaidų)“ arba „Patikrintas“. Kol TMP/GMP ir susietas MP teikimo grafikas (kai teikiamas TMP) nėra išsaugoti, mygtuka</w:t>
      </w:r>
      <w:r w:rsidRPr="00524CBF">
        <w:t>s yra neaktyvus. Taip pat, jeigu yra paredaguojamas nors vienas iš TMP/GMP arba MP teikimo grafiko formos laukų, mygtukas „Tikrinti“ tampa neaktyvus. Kad jis vėl būtų aktyvus, naudotojas turi išsaugoti rengiamą formą.</w:t>
      </w:r>
    </w:p>
    <w:p w14:paraId="0AAC4515" w14:textId="77777777" w:rsidR="00E57447" w:rsidRPr="00524CBF" w:rsidRDefault="00E57447" w:rsidP="00E57447">
      <w:pPr>
        <w:pStyle w:val="Elsistekstas"/>
        <w:ind w:left="284" w:firstLine="0"/>
      </w:pPr>
    </w:p>
    <w:p w14:paraId="0DE2EEAE" w14:textId="31F112C8" w:rsidR="00E57447" w:rsidRPr="00524CBF" w:rsidRDefault="00E57447" w:rsidP="00E57447">
      <w:pPr>
        <w:pStyle w:val="Elsistekstas"/>
        <w:ind w:left="284" w:firstLine="0"/>
        <w:rPr>
          <w:b/>
        </w:rPr>
      </w:pPr>
      <w:r w:rsidRPr="00524CBF">
        <w:rPr>
          <w:b/>
        </w:rPr>
        <w:t>Kai forma patikrinama, TMP/GMP ir MP teikimo grafikas gali gauti šias būsenas:</w:t>
      </w:r>
    </w:p>
    <w:p w14:paraId="55EB3797" w14:textId="7F345EBD" w:rsidR="00E57447" w:rsidRPr="00524CBF" w:rsidRDefault="00E57447" w:rsidP="00E57447">
      <w:pPr>
        <w:pStyle w:val="Elsistekstas"/>
        <w:numPr>
          <w:ilvl w:val="0"/>
          <w:numId w:val="23"/>
        </w:numPr>
      </w:pPr>
      <w:r w:rsidRPr="00524CBF">
        <w:rPr>
          <w:b/>
        </w:rPr>
        <w:t>Patikrintas (turi klaidų</w:t>
      </w:r>
      <w:r w:rsidRPr="00524CBF">
        <w:t xml:space="preserve">) – naudotojui pateikiamas klaidų sąrašas, kurias ištaisius galima teikti tikrinimui iš naujo. Šioje būsenoje esanti forma negali būti pateikta </w:t>
      </w:r>
      <w:r w:rsidR="006575A6">
        <w:t>į</w:t>
      </w:r>
      <w:r w:rsidRPr="00524CBF">
        <w:t>gyvendinančia</w:t>
      </w:r>
      <w:r w:rsidR="00721023">
        <w:t>ja</w:t>
      </w:r>
      <w:r w:rsidRPr="00524CBF">
        <w:t xml:space="preserve">i </w:t>
      </w:r>
      <w:r w:rsidR="006575A6">
        <w:t>i</w:t>
      </w:r>
      <w:r w:rsidRPr="00524CBF">
        <w:t>nstitucijai.</w:t>
      </w:r>
    </w:p>
    <w:p w14:paraId="3BC08667" w14:textId="77777777" w:rsidR="00E57447" w:rsidRDefault="00E57447" w:rsidP="00E57447">
      <w:pPr>
        <w:pStyle w:val="Elsistekstas"/>
        <w:ind w:left="720" w:firstLine="0"/>
      </w:pPr>
      <w:r w:rsidRPr="00524CBF">
        <w:t xml:space="preserve">Visi DMS naudotojai, turintys bent vieną tam tikro projekto teisę, gali peržiūrėti tikrinimo metu rastų klaidų sąrašą. </w:t>
      </w:r>
    </w:p>
    <w:p w14:paraId="58F628BF" w14:textId="0D8CC948" w:rsidR="00A65584" w:rsidRDefault="00000967" w:rsidP="00C96153">
      <w:pPr>
        <w:pStyle w:val="Paveikslelis"/>
      </w:pPr>
      <w:r>
        <w:rPr>
          <w:noProof/>
        </w:rPr>
        <w:drawing>
          <wp:inline distT="0" distB="0" distL="0" distR="0" wp14:anchorId="10207F49" wp14:editId="7F10E26B">
            <wp:extent cx="6124575" cy="4401820"/>
            <wp:effectExtent l="19050" t="19050" r="28575" b="17780"/>
            <wp:docPr id="251" name="Paveikslėlis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24575" cy="4401820"/>
                    </a:xfrm>
                    <a:prstGeom prst="rect">
                      <a:avLst/>
                    </a:prstGeom>
                    <a:noFill/>
                    <a:ln>
                      <a:solidFill>
                        <a:schemeClr val="tx1"/>
                      </a:solidFill>
                    </a:ln>
                  </pic:spPr>
                </pic:pic>
              </a:graphicData>
            </a:graphic>
          </wp:inline>
        </w:drawing>
      </w:r>
    </w:p>
    <w:p w14:paraId="20F0F28A" w14:textId="775256C1" w:rsidR="00414F9A" w:rsidRPr="00622C37" w:rsidRDefault="00414F9A" w:rsidP="00D936D1">
      <w:pPr>
        <w:pStyle w:val="Paveiksleliopavadinimas"/>
      </w:pPr>
      <w:r w:rsidRPr="001A69A1">
        <w:t>MPD4 GPĮ</w:t>
      </w:r>
      <w:r>
        <w:t>I</w:t>
      </w:r>
      <w:r w:rsidRPr="001A69A1">
        <w:t xml:space="preserve"> </w:t>
      </w:r>
      <w:r>
        <w:t>rastų klaidų sąrašas</w:t>
      </w:r>
    </w:p>
    <w:p w14:paraId="6075C41A" w14:textId="77777777" w:rsidR="00414F9A" w:rsidRPr="00A65584" w:rsidRDefault="00414F9A" w:rsidP="00E57447">
      <w:pPr>
        <w:pStyle w:val="Elsistekstas"/>
        <w:ind w:left="720" w:firstLine="0"/>
      </w:pPr>
    </w:p>
    <w:p w14:paraId="1612754C" w14:textId="77777777" w:rsidR="00E57447" w:rsidRPr="00524CBF" w:rsidRDefault="00E57447" w:rsidP="00E57447">
      <w:pPr>
        <w:pStyle w:val="Elsistekstas"/>
        <w:ind w:left="720" w:firstLine="0"/>
      </w:pPr>
      <w:r w:rsidRPr="00A65584">
        <w:t>Rastų klaidų sąrašą DMS naudotojas gali užsakyti ir atsisiųsti į savo kompiuterį tekstiniu formatu (*.txt):</w:t>
      </w:r>
    </w:p>
    <w:p w14:paraId="5D2A9E4D" w14:textId="77777777" w:rsidR="00E57447" w:rsidRPr="00220325" w:rsidRDefault="00E57447" w:rsidP="00B778A2">
      <w:pPr>
        <w:pStyle w:val="Elsistekstas"/>
        <w:numPr>
          <w:ilvl w:val="1"/>
          <w:numId w:val="52"/>
        </w:numPr>
      </w:pPr>
      <w:r w:rsidRPr="00524CBF">
        <w:t>Spaudžiama piktograma „Užsakyti“ (</w:t>
      </w:r>
      <w:r w:rsidRPr="007E1563">
        <w:rPr>
          <w:noProof/>
        </w:rPr>
        <w:drawing>
          <wp:inline distT="0" distB="0" distL="0" distR="0" wp14:anchorId="6F33A2BC" wp14:editId="756C843C">
            <wp:extent cx="171450" cy="18097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1450" cy="180975"/>
                    </a:xfrm>
                    <a:prstGeom prst="rect">
                      <a:avLst/>
                    </a:prstGeom>
                  </pic:spPr>
                </pic:pic>
              </a:graphicData>
            </a:graphic>
          </wp:inline>
        </w:drawing>
      </w:r>
      <w:r w:rsidRPr="007E1563">
        <w:t>), jeigu</w:t>
      </w:r>
      <w:r w:rsidRPr="0055797F">
        <w:t xml:space="preserve"> norima užsakyti pateiktą dokumentą;</w:t>
      </w:r>
    </w:p>
    <w:p w14:paraId="4707EAEE" w14:textId="77777777" w:rsidR="00E57447" w:rsidRPr="0055797F" w:rsidRDefault="00E57447" w:rsidP="00B778A2">
      <w:pPr>
        <w:pStyle w:val="Elsistekstas"/>
        <w:numPr>
          <w:ilvl w:val="1"/>
          <w:numId w:val="52"/>
        </w:numPr>
      </w:pPr>
      <w:r w:rsidRPr="00576566">
        <w:t xml:space="preserve">Pelyte pažymėjus ant piktogramos </w:t>
      </w:r>
      <w:r w:rsidRPr="007E1563">
        <w:rPr>
          <w:noProof/>
        </w:rPr>
        <w:drawing>
          <wp:inline distT="0" distB="0" distL="0" distR="0" wp14:anchorId="60CFB91C" wp14:editId="565D4BD3">
            <wp:extent cx="201168" cy="173736"/>
            <wp:effectExtent l="0" t="0" r="889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1168" cy="173736"/>
                    </a:xfrm>
                    <a:prstGeom prst="rect">
                      <a:avLst/>
                    </a:prstGeom>
                  </pic:spPr>
                </pic:pic>
              </a:graphicData>
            </a:graphic>
          </wp:inline>
        </w:drawing>
      </w:r>
      <w:r w:rsidRPr="007E1563">
        <w:t>, pateikiamas pranešimas, kada buvo užsakytas dokumentas: „Užsakytas &lt;data ir laikas&gt;“;</w:t>
      </w:r>
    </w:p>
    <w:p w14:paraId="15CC8913" w14:textId="77777777" w:rsidR="00E57447" w:rsidRPr="0055797F" w:rsidRDefault="00E57447" w:rsidP="00B778A2">
      <w:pPr>
        <w:pStyle w:val="Elsistekstas"/>
        <w:numPr>
          <w:ilvl w:val="1"/>
          <w:numId w:val="52"/>
        </w:numPr>
      </w:pPr>
      <w:r w:rsidRPr="00220325">
        <w:t>Spaudžiama piktograma „Atsisiųsti“ (</w:t>
      </w:r>
      <w:r w:rsidRPr="007E1563">
        <w:rPr>
          <w:noProof/>
        </w:rPr>
        <w:drawing>
          <wp:inline distT="0" distB="0" distL="0" distR="0" wp14:anchorId="5ED074F5" wp14:editId="04E9D1DD">
            <wp:extent cx="182880" cy="173736"/>
            <wp:effectExtent l="0" t="0" r="762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2880" cy="173736"/>
                    </a:xfrm>
                    <a:prstGeom prst="rect">
                      <a:avLst/>
                    </a:prstGeom>
                  </pic:spPr>
                </pic:pic>
              </a:graphicData>
            </a:graphic>
          </wp:inline>
        </w:drawing>
      </w:r>
      <w:r w:rsidRPr="007E1563">
        <w:t>), jeigu norima į kompiuterį atsisiųsti užsakytą dokumentą.</w:t>
      </w:r>
    </w:p>
    <w:p w14:paraId="62B364DC" w14:textId="52266A3F" w:rsidR="00E57447" w:rsidRPr="001248AC" w:rsidRDefault="00E57447" w:rsidP="00E57447">
      <w:pPr>
        <w:pStyle w:val="Elsistekstas"/>
        <w:numPr>
          <w:ilvl w:val="0"/>
          <w:numId w:val="23"/>
        </w:numPr>
      </w:pPr>
      <w:r w:rsidRPr="00576566">
        <w:rPr>
          <w:b/>
        </w:rPr>
        <w:t>Patikrintas</w:t>
      </w:r>
      <w:r w:rsidRPr="004359C0">
        <w:t xml:space="preserve"> – tikrinimo metu klaidų nebuvo rasta (nei </w:t>
      </w:r>
      <w:r w:rsidR="00C511C7">
        <w:t>T</w:t>
      </w:r>
      <w:r w:rsidRPr="004359C0">
        <w:t>MP</w:t>
      </w:r>
      <w:r w:rsidR="00C511C7">
        <w:t>/GMP</w:t>
      </w:r>
      <w:r w:rsidRPr="004359C0">
        <w:t>, nei MP teikimo grafikui). Naudotojas gali teikti for</w:t>
      </w:r>
      <w:r w:rsidR="00285EB7" w:rsidRPr="004359C0">
        <w:t xml:space="preserve">mą </w:t>
      </w:r>
      <w:r w:rsidR="006575A6">
        <w:t>į</w:t>
      </w:r>
      <w:r w:rsidR="00285EB7" w:rsidRPr="004359C0">
        <w:t>gyvendinančia</w:t>
      </w:r>
      <w:r w:rsidR="00042311">
        <w:t>ja</w:t>
      </w:r>
      <w:r w:rsidR="00285EB7" w:rsidRPr="004359C0">
        <w:t xml:space="preserve">i </w:t>
      </w:r>
      <w:r w:rsidR="006575A6">
        <w:t>i</w:t>
      </w:r>
      <w:r w:rsidR="00285EB7" w:rsidRPr="004359C0">
        <w:t>nstitucijai</w:t>
      </w:r>
      <w:r w:rsidRPr="001248AC">
        <w:t>.</w:t>
      </w:r>
    </w:p>
    <w:p w14:paraId="1731264A" w14:textId="77777777" w:rsidR="00E57447" w:rsidRPr="006E7FF9" w:rsidRDefault="00E57447" w:rsidP="00E57447">
      <w:pPr>
        <w:pStyle w:val="Elsistekstas"/>
      </w:pPr>
    </w:p>
    <w:p w14:paraId="0A7281D5" w14:textId="26577ED7" w:rsidR="00E57447" w:rsidRPr="00E10701" w:rsidRDefault="00E57447" w:rsidP="00DF6D78">
      <w:pPr>
        <w:pStyle w:val="Heading5"/>
      </w:pPr>
      <w:bookmarkStart w:id="298" w:name="_Toc444741491"/>
      <w:bookmarkStart w:id="299" w:name="_Toc464122326"/>
      <w:bookmarkStart w:id="300" w:name="_Toc471743991"/>
      <w:r w:rsidRPr="00CA4E20">
        <w:t>TMP/GMP formos teikimas ir pasirašymas</w:t>
      </w:r>
      <w:bookmarkEnd w:id="298"/>
      <w:bookmarkEnd w:id="299"/>
      <w:bookmarkEnd w:id="300"/>
    </w:p>
    <w:p w14:paraId="65EB7B7A" w14:textId="343886C7" w:rsidR="00E57447" w:rsidRPr="00505299" w:rsidRDefault="00E57447" w:rsidP="00E57447">
      <w:pPr>
        <w:pStyle w:val="Elsistekstas"/>
      </w:pPr>
      <w:r w:rsidRPr="00462636">
        <w:t>TMP/GMP</w:t>
      </w:r>
      <w:r w:rsidR="00B1649C">
        <w:t xml:space="preserve"> ir susietą MP teikimo grafiką</w:t>
      </w:r>
      <w:r w:rsidRPr="00462636">
        <w:t xml:space="preserve"> gali </w:t>
      </w:r>
      <w:r w:rsidR="00B1649C">
        <w:t>teikti</w:t>
      </w:r>
      <w:r w:rsidRPr="00462636">
        <w:t xml:space="preserve"> naudotojas, kuriam projekte suteikta teisė </w:t>
      </w:r>
      <w:r w:rsidRPr="00B837D6">
        <w:t>teikti mokėjimų paslaugas.</w:t>
      </w:r>
    </w:p>
    <w:p w14:paraId="3E2E695F" w14:textId="77777777" w:rsidR="00E57447" w:rsidRPr="001A51F5" w:rsidRDefault="00E57447" w:rsidP="00E57447">
      <w:pPr>
        <w:pStyle w:val="Elsistekstas"/>
      </w:pPr>
      <w:r w:rsidRPr="00725BF4">
        <w:rPr>
          <w:b/>
        </w:rPr>
        <w:t>Svarbu</w:t>
      </w:r>
      <w:r w:rsidRPr="00E45599">
        <w:t xml:space="preserve">. Dokumentą galima teikti, kai yra atliktas sėkmingas tikrinimas ir tikrinimo metu nebuvo rasta klaidų (būsena „Patikrintas“). </w:t>
      </w:r>
    </w:p>
    <w:p w14:paraId="158D2DDE" w14:textId="77777777" w:rsidR="00E57447" w:rsidRPr="00524CBF" w:rsidRDefault="00E57447" w:rsidP="00E57447">
      <w:pPr>
        <w:pStyle w:val="Elsistekstas"/>
      </w:pPr>
    </w:p>
    <w:p w14:paraId="642554A5" w14:textId="77777777" w:rsidR="00E57447" w:rsidRPr="00524CBF" w:rsidRDefault="00E57447" w:rsidP="00E57447">
      <w:pPr>
        <w:pStyle w:val="Elsistekstas"/>
      </w:pPr>
      <w:r w:rsidRPr="00524CBF">
        <w:rPr>
          <w:b/>
        </w:rPr>
        <w:t>Veiksmai, kuriuos galima atlikti:</w:t>
      </w:r>
    </w:p>
    <w:p w14:paraId="072D2439" w14:textId="1246F818" w:rsidR="00E57447" w:rsidRPr="00524CBF" w:rsidRDefault="00E57447" w:rsidP="00EA4F60">
      <w:pPr>
        <w:pStyle w:val="Elsistekstas"/>
        <w:numPr>
          <w:ilvl w:val="0"/>
          <w:numId w:val="139"/>
        </w:numPr>
      </w:pPr>
      <w:r w:rsidRPr="00524CBF">
        <w:t>TMP/GMP redagavimo formoje paspausti mygtuką „Teikti“.</w:t>
      </w:r>
    </w:p>
    <w:p w14:paraId="69D34FDC" w14:textId="462AE644" w:rsidR="00E57447" w:rsidRPr="00524CBF" w:rsidRDefault="00E57447" w:rsidP="00EA4F60">
      <w:pPr>
        <w:pStyle w:val="Elsistekstas"/>
        <w:numPr>
          <w:ilvl w:val="0"/>
          <w:numId w:val="139"/>
        </w:numPr>
      </w:pPr>
      <w:r w:rsidRPr="00524CBF">
        <w:t xml:space="preserve">Atidarytame pasirašymo lange, DMS naudotojas parengtą dokumentą turi pasirašyti elektroniniu parašu. Sėkmingai pasirašytas parengtas dokumentas, išsiunčiamas </w:t>
      </w:r>
      <w:r w:rsidR="006575A6">
        <w:t>į</w:t>
      </w:r>
      <w:r w:rsidRPr="00524CBF">
        <w:t>gyvendinanči</w:t>
      </w:r>
      <w:r w:rsidR="00410DDC">
        <w:t>ajai</w:t>
      </w:r>
      <w:r w:rsidRPr="00524CBF">
        <w:t xml:space="preserve"> </w:t>
      </w:r>
      <w:r w:rsidR="006575A6">
        <w:t>i</w:t>
      </w:r>
      <w:r w:rsidRPr="00524CBF">
        <w:t>nstitucij</w:t>
      </w:r>
      <w:r w:rsidR="00410DDC">
        <w:t>ai</w:t>
      </w:r>
      <w:r w:rsidRPr="00524CBF">
        <w:t>.</w:t>
      </w:r>
    </w:p>
    <w:p w14:paraId="6AAB8AC1" w14:textId="77777777" w:rsidR="00E57447" w:rsidRPr="00524CBF" w:rsidRDefault="00E57447" w:rsidP="00E57447">
      <w:pPr>
        <w:pStyle w:val="Elsistekstas"/>
        <w:ind w:left="644" w:firstLine="0"/>
      </w:pPr>
      <w:r w:rsidRPr="00524CBF">
        <w:t>Kai forma pateikiama, jos būsena pasikeičia į „Pateiktas“ ir nurodoma lauko „Pateikimo data“ reikšmė.</w:t>
      </w:r>
    </w:p>
    <w:p w14:paraId="51F6F42A" w14:textId="3B8A1D64" w:rsidR="00E57447" w:rsidRPr="00524CBF" w:rsidRDefault="00E57447" w:rsidP="00EA4F60">
      <w:pPr>
        <w:pStyle w:val="Elsistekstas"/>
        <w:numPr>
          <w:ilvl w:val="0"/>
          <w:numId w:val="139"/>
        </w:numPr>
      </w:pPr>
      <w:r w:rsidRPr="00524CBF">
        <w:t xml:space="preserve">Kai pateiktas dokumentas užregistruojamas </w:t>
      </w:r>
      <w:r w:rsidR="006575A6">
        <w:t>į</w:t>
      </w:r>
      <w:r w:rsidRPr="00524CBF">
        <w:t>gyvendinančios</w:t>
      </w:r>
      <w:r w:rsidR="00410DDC">
        <w:t>ios</w:t>
      </w:r>
      <w:r w:rsidRPr="00524CBF">
        <w:t xml:space="preserve"> </w:t>
      </w:r>
      <w:r w:rsidR="006575A6">
        <w:t>i</w:t>
      </w:r>
      <w:r w:rsidRPr="00524CBF">
        <w:t>nstitucijos, TMP/GMP ir MP teikimo grafiko būsena tampa „Užregistruotas“. Pasikeitus būsenai į „Užregistruotas“, TMP/GMP ir MP teikiamas grafikas iš rengiamų dokumentų sąrašo bus perkeltas į pateiktų dokumentų sąrašą.</w:t>
      </w:r>
    </w:p>
    <w:p w14:paraId="0A01D83C" w14:textId="77777777" w:rsidR="00E57447" w:rsidRPr="00524CBF" w:rsidRDefault="00E57447" w:rsidP="00E57447">
      <w:pPr>
        <w:pStyle w:val="Elsistekstas"/>
        <w:ind w:left="284" w:firstLine="0"/>
      </w:pPr>
    </w:p>
    <w:p w14:paraId="03D13BA2" w14:textId="71C7AF87" w:rsidR="00E57447" w:rsidRPr="00524CBF" w:rsidRDefault="00E57447" w:rsidP="00E57447">
      <w:pPr>
        <w:pStyle w:val="Elsistekstas"/>
      </w:pPr>
      <w:r w:rsidRPr="00524CBF">
        <w:rPr>
          <w:b/>
        </w:rPr>
        <w:t>Svarbu</w:t>
      </w:r>
      <w:r w:rsidRPr="00524CBF">
        <w:t xml:space="preserve">. Teikiant TMP, reikės pasirašymą atlikti 2 kartus, kadangi reikia atskirai pasirašyti TMP elektroninį dokumentą bei kartu teikiamą MP teikimo grafiko dokumentą. Jeigu nors vienas iš šių dokumentų nebus pasirašytas, forma nebus pateikta </w:t>
      </w:r>
      <w:r w:rsidR="00070216">
        <w:t>į</w:t>
      </w:r>
      <w:r w:rsidRPr="00524CBF">
        <w:t>gyvendinančia</w:t>
      </w:r>
      <w:r w:rsidR="00410DDC">
        <w:t>ja</w:t>
      </w:r>
      <w:r w:rsidRPr="00524CBF">
        <w:t xml:space="preserve">i </w:t>
      </w:r>
      <w:r w:rsidR="00070216">
        <w:t>i</w:t>
      </w:r>
      <w:r w:rsidRPr="00524CBF">
        <w:t>nstitucijai (dokumentų būsenos bus „Patikrintas“). DMS naudotojas abu dokumentus galės pasirašyti iš naujo.</w:t>
      </w:r>
    </w:p>
    <w:p w14:paraId="0CE9746C" w14:textId="77777777" w:rsidR="00E57447" w:rsidRPr="00524CBF" w:rsidRDefault="00E57447" w:rsidP="00E57447">
      <w:pPr>
        <w:pStyle w:val="Elsistekstas"/>
        <w:ind w:left="284" w:firstLine="0"/>
      </w:pPr>
    </w:p>
    <w:p w14:paraId="7323FA0B" w14:textId="6905FAA0" w:rsidR="00E57447" w:rsidRPr="00524CBF" w:rsidRDefault="00E57447" w:rsidP="00DF6D78">
      <w:pPr>
        <w:pStyle w:val="Heading5"/>
      </w:pPr>
      <w:bookmarkStart w:id="301" w:name="_Toc444741492"/>
      <w:bookmarkStart w:id="302" w:name="_Toc464122327"/>
      <w:bookmarkStart w:id="303" w:name="_Toc471743992"/>
      <w:r w:rsidRPr="00524CBF">
        <w:t>Pateiktos TMP/GMP formos peržiūra ir istorija</w:t>
      </w:r>
      <w:bookmarkEnd w:id="301"/>
      <w:bookmarkEnd w:id="302"/>
      <w:bookmarkEnd w:id="303"/>
    </w:p>
    <w:p w14:paraId="463C7BA5" w14:textId="38CF54BA" w:rsidR="00E57447" w:rsidRPr="00524CBF" w:rsidRDefault="00E57447" w:rsidP="00E57447">
      <w:pPr>
        <w:pStyle w:val="Elsistekstas"/>
      </w:pPr>
      <w:r w:rsidRPr="00524CBF">
        <w:t>Pateiktą TMP/GMP ir MP teikimo grafiką gali peržiūrėti  naudotojas, kuriam projekte suteikta bent viena teisė.</w:t>
      </w:r>
    </w:p>
    <w:p w14:paraId="19604854" w14:textId="385ED334" w:rsidR="00E57447" w:rsidRPr="00524CBF" w:rsidRDefault="00E57447" w:rsidP="00E57447">
      <w:pPr>
        <w:pStyle w:val="Elsistekstas"/>
      </w:pPr>
      <w:r w:rsidRPr="00524CBF">
        <w:t xml:space="preserve">Dokumentus, kurie jau yra pateikti </w:t>
      </w:r>
      <w:r w:rsidR="00070216">
        <w:t>į</w:t>
      </w:r>
      <w:r w:rsidRPr="00524CBF">
        <w:t>gyvendinančia</w:t>
      </w:r>
      <w:r w:rsidR="00915E7C">
        <w:t>ja</w:t>
      </w:r>
      <w:r w:rsidRPr="00524CBF">
        <w:t xml:space="preserve">i </w:t>
      </w:r>
      <w:r w:rsidR="00070216">
        <w:t>i</w:t>
      </w:r>
      <w:r w:rsidRPr="00524CBF">
        <w:t>nstitucijai, naudotojas gali peržiūrėti pateiktų dokumentų sąraše. Šių dokumentų jis negali redaguoti, ištrinti, tikrinti bei teikti iš naujo.</w:t>
      </w:r>
    </w:p>
    <w:p w14:paraId="1B857060" w14:textId="77777777" w:rsidR="00E57447" w:rsidRPr="00524CBF" w:rsidRDefault="00E57447" w:rsidP="00E57447">
      <w:pPr>
        <w:pStyle w:val="Elsistekstas"/>
      </w:pPr>
    </w:p>
    <w:p w14:paraId="6934C1C7" w14:textId="3C73E204" w:rsidR="00E57447" w:rsidRPr="00414F9A" w:rsidRDefault="00E57447" w:rsidP="00E57447">
      <w:pPr>
        <w:pStyle w:val="Elsistekstas"/>
      </w:pPr>
      <w:r w:rsidRPr="00524CBF">
        <w:t xml:space="preserve">Pateiktos TMP/GMP formos peržiūros langas pasiekiamas meniu pasirinkus „Mokėjimai“ -&gt; „Mokėjimo prašymai“. Pateiktų dokumentų sąraše pasirenkama </w:t>
      </w:r>
      <w:r w:rsidR="00285EB7" w:rsidRPr="00524CBF">
        <w:t>TMP/GMP</w:t>
      </w:r>
      <w:r w:rsidRPr="00524CBF">
        <w:t xml:space="preserve"> forma, kurią norima peržiūrėti ir spaudžiama piktograma „Peržiūrėti“ (</w:t>
      </w:r>
      <w:r w:rsidRPr="00414F9A">
        <w:rPr>
          <w:noProof/>
        </w:rPr>
        <w:drawing>
          <wp:inline distT="0" distB="0" distL="0" distR="0" wp14:anchorId="3CE5DCBC" wp14:editId="3DC2BF78">
            <wp:extent cx="137160" cy="13716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37160" cy="137160"/>
                    </a:xfrm>
                    <a:prstGeom prst="rect">
                      <a:avLst/>
                    </a:prstGeom>
                  </pic:spPr>
                </pic:pic>
              </a:graphicData>
            </a:graphic>
          </wp:inline>
        </w:drawing>
      </w:r>
      <w:r w:rsidRPr="00414F9A">
        <w:t>).</w:t>
      </w:r>
    </w:p>
    <w:p w14:paraId="27FAE442" w14:textId="77777777" w:rsidR="00E57447" w:rsidRPr="00524CBF" w:rsidRDefault="00E57447" w:rsidP="00E57447">
      <w:pPr>
        <w:pStyle w:val="Elsistekstas"/>
        <w:ind w:firstLine="0"/>
      </w:pPr>
      <w:r w:rsidRPr="00524CBF">
        <w:t xml:space="preserve"> </w:t>
      </w:r>
    </w:p>
    <w:p w14:paraId="5F138035" w14:textId="77777777" w:rsidR="00E57447" w:rsidRPr="00524CBF" w:rsidRDefault="00E57447" w:rsidP="00E57447">
      <w:pPr>
        <w:pStyle w:val="Elsistekstas"/>
      </w:pPr>
      <w:r w:rsidRPr="00524CBF">
        <w:rPr>
          <w:b/>
        </w:rPr>
        <w:t>Veiksmai, kuriuos galima atlikti</w:t>
      </w:r>
      <w:r w:rsidRPr="00524CBF">
        <w:t>:</w:t>
      </w:r>
    </w:p>
    <w:p w14:paraId="0A2A4EFE" w14:textId="2684B030" w:rsidR="00E57447" w:rsidRPr="00524CBF" w:rsidRDefault="00E57447" w:rsidP="00EA4F60">
      <w:pPr>
        <w:pStyle w:val="Elsistekstas"/>
        <w:numPr>
          <w:ilvl w:val="0"/>
          <w:numId w:val="121"/>
        </w:numPr>
      </w:pPr>
      <w:r w:rsidRPr="00524CBF">
        <w:t>Peržiūrėti pateikto TMP/GMP ir susieto MP teikimo grafiko (teikiant TMP) formos duomenis.</w:t>
      </w:r>
    </w:p>
    <w:p w14:paraId="142522AB" w14:textId="1D10BB16" w:rsidR="00E57447" w:rsidRPr="00524CBF" w:rsidRDefault="00E57447" w:rsidP="00EA4F60">
      <w:pPr>
        <w:pStyle w:val="Elsistekstas"/>
        <w:numPr>
          <w:ilvl w:val="0"/>
          <w:numId w:val="121"/>
        </w:numPr>
      </w:pPr>
      <w:r w:rsidRPr="00524CBF">
        <w:t>Kortelėje „Istorija“ peržiūrėti anksčiau pateiktus TMP/GMP ir MP teikimo grafiko dokumentus (jeigu TMP forma buvo tikslinama).</w:t>
      </w:r>
    </w:p>
    <w:p w14:paraId="43F3BD9D" w14:textId="1ABCAED6" w:rsidR="00E57447" w:rsidRPr="00524CBF" w:rsidRDefault="00E57447" w:rsidP="00EA4F60">
      <w:pPr>
        <w:pStyle w:val="Elsistekstas"/>
        <w:numPr>
          <w:ilvl w:val="0"/>
          <w:numId w:val="121"/>
        </w:numPr>
      </w:pPr>
      <w:r w:rsidRPr="00524CBF">
        <w:t>Užsakyti ir atsisiųsti pasirašytą TMP/GMP bei MP teikimo grafiko dokumentą:</w:t>
      </w:r>
    </w:p>
    <w:p w14:paraId="78BE047A" w14:textId="77777777" w:rsidR="00E57447" w:rsidRPr="00C90E3A" w:rsidRDefault="00E57447" w:rsidP="00EA4F60">
      <w:pPr>
        <w:pStyle w:val="Elsistekstas"/>
        <w:numPr>
          <w:ilvl w:val="1"/>
          <w:numId w:val="121"/>
        </w:numPr>
      </w:pPr>
      <w:r w:rsidRPr="00524CBF">
        <w:t>Spaudžiama piktograma „Užsakyti“ (</w:t>
      </w:r>
      <w:r w:rsidRPr="00000967">
        <w:rPr>
          <w:noProof/>
        </w:rPr>
        <w:drawing>
          <wp:inline distT="0" distB="0" distL="0" distR="0" wp14:anchorId="35281864" wp14:editId="3B290CA5">
            <wp:extent cx="17145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1450" cy="180975"/>
                    </a:xfrm>
                    <a:prstGeom prst="rect">
                      <a:avLst/>
                    </a:prstGeom>
                  </pic:spPr>
                </pic:pic>
              </a:graphicData>
            </a:graphic>
          </wp:inline>
        </w:drawing>
      </w:r>
      <w:r w:rsidRPr="00000967">
        <w:t>), jeigu norima užsakyti pateiktą dokumentą;</w:t>
      </w:r>
    </w:p>
    <w:p w14:paraId="2CBEB15C" w14:textId="77777777" w:rsidR="00E57447" w:rsidRPr="00524CBF" w:rsidRDefault="00E57447" w:rsidP="00EA4F60">
      <w:pPr>
        <w:pStyle w:val="Elsistekstas"/>
        <w:numPr>
          <w:ilvl w:val="1"/>
          <w:numId w:val="121"/>
        </w:numPr>
      </w:pPr>
      <w:r w:rsidRPr="00C90E3A">
        <w:t xml:space="preserve">Pelyte pažymėjus ant piktogramos </w:t>
      </w:r>
      <w:r w:rsidRPr="00000967">
        <w:rPr>
          <w:noProof/>
        </w:rPr>
        <w:drawing>
          <wp:inline distT="0" distB="0" distL="0" distR="0" wp14:anchorId="53A29F3E" wp14:editId="52EFCCD3">
            <wp:extent cx="201168" cy="173736"/>
            <wp:effectExtent l="0" t="0" r="889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1168" cy="173736"/>
                    </a:xfrm>
                    <a:prstGeom prst="rect">
                      <a:avLst/>
                    </a:prstGeom>
                  </pic:spPr>
                </pic:pic>
              </a:graphicData>
            </a:graphic>
          </wp:inline>
        </w:drawing>
      </w:r>
      <w:r w:rsidRPr="00000967">
        <w:t>, pateikiamas pranešimas, kada buvo užsaky</w:t>
      </w:r>
      <w:r w:rsidRPr="00C90E3A">
        <w:t>tas dokumentas: „Užsakytas &lt;data ir laikas&gt;“;</w:t>
      </w:r>
    </w:p>
    <w:p w14:paraId="2AA6E5C6" w14:textId="77777777" w:rsidR="00E57447" w:rsidRPr="00524CBF" w:rsidRDefault="00E57447" w:rsidP="00EA4F60">
      <w:pPr>
        <w:pStyle w:val="Elsistekstas"/>
        <w:numPr>
          <w:ilvl w:val="1"/>
          <w:numId w:val="121"/>
        </w:numPr>
      </w:pPr>
      <w:r w:rsidRPr="00524CBF">
        <w:t>Spaudžiama piktograma „Atsisiųsti“ (</w:t>
      </w:r>
      <w:r w:rsidRPr="00000967">
        <w:rPr>
          <w:noProof/>
        </w:rPr>
        <w:drawing>
          <wp:inline distT="0" distB="0" distL="0" distR="0" wp14:anchorId="1628311E" wp14:editId="30F94FA8">
            <wp:extent cx="182880" cy="173736"/>
            <wp:effectExtent l="0" t="0" r="762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2880" cy="173736"/>
                    </a:xfrm>
                    <a:prstGeom prst="rect">
                      <a:avLst/>
                    </a:prstGeom>
                  </pic:spPr>
                </pic:pic>
              </a:graphicData>
            </a:graphic>
          </wp:inline>
        </w:drawing>
      </w:r>
      <w:r w:rsidRPr="00000967">
        <w:t>), jeigu norima į kompiuterį atsisiųsti užsakytą dokumentą.</w:t>
      </w:r>
    </w:p>
    <w:p w14:paraId="5FC99E1E" w14:textId="15AFEB34" w:rsidR="00E57447" w:rsidRPr="00524CBF" w:rsidRDefault="00E57447" w:rsidP="00EA4F60">
      <w:pPr>
        <w:pStyle w:val="Elsistekstas"/>
        <w:numPr>
          <w:ilvl w:val="0"/>
          <w:numId w:val="121"/>
        </w:numPr>
      </w:pPr>
      <w:r w:rsidRPr="00524CBF">
        <w:t>Spausti mygtuką „Grįžti“, norint uždaryti pateikto TMP/GMP peržiūros langą.</w:t>
      </w:r>
    </w:p>
    <w:p w14:paraId="3D7165AC" w14:textId="75A44CC8" w:rsidR="00314FD4" w:rsidRPr="00524CBF" w:rsidRDefault="00122862" w:rsidP="00DF6D78">
      <w:pPr>
        <w:pStyle w:val="Heading3"/>
      </w:pPr>
      <w:bookmarkStart w:id="304" w:name="_Toc444741493"/>
      <w:bookmarkStart w:id="305" w:name="_Toc464122328"/>
      <w:bookmarkStart w:id="306" w:name="_Toc471743993"/>
      <w:bookmarkEnd w:id="294"/>
      <w:bookmarkEnd w:id="295"/>
      <w:bookmarkEnd w:id="296"/>
      <w:bookmarkEnd w:id="297"/>
      <w:r w:rsidRPr="00524CBF">
        <w:t>SA pranešimo teikimo paslauga</w:t>
      </w:r>
      <w:bookmarkEnd w:id="304"/>
      <w:bookmarkEnd w:id="305"/>
      <w:bookmarkEnd w:id="306"/>
    </w:p>
    <w:p w14:paraId="0D3E9EFA" w14:textId="04385941" w:rsidR="000C3624" w:rsidRPr="00D35C75" w:rsidRDefault="000C3624" w:rsidP="000C3624">
      <w:pPr>
        <w:pStyle w:val="Elsistekstas"/>
      </w:pPr>
      <w:r w:rsidRPr="00524CBF">
        <w:t>SA pranešimo teikimo paslauga skirta pranešimo apie sąskaitų apmokėjimo būdu gautų lėšų pervedimą rengimui, tikrinimui ir teikimui</w:t>
      </w:r>
      <w:r w:rsidR="00D35C75">
        <w:t xml:space="preserve"> įgyvendinančiajai institucijai</w:t>
      </w:r>
      <w:r w:rsidRPr="00D35C75">
        <w:t>.</w:t>
      </w:r>
    </w:p>
    <w:p w14:paraId="5E1B4C91" w14:textId="77777777" w:rsidR="000C3624" w:rsidRPr="00524CBF" w:rsidRDefault="000C3624" w:rsidP="000C3624">
      <w:pPr>
        <w:pStyle w:val="Elsistekstas"/>
        <w:jc w:val="left"/>
        <w:rPr>
          <w:b/>
        </w:rPr>
      </w:pPr>
    </w:p>
    <w:p w14:paraId="5A6644C4" w14:textId="2CD72E83" w:rsidR="000C3624" w:rsidRPr="00C96153" w:rsidRDefault="003A4968" w:rsidP="00C96153">
      <w:pPr>
        <w:pStyle w:val="Elsistekstas"/>
        <w:jc w:val="left"/>
        <w:rPr>
          <w:b/>
        </w:rPr>
      </w:pPr>
      <w:r>
        <w:rPr>
          <w:b/>
        </w:rPr>
        <w:t xml:space="preserve">Galimos rengiamo </w:t>
      </w:r>
      <w:r w:rsidR="000C3624" w:rsidRPr="003A4968">
        <w:rPr>
          <w:b/>
        </w:rPr>
        <w:t>SA pranešim</w:t>
      </w:r>
      <w:r>
        <w:rPr>
          <w:b/>
        </w:rPr>
        <w:t>o</w:t>
      </w:r>
      <w:r w:rsidR="000C3624" w:rsidRPr="003A4968">
        <w:rPr>
          <w:b/>
        </w:rPr>
        <w:t xml:space="preserve"> būsen</w:t>
      </w:r>
      <w:r>
        <w:rPr>
          <w:b/>
        </w:rPr>
        <w:t>o</w:t>
      </w:r>
      <w:r w:rsidR="000C3624" w:rsidRPr="003A4968">
        <w:rPr>
          <w:b/>
        </w:rPr>
        <w:t>s:</w:t>
      </w:r>
    </w:p>
    <w:tbl>
      <w:tblPr>
        <w:tblStyle w:val="Elsislentele"/>
        <w:tblW w:w="0" w:type="auto"/>
        <w:tblLook w:val="04A0" w:firstRow="1" w:lastRow="0" w:firstColumn="1" w:lastColumn="0" w:noHBand="0" w:noVBand="1"/>
      </w:tblPr>
      <w:tblGrid>
        <w:gridCol w:w="1399"/>
        <w:gridCol w:w="8128"/>
      </w:tblGrid>
      <w:tr w:rsidR="000C3624" w:rsidRPr="00524CBF" w14:paraId="17F5CAA1" w14:textId="77777777" w:rsidTr="00AE28AE">
        <w:trPr>
          <w:cnfStyle w:val="100000000000" w:firstRow="1" w:lastRow="0" w:firstColumn="0" w:lastColumn="0" w:oddVBand="0" w:evenVBand="0" w:oddHBand="0" w:evenHBand="0" w:firstRowFirstColumn="0" w:firstRowLastColumn="0" w:lastRowFirstColumn="0" w:lastRowLastColumn="0"/>
        </w:trPr>
        <w:tc>
          <w:tcPr>
            <w:tcW w:w="1413" w:type="dxa"/>
          </w:tcPr>
          <w:p w14:paraId="2068FB5B" w14:textId="77777777" w:rsidR="000C3624" w:rsidRPr="00524CBF" w:rsidRDefault="000C3624" w:rsidP="00C06146">
            <w:pPr>
              <w:pStyle w:val="Elsislentelesantraste"/>
              <w:rPr>
                <w:b/>
              </w:rPr>
            </w:pPr>
            <w:r w:rsidRPr="00524CBF">
              <w:t>Būsena</w:t>
            </w:r>
          </w:p>
        </w:tc>
        <w:tc>
          <w:tcPr>
            <w:tcW w:w="8218" w:type="dxa"/>
          </w:tcPr>
          <w:p w14:paraId="767F97F7" w14:textId="77777777" w:rsidR="000C3624" w:rsidRPr="0055797F" w:rsidRDefault="000C3624" w:rsidP="00C06146">
            <w:pPr>
              <w:pStyle w:val="Elsislentelesantraste"/>
              <w:rPr>
                <w:b/>
              </w:rPr>
            </w:pPr>
            <w:r w:rsidRPr="007E1563">
              <w:t>Aprašymas</w:t>
            </w:r>
          </w:p>
        </w:tc>
      </w:tr>
      <w:tr w:rsidR="000C3624" w:rsidRPr="00524CBF" w14:paraId="59596751" w14:textId="77777777" w:rsidTr="00AE28AE">
        <w:tc>
          <w:tcPr>
            <w:tcW w:w="1413" w:type="dxa"/>
          </w:tcPr>
          <w:p w14:paraId="4B6B4B8B" w14:textId="77777777" w:rsidR="000C3624" w:rsidRPr="00000967" w:rsidRDefault="000C3624" w:rsidP="000C3624">
            <w:pPr>
              <w:pStyle w:val="Elsistekstas"/>
              <w:ind w:firstLine="0"/>
              <w:jc w:val="left"/>
            </w:pPr>
            <w:r w:rsidRPr="00A65584">
              <w:t>Pildom</w:t>
            </w:r>
            <w:r w:rsidRPr="00414F9A">
              <w:t>as</w:t>
            </w:r>
          </w:p>
        </w:tc>
        <w:tc>
          <w:tcPr>
            <w:tcW w:w="8218" w:type="dxa"/>
          </w:tcPr>
          <w:p w14:paraId="6E3DF127" w14:textId="6D2A89A2" w:rsidR="000C3624" w:rsidRPr="00524CBF" w:rsidRDefault="000C3624" w:rsidP="00A80554">
            <w:pPr>
              <w:pStyle w:val="Elsistekstas"/>
              <w:ind w:firstLine="0"/>
            </w:pPr>
            <w:r w:rsidRPr="00524CBF">
              <w:t>Būsena suteikiama formai</w:t>
            </w:r>
            <w:r w:rsidR="00EF04EF">
              <w:t>,</w:t>
            </w:r>
            <w:r w:rsidRPr="00524CBF">
              <w:t xml:space="preserve"> kai naudotojas ją </w:t>
            </w:r>
            <w:r w:rsidR="00EF04EF">
              <w:t>užpildo rankiniu būdu</w:t>
            </w:r>
            <w:r w:rsidRPr="00524CBF">
              <w:t xml:space="preserve">. Fiksuojama būsenos data. Forma yra šioje būsenoje tol, kol naudotojas neatlieka tikrinimo veiksmo. </w:t>
            </w:r>
          </w:p>
        </w:tc>
      </w:tr>
      <w:tr w:rsidR="000C3624" w:rsidRPr="00524CBF" w14:paraId="3171FD9F" w14:textId="77777777" w:rsidTr="00AE28AE">
        <w:tc>
          <w:tcPr>
            <w:tcW w:w="1413" w:type="dxa"/>
          </w:tcPr>
          <w:p w14:paraId="55DD7BE5" w14:textId="77777777" w:rsidR="000C3624" w:rsidRPr="00524CBF" w:rsidRDefault="000C3624" w:rsidP="000C3624">
            <w:pPr>
              <w:pStyle w:val="Elsistekstas"/>
              <w:ind w:firstLine="0"/>
              <w:jc w:val="left"/>
            </w:pPr>
            <w:r w:rsidRPr="00524CBF">
              <w:t>Tikrinamas</w:t>
            </w:r>
          </w:p>
        </w:tc>
        <w:tc>
          <w:tcPr>
            <w:tcW w:w="8218" w:type="dxa"/>
          </w:tcPr>
          <w:p w14:paraId="2CE6E87E" w14:textId="13EF0FA7" w:rsidR="000C3624" w:rsidRPr="00AA5768" w:rsidRDefault="000C3624" w:rsidP="00A80554">
            <w:pPr>
              <w:pStyle w:val="Elsistekstas"/>
              <w:ind w:firstLine="0"/>
            </w:pPr>
            <w:r w:rsidRPr="00524CBF">
              <w:t>Būsena suteikiama</w:t>
            </w:r>
            <w:r w:rsidR="00F8411E">
              <w:t xml:space="preserve"> formai</w:t>
            </w:r>
            <w:r w:rsidRPr="00524CBF">
              <w:t xml:space="preserve">, kai naudotojas paspaudžia mygtuką „Tikrinti“. Fiksuojama būsenos </w:t>
            </w:r>
            <w:r w:rsidRPr="00AA5768">
              <w:t xml:space="preserve">data. </w:t>
            </w:r>
            <w:r w:rsidR="00F8411E">
              <w:t>Forma perduodama patikrinimui</w:t>
            </w:r>
            <w:r w:rsidRPr="00AA5768">
              <w:t>.</w:t>
            </w:r>
            <w:r w:rsidR="00AA5768">
              <w:t xml:space="preserve"> Forma yra šioje būsenoje, kol negrąžinamas atsakymas.</w:t>
            </w:r>
          </w:p>
        </w:tc>
      </w:tr>
      <w:tr w:rsidR="000C3624" w:rsidRPr="00524CBF" w14:paraId="2EC7E586" w14:textId="77777777" w:rsidTr="00AE28AE">
        <w:tc>
          <w:tcPr>
            <w:tcW w:w="1413" w:type="dxa"/>
          </w:tcPr>
          <w:p w14:paraId="7D1B7A0D" w14:textId="77777777" w:rsidR="000C3624" w:rsidRPr="00524CBF" w:rsidRDefault="000C3624" w:rsidP="000C3624">
            <w:pPr>
              <w:pStyle w:val="Elsistekstas"/>
              <w:ind w:firstLine="0"/>
              <w:jc w:val="left"/>
            </w:pPr>
            <w:r w:rsidRPr="00524CBF">
              <w:t>Patikrintas</w:t>
            </w:r>
          </w:p>
        </w:tc>
        <w:tc>
          <w:tcPr>
            <w:tcW w:w="8218" w:type="dxa"/>
          </w:tcPr>
          <w:p w14:paraId="222634E4" w14:textId="2E8B7A0B" w:rsidR="000C3624" w:rsidRPr="00524CBF" w:rsidRDefault="000C3624" w:rsidP="00A80554">
            <w:pPr>
              <w:pStyle w:val="Elsistekstas"/>
              <w:ind w:firstLine="0"/>
            </w:pPr>
            <w:r w:rsidRPr="00524CBF">
              <w:t>Būsena suteikiama</w:t>
            </w:r>
            <w:r w:rsidR="00F8411E">
              <w:t xml:space="preserve"> formai, kai po tikrinimo nebuvo </w:t>
            </w:r>
            <w:r w:rsidRPr="00524CBF">
              <w:t>nusta</w:t>
            </w:r>
            <w:r w:rsidR="00F8411E">
              <w:t>tyta</w:t>
            </w:r>
            <w:r w:rsidRPr="00524CBF">
              <w:t xml:space="preserve"> klaidų. Fiksuojama būsenos data. Forma yra šioje būsenoje, kol naudotojas neatlieka pateikimo veiksmo arba formos koregavimo veiksmo.</w:t>
            </w:r>
          </w:p>
        </w:tc>
      </w:tr>
      <w:tr w:rsidR="000C3624" w:rsidRPr="00524CBF" w14:paraId="2C46366D" w14:textId="77777777" w:rsidTr="00AE28AE">
        <w:tc>
          <w:tcPr>
            <w:tcW w:w="1413" w:type="dxa"/>
          </w:tcPr>
          <w:p w14:paraId="45BCFF39" w14:textId="77777777" w:rsidR="000C3624" w:rsidRPr="00524CBF" w:rsidRDefault="000C3624" w:rsidP="000C3624">
            <w:pPr>
              <w:pStyle w:val="Elsistekstas"/>
              <w:ind w:firstLine="0"/>
              <w:jc w:val="left"/>
            </w:pPr>
            <w:r w:rsidRPr="00524CBF">
              <w:t>Patikrintas (turi klaidų)</w:t>
            </w:r>
          </w:p>
        </w:tc>
        <w:tc>
          <w:tcPr>
            <w:tcW w:w="8218" w:type="dxa"/>
          </w:tcPr>
          <w:p w14:paraId="7E981AB9" w14:textId="1F86DFEF" w:rsidR="000C3624" w:rsidRPr="00524CBF" w:rsidRDefault="000C3624" w:rsidP="00A80554">
            <w:pPr>
              <w:pStyle w:val="Elsistekstas"/>
              <w:ind w:firstLine="0"/>
            </w:pPr>
            <w:r w:rsidRPr="00524CBF">
              <w:t>Būsena suteikiama</w:t>
            </w:r>
            <w:r w:rsidR="00F8411E">
              <w:t xml:space="preserve"> formai, kai po tikrinimo buvo</w:t>
            </w:r>
            <w:r w:rsidRPr="00524CBF">
              <w:t xml:space="preserve"> nusta</w:t>
            </w:r>
            <w:r w:rsidR="00F8411E">
              <w:t>tyta</w:t>
            </w:r>
            <w:r w:rsidRPr="00524CBF">
              <w:t xml:space="preserve"> klaidų. Fiksuojama būsenos data. Forma yra šioje būsenoje, kol naudotojas neatlieka formos koregavimo veiksmo.</w:t>
            </w:r>
          </w:p>
        </w:tc>
      </w:tr>
      <w:tr w:rsidR="000C3624" w:rsidRPr="00524CBF" w14:paraId="7A5FFE3C" w14:textId="77777777" w:rsidTr="00AE28AE">
        <w:tc>
          <w:tcPr>
            <w:tcW w:w="1413" w:type="dxa"/>
          </w:tcPr>
          <w:p w14:paraId="1CA2B9F5" w14:textId="77777777" w:rsidR="000C3624" w:rsidRPr="00C504B4" w:rsidRDefault="000C3624" w:rsidP="000C3624">
            <w:pPr>
              <w:pStyle w:val="Elsistekstas"/>
              <w:ind w:firstLine="0"/>
              <w:jc w:val="left"/>
            </w:pPr>
            <w:r w:rsidRPr="00C504B4">
              <w:t>Pateiktas</w:t>
            </w:r>
          </w:p>
        </w:tc>
        <w:tc>
          <w:tcPr>
            <w:tcW w:w="8218" w:type="dxa"/>
          </w:tcPr>
          <w:p w14:paraId="29C4B4FC" w14:textId="57ACC421" w:rsidR="000C3624" w:rsidRPr="00C504B4" w:rsidRDefault="000C3624" w:rsidP="00A80554">
            <w:pPr>
              <w:pStyle w:val="Elsistekstas"/>
              <w:ind w:firstLine="0"/>
            </w:pPr>
            <w:r w:rsidRPr="00C504B4">
              <w:t>Būsena suteikiama formai</w:t>
            </w:r>
            <w:r w:rsidR="00F8411E">
              <w:t>,</w:t>
            </w:r>
            <w:r w:rsidRPr="00C504B4">
              <w:t xml:space="preserve"> kai naudotojas paspaudžia mygtuką „Teikti“. Fiksuojama būsenos data. Forma yra šioje būsenoje, kol </w:t>
            </w:r>
            <w:r w:rsidR="00C504B4">
              <w:t>įgyvendinančioji</w:t>
            </w:r>
            <w:r w:rsidR="00D3004F">
              <w:t xml:space="preserve"> institucija</w:t>
            </w:r>
            <w:r w:rsidRPr="00C504B4">
              <w:t xml:space="preserve"> nepakeičia dokumento būsenos į „Užregistruotas“. Pasikeitus būsenai, forma </w:t>
            </w:r>
            <w:r w:rsidR="00F8411E">
              <w:t>pašalinama</w:t>
            </w:r>
            <w:r w:rsidR="00D3004F" w:rsidRPr="00C504B4">
              <w:t xml:space="preserve"> </w:t>
            </w:r>
            <w:r w:rsidRPr="00C504B4">
              <w:t xml:space="preserve">iš rengiamų dokumentų sąrašo </w:t>
            </w:r>
            <w:r w:rsidR="00F8411E">
              <w:t>ir atvaizduojama</w:t>
            </w:r>
            <w:r w:rsidRPr="00C504B4">
              <w:t xml:space="preserve"> pateiktų dokumentų sąraše.</w:t>
            </w:r>
          </w:p>
        </w:tc>
      </w:tr>
    </w:tbl>
    <w:p w14:paraId="4FA94A11" w14:textId="77777777" w:rsidR="000C3624" w:rsidRPr="002150FA" w:rsidRDefault="000C3624" w:rsidP="000C3624">
      <w:pPr>
        <w:pStyle w:val="Elsistekstas"/>
        <w:ind w:firstLine="0"/>
        <w:jc w:val="left"/>
      </w:pPr>
    </w:p>
    <w:p w14:paraId="4518BED6" w14:textId="6B93D81A" w:rsidR="002150FA" w:rsidRPr="003A4968" w:rsidRDefault="002150FA" w:rsidP="002150FA">
      <w:pPr>
        <w:pStyle w:val="Elsistekstas"/>
        <w:jc w:val="left"/>
        <w:rPr>
          <w:b/>
        </w:rPr>
      </w:pPr>
      <w:r>
        <w:rPr>
          <w:b/>
        </w:rPr>
        <w:t xml:space="preserve">Galimos pateikto </w:t>
      </w:r>
      <w:r w:rsidRPr="003A4968">
        <w:rPr>
          <w:b/>
        </w:rPr>
        <w:t>SA pranešim</w:t>
      </w:r>
      <w:r>
        <w:rPr>
          <w:b/>
        </w:rPr>
        <w:t>o</w:t>
      </w:r>
      <w:r w:rsidRPr="003A4968">
        <w:rPr>
          <w:b/>
        </w:rPr>
        <w:t xml:space="preserve"> būsen</w:t>
      </w:r>
      <w:r>
        <w:rPr>
          <w:b/>
        </w:rPr>
        <w:t>o</w:t>
      </w:r>
      <w:r w:rsidRPr="003A4968">
        <w:rPr>
          <w:b/>
        </w:rPr>
        <w:t>s:</w:t>
      </w:r>
    </w:p>
    <w:tbl>
      <w:tblPr>
        <w:tblStyle w:val="Elsislentele"/>
        <w:tblW w:w="0" w:type="auto"/>
        <w:tblLayout w:type="fixed"/>
        <w:tblLook w:val="04A0" w:firstRow="1" w:lastRow="0" w:firstColumn="1" w:lastColumn="0" w:noHBand="0" w:noVBand="1"/>
      </w:tblPr>
      <w:tblGrid>
        <w:gridCol w:w="1506"/>
        <w:gridCol w:w="8125"/>
      </w:tblGrid>
      <w:tr w:rsidR="000C3624" w:rsidRPr="00524CBF" w14:paraId="5CC4F7A9" w14:textId="77777777" w:rsidTr="00AE28AE">
        <w:trPr>
          <w:cnfStyle w:val="100000000000" w:firstRow="1" w:lastRow="0" w:firstColumn="0" w:lastColumn="0" w:oddVBand="0" w:evenVBand="0" w:oddHBand="0" w:evenHBand="0" w:firstRowFirstColumn="0" w:firstRowLastColumn="0" w:lastRowFirstColumn="0" w:lastRowLastColumn="0"/>
        </w:trPr>
        <w:tc>
          <w:tcPr>
            <w:tcW w:w="1506" w:type="dxa"/>
          </w:tcPr>
          <w:p w14:paraId="79367204" w14:textId="77777777" w:rsidR="000C3624" w:rsidRPr="002150FA" w:rsidRDefault="000C3624" w:rsidP="00C06146">
            <w:pPr>
              <w:pStyle w:val="Elsislentelesantraste"/>
              <w:rPr>
                <w:b/>
              </w:rPr>
            </w:pPr>
            <w:r w:rsidRPr="002150FA">
              <w:t>Būsena</w:t>
            </w:r>
          </w:p>
        </w:tc>
        <w:tc>
          <w:tcPr>
            <w:tcW w:w="8125" w:type="dxa"/>
          </w:tcPr>
          <w:p w14:paraId="38C0F006" w14:textId="77777777" w:rsidR="000C3624" w:rsidRPr="00524CBF" w:rsidRDefault="000C3624" w:rsidP="00C06146">
            <w:pPr>
              <w:pStyle w:val="Elsislentelesantraste"/>
              <w:rPr>
                <w:b/>
              </w:rPr>
            </w:pPr>
            <w:r w:rsidRPr="00524CBF">
              <w:t>Aprašymas</w:t>
            </w:r>
          </w:p>
        </w:tc>
      </w:tr>
      <w:tr w:rsidR="000C3624" w:rsidRPr="00524CBF" w14:paraId="6210C861" w14:textId="77777777" w:rsidTr="00AE28AE">
        <w:tc>
          <w:tcPr>
            <w:tcW w:w="1506" w:type="dxa"/>
          </w:tcPr>
          <w:p w14:paraId="0B5DF44D" w14:textId="77777777" w:rsidR="000C3624" w:rsidRPr="00466469" w:rsidRDefault="000C3624" w:rsidP="000C3624">
            <w:pPr>
              <w:pStyle w:val="Elsistekstas"/>
              <w:ind w:firstLine="0"/>
              <w:jc w:val="left"/>
            </w:pPr>
            <w:r w:rsidRPr="00466469">
              <w:t>Užregistruotas</w:t>
            </w:r>
          </w:p>
        </w:tc>
        <w:tc>
          <w:tcPr>
            <w:tcW w:w="8125" w:type="dxa"/>
          </w:tcPr>
          <w:p w14:paraId="2E71E2A6" w14:textId="19ED035A" w:rsidR="000C3624" w:rsidRPr="00466469" w:rsidRDefault="000C3624" w:rsidP="00466469">
            <w:pPr>
              <w:pStyle w:val="Elsistekstas"/>
              <w:ind w:firstLine="0"/>
              <w:jc w:val="left"/>
            </w:pPr>
            <w:r w:rsidRPr="00466469">
              <w:t xml:space="preserve">Būsena suteikiama, kai </w:t>
            </w:r>
            <w:r w:rsidR="00466469">
              <w:t>įgyvendinančioji institucija</w:t>
            </w:r>
            <w:r w:rsidR="00466469" w:rsidRPr="00466469">
              <w:t xml:space="preserve"> </w:t>
            </w:r>
            <w:r w:rsidRPr="00466469">
              <w:t>užregistruoja dokumentą.</w:t>
            </w:r>
          </w:p>
        </w:tc>
      </w:tr>
      <w:tr w:rsidR="000C3624" w:rsidRPr="00524CBF" w14:paraId="76F0187C" w14:textId="77777777" w:rsidTr="00AE28AE">
        <w:tc>
          <w:tcPr>
            <w:tcW w:w="1506" w:type="dxa"/>
          </w:tcPr>
          <w:p w14:paraId="38E4156B" w14:textId="77777777" w:rsidR="000C3624" w:rsidRPr="00466469" w:rsidRDefault="000C3624" w:rsidP="000C3624">
            <w:pPr>
              <w:pStyle w:val="Elsistekstas"/>
              <w:ind w:firstLine="0"/>
              <w:jc w:val="left"/>
            </w:pPr>
            <w:r w:rsidRPr="00466469">
              <w:t>Patvirtintas</w:t>
            </w:r>
          </w:p>
        </w:tc>
        <w:tc>
          <w:tcPr>
            <w:tcW w:w="8125" w:type="dxa"/>
          </w:tcPr>
          <w:p w14:paraId="21167E18" w14:textId="34A6539C" w:rsidR="000C3624" w:rsidRPr="00466469" w:rsidRDefault="000C3624" w:rsidP="00466469">
            <w:pPr>
              <w:pStyle w:val="Elsistekstas"/>
              <w:ind w:firstLine="0"/>
              <w:jc w:val="left"/>
            </w:pPr>
            <w:r w:rsidRPr="00466469">
              <w:t xml:space="preserve">Būsena suteikiama, kai </w:t>
            </w:r>
            <w:r w:rsidR="00466469">
              <w:t>įgyvendinančioji institucija</w:t>
            </w:r>
            <w:r w:rsidR="00466469" w:rsidRPr="00466469">
              <w:t xml:space="preserve"> </w:t>
            </w:r>
            <w:r w:rsidRPr="00466469">
              <w:t>patvirtina pateiktą dokumentą.</w:t>
            </w:r>
          </w:p>
        </w:tc>
      </w:tr>
    </w:tbl>
    <w:p w14:paraId="58B98540" w14:textId="6BE25F30" w:rsidR="00122862" w:rsidRPr="00524CBF" w:rsidRDefault="00122862" w:rsidP="00DF6D78">
      <w:pPr>
        <w:pStyle w:val="Heading4"/>
      </w:pPr>
      <w:bookmarkStart w:id="307" w:name="_Ref441133978"/>
      <w:bookmarkStart w:id="308" w:name="_Toc444741494"/>
      <w:bookmarkStart w:id="309" w:name="_Toc464122329"/>
      <w:bookmarkStart w:id="310" w:name="_Toc471743994"/>
      <w:r w:rsidRPr="00524CBF">
        <w:t xml:space="preserve">SA pranešimų </w:t>
      </w:r>
      <w:r w:rsidR="00672F49" w:rsidRPr="00524CBF">
        <w:t>sąraša</w:t>
      </w:r>
      <w:r w:rsidR="00672F49">
        <w:t>s</w:t>
      </w:r>
      <w:r w:rsidR="00672F49" w:rsidRPr="00524CBF">
        <w:t xml:space="preserve"> </w:t>
      </w:r>
      <w:r w:rsidRPr="00524CBF">
        <w:t>ir šiame lange atliekami veiksmai</w:t>
      </w:r>
      <w:bookmarkEnd w:id="307"/>
      <w:bookmarkEnd w:id="308"/>
      <w:bookmarkEnd w:id="309"/>
      <w:bookmarkEnd w:id="310"/>
    </w:p>
    <w:p w14:paraId="485B3036" w14:textId="2AD7E3D0" w:rsidR="000C3624" w:rsidRPr="00524CBF" w:rsidRDefault="000C3624" w:rsidP="000C3624">
      <w:pPr>
        <w:pStyle w:val="Elsistekstas"/>
      </w:pPr>
      <w:r w:rsidRPr="00524CBF">
        <w:t xml:space="preserve">SA pranešimų sąrašas pasiekiamas meniu pasirinkus „Mokėjimai“ -&gt; „SA pranešimai“. SA pranešimų  sąraše pateikiami rengiami bei anksčiau </w:t>
      </w:r>
      <w:r w:rsidR="00070216">
        <w:t>į</w:t>
      </w:r>
      <w:r w:rsidRPr="00524CBF">
        <w:t>gyvendinančia</w:t>
      </w:r>
      <w:r w:rsidR="001E6A9F">
        <w:t>ja</w:t>
      </w:r>
      <w:r w:rsidRPr="00524CBF">
        <w:t xml:space="preserve">i </w:t>
      </w:r>
      <w:r w:rsidR="00070216">
        <w:t>i</w:t>
      </w:r>
      <w:r w:rsidRPr="00524CBF">
        <w:t>nstitucijai pateikti dokumentai.</w:t>
      </w:r>
    </w:p>
    <w:p w14:paraId="1AC74291" w14:textId="6E952E42" w:rsidR="000C3624" w:rsidRPr="007E1563" w:rsidRDefault="000C3624" w:rsidP="000C3624">
      <w:pPr>
        <w:pStyle w:val="Elsistekstas"/>
        <w:ind w:firstLine="0"/>
      </w:pPr>
      <w:r w:rsidRPr="007E1563">
        <w:rPr>
          <w:noProof/>
        </w:rPr>
        <w:drawing>
          <wp:inline distT="0" distB="0" distL="0" distR="0" wp14:anchorId="36467228" wp14:editId="1C808810">
            <wp:extent cx="6115050" cy="3629025"/>
            <wp:effectExtent l="19050" t="19050" r="19050" b="285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15050" cy="3629025"/>
                    </a:xfrm>
                    <a:prstGeom prst="rect">
                      <a:avLst/>
                    </a:prstGeom>
                    <a:noFill/>
                    <a:ln>
                      <a:solidFill>
                        <a:schemeClr val="tx1"/>
                      </a:solidFill>
                    </a:ln>
                  </pic:spPr>
                </pic:pic>
              </a:graphicData>
            </a:graphic>
          </wp:inline>
        </w:drawing>
      </w:r>
    </w:p>
    <w:p w14:paraId="76250A28" w14:textId="56202FEE" w:rsidR="000C3624" w:rsidRPr="001A69A1" w:rsidRDefault="000C3624" w:rsidP="00D936D1">
      <w:pPr>
        <w:pStyle w:val="Paveiksleliopavadinimas"/>
      </w:pPr>
      <w:r w:rsidRPr="00505299">
        <w:t xml:space="preserve">SA pranešimų </w:t>
      </w:r>
      <w:r w:rsidR="00423E3B" w:rsidRPr="00505299">
        <w:t>sąraša</w:t>
      </w:r>
      <w:r w:rsidR="00423E3B">
        <w:t>s</w:t>
      </w:r>
    </w:p>
    <w:p w14:paraId="34F4B820" w14:textId="6EC4E601" w:rsidR="000C3624" w:rsidRPr="00E45599" w:rsidRDefault="000C3624" w:rsidP="000C3624">
      <w:pPr>
        <w:pStyle w:val="Elsistekstas"/>
      </w:pPr>
      <w:r w:rsidRPr="00725BF4">
        <w:t>SA pranešimai yra išskaidyti į du sąrašus:</w:t>
      </w:r>
    </w:p>
    <w:p w14:paraId="2B4881E3" w14:textId="6C7C009F" w:rsidR="000C3624" w:rsidRPr="00524CBF" w:rsidRDefault="000C3624" w:rsidP="00EA4F60">
      <w:pPr>
        <w:pStyle w:val="Elsistekstas"/>
        <w:numPr>
          <w:ilvl w:val="0"/>
          <w:numId w:val="122"/>
        </w:numPr>
      </w:pPr>
      <w:r w:rsidRPr="001A51F5">
        <w:t xml:space="preserve">Sąraše </w:t>
      </w:r>
      <w:r w:rsidRPr="00A65584">
        <w:rPr>
          <w:b/>
        </w:rPr>
        <w:t>„Rengiami dokumentai“</w:t>
      </w:r>
      <w:r w:rsidRPr="00000967">
        <w:t xml:space="preserve"> pateikiami SA pranešimų </w:t>
      </w:r>
      <w:r w:rsidRPr="00C90E3A">
        <w:t>ruošiniai, t.y. dokumentai, kurie turi šias būsenas: „Pildomas“, „Tikrinamas“, „Patikrintas (turi klaidų)“, „Patikrintas“ ir „Pateiktas“. Šiuos dokumentus pagal tu</w:t>
      </w:r>
      <w:r w:rsidRPr="00524CBF">
        <w:t>rimas teises bei būsenas naudotojas gali: redaguoti, ištrinti, peržiūrėti. Kai pateiktas dokumentas užregistruojamas, jis perkeliamas į sąrašą „Pateikti dokumentai“.</w:t>
      </w:r>
    </w:p>
    <w:p w14:paraId="17ABA846" w14:textId="532B24D1" w:rsidR="000C3624" w:rsidRPr="00524CBF" w:rsidRDefault="000C3624" w:rsidP="000C3624">
      <w:pPr>
        <w:pStyle w:val="Elsistekstas"/>
      </w:pPr>
      <w:r w:rsidRPr="00524CBF">
        <w:t>Sąraše atvaizduojama ši informacija:</w:t>
      </w:r>
    </w:p>
    <w:tbl>
      <w:tblPr>
        <w:tblStyle w:val="Elsislentele"/>
        <w:tblW w:w="5000" w:type="pct"/>
        <w:tblLook w:val="04A0" w:firstRow="1" w:lastRow="0" w:firstColumn="1" w:lastColumn="0" w:noHBand="0" w:noVBand="1"/>
      </w:tblPr>
      <w:tblGrid>
        <w:gridCol w:w="989"/>
        <w:gridCol w:w="2990"/>
        <w:gridCol w:w="5656"/>
      </w:tblGrid>
      <w:tr w:rsidR="000C3624" w:rsidRPr="00524CBF" w14:paraId="6E48A2D0"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4F8280C0" w14:textId="77777777" w:rsidR="000C3624" w:rsidRPr="006E7FF9" w:rsidRDefault="000C3624" w:rsidP="00C06146">
            <w:pPr>
              <w:pStyle w:val="Elsislentelesantraste"/>
              <w:rPr>
                <w:b/>
              </w:rPr>
            </w:pPr>
            <w:r w:rsidRPr="001248AC">
              <w:t>Eil. Nr.</w:t>
            </w:r>
          </w:p>
        </w:tc>
        <w:tc>
          <w:tcPr>
            <w:tcW w:w="2989" w:type="dxa"/>
          </w:tcPr>
          <w:p w14:paraId="5C921D6A" w14:textId="77777777" w:rsidR="000C3624" w:rsidRPr="00CA4E20" w:rsidRDefault="000C3624" w:rsidP="00C06146">
            <w:pPr>
              <w:pStyle w:val="Elsislentelesantraste"/>
              <w:rPr>
                <w:b/>
              </w:rPr>
            </w:pPr>
            <w:r w:rsidRPr="00CA4E20">
              <w:t>Lauko pavadinimas</w:t>
            </w:r>
          </w:p>
        </w:tc>
        <w:tc>
          <w:tcPr>
            <w:tcW w:w="5654" w:type="dxa"/>
          </w:tcPr>
          <w:p w14:paraId="6C7F64BD" w14:textId="77777777" w:rsidR="000C3624" w:rsidRPr="00E10701" w:rsidRDefault="000C3624" w:rsidP="00C06146">
            <w:pPr>
              <w:pStyle w:val="Elsislentelesantraste"/>
              <w:rPr>
                <w:b/>
              </w:rPr>
            </w:pPr>
            <w:r w:rsidRPr="00E10701">
              <w:t>Aprašymas</w:t>
            </w:r>
          </w:p>
        </w:tc>
      </w:tr>
      <w:tr w:rsidR="00FE5720" w:rsidRPr="00524CBF" w14:paraId="728FA029" w14:textId="77777777" w:rsidTr="00AE28AE">
        <w:tc>
          <w:tcPr>
            <w:tcW w:w="988" w:type="dxa"/>
          </w:tcPr>
          <w:p w14:paraId="739B0503" w14:textId="77777777" w:rsidR="00FE5720" w:rsidRPr="00524CBF" w:rsidRDefault="00FE5720" w:rsidP="00EA4F60">
            <w:pPr>
              <w:pStyle w:val="Elsistekstas"/>
              <w:numPr>
                <w:ilvl w:val="0"/>
                <w:numId w:val="123"/>
              </w:numPr>
              <w:jc w:val="left"/>
            </w:pPr>
          </w:p>
        </w:tc>
        <w:tc>
          <w:tcPr>
            <w:tcW w:w="2989" w:type="dxa"/>
          </w:tcPr>
          <w:p w14:paraId="1D1C433F" w14:textId="383212D3" w:rsidR="00FE5720" w:rsidRPr="00524CBF" w:rsidRDefault="00FE5720" w:rsidP="00A80554">
            <w:pPr>
              <w:pStyle w:val="Elsistekstas"/>
              <w:ind w:firstLine="0"/>
            </w:pPr>
            <w:r w:rsidRPr="00524CBF">
              <w:t>Eil. Nr.</w:t>
            </w:r>
          </w:p>
        </w:tc>
        <w:tc>
          <w:tcPr>
            <w:tcW w:w="5654" w:type="dxa"/>
          </w:tcPr>
          <w:p w14:paraId="604C84CD" w14:textId="6D1322E2" w:rsidR="00FE5720" w:rsidRPr="00524CBF" w:rsidRDefault="00FE5720" w:rsidP="00A80554">
            <w:pPr>
              <w:pStyle w:val="Elsistekstas"/>
              <w:ind w:firstLine="0"/>
            </w:pPr>
            <w:r w:rsidRPr="00524CBF">
              <w:t>Pateikiamas formos eilės numeris.</w:t>
            </w:r>
          </w:p>
        </w:tc>
      </w:tr>
      <w:tr w:rsidR="00FE5720" w:rsidRPr="00524CBF" w14:paraId="3593CE35" w14:textId="77777777" w:rsidTr="00AE28AE">
        <w:tc>
          <w:tcPr>
            <w:tcW w:w="988" w:type="dxa"/>
          </w:tcPr>
          <w:p w14:paraId="0B00301F" w14:textId="77777777" w:rsidR="00FE5720" w:rsidRPr="00524CBF" w:rsidRDefault="00FE5720" w:rsidP="00EA4F60">
            <w:pPr>
              <w:pStyle w:val="Elsistekstas"/>
              <w:numPr>
                <w:ilvl w:val="0"/>
                <w:numId w:val="123"/>
              </w:numPr>
              <w:jc w:val="left"/>
            </w:pPr>
          </w:p>
        </w:tc>
        <w:tc>
          <w:tcPr>
            <w:tcW w:w="2989" w:type="dxa"/>
          </w:tcPr>
          <w:p w14:paraId="2142C60B" w14:textId="74090449" w:rsidR="00FE5720" w:rsidRPr="00524CBF" w:rsidRDefault="00FE5720" w:rsidP="00A80554">
            <w:pPr>
              <w:pStyle w:val="Elsistekstas"/>
              <w:ind w:firstLine="0"/>
            </w:pPr>
            <w:r w:rsidRPr="00524CBF">
              <w:t>Pateikimo data</w:t>
            </w:r>
          </w:p>
        </w:tc>
        <w:tc>
          <w:tcPr>
            <w:tcW w:w="5654" w:type="dxa"/>
          </w:tcPr>
          <w:p w14:paraId="19B450FE" w14:textId="6235F806" w:rsidR="00FE5720" w:rsidRPr="00524CBF" w:rsidRDefault="00FE5720" w:rsidP="00A80554">
            <w:pPr>
              <w:pStyle w:val="Elsistekstas"/>
              <w:ind w:firstLine="0"/>
            </w:pPr>
            <w:r w:rsidRPr="00524CBF">
              <w:t xml:space="preserve">Pateikiama </w:t>
            </w:r>
            <w:r w:rsidR="005A62A6">
              <w:t>SA pranešimo</w:t>
            </w:r>
            <w:r w:rsidR="005A62A6" w:rsidRPr="00524CBF">
              <w:t xml:space="preserve"> </w:t>
            </w:r>
            <w:r w:rsidRPr="00524CBF">
              <w:t xml:space="preserve">pateikimo data. </w:t>
            </w:r>
          </w:p>
        </w:tc>
      </w:tr>
      <w:tr w:rsidR="00FE5720" w:rsidRPr="00524CBF" w14:paraId="2DB6FFB6" w14:textId="77777777" w:rsidTr="00AE28AE">
        <w:tc>
          <w:tcPr>
            <w:tcW w:w="988" w:type="dxa"/>
          </w:tcPr>
          <w:p w14:paraId="56110E34" w14:textId="77777777" w:rsidR="00FE5720" w:rsidRPr="00524CBF" w:rsidRDefault="00FE5720" w:rsidP="00EA4F60">
            <w:pPr>
              <w:pStyle w:val="Elsistekstas"/>
              <w:numPr>
                <w:ilvl w:val="0"/>
                <w:numId w:val="123"/>
              </w:numPr>
              <w:jc w:val="left"/>
            </w:pPr>
          </w:p>
        </w:tc>
        <w:tc>
          <w:tcPr>
            <w:tcW w:w="2989" w:type="dxa"/>
          </w:tcPr>
          <w:p w14:paraId="675AB1D0" w14:textId="607CB11F" w:rsidR="00FE5720" w:rsidRPr="00524CBF" w:rsidRDefault="00FE5720" w:rsidP="00A80554">
            <w:pPr>
              <w:pStyle w:val="Elsistekstas"/>
              <w:ind w:firstLine="0"/>
            </w:pPr>
            <w:r w:rsidRPr="00524CBF">
              <w:t>Parengimo data</w:t>
            </w:r>
            <w:r w:rsidRPr="00524CBF">
              <w:tab/>
            </w:r>
          </w:p>
        </w:tc>
        <w:tc>
          <w:tcPr>
            <w:tcW w:w="5654" w:type="dxa"/>
          </w:tcPr>
          <w:p w14:paraId="1D6458FF" w14:textId="1232DA16" w:rsidR="00FE5720" w:rsidRPr="0054157F" w:rsidRDefault="00FE5720" w:rsidP="00A80554">
            <w:pPr>
              <w:pStyle w:val="Elsistekstas"/>
              <w:ind w:firstLine="0"/>
            </w:pPr>
            <w:r w:rsidRPr="00E45599">
              <w:t>Pateikiama SA pranešimo parengimo data.</w:t>
            </w:r>
          </w:p>
        </w:tc>
      </w:tr>
      <w:tr w:rsidR="00FE5720" w:rsidRPr="00524CBF" w14:paraId="39DBA336" w14:textId="77777777" w:rsidTr="00AE28AE">
        <w:tc>
          <w:tcPr>
            <w:tcW w:w="988" w:type="dxa"/>
          </w:tcPr>
          <w:p w14:paraId="4037D20C" w14:textId="77777777" w:rsidR="00FE5720" w:rsidRPr="00524CBF" w:rsidRDefault="00FE5720" w:rsidP="00EA4F60">
            <w:pPr>
              <w:pStyle w:val="Elsistekstas"/>
              <w:numPr>
                <w:ilvl w:val="0"/>
                <w:numId w:val="123"/>
              </w:numPr>
              <w:jc w:val="left"/>
            </w:pPr>
          </w:p>
        </w:tc>
        <w:tc>
          <w:tcPr>
            <w:tcW w:w="2989" w:type="dxa"/>
          </w:tcPr>
          <w:p w14:paraId="3881E9D5" w14:textId="3A11235D" w:rsidR="00FE5720" w:rsidRPr="00524CBF" w:rsidRDefault="00FE5720" w:rsidP="00A80554">
            <w:pPr>
              <w:pStyle w:val="Elsistekstas"/>
              <w:ind w:firstLine="0"/>
            </w:pPr>
            <w:r w:rsidRPr="00524CBF">
              <w:t xml:space="preserve">MP numeris </w:t>
            </w:r>
          </w:p>
        </w:tc>
        <w:tc>
          <w:tcPr>
            <w:tcW w:w="5654" w:type="dxa"/>
          </w:tcPr>
          <w:p w14:paraId="6AF45131" w14:textId="4B78F10B" w:rsidR="00FE5720" w:rsidRPr="00524CBF" w:rsidRDefault="00FE5720" w:rsidP="00A80554">
            <w:pPr>
              <w:pStyle w:val="Elsistekstas"/>
              <w:ind w:firstLine="0"/>
            </w:pPr>
            <w:r w:rsidRPr="00524CBF">
              <w:t xml:space="preserve">Pateikiamas mokėjimo prašymo, </w:t>
            </w:r>
            <w:r w:rsidR="005A62A6">
              <w:t>kuriam pildomas SA pranešimas</w:t>
            </w:r>
            <w:r w:rsidRPr="00524CBF">
              <w:t>, numeris.</w:t>
            </w:r>
          </w:p>
        </w:tc>
      </w:tr>
      <w:tr w:rsidR="00FE5720" w:rsidRPr="00524CBF" w14:paraId="70306AF9" w14:textId="77777777" w:rsidTr="00AE28AE">
        <w:tc>
          <w:tcPr>
            <w:tcW w:w="988" w:type="dxa"/>
          </w:tcPr>
          <w:p w14:paraId="6E043420" w14:textId="77777777" w:rsidR="00FE5720" w:rsidRPr="00524CBF" w:rsidRDefault="00FE5720" w:rsidP="00EA4F60">
            <w:pPr>
              <w:pStyle w:val="Elsistekstas"/>
              <w:numPr>
                <w:ilvl w:val="0"/>
                <w:numId w:val="123"/>
              </w:numPr>
              <w:jc w:val="left"/>
            </w:pPr>
          </w:p>
        </w:tc>
        <w:tc>
          <w:tcPr>
            <w:tcW w:w="2989" w:type="dxa"/>
          </w:tcPr>
          <w:p w14:paraId="32508FAF" w14:textId="0C84B78A" w:rsidR="00FE5720" w:rsidRPr="00524CBF" w:rsidRDefault="00FE5720" w:rsidP="00A80554">
            <w:pPr>
              <w:pStyle w:val="Elsistekstas"/>
              <w:ind w:firstLine="0"/>
            </w:pPr>
            <w:r w:rsidRPr="00524CBF">
              <w:t>MP parengimo data</w:t>
            </w:r>
          </w:p>
        </w:tc>
        <w:tc>
          <w:tcPr>
            <w:tcW w:w="5654" w:type="dxa"/>
          </w:tcPr>
          <w:p w14:paraId="57A50151" w14:textId="79C41E4A" w:rsidR="00FE5720" w:rsidRPr="00524CBF" w:rsidRDefault="00FE5720" w:rsidP="00A80554">
            <w:pPr>
              <w:pStyle w:val="Elsistekstas"/>
              <w:ind w:firstLine="0"/>
            </w:pPr>
            <w:r w:rsidRPr="00524CBF">
              <w:t xml:space="preserve">Pateikiama mokėjimo prašymo,  </w:t>
            </w:r>
            <w:r w:rsidR="005A62A6">
              <w:t>kuriam pildomas SA pranešimas</w:t>
            </w:r>
            <w:r w:rsidRPr="00524CBF">
              <w:t>, parengimo data.</w:t>
            </w:r>
          </w:p>
        </w:tc>
      </w:tr>
      <w:tr w:rsidR="00FE5720" w:rsidRPr="00524CBF" w14:paraId="1A44B622" w14:textId="77777777" w:rsidTr="00AE28AE">
        <w:tc>
          <w:tcPr>
            <w:tcW w:w="988" w:type="dxa"/>
          </w:tcPr>
          <w:p w14:paraId="6F020E4B" w14:textId="77777777" w:rsidR="00FE5720" w:rsidRPr="00524CBF" w:rsidRDefault="00FE5720" w:rsidP="00EA4F60">
            <w:pPr>
              <w:pStyle w:val="Elsistekstas"/>
              <w:numPr>
                <w:ilvl w:val="0"/>
                <w:numId w:val="123"/>
              </w:numPr>
              <w:jc w:val="left"/>
            </w:pPr>
          </w:p>
        </w:tc>
        <w:tc>
          <w:tcPr>
            <w:tcW w:w="2989" w:type="dxa"/>
          </w:tcPr>
          <w:p w14:paraId="3CEB52B3" w14:textId="590BFCB5" w:rsidR="00FE5720" w:rsidRPr="00524CBF" w:rsidRDefault="00FE5720" w:rsidP="00A80554">
            <w:pPr>
              <w:pStyle w:val="Elsistekstas"/>
              <w:ind w:firstLine="0"/>
            </w:pPr>
            <w:r w:rsidRPr="00524CBF">
              <w:t>Bendra išlaidų suma pagal pagr. dok.</w:t>
            </w:r>
          </w:p>
        </w:tc>
        <w:tc>
          <w:tcPr>
            <w:tcW w:w="5654" w:type="dxa"/>
          </w:tcPr>
          <w:p w14:paraId="2AD075D2" w14:textId="14C3F895" w:rsidR="00FE5720" w:rsidRPr="00524CBF" w:rsidRDefault="00FE5720" w:rsidP="00A80554">
            <w:pPr>
              <w:pStyle w:val="Elsistekstas"/>
              <w:ind w:firstLine="0"/>
            </w:pPr>
            <w:r w:rsidRPr="00524CBF">
              <w:t>Pateikiama bendra išlaidų suma pagal išlaidų pagrindimo dokumentus.</w:t>
            </w:r>
          </w:p>
        </w:tc>
      </w:tr>
      <w:tr w:rsidR="00FE5720" w:rsidRPr="00524CBF" w14:paraId="1681006C" w14:textId="77777777" w:rsidTr="00AE28AE">
        <w:tc>
          <w:tcPr>
            <w:tcW w:w="988" w:type="dxa"/>
          </w:tcPr>
          <w:p w14:paraId="28F681C4" w14:textId="77777777" w:rsidR="00FE5720" w:rsidRPr="00524CBF" w:rsidRDefault="00FE5720" w:rsidP="00EA4F60">
            <w:pPr>
              <w:pStyle w:val="Elsistekstas"/>
              <w:numPr>
                <w:ilvl w:val="0"/>
                <w:numId w:val="123"/>
              </w:numPr>
              <w:jc w:val="left"/>
            </w:pPr>
          </w:p>
        </w:tc>
        <w:tc>
          <w:tcPr>
            <w:tcW w:w="2989" w:type="dxa"/>
          </w:tcPr>
          <w:p w14:paraId="13DCFAB2" w14:textId="6DF9E7CE" w:rsidR="00FE5720" w:rsidRPr="00524CBF" w:rsidRDefault="00FE5720" w:rsidP="00A80554">
            <w:pPr>
              <w:pStyle w:val="Elsistekstas"/>
              <w:ind w:firstLine="0"/>
            </w:pPr>
            <w:r w:rsidRPr="00524CBF">
              <w:t>Bendra išlaidų suma pagal apmok. įrod. dok.</w:t>
            </w:r>
          </w:p>
        </w:tc>
        <w:tc>
          <w:tcPr>
            <w:tcW w:w="5654" w:type="dxa"/>
          </w:tcPr>
          <w:p w14:paraId="1F8A44E0" w14:textId="3D243496" w:rsidR="00FE5720" w:rsidRPr="00524CBF" w:rsidRDefault="00FE5720" w:rsidP="00A80554">
            <w:pPr>
              <w:pStyle w:val="Elsistekstas"/>
              <w:ind w:firstLine="0"/>
            </w:pPr>
            <w:r w:rsidRPr="00524CBF">
              <w:t>Pateikiama bendra išlaidų suma pagal išlaidų apmokėjimo įrodymo dokumentus.</w:t>
            </w:r>
          </w:p>
        </w:tc>
      </w:tr>
      <w:tr w:rsidR="00FE5720" w:rsidRPr="00524CBF" w14:paraId="6CA2CECF" w14:textId="77777777" w:rsidTr="00AE28AE">
        <w:tc>
          <w:tcPr>
            <w:tcW w:w="988" w:type="dxa"/>
          </w:tcPr>
          <w:p w14:paraId="5493A828" w14:textId="77777777" w:rsidR="00FE5720" w:rsidRPr="00524CBF" w:rsidRDefault="00FE5720" w:rsidP="00EA4F60">
            <w:pPr>
              <w:pStyle w:val="Elsistekstas"/>
              <w:numPr>
                <w:ilvl w:val="0"/>
                <w:numId w:val="123"/>
              </w:numPr>
              <w:jc w:val="left"/>
            </w:pPr>
          </w:p>
        </w:tc>
        <w:tc>
          <w:tcPr>
            <w:tcW w:w="2989" w:type="dxa"/>
          </w:tcPr>
          <w:p w14:paraId="3FA6E59E" w14:textId="3CE4C3A7" w:rsidR="00FE5720" w:rsidRPr="00524CBF" w:rsidRDefault="00FE5720" w:rsidP="00A80554">
            <w:pPr>
              <w:pStyle w:val="Elsistekstas"/>
              <w:ind w:firstLine="0"/>
            </w:pPr>
            <w:r w:rsidRPr="00524CBF">
              <w:t>Būsena</w:t>
            </w:r>
          </w:p>
        </w:tc>
        <w:tc>
          <w:tcPr>
            <w:tcW w:w="5654" w:type="dxa"/>
          </w:tcPr>
          <w:p w14:paraId="00C3A523" w14:textId="31022AC5" w:rsidR="00FE5720" w:rsidRPr="00524CBF" w:rsidRDefault="00FE5720" w:rsidP="00A80554">
            <w:pPr>
              <w:pStyle w:val="Elsistekstas"/>
              <w:ind w:firstLine="0"/>
            </w:pPr>
            <w:r w:rsidRPr="00524CBF">
              <w:t>Pateikiama SA pranešimo būsena.</w:t>
            </w:r>
          </w:p>
        </w:tc>
      </w:tr>
      <w:tr w:rsidR="00FE5720" w:rsidRPr="00524CBF" w14:paraId="43004CF7" w14:textId="77777777" w:rsidTr="00AE28AE">
        <w:tc>
          <w:tcPr>
            <w:tcW w:w="988" w:type="dxa"/>
          </w:tcPr>
          <w:p w14:paraId="7A8F6E0A" w14:textId="77777777" w:rsidR="00FE5720" w:rsidRPr="00524CBF" w:rsidRDefault="00FE5720" w:rsidP="00EA4F60">
            <w:pPr>
              <w:pStyle w:val="Elsistekstas"/>
              <w:numPr>
                <w:ilvl w:val="0"/>
                <w:numId w:val="123"/>
              </w:numPr>
              <w:jc w:val="left"/>
            </w:pPr>
          </w:p>
        </w:tc>
        <w:tc>
          <w:tcPr>
            <w:tcW w:w="2989" w:type="dxa"/>
          </w:tcPr>
          <w:p w14:paraId="6B7D6CD7" w14:textId="7D956A35" w:rsidR="00FE5720" w:rsidRPr="00524CBF" w:rsidRDefault="00FE5720" w:rsidP="00A80554">
            <w:pPr>
              <w:pStyle w:val="Elsistekstas"/>
              <w:ind w:firstLine="0"/>
            </w:pPr>
            <w:r w:rsidRPr="00524CBF">
              <w:t>Būsenos data</w:t>
            </w:r>
          </w:p>
        </w:tc>
        <w:tc>
          <w:tcPr>
            <w:tcW w:w="5654" w:type="dxa"/>
          </w:tcPr>
          <w:p w14:paraId="45C57402" w14:textId="3B2F9DF6" w:rsidR="00FE5720" w:rsidRPr="00524CBF" w:rsidRDefault="00FE5720" w:rsidP="00A80554">
            <w:pPr>
              <w:pStyle w:val="Elsistekstas"/>
              <w:ind w:firstLine="0"/>
            </w:pPr>
            <w:r w:rsidRPr="00524CBF">
              <w:t>Pateikiama SA pranešimo būsenos data.</w:t>
            </w:r>
          </w:p>
        </w:tc>
      </w:tr>
    </w:tbl>
    <w:p w14:paraId="39304037" w14:textId="52BD7999" w:rsidR="000C3624" w:rsidRPr="00524CBF" w:rsidRDefault="000C3624" w:rsidP="000C3624">
      <w:pPr>
        <w:pStyle w:val="Elsistekstas"/>
      </w:pPr>
    </w:p>
    <w:p w14:paraId="40A9E8D3" w14:textId="4DFCFF7F" w:rsidR="000C3624" w:rsidRPr="00C55397" w:rsidRDefault="000C3624" w:rsidP="00EA4F60">
      <w:pPr>
        <w:pStyle w:val="Elsistekstas"/>
        <w:numPr>
          <w:ilvl w:val="0"/>
          <w:numId w:val="122"/>
        </w:numPr>
      </w:pPr>
      <w:r w:rsidRPr="00524CBF">
        <w:t xml:space="preserve">Sąraše </w:t>
      </w:r>
      <w:r w:rsidRPr="00524CBF">
        <w:rPr>
          <w:b/>
        </w:rPr>
        <w:t>„Pateikti dokumentai“</w:t>
      </w:r>
      <w:r w:rsidRPr="00524CBF">
        <w:t xml:space="preserve"> pateikiami </w:t>
      </w:r>
      <w:r w:rsidR="008F765E" w:rsidRPr="00524CBF">
        <w:t>SA pranešimai</w:t>
      </w:r>
      <w:r w:rsidRPr="00524CBF">
        <w:t xml:space="preserve">, kurie yra pateikti ir užregistruoti </w:t>
      </w:r>
      <w:r w:rsidR="00070216">
        <w:t>į</w:t>
      </w:r>
      <w:r w:rsidRPr="00524CBF">
        <w:t>gyvendinančios</w:t>
      </w:r>
      <w:r w:rsidR="00CC3269">
        <w:t>ios</w:t>
      </w:r>
      <w:r w:rsidRPr="00524CBF">
        <w:t xml:space="preserve"> </w:t>
      </w:r>
      <w:r w:rsidR="00070216">
        <w:t>i</w:t>
      </w:r>
      <w:r w:rsidRPr="00524CBF">
        <w:t>nstitucijos. Šiame sąraše naudotojas gali peržiūrėti bei stebėti būsenų pasikeitimą nuo užregistravimo iki patvirtinimo</w:t>
      </w:r>
      <w:r w:rsidR="00C55397">
        <w:t xml:space="preserve"> ar atmetimo</w:t>
      </w:r>
      <w:r w:rsidRPr="00C55397">
        <w:t>.</w:t>
      </w:r>
    </w:p>
    <w:p w14:paraId="0F9EC11C" w14:textId="77777777" w:rsidR="000C3624" w:rsidRPr="00524CBF" w:rsidRDefault="000C3624" w:rsidP="000C3624">
      <w:pPr>
        <w:pStyle w:val="Elsistekstas"/>
      </w:pPr>
      <w:r w:rsidRPr="00524CBF">
        <w:t>Sąraše atvaizduojama ši informacija:</w:t>
      </w:r>
    </w:p>
    <w:tbl>
      <w:tblPr>
        <w:tblStyle w:val="Elsislentele"/>
        <w:tblW w:w="5000" w:type="pct"/>
        <w:tblLook w:val="04A0" w:firstRow="1" w:lastRow="0" w:firstColumn="1" w:lastColumn="0" w:noHBand="0" w:noVBand="1"/>
      </w:tblPr>
      <w:tblGrid>
        <w:gridCol w:w="989"/>
        <w:gridCol w:w="2990"/>
        <w:gridCol w:w="5656"/>
      </w:tblGrid>
      <w:tr w:rsidR="000C3624" w:rsidRPr="00524CBF" w14:paraId="53447FD7"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3F9ABF2F" w14:textId="77777777" w:rsidR="000C3624" w:rsidRPr="00524CBF" w:rsidRDefault="000C3624" w:rsidP="00C06146">
            <w:pPr>
              <w:pStyle w:val="Elsislentelesantraste"/>
              <w:rPr>
                <w:b/>
              </w:rPr>
            </w:pPr>
            <w:r w:rsidRPr="00524CBF">
              <w:t>Eil. Nr.</w:t>
            </w:r>
          </w:p>
        </w:tc>
        <w:tc>
          <w:tcPr>
            <w:tcW w:w="2989" w:type="dxa"/>
          </w:tcPr>
          <w:p w14:paraId="2EA535EF" w14:textId="77777777" w:rsidR="000C3624" w:rsidRPr="00524CBF" w:rsidRDefault="000C3624" w:rsidP="00C06146">
            <w:pPr>
              <w:pStyle w:val="Elsislentelesantraste"/>
              <w:rPr>
                <w:b/>
              </w:rPr>
            </w:pPr>
            <w:r w:rsidRPr="00524CBF">
              <w:t>Lauko pavadinimas</w:t>
            </w:r>
          </w:p>
        </w:tc>
        <w:tc>
          <w:tcPr>
            <w:tcW w:w="5654" w:type="dxa"/>
          </w:tcPr>
          <w:p w14:paraId="1312CCB9" w14:textId="77777777" w:rsidR="000C3624" w:rsidRPr="00524CBF" w:rsidRDefault="000C3624" w:rsidP="00C06146">
            <w:pPr>
              <w:pStyle w:val="Elsislentelesantraste"/>
              <w:rPr>
                <w:b/>
              </w:rPr>
            </w:pPr>
            <w:r w:rsidRPr="00524CBF">
              <w:t>Aprašymas</w:t>
            </w:r>
          </w:p>
        </w:tc>
      </w:tr>
      <w:tr w:rsidR="00FE5720" w:rsidRPr="00524CBF" w14:paraId="75830906" w14:textId="77777777" w:rsidTr="00AE28AE">
        <w:tc>
          <w:tcPr>
            <w:tcW w:w="988" w:type="dxa"/>
          </w:tcPr>
          <w:p w14:paraId="05E94283" w14:textId="77777777" w:rsidR="00FE5720" w:rsidRPr="00524CBF" w:rsidRDefault="00FE5720" w:rsidP="00EA4F60">
            <w:pPr>
              <w:pStyle w:val="Elsistekstas"/>
              <w:numPr>
                <w:ilvl w:val="0"/>
                <w:numId w:val="124"/>
              </w:numPr>
              <w:jc w:val="left"/>
            </w:pPr>
          </w:p>
        </w:tc>
        <w:tc>
          <w:tcPr>
            <w:tcW w:w="2989" w:type="dxa"/>
          </w:tcPr>
          <w:p w14:paraId="60A9422D" w14:textId="1682AC07" w:rsidR="00FE5720" w:rsidRPr="00524CBF" w:rsidRDefault="00FE5720" w:rsidP="00A80554">
            <w:pPr>
              <w:pStyle w:val="Elsistekstas"/>
              <w:ind w:firstLine="0"/>
            </w:pPr>
            <w:r w:rsidRPr="00524CBF">
              <w:t>Eil. Nr.</w:t>
            </w:r>
          </w:p>
        </w:tc>
        <w:tc>
          <w:tcPr>
            <w:tcW w:w="5654" w:type="dxa"/>
          </w:tcPr>
          <w:p w14:paraId="585CA717" w14:textId="0A179C23" w:rsidR="00FE5720" w:rsidRPr="00524CBF" w:rsidRDefault="00FE5720" w:rsidP="00A80554">
            <w:pPr>
              <w:pStyle w:val="Elsistekstas"/>
              <w:ind w:firstLine="0"/>
            </w:pPr>
            <w:r w:rsidRPr="00524CBF">
              <w:t>Pateikiamas formos eilės numeris.</w:t>
            </w:r>
          </w:p>
        </w:tc>
      </w:tr>
      <w:tr w:rsidR="00FE5720" w:rsidRPr="00524CBF" w14:paraId="1A7D7657" w14:textId="77777777" w:rsidTr="00AE28AE">
        <w:tc>
          <w:tcPr>
            <w:tcW w:w="988" w:type="dxa"/>
          </w:tcPr>
          <w:p w14:paraId="3EFE2C0F" w14:textId="77777777" w:rsidR="00FE5720" w:rsidRPr="00524CBF" w:rsidRDefault="00FE5720" w:rsidP="00EA4F60">
            <w:pPr>
              <w:pStyle w:val="Elsistekstas"/>
              <w:numPr>
                <w:ilvl w:val="0"/>
                <w:numId w:val="124"/>
              </w:numPr>
              <w:jc w:val="left"/>
            </w:pPr>
          </w:p>
        </w:tc>
        <w:tc>
          <w:tcPr>
            <w:tcW w:w="2989" w:type="dxa"/>
          </w:tcPr>
          <w:p w14:paraId="37ECFF1C" w14:textId="2E0E42D7" w:rsidR="00FE5720" w:rsidRPr="00524CBF" w:rsidRDefault="00FE5720" w:rsidP="00A80554">
            <w:pPr>
              <w:pStyle w:val="Elsistekstas"/>
              <w:ind w:firstLine="0"/>
            </w:pPr>
            <w:r w:rsidRPr="00524CBF">
              <w:t>Pateikimo data</w:t>
            </w:r>
          </w:p>
        </w:tc>
        <w:tc>
          <w:tcPr>
            <w:tcW w:w="5654" w:type="dxa"/>
          </w:tcPr>
          <w:p w14:paraId="1A03AFD6" w14:textId="7DE28AF7" w:rsidR="00FE5720" w:rsidRPr="00524CBF" w:rsidRDefault="00FE5720" w:rsidP="00A80554">
            <w:pPr>
              <w:pStyle w:val="Elsistekstas"/>
              <w:ind w:firstLine="0"/>
            </w:pPr>
            <w:r w:rsidRPr="00524CBF">
              <w:t xml:space="preserve">Pateikiama </w:t>
            </w:r>
            <w:r w:rsidR="00E5210B">
              <w:t>SA pranešimo</w:t>
            </w:r>
            <w:r w:rsidR="00E5210B" w:rsidRPr="00524CBF">
              <w:t xml:space="preserve"> </w:t>
            </w:r>
            <w:r w:rsidRPr="00524CBF">
              <w:t xml:space="preserve">pateikimo data. </w:t>
            </w:r>
          </w:p>
        </w:tc>
      </w:tr>
      <w:tr w:rsidR="00FE5720" w:rsidRPr="00524CBF" w14:paraId="03B31CD3" w14:textId="77777777" w:rsidTr="00AE28AE">
        <w:tc>
          <w:tcPr>
            <w:tcW w:w="988" w:type="dxa"/>
          </w:tcPr>
          <w:p w14:paraId="4A65E05C" w14:textId="77777777" w:rsidR="00FE5720" w:rsidRPr="00524CBF" w:rsidRDefault="00FE5720" w:rsidP="00EA4F60">
            <w:pPr>
              <w:pStyle w:val="Elsistekstas"/>
              <w:numPr>
                <w:ilvl w:val="0"/>
                <w:numId w:val="124"/>
              </w:numPr>
              <w:jc w:val="left"/>
            </w:pPr>
          </w:p>
        </w:tc>
        <w:tc>
          <w:tcPr>
            <w:tcW w:w="2989" w:type="dxa"/>
          </w:tcPr>
          <w:p w14:paraId="415CFA1F" w14:textId="09656B2D" w:rsidR="00FE5720" w:rsidRPr="00524CBF" w:rsidRDefault="00FE5720" w:rsidP="00A80554">
            <w:pPr>
              <w:pStyle w:val="Elsistekstas"/>
              <w:ind w:firstLine="0"/>
            </w:pPr>
            <w:r w:rsidRPr="00524CBF">
              <w:t>Parengimo data</w:t>
            </w:r>
            <w:r w:rsidRPr="00524CBF">
              <w:tab/>
            </w:r>
          </w:p>
        </w:tc>
        <w:tc>
          <w:tcPr>
            <w:tcW w:w="5654" w:type="dxa"/>
          </w:tcPr>
          <w:p w14:paraId="26F442CB" w14:textId="5A48C351" w:rsidR="00FE5720" w:rsidRPr="00524CBF" w:rsidRDefault="00FE5720" w:rsidP="00A80554">
            <w:pPr>
              <w:pStyle w:val="Elsistekstas"/>
              <w:ind w:firstLine="0"/>
            </w:pPr>
            <w:r w:rsidRPr="00524CBF">
              <w:t>Pateikiama SA pranešimo parengimo data.</w:t>
            </w:r>
          </w:p>
        </w:tc>
      </w:tr>
      <w:tr w:rsidR="00FE5720" w:rsidRPr="00524CBF" w14:paraId="1C31DB12" w14:textId="77777777" w:rsidTr="00AE28AE">
        <w:tc>
          <w:tcPr>
            <w:tcW w:w="988" w:type="dxa"/>
          </w:tcPr>
          <w:p w14:paraId="019AB64A" w14:textId="77777777" w:rsidR="00FE5720" w:rsidRPr="00524CBF" w:rsidRDefault="00FE5720" w:rsidP="00EA4F60">
            <w:pPr>
              <w:pStyle w:val="Elsistekstas"/>
              <w:numPr>
                <w:ilvl w:val="0"/>
                <w:numId w:val="124"/>
              </w:numPr>
              <w:jc w:val="left"/>
            </w:pPr>
          </w:p>
        </w:tc>
        <w:tc>
          <w:tcPr>
            <w:tcW w:w="2989" w:type="dxa"/>
          </w:tcPr>
          <w:p w14:paraId="274FD63A" w14:textId="3FAE1084" w:rsidR="00FE5720" w:rsidRPr="00524CBF" w:rsidRDefault="00FE5720" w:rsidP="00A80554">
            <w:pPr>
              <w:pStyle w:val="Elsistekstas"/>
              <w:ind w:firstLine="0"/>
            </w:pPr>
            <w:r w:rsidRPr="00524CBF">
              <w:t xml:space="preserve">MP numeris </w:t>
            </w:r>
          </w:p>
        </w:tc>
        <w:tc>
          <w:tcPr>
            <w:tcW w:w="5654" w:type="dxa"/>
          </w:tcPr>
          <w:p w14:paraId="3CDA4264" w14:textId="76FA3225" w:rsidR="00FE5720" w:rsidRPr="00524CBF" w:rsidRDefault="00FE5720" w:rsidP="00A80554">
            <w:pPr>
              <w:pStyle w:val="Elsistekstas"/>
              <w:ind w:firstLine="0"/>
            </w:pPr>
            <w:r w:rsidRPr="00524CBF">
              <w:t xml:space="preserve">Pateikiamas mokėjimo prašymo,  </w:t>
            </w:r>
            <w:r w:rsidR="00E5210B">
              <w:t>kuriam užpildytas SA pranešimas</w:t>
            </w:r>
            <w:r w:rsidRPr="00524CBF">
              <w:t>, numeris.</w:t>
            </w:r>
          </w:p>
        </w:tc>
      </w:tr>
      <w:tr w:rsidR="00FE5720" w:rsidRPr="00524CBF" w14:paraId="034A6984" w14:textId="77777777" w:rsidTr="00AE28AE">
        <w:tc>
          <w:tcPr>
            <w:tcW w:w="988" w:type="dxa"/>
          </w:tcPr>
          <w:p w14:paraId="1E02B363" w14:textId="77777777" w:rsidR="00FE5720" w:rsidRPr="00524CBF" w:rsidRDefault="00FE5720" w:rsidP="00EA4F60">
            <w:pPr>
              <w:pStyle w:val="Elsistekstas"/>
              <w:numPr>
                <w:ilvl w:val="0"/>
                <w:numId w:val="124"/>
              </w:numPr>
              <w:jc w:val="left"/>
            </w:pPr>
          </w:p>
        </w:tc>
        <w:tc>
          <w:tcPr>
            <w:tcW w:w="2989" w:type="dxa"/>
          </w:tcPr>
          <w:p w14:paraId="68A8A45F" w14:textId="58BEABBE" w:rsidR="00FE5720" w:rsidRPr="00524CBF" w:rsidRDefault="00FE5720" w:rsidP="00A80554">
            <w:pPr>
              <w:pStyle w:val="Elsistekstas"/>
              <w:ind w:firstLine="0"/>
            </w:pPr>
            <w:r w:rsidRPr="00524CBF">
              <w:t>MP parengimo data</w:t>
            </w:r>
          </w:p>
        </w:tc>
        <w:tc>
          <w:tcPr>
            <w:tcW w:w="5654" w:type="dxa"/>
          </w:tcPr>
          <w:p w14:paraId="28B6AE53" w14:textId="77629E90" w:rsidR="00FE5720" w:rsidRPr="00524CBF" w:rsidRDefault="00FE5720" w:rsidP="00A80554">
            <w:pPr>
              <w:pStyle w:val="Elsistekstas"/>
              <w:ind w:firstLine="0"/>
            </w:pPr>
            <w:r w:rsidRPr="00524CBF">
              <w:t xml:space="preserve">Pateikiama mokėjimo prašymo,  </w:t>
            </w:r>
            <w:r w:rsidR="00E5210B">
              <w:t>kuriam užpildytas SA pranešimas</w:t>
            </w:r>
            <w:r w:rsidRPr="00524CBF">
              <w:t>, parengimo data.</w:t>
            </w:r>
          </w:p>
        </w:tc>
      </w:tr>
      <w:tr w:rsidR="00FE5720" w:rsidRPr="00524CBF" w14:paraId="62F69B19" w14:textId="77777777" w:rsidTr="00AE28AE">
        <w:tc>
          <w:tcPr>
            <w:tcW w:w="988" w:type="dxa"/>
          </w:tcPr>
          <w:p w14:paraId="02918FA9" w14:textId="77777777" w:rsidR="00FE5720" w:rsidRPr="00524CBF" w:rsidRDefault="00FE5720" w:rsidP="00EA4F60">
            <w:pPr>
              <w:pStyle w:val="Elsistekstas"/>
              <w:numPr>
                <w:ilvl w:val="0"/>
                <w:numId w:val="124"/>
              </w:numPr>
              <w:jc w:val="left"/>
            </w:pPr>
          </w:p>
        </w:tc>
        <w:tc>
          <w:tcPr>
            <w:tcW w:w="2989" w:type="dxa"/>
          </w:tcPr>
          <w:p w14:paraId="2540E7F7" w14:textId="29A8ECCB" w:rsidR="00FE5720" w:rsidRPr="00524CBF" w:rsidRDefault="00FE5720" w:rsidP="00A80554">
            <w:pPr>
              <w:pStyle w:val="Elsistekstas"/>
              <w:ind w:firstLine="0"/>
            </w:pPr>
            <w:r w:rsidRPr="00524CBF">
              <w:t>Bendra išlaidų suma pagal pagr. dok.</w:t>
            </w:r>
          </w:p>
        </w:tc>
        <w:tc>
          <w:tcPr>
            <w:tcW w:w="5654" w:type="dxa"/>
          </w:tcPr>
          <w:p w14:paraId="460FB098" w14:textId="0E874064" w:rsidR="00FE5720" w:rsidRPr="00524CBF" w:rsidRDefault="00FE5720" w:rsidP="00A80554">
            <w:pPr>
              <w:pStyle w:val="Elsistekstas"/>
              <w:ind w:firstLine="0"/>
            </w:pPr>
            <w:r w:rsidRPr="00524CBF">
              <w:t>Pateikiama bendra išlaidų suma pagal išlaidų pagrindimo dokumentus.</w:t>
            </w:r>
          </w:p>
        </w:tc>
      </w:tr>
      <w:tr w:rsidR="00FE5720" w:rsidRPr="00524CBF" w14:paraId="3557EFC5" w14:textId="77777777" w:rsidTr="00AE28AE">
        <w:tc>
          <w:tcPr>
            <w:tcW w:w="988" w:type="dxa"/>
          </w:tcPr>
          <w:p w14:paraId="5AE0495A" w14:textId="77777777" w:rsidR="00FE5720" w:rsidRPr="00524CBF" w:rsidRDefault="00FE5720" w:rsidP="00EA4F60">
            <w:pPr>
              <w:pStyle w:val="Elsistekstas"/>
              <w:numPr>
                <w:ilvl w:val="0"/>
                <w:numId w:val="124"/>
              </w:numPr>
              <w:jc w:val="left"/>
            </w:pPr>
          </w:p>
        </w:tc>
        <w:tc>
          <w:tcPr>
            <w:tcW w:w="2989" w:type="dxa"/>
          </w:tcPr>
          <w:p w14:paraId="696AF768" w14:textId="099618B5" w:rsidR="00FE5720" w:rsidRPr="00524CBF" w:rsidRDefault="00FE5720" w:rsidP="00A80554">
            <w:pPr>
              <w:pStyle w:val="Elsistekstas"/>
              <w:ind w:firstLine="0"/>
            </w:pPr>
            <w:r w:rsidRPr="00524CBF">
              <w:t>Bendra išlaidų suma pagal apmok. įrod. dok.</w:t>
            </w:r>
          </w:p>
        </w:tc>
        <w:tc>
          <w:tcPr>
            <w:tcW w:w="5654" w:type="dxa"/>
          </w:tcPr>
          <w:p w14:paraId="47A23855" w14:textId="75BDF592" w:rsidR="00FE5720" w:rsidRPr="00524CBF" w:rsidRDefault="00FE5720" w:rsidP="00A80554">
            <w:pPr>
              <w:pStyle w:val="Elsistekstas"/>
              <w:ind w:firstLine="0"/>
            </w:pPr>
            <w:r w:rsidRPr="00524CBF">
              <w:t>Pateikiama bendra išlaidų suma pagal išlaidų apmokėjimo įrodymo dokumentus.</w:t>
            </w:r>
          </w:p>
        </w:tc>
      </w:tr>
      <w:tr w:rsidR="00FE5720" w:rsidRPr="00524CBF" w14:paraId="46CFB750" w14:textId="77777777" w:rsidTr="00AE28AE">
        <w:tc>
          <w:tcPr>
            <w:tcW w:w="988" w:type="dxa"/>
          </w:tcPr>
          <w:p w14:paraId="41BABE0A" w14:textId="77777777" w:rsidR="00FE5720" w:rsidRPr="00524CBF" w:rsidRDefault="00FE5720" w:rsidP="00EA4F60">
            <w:pPr>
              <w:pStyle w:val="Elsistekstas"/>
              <w:numPr>
                <w:ilvl w:val="0"/>
                <w:numId w:val="124"/>
              </w:numPr>
              <w:jc w:val="left"/>
            </w:pPr>
          </w:p>
        </w:tc>
        <w:tc>
          <w:tcPr>
            <w:tcW w:w="2989" w:type="dxa"/>
          </w:tcPr>
          <w:p w14:paraId="34195A61" w14:textId="29B8532D" w:rsidR="00FE5720" w:rsidRPr="00524CBF" w:rsidRDefault="00FE5720" w:rsidP="00A80554">
            <w:pPr>
              <w:pStyle w:val="Elsistekstas"/>
              <w:ind w:firstLine="0"/>
            </w:pPr>
            <w:r w:rsidRPr="00524CBF">
              <w:t>Būsena</w:t>
            </w:r>
          </w:p>
        </w:tc>
        <w:tc>
          <w:tcPr>
            <w:tcW w:w="5654" w:type="dxa"/>
          </w:tcPr>
          <w:p w14:paraId="4BACFF6C" w14:textId="1382D98D" w:rsidR="00FE5720" w:rsidRPr="00524CBF" w:rsidRDefault="00FE5720" w:rsidP="00A80554">
            <w:pPr>
              <w:pStyle w:val="Elsistekstas"/>
              <w:ind w:firstLine="0"/>
            </w:pPr>
            <w:r w:rsidRPr="00524CBF">
              <w:t>Pateikiama SA pranešimo būsena.</w:t>
            </w:r>
          </w:p>
        </w:tc>
      </w:tr>
      <w:tr w:rsidR="00FE5720" w:rsidRPr="00524CBF" w14:paraId="15DFAA33" w14:textId="77777777" w:rsidTr="00AE28AE">
        <w:tc>
          <w:tcPr>
            <w:tcW w:w="988" w:type="dxa"/>
          </w:tcPr>
          <w:p w14:paraId="21D16A90" w14:textId="77777777" w:rsidR="00FE5720" w:rsidRPr="00524CBF" w:rsidRDefault="00FE5720" w:rsidP="00EA4F60">
            <w:pPr>
              <w:pStyle w:val="Elsistekstas"/>
              <w:numPr>
                <w:ilvl w:val="0"/>
                <w:numId w:val="124"/>
              </w:numPr>
              <w:jc w:val="left"/>
            </w:pPr>
          </w:p>
        </w:tc>
        <w:tc>
          <w:tcPr>
            <w:tcW w:w="2989" w:type="dxa"/>
          </w:tcPr>
          <w:p w14:paraId="79F1DD44" w14:textId="40913102" w:rsidR="00FE5720" w:rsidRPr="00524CBF" w:rsidRDefault="00FE5720" w:rsidP="00A80554">
            <w:pPr>
              <w:pStyle w:val="Elsistekstas"/>
              <w:ind w:firstLine="0"/>
            </w:pPr>
            <w:r w:rsidRPr="00524CBF">
              <w:t>Būsenos data</w:t>
            </w:r>
          </w:p>
        </w:tc>
        <w:tc>
          <w:tcPr>
            <w:tcW w:w="5654" w:type="dxa"/>
          </w:tcPr>
          <w:p w14:paraId="4EC27A6E" w14:textId="1DE0C546" w:rsidR="00FE5720" w:rsidRPr="00524CBF" w:rsidRDefault="00FE5720" w:rsidP="00A80554">
            <w:pPr>
              <w:pStyle w:val="Elsistekstas"/>
              <w:ind w:firstLine="0"/>
            </w:pPr>
            <w:r w:rsidRPr="00524CBF">
              <w:t>Pateikiama SA pranešimo būsenos data.</w:t>
            </w:r>
          </w:p>
        </w:tc>
      </w:tr>
    </w:tbl>
    <w:p w14:paraId="49EED72C" w14:textId="77777777" w:rsidR="000C3624" w:rsidRPr="00E45599" w:rsidRDefault="000C3624" w:rsidP="000C3624">
      <w:pPr>
        <w:pStyle w:val="Elsistekstas"/>
      </w:pPr>
    </w:p>
    <w:p w14:paraId="22628919" w14:textId="1D69F486" w:rsidR="00FE5720" w:rsidRPr="00524CBF" w:rsidRDefault="00FE5720" w:rsidP="00FE5720">
      <w:pPr>
        <w:pStyle w:val="Elsistekstas"/>
      </w:pPr>
      <w:r w:rsidRPr="001A51F5">
        <w:t>Naudotojas gali rūšiuoti sąrašą „Pateikti dokumentai“ pagal visus sąrašo stulpelius, išskyrus lauką „Veiksmai“. Pagal nutylėjimą, sąrašas</w:t>
      </w:r>
      <w:r w:rsidRPr="00524CBF">
        <w:t xml:space="preserve"> „Pateikti dokumentai“ bus išrūšiuotas pagal pateikimo datą (Z-&gt;A). Sąrašas „Rengiami dokumentai“ pagal nutylėjimą bus išrūšiuotas pagal parengimo datą (A-&gt; Z), sąrašo gale pateikiami pateikti </w:t>
      </w:r>
      <w:r w:rsidR="00D23A06">
        <w:t>įgyvendinančiajai institucijai</w:t>
      </w:r>
      <w:r w:rsidRPr="00524CBF">
        <w:t xml:space="preserve"> dokumentai.</w:t>
      </w:r>
    </w:p>
    <w:p w14:paraId="39323DDA" w14:textId="04D6760D" w:rsidR="00FE5720" w:rsidRPr="00F0261C" w:rsidRDefault="00F0261C" w:rsidP="00FE5720">
      <w:pPr>
        <w:pStyle w:val="Elsistekstas"/>
      </w:pPr>
      <w:r>
        <w:t>Rengiamų</w:t>
      </w:r>
      <w:r w:rsidRPr="00F0261C">
        <w:t xml:space="preserve"> </w:t>
      </w:r>
      <w:r w:rsidR="00FE5720" w:rsidRPr="00F0261C">
        <w:t>dokumentų sąraše yra galimybė ieškoti reikiamų formų filtro pagalba.</w:t>
      </w:r>
    </w:p>
    <w:p w14:paraId="3D3154A5" w14:textId="5B72F5B6" w:rsidR="00FE5720" w:rsidRPr="00851BEA" w:rsidRDefault="00FE5720" w:rsidP="00FE5720">
      <w:pPr>
        <w:pStyle w:val="Elsistekstas"/>
        <w:ind w:firstLine="0"/>
      </w:pPr>
      <w:r w:rsidRPr="00851BEA">
        <w:rPr>
          <w:noProof/>
        </w:rPr>
        <w:drawing>
          <wp:inline distT="0" distB="0" distL="0" distR="0" wp14:anchorId="07AC086A" wp14:editId="6E263CD1">
            <wp:extent cx="6122035" cy="1578610"/>
            <wp:effectExtent l="19050" t="19050" r="12065" b="2159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122035" cy="1578610"/>
                    </a:xfrm>
                    <a:prstGeom prst="rect">
                      <a:avLst/>
                    </a:prstGeom>
                    <a:ln>
                      <a:solidFill>
                        <a:schemeClr val="tx1"/>
                      </a:solidFill>
                    </a:ln>
                  </pic:spPr>
                </pic:pic>
              </a:graphicData>
            </a:graphic>
          </wp:inline>
        </w:drawing>
      </w:r>
    </w:p>
    <w:p w14:paraId="43D9B208" w14:textId="2BDB9D39" w:rsidR="00FE5720" w:rsidRPr="00F0261C" w:rsidRDefault="00733B69" w:rsidP="00D936D1">
      <w:pPr>
        <w:pStyle w:val="Paveiksleliopavadinimas"/>
      </w:pPr>
      <w:r>
        <w:t xml:space="preserve">Rengiamų </w:t>
      </w:r>
      <w:r w:rsidR="00FE5720" w:rsidRPr="00F0261C">
        <w:t>SA pranešimų filtras</w:t>
      </w:r>
    </w:p>
    <w:p w14:paraId="64493170" w14:textId="77777777" w:rsidR="00FE5720" w:rsidRPr="00524CBF" w:rsidRDefault="00FE5720" w:rsidP="00FE5720">
      <w:pPr>
        <w:pStyle w:val="Elsistekstas"/>
        <w:ind w:firstLine="0"/>
      </w:pPr>
    </w:p>
    <w:p w14:paraId="008C9FFD" w14:textId="462F99D9" w:rsidR="00FE5720" w:rsidRPr="003A7CBA" w:rsidRDefault="00FE5720" w:rsidP="00FE5720">
      <w:pPr>
        <w:pStyle w:val="Elsistekstas"/>
      </w:pPr>
      <w:r w:rsidRPr="00524CBF">
        <w:t xml:space="preserve">Naudotojas </w:t>
      </w:r>
      <w:r w:rsidR="003A7CBA">
        <w:t>rengiamų</w:t>
      </w:r>
      <w:r w:rsidR="003A7CBA" w:rsidRPr="003A7CBA">
        <w:t xml:space="preserve"> </w:t>
      </w:r>
      <w:r w:rsidRPr="003A7CBA">
        <w:t>SA pranešimų sąrašą gali filtruoti pagal šiuos laukus:</w:t>
      </w:r>
    </w:p>
    <w:tbl>
      <w:tblPr>
        <w:tblStyle w:val="Elsislentele"/>
        <w:tblW w:w="0" w:type="auto"/>
        <w:tblLook w:val="04A0" w:firstRow="1" w:lastRow="0" w:firstColumn="1" w:lastColumn="0" w:noHBand="0" w:noVBand="1"/>
      </w:tblPr>
      <w:tblGrid>
        <w:gridCol w:w="990"/>
        <w:gridCol w:w="2101"/>
        <w:gridCol w:w="1823"/>
        <w:gridCol w:w="4613"/>
      </w:tblGrid>
      <w:tr w:rsidR="00FE5720" w:rsidRPr="00524CBF" w14:paraId="2546A3FF" w14:textId="77777777" w:rsidTr="00AE28AE">
        <w:trPr>
          <w:cnfStyle w:val="100000000000" w:firstRow="1" w:lastRow="0" w:firstColumn="0" w:lastColumn="0" w:oddVBand="0" w:evenVBand="0" w:oddHBand="0" w:evenHBand="0" w:firstRowFirstColumn="0" w:firstRowLastColumn="0" w:lastRowFirstColumn="0" w:lastRowLastColumn="0"/>
        </w:trPr>
        <w:tc>
          <w:tcPr>
            <w:tcW w:w="999" w:type="dxa"/>
          </w:tcPr>
          <w:p w14:paraId="4B22F566" w14:textId="77777777" w:rsidR="00FE5720" w:rsidRPr="00617190" w:rsidRDefault="00FE5720" w:rsidP="00C06146">
            <w:pPr>
              <w:pStyle w:val="Elsislentelesantraste"/>
              <w:rPr>
                <w:b/>
              </w:rPr>
            </w:pPr>
            <w:r w:rsidRPr="007E1563">
              <w:t>Eil. Nr.</w:t>
            </w:r>
          </w:p>
        </w:tc>
        <w:tc>
          <w:tcPr>
            <w:tcW w:w="2124" w:type="dxa"/>
          </w:tcPr>
          <w:p w14:paraId="172D16EF" w14:textId="77777777" w:rsidR="00FE5720" w:rsidRPr="004359C0" w:rsidRDefault="00FE5720" w:rsidP="00C06146">
            <w:pPr>
              <w:pStyle w:val="Elsislentelesantraste"/>
              <w:rPr>
                <w:b/>
              </w:rPr>
            </w:pPr>
            <w:r w:rsidRPr="00576566">
              <w:t>Lauko pavadinimas</w:t>
            </w:r>
          </w:p>
        </w:tc>
        <w:tc>
          <w:tcPr>
            <w:tcW w:w="1842" w:type="dxa"/>
          </w:tcPr>
          <w:p w14:paraId="37D5903D" w14:textId="77777777" w:rsidR="00FE5720" w:rsidRPr="001248AC" w:rsidRDefault="00FE5720" w:rsidP="00C06146">
            <w:pPr>
              <w:pStyle w:val="Elsislentelesantraste"/>
              <w:rPr>
                <w:b/>
              </w:rPr>
            </w:pPr>
            <w:r w:rsidRPr="004359C0">
              <w:t>Tipas</w:t>
            </w:r>
          </w:p>
        </w:tc>
        <w:tc>
          <w:tcPr>
            <w:tcW w:w="4666" w:type="dxa"/>
          </w:tcPr>
          <w:p w14:paraId="170B3D98" w14:textId="77777777" w:rsidR="00FE5720" w:rsidRPr="006E7FF9" w:rsidRDefault="00FE5720" w:rsidP="00C06146">
            <w:pPr>
              <w:pStyle w:val="Elsislentelesantraste"/>
              <w:rPr>
                <w:b/>
              </w:rPr>
            </w:pPr>
            <w:r w:rsidRPr="001248AC">
              <w:t>Aprašymas</w:t>
            </w:r>
          </w:p>
        </w:tc>
      </w:tr>
      <w:tr w:rsidR="00FE5720" w:rsidRPr="00524CBF" w14:paraId="568D446B" w14:textId="77777777" w:rsidTr="00AE28AE">
        <w:tc>
          <w:tcPr>
            <w:tcW w:w="999" w:type="dxa"/>
          </w:tcPr>
          <w:p w14:paraId="220E34D2" w14:textId="77777777" w:rsidR="00FE5720" w:rsidRPr="00000967" w:rsidRDefault="00FE5720" w:rsidP="00EA4F60">
            <w:pPr>
              <w:pStyle w:val="Elsistekstas"/>
              <w:numPr>
                <w:ilvl w:val="0"/>
                <w:numId w:val="125"/>
              </w:numPr>
              <w:jc w:val="left"/>
            </w:pPr>
          </w:p>
        </w:tc>
        <w:tc>
          <w:tcPr>
            <w:tcW w:w="2124" w:type="dxa"/>
          </w:tcPr>
          <w:p w14:paraId="160D2532" w14:textId="04DF8FA7" w:rsidR="00FE5720" w:rsidRPr="003A7CBA" w:rsidRDefault="00FE5720" w:rsidP="00A80554">
            <w:pPr>
              <w:pStyle w:val="Elsistekstas"/>
              <w:ind w:firstLine="0"/>
            </w:pPr>
            <w:r w:rsidRPr="00F0261C">
              <w:t>Pateikimo data</w:t>
            </w:r>
          </w:p>
        </w:tc>
        <w:tc>
          <w:tcPr>
            <w:tcW w:w="1842" w:type="dxa"/>
          </w:tcPr>
          <w:p w14:paraId="1158BEE4" w14:textId="0F96BAEF" w:rsidR="00FE5720" w:rsidRPr="00524CBF" w:rsidRDefault="00FE5720" w:rsidP="00A80554">
            <w:pPr>
              <w:pStyle w:val="Elsistekstas"/>
              <w:ind w:firstLine="0"/>
            </w:pPr>
            <w:r w:rsidRPr="00524CBF">
              <w:t>Data formato YYYY-MM-DD</w:t>
            </w:r>
          </w:p>
        </w:tc>
        <w:tc>
          <w:tcPr>
            <w:tcW w:w="4666" w:type="dxa"/>
          </w:tcPr>
          <w:p w14:paraId="149FEE7F" w14:textId="2C925DF8" w:rsidR="00FE5720" w:rsidRPr="00524CBF" w:rsidRDefault="00FE5720" w:rsidP="00A80554">
            <w:pPr>
              <w:pStyle w:val="Elsistekstas"/>
              <w:ind w:firstLine="0"/>
            </w:pPr>
            <w:r w:rsidRPr="00524CBF">
              <w:t>Naudotojas gali įvesti arba pasirinkti iš kalendoriaus pateikimo datų rėžį. SA pranešimai atfiltruojami pagal nurodytą pateikimo datą</w:t>
            </w:r>
            <w:r w:rsidR="00C04E34">
              <w:t>.</w:t>
            </w:r>
          </w:p>
        </w:tc>
      </w:tr>
      <w:tr w:rsidR="00FE5720" w:rsidRPr="00524CBF" w14:paraId="407BC8DF" w14:textId="77777777" w:rsidTr="00AE28AE">
        <w:tc>
          <w:tcPr>
            <w:tcW w:w="999" w:type="dxa"/>
          </w:tcPr>
          <w:p w14:paraId="0486A540" w14:textId="77777777" w:rsidR="00FE5720" w:rsidRPr="00524CBF" w:rsidRDefault="00FE5720" w:rsidP="00EA4F60">
            <w:pPr>
              <w:pStyle w:val="Elsistekstas"/>
              <w:numPr>
                <w:ilvl w:val="0"/>
                <w:numId w:val="125"/>
              </w:numPr>
              <w:jc w:val="left"/>
            </w:pPr>
          </w:p>
        </w:tc>
        <w:tc>
          <w:tcPr>
            <w:tcW w:w="2124" w:type="dxa"/>
          </w:tcPr>
          <w:p w14:paraId="3C7E3CB3" w14:textId="7B2DEBCE" w:rsidR="00FE5720" w:rsidRPr="00524CBF" w:rsidRDefault="00FE5720" w:rsidP="00A80554">
            <w:pPr>
              <w:pStyle w:val="Elsistekstas"/>
              <w:ind w:firstLine="0"/>
            </w:pPr>
            <w:r w:rsidRPr="00524CBF">
              <w:t>Parengimo data</w:t>
            </w:r>
          </w:p>
        </w:tc>
        <w:tc>
          <w:tcPr>
            <w:tcW w:w="1842" w:type="dxa"/>
          </w:tcPr>
          <w:p w14:paraId="51EB7E8F" w14:textId="2BBC2AA2" w:rsidR="00FE5720" w:rsidRPr="00524CBF" w:rsidRDefault="00FE5720" w:rsidP="00A80554">
            <w:pPr>
              <w:pStyle w:val="Elsistekstas"/>
              <w:ind w:firstLine="0"/>
            </w:pPr>
            <w:r w:rsidRPr="00524CBF">
              <w:t>Data formato YYYY-MM-DD</w:t>
            </w:r>
          </w:p>
        </w:tc>
        <w:tc>
          <w:tcPr>
            <w:tcW w:w="4666" w:type="dxa"/>
          </w:tcPr>
          <w:p w14:paraId="5263247E" w14:textId="3FAB1AAF" w:rsidR="00FE5720" w:rsidRPr="00524CBF" w:rsidRDefault="00FE5720" w:rsidP="00A80554">
            <w:pPr>
              <w:pStyle w:val="Elsistekstas"/>
              <w:ind w:firstLine="0"/>
            </w:pPr>
            <w:r w:rsidRPr="00524CBF">
              <w:t>Naudotojas gali įvesti arba pasirinkti iš kalendoriaus parengimo datų rėžį. SA pranešimai atfiltruojami pagal nurodytą parengimo datą</w:t>
            </w:r>
            <w:r w:rsidR="00C04E34">
              <w:t>.</w:t>
            </w:r>
          </w:p>
        </w:tc>
      </w:tr>
      <w:tr w:rsidR="00FE5720" w:rsidRPr="00524CBF" w14:paraId="64D88844" w14:textId="77777777" w:rsidTr="00AE28AE">
        <w:tc>
          <w:tcPr>
            <w:tcW w:w="999" w:type="dxa"/>
          </w:tcPr>
          <w:p w14:paraId="17696FA0" w14:textId="77777777" w:rsidR="00FE5720" w:rsidRPr="00524CBF" w:rsidRDefault="00FE5720" w:rsidP="00EA4F60">
            <w:pPr>
              <w:pStyle w:val="Elsistekstas"/>
              <w:numPr>
                <w:ilvl w:val="0"/>
                <w:numId w:val="125"/>
              </w:numPr>
              <w:jc w:val="left"/>
            </w:pPr>
          </w:p>
        </w:tc>
        <w:tc>
          <w:tcPr>
            <w:tcW w:w="2124" w:type="dxa"/>
          </w:tcPr>
          <w:p w14:paraId="42EC15E1" w14:textId="61F08F17" w:rsidR="00FE5720" w:rsidRPr="00524CBF" w:rsidRDefault="00FE5720" w:rsidP="00A80554">
            <w:pPr>
              <w:pStyle w:val="Elsistekstas"/>
              <w:ind w:firstLine="0"/>
            </w:pPr>
            <w:r w:rsidRPr="00524CBF">
              <w:t xml:space="preserve">MP numeris </w:t>
            </w:r>
          </w:p>
        </w:tc>
        <w:tc>
          <w:tcPr>
            <w:tcW w:w="1842" w:type="dxa"/>
          </w:tcPr>
          <w:p w14:paraId="761040E3" w14:textId="64AE3EE5" w:rsidR="00FE5720" w:rsidRPr="00524CBF" w:rsidRDefault="00FE5720" w:rsidP="00A80554">
            <w:pPr>
              <w:pStyle w:val="Elsistekstas"/>
              <w:ind w:firstLine="0"/>
            </w:pPr>
            <w:r w:rsidRPr="00524CBF">
              <w:t>Tekstinis laukas</w:t>
            </w:r>
          </w:p>
        </w:tc>
        <w:tc>
          <w:tcPr>
            <w:tcW w:w="4666" w:type="dxa"/>
          </w:tcPr>
          <w:p w14:paraId="689630BC" w14:textId="2B2DF326" w:rsidR="00FE5720" w:rsidRPr="00524CBF" w:rsidRDefault="00FE5720" w:rsidP="00A80554">
            <w:pPr>
              <w:pStyle w:val="Elsistekstas"/>
              <w:ind w:firstLine="0"/>
            </w:pPr>
            <w:r w:rsidRPr="00524CBF">
              <w:t>Nurodomas MP formos numeris. SA pranešimai atfiltruojami pagal nurodytą MP numerį.</w:t>
            </w:r>
          </w:p>
        </w:tc>
      </w:tr>
      <w:tr w:rsidR="00FE5720" w:rsidRPr="00524CBF" w14:paraId="297E76A5" w14:textId="77777777" w:rsidTr="00AE28AE">
        <w:tc>
          <w:tcPr>
            <w:tcW w:w="999" w:type="dxa"/>
          </w:tcPr>
          <w:p w14:paraId="54D6D383" w14:textId="77777777" w:rsidR="00FE5720" w:rsidRPr="00524CBF" w:rsidRDefault="00FE5720" w:rsidP="00EA4F60">
            <w:pPr>
              <w:pStyle w:val="Elsistekstas"/>
              <w:numPr>
                <w:ilvl w:val="0"/>
                <w:numId w:val="125"/>
              </w:numPr>
              <w:jc w:val="left"/>
            </w:pPr>
          </w:p>
        </w:tc>
        <w:tc>
          <w:tcPr>
            <w:tcW w:w="2124" w:type="dxa"/>
          </w:tcPr>
          <w:p w14:paraId="507D2DD1" w14:textId="739A6C75" w:rsidR="00FE5720" w:rsidRPr="00524CBF" w:rsidRDefault="00FE5720" w:rsidP="00A80554">
            <w:pPr>
              <w:pStyle w:val="Elsistekstas"/>
              <w:ind w:firstLine="0"/>
            </w:pPr>
            <w:r w:rsidRPr="00524CBF">
              <w:t>MP parengimo data</w:t>
            </w:r>
          </w:p>
        </w:tc>
        <w:tc>
          <w:tcPr>
            <w:tcW w:w="1842" w:type="dxa"/>
          </w:tcPr>
          <w:p w14:paraId="6D5393F9" w14:textId="063FC084" w:rsidR="00FE5720" w:rsidRPr="00524CBF" w:rsidRDefault="00FE5720" w:rsidP="00A80554">
            <w:pPr>
              <w:pStyle w:val="Elsistekstas"/>
              <w:ind w:firstLine="0"/>
            </w:pPr>
            <w:r w:rsidRPr="00524CBF">
              <w:t>Data formato YYYY-MM-DD</w:t>
            </w:r>
          </w:p>
        </w:tc>
        <w:tc>
          <w:tcPr>
            <w:tcW w:w="4666" w:type="dxa"/>
          </w:tcPr>
          <w:p w14:paraId="3A60AA9F" w14:textId="1CD5C010" w:rsidR="00FE5720" w:rsidRPr="00524CBF" w:rsidRDefault="00FE5720" w:rsidP="00A80554">
            <w:pPr>
              <w:pStyle w:val="Elsistekstas"/>
              <w:ind w:firstLine="0"/>
            </w:pPr>
            <w:r w:rsidRPr="00524CBF">
              <w:t>Naudotojas gali įvesti arba pasirinkti iš kalendoriaus parengimo datų rėžį. SA pranešimai atfiltruojami pagal nurodytą MP parengimo datą</w:t>
            </w:r>
            <w:r w:rsidR="00C04E34">
              <w:t>.</w:t>
            </w:r>
          </w:p>
        </w:tc>
      </w:tr>
      <w:tr w:rsidR="00B11CE6" w:rsidRPr="00524CBF" w14:paraId="647124C1" w14:textId="77777777" w:rsidTr="00AE28AE">
        <w:tc>
          <w:tcPr>
            <w:tcW w:w="999" w:type="dxa"/>
          </w:tcPr>
          <w:p w14:paraId="417ECFF6" w14:textId="77777777" w:rsidR="00B11CE6" w:rsidRPr="00524CBF" w:rsidRDefault="00B11CE6" w:rsidP="00EA4F60">
            <w:pPr>
              <w:pStyle w:val="Elsistekstas"/>
              <w:numPr>
                <w:ilvl w:val="0"/>
                <w:numId w:val="125"/>
              </w:numPr>
              <w:jc w:val="left"/>
            </w:pPr>
          </w:p>
        </w:tc>
        <w:tc>
          <w:tcPr>
            <w:tcW w:w="2124" w:type="dxa"/>
          </w:tcPr>
          <w:p w14:paraId="38FCD7C6" w14:textId="57C500A6" w:rsidR="00B11CE6" w:rsidRPr="00B11CE6" w:rsidRDefault="00B11CE6" w:rsidP="00A80554">
            <w:pPr>
              <w:pStyle w:val="Elsistekstas"/>
              <w:ind w:firstLine="0"/>
            </w:pPr>
            <w:r w:rsidRPr="00116ECA">
              <w:t xml:space="preserve">Bendra išlaidų suma pagal pagr. dok. </w:t>
            </w:r>
          </w:p>
        </w:tc>
        <w:tc>
          <w:tcPr>
            <w:tcW w:w="1842" w:type="dxa"/>
          </w:tcPr>
          <w:p w14:paraId="56EEA4BD" w14:textId="6C53B05E" w:rsidR="00B11CE6" w:rsidRPr="00524CBF" w:rsidRDefault="00AD3728" w:rsidP="00A80554">
            <w:pPr>
              <w:pStyle w:val="Elsistekstas"/>
              <w:ind w:firstLine="0"/>
            </w:pPr>
            <w:r w:rsidRPr="00524CBF">
              <w:t>Tekstinis laukas</w:t>
            </w:r>
          </w:p>
        </w:tc>
        <w:tc>
          <w:tcPr>
            <w:tcW w:w="4666" w:type="dxa"/>
          </w:tcPr>
          <w:p w14:paraId="1C32D063" w14:textId="0FD3A785" w:rsidR="00B11CE6" w:rsidRPr="00524CBF" w:rsidRDefault="00AD3728" w:rsidP="00A80554">
            <w:pPr>
              <w:pStyle w:val="Elsistekstas"/>
              <w:ind w:firstLine="0"/>
            </w:pPr>
            <w:r>
              <w:t xml:space="preserve">Naudotojas gali įvesti bendrą išlaidų sumą pagal pagrindimo dokumentus. SA pranešimai atfiltruojami pagal nurodytą sumą. </w:t>
            </w:r>
          </w:p>
        </w:tc>
      </w:tr>
      <w:tr w:rsidR="00B11CE6" w:rsidRPr="00524CBF" w14:paraId="53066A91" w14:textId="77777777" w:rsidTr="00AE28AE">
        <w:tc>
          <w:tcPr>
            <w:tcW w:w="999" w:type="dxa"/>
          </w:tcPr>
          <w:p w14:paraId="7266B232" w14:textId="77777777" w:rsidR="00B11CE6" w:rsidRPr="00524CBF" w:rsidRDefault="00B11CE6" w:rsidP="00EA4F60">
            <w:pPr>
              <w:pStyle w:val="Elsistekstas"/>
              <w:numPr>
                <w:ilvl w:val="0"/>
                <w:numId w:val="125"/>
              </w:numPr>
              <w:jc w:val="left"/>
            </w:pPr>
          </w:p>
        </w:tc>
        <w:tc>
          <w:tcPr>
            <w:tcW w:w="2124" w:type="dxa"/>
          </w:tcPr>
          <w:p w14:paraId="68CF22E5" w14:textId="564A4962" w:rsidR="00B11CE6" w:rsidRPr="00B11CE6" w:rsidRDefault="00B11CE6" w:rsidP="00A80554">
            <w:pPr>
              <w:pStyle w:val="Elsistekstas"/>
              <w:ind w:firstLine="0"/>
            </w:pPr>
            <w:r w:rsidRPr="00116ECA">
              <w:t xml:space="preserve">Bendra išlaidų suma pagal apmok. įrod. dok. </w:t>
            </w:r>
          </w:p>
        </w:tc>
        <w:tc>
          <w:tcPr>
            <w:tcW w:w="1842" w:type="dxa"/>
          </w:tcPr>
          <w:p w14:paraId="6D7A9969" w14:textId="440E87E3" w:rsidR="00B11CE6" w:rsidRPr="00524CBF" w:rsidRDefault="00AD3728" w:rsidP="00A80554">
            <w:pPr>
              <w:pStyle w:val="Elsistekstas"/>
              <w:ind w:firstLine="0"/>
            </w:pPr>
            <w:r w:rsidRPr="00524CBF">
              <w:t>Tekstinis laukas</w:t>
            </w:r>
          </w:p>
        </w:tc>
        <w:tc>
          <w:tcPr>
            <w:tcW w:w="4666" w:type="dxa"/>
          </w:tcPr>
          <w:p w14:paraId="135C3268" w14:textId="3D7857DB" w:rsidR="00B11CE6" w:rsidRPr="00524CBF" w:rsidRDefault="00AD3728" w:rsidP="00A80554">
            <w:pPr>
              <w:pStyle w:val="Elsistekstas"/>
              <w:ind w:firstLine="0"/>
            </w:pPr>
            <w:r>
              <w:t>Naudotojas gali įvesti bendrą išlaidų sumą pagal apmokėjimo įrodymo dokumentus. SA pranešimai atfiltruojami pagal nurodytą sumą.</w:t>
            </w:r>
          </w:p>
        </w:tc>
      </w:tr>
      <w:tr w:rsidR="00FE5720" w:rsidRPr="00524CBF" w14:paraId="2EB2BC4F" w14:textId="77777777" w:rsidTr="00AE28AE">
        <w:tc>
          <w:tcPr>
            <w:tcW w:w="999" w:type="dxa"/>
          </w:tcPr>
          <w:p w14:paraId="500BF211" w14:textId="77777777" w:rsidR="00FE5720" w:rsidRPr="00524CBF" w:rsidRDefault="00FE5720" w:rsidP="00EA4F60">
            <w:pPr>
              <w:pStyle w:val="Elsistekstas"/>
              <w:numPr>
                <w:ilvl w:val="0"/>
                <w:numId w:val="125"/>
              </w:numPr>
              <w:jc w:val="left"/>
            </w:pPr>
          </w:p>
        </w:tc>
        <w:tc>
          <w:tcPr>
            <w:tcW w:w="2124" w:type="dxa"/>
          </w:tcPr>
          <w:p w14:paraId="755267EA" w14:textId="19EEE670" w:rsidR="00FE5720" w:rsidRPr="00524CBF" w:rsidRDefault="00FE5720" w:rsidP="00A80554">
            <w:pPr>
              <w:pStyle w:val="Elsistekstas"/>
              <w:ind w:firstLine="0"/>
            </w:pPr>
            <w:r w:rsidRPr="00524CBF">
              <w:t>Būsena</w:t>
            </w:r>
          </w:p>
        </w:tc>
        <w:tc>
          <w:tcPr>
            <w:tcW w:w="1842" w:type="dxa"/>
          </w:tcPr>
          <w:p w14:paraId="756971DE" w14:textId="7D0B11F4" w:rsidR="00FE5720" w:rsidRPr="00524CBF" w:rsidRDefault="00FE5720" w:rsidP="00A80554">
            <w:pPr>
              <w:pStyle w:val="Elsistekstas"/>
              <w:ind w:firstLine="0"/>
            </w:pPr>
            <w:r w:rsidRPr="00524CBF">
              <w:t>Klasifikatorius</w:t>
            </w:r>
          </w:p>
        </w:tc>
        <w:tc>
          <w:tcPr>
            <w:tcW w:w="4666" w:type="dxa"/>
          </w:tcPr>
          <w:p w14:paraId="69424735" w14:textId="4F35F5AF" w:rsidR="00FE5720" w:rsidRPr="00524CBF" w:rsidRDefault="00FE5720" w:rsidP="00A80554">
            <w:pPr>
              <w:pStyle w:val="Elsistekstas"/>
              <w:ind w:firstLine="0"/>
            </w:pPr>
            <w:r w:rsidRPr="00524CBF">
              <w:t>Nurodoma SA pranešimo būsena. SA pranešimai atfiltruojami pagal nurodytą būseną.</w:t>
            </w:r>
          </w:p>
        </w:tc>
      </w:tr>
      <w:tr w:rsidR="00FE5720" w:rsidRPr="00524CBF" w14:paraId="71AFE25F" w14:textId="77777777" w:rsidTr="00AE28AE">
        <w:tc>
          <w:tcPr>
            <w:tcW w:w="999" w:type="dxa"/>
          </w:tcPr>
          <w:p w14:paraId="471FA00C" w14:textId="77777777" w:rsidR="00FE5720" w:rsidRPr="00524CBF" w:rsidRDefault="00FE5720" w:rsidP="00EA4F60">
            <w:pPr>
              <w:pStyle w:val="Elsistekstas"/>
              <w:numPr>
                <w:ilvl w:val="0"/>
                <w:numId w:val="125"/>
              </w:numPr>
              <w:jc w:val="left"/>
            </w:pPr>
          </w:p>
        </w:tc>
        <w:tc>
          <w:tcPr>
            <w:tcW w:w="2124" w:type="dxa"/>
          </w:tcPr>
          <w:p w14:paraId="234BC035" w14:textId="038C55D2" w:rsidR="00FE5720" w:rsidRPr="00524CBF" w:rsidRDefault="00FE5720" w:rsidP="00A80554">
            <w:pPr>
              <w:pStyle w:val="Elsistekstas"/>
              <w:ind w:firstLine="0"/>
            </w:pPr>
            <w:r w:rsidRPr="00524CBF">
              <w:t>Išvalyti</w:t>
            </w:r>
          </w:p>
        </w:tc>
        <w:tc>
          <w:tcPr>
            <w:tcW w:w="1842" w:type="dxa"/>
          </w:tcPr>
          <w:p w14:paraId="2C196E8C" w14:textId="39C4FDC8" w:rsidR="00FE5720" w:rsidRPr="00524CBF" w:rsidRDefault="00FE5720" w:rsidP="00A80554">
            <w:pPr>
              <w:pStyle w:val="Elsistekstas"/>
              <w:ind w:firstLine="0"/>
            </w:pPr>
            <w:r w:rsidRPr="00524CBF">
              <w:t>Mygtukas</w:t>
            </w:r>
          </w:p>
        </w:tc>
        <w:tc>
          <w:tcPr>
            <w:tcW w:w="4666" w:type="dxa"/>
          </w:tcPr>
          <w:p w14:paraId="66B2BAA9" w14:textId="5548A6BD" w:rsidR="00FE5720" w:rsidRPr="00524CBF" w:rsidRDefault="00FE5720" w:rsidP="00A80554">
            <w:pPr>
              <w:pStyle w:val="Elsistekstas"/>
              <w:ind w:firstLine="0"/>
            </w:pPr>
            <w:r w:rsidRPr="00524CBF">
              <w:t xml:space="preserve">Paspaudus išvalomi visi duomenys, nurodyti filtro laukuose. </w:t>
            </w:r>
          </w:p>
        </w:tc>
      </w:tr>
    </w:tbl>
    <w:p w14:paraId="6355FCBE" w14:textId="712BE164" w:rsidR="00FE5720" w:rsidRPr="00524CBF" w:rsidRDefault="00FE5720" w:rsidP="000C3624">
      <w:pPr>
        <w:pStyle w:val="Elsistekstas"/>
        <w:ind w:firstLine="0"/>
      </w:pPr>
    </w:p>
    <w:p w14:paraId="3C3751CF" w14:textId="77777777" w:rsidR="00FE5720" w:rsidRPr="00524CBF" w:rsidRDefault="00FE5720" w:rsidP="00FE5720">
      <w:pPr>
        <w:pStyle w:val="Elsistekstas"/>
      </w:pPr>
      <w:r w:rsidRPr="00524CBF">
        <w:t>Priklausomai nuo turimų teisių, naudotojas gali atlikti šiuos veiksmus:</w:t>
      </w:r>
    </w:p>
    <w:p w14:paraId="5357C656" w14:textId="641F2C8A" w:rsidR="00FE5720" w:rsidRPr="00524CBF" w:rsidRDefault="00FE5720" w:rsidP="00EA4F60">
      <w:pPr>
        <w:pStyle w:val="Elsistekstas"/>
        <w:numPr>
          <w:ilvl w:val="0"/>
          <w:numId w:val="126"/>
        </w:numPr>
        <w:rPr>
          <w:b/>
        </w:rPr>
      </w:pPr>
      <w:r w:rsidRPr="00524CBF">
        <w:rPr>
          <w:b/>
        </w:rPr>
        <w:t>Užsakyti SA pranešimo duomenis.</w:t>
      </w:r>
    </w:p>
    <w:p w14:paraId="6960BDE3" w14:textId="3BCBDB03" w:rsidR="00FE5720" w:rsidRPr="00524CBF" w:rsidRDefault="00FE5720" w:rsidP="00FE5720">
      <w:pPr>
        <w:pStyle w:val="Elsistekstas"/>
        <w:ind w:left="644" w:firstLine="0"/>
      </w:pPr>
      <w:r w:rsidRPr="00524CBF">
        <w:t xml:space="preserve">Naudotojui, paspaudus mygtuką „Pildyti SA pranešimą“, atidaroma SA pranešimo forma, kurioje </w:t>
      </w:r>
      <w:r w:rsidR="00CC1BF4">
        <w:t xml:space="preserve">nurodoma SA pranešimo parengimo data ir </w:t>
      </w:r>
      <w:r w:rsidRPr="00524CBF">
        <w:t xml:space="preserve">pasirenkamas pateiktas </w:t>
      </w:r>
      <w:r w:rsidR="001B3432">
        <w:t>į</w:t>
      </w:r>
      <w:r w:rsidRPr="00524CBF">
        <w:t>gyvendinančia</w:t>
      </w:r>
      <w:r w:rsidR="00B2421E">
        <w:t>ja</w:t>
      </w:r>
      <w:r w:rsidRPr="00524CBF">
        <w:t xml:space="preserve">i </w:t>
      </w:r>
      <w:r w:rsidR="001B3432">
        <w:t>i</w:t>
      </w:r>
      <w:r w:rsidRPr="00524CBF">
        <w:t xml:space="preserve">nstitucijai </w:t>
      </w:r>
      <w:r w:rsidR="00B2421E">
        <w:t>mokėjimo prašymo numeris</w:t>
      </w:r>
      <w:r w:rsidRPr="00524CBF">
        <w:t xml:space="preserve">, kuriam norima teikti SA pranešimą. Išsaugojus formą užsakomi SA pranešimo duomenys pagal pateiktą </w:t>
      </w:r>
      <w:r w:rsidR="00A62E30">
        <w:t>mokėjimo prašymą</w:t>
      </w:r>
      <w:r w:rsidRPr="00524CBF">
        <w:t>.</w:t>
      </w:r>
    </w:p>
    <w:p w14:paraId="46DF731F" w14:textId="77777777" w:rsidR="00FE5720" w:rsidRPr="00F0261C" w:rsidRDefault="00FE5720" w:rsidP="00FE5720">
      <w:pPr>
        <w:pStyle w:val="Elsistekstas"/>
        <w:ind w:left="644" w:firstLine="0"/>
      </w:pPr>
      <w:r w:rsidRPr="00524CBF">
        <w:t xml:space="preserve">Gavus užsakytus duomenis, piktograma </w:t>
      </w:r>
      <w:r w:rsidRPr="00441A70">
        <w:rPr>
          <w:noProof/>
        </w:rPr>
        <w:drawing>
          <wp:inline distT="0" distB="0" distL="0" distR="0" wp14:anchorId="5E2D5D1C" wp14:editId="5330DF4A">
            <wp:extent cx="201168" cy="173736"/>
            <wp:effectExtent l="0" t="0" r="889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1168" cy="173736"/>
                    </a:xfrm>
                    <a:prstGeom prst="rect">
                      <a:avLst/>
                    </a:prstGeom>
                  </pic:spPr>
                </pic:pic>
              </a:graphicData>
            </a:graphic>
          </wp:inline>
        </w:drawing>
      </w:r>
      <w:r w:rsidRPr="00441A70">
        <w:t>pakeičiama į piktogramą „Redaguoti“ (</w:t>
      </w:r>
      <w:r w:rsidRPr="00441A70">
        <w:rPr>
          <w:noProof/>
        </w:rPr>
        <w:drawing>
          <wp:inline distT="0" distB="0" distL="0" distR="0" wp14:anchorId="4AEE9E85" wp14:editId="2D18C562">
            <wp:extent cx="146304" cy="155448"/>
            <wp:effectExtent l="0" t="0" r="635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6304" cy="155448"/>
                    </a:xfrm>
                    <a:prstGeom prst="rect">
                      <a:avLst/>
                    </a:prstGeom>
                  </pic:spPr>
                </pic:pic>
              </a:graphicData>
            </a:graphic>
          </wp:inline>
        </w:drawing>
      </w:r>
      <w:r w:rsidRPr="00441A70">
        <w:t>).</w:t>
      </w:r>
    </w:p>
    <w:p w14:paraId="055039E4" w14:textId="1ABDD542" w:rsidR="00FE5720" w:rsidRPr="00441A70" w:rsidRDefault="001F214E" w:rsidP="00FE5720">
      <w:pPr>
        <w:pStyle w:val="Elsistekstas"/>
        <w:ind w:left="644" w:firstLine="0"/>
      </w:pPr>
      <w:r w:rsidRPr="00441A70">
        <w:rPr>
          <w:noProof/>
        </w:rPr>
        <w:drawing>
          <wp:inline distT="0" distB="0" distL="0" distR="0" wp14:anchorId="38034AD2" wp14:editId="03C641EC">
            <wp:extent cx="6115050" cy="809625"/>
            <wp:effectExtent l="19050" t="19050" r="19050" b="2857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15050" cy="809625"/>
                    </a:xfrm>
                    <a:prstGeom prst="rect">
                      <a:avLst/>
                    </a:prstGeom>
                    <a:noFill/>
                    <a:ln>
                      <a:solidFill>
                        <a:schemeClr val="tx1"/>
                      </a:solidFill>
                    </a:ln>
                  </pic:spPr>
                </pic:pic>
              </a:graphicData>
            </a:graphic>
          </wp:inline>
        </w:drawing>
      </w:r>
    </w:p>
    <w:p w14:paraId="71C99A32" w14:textId="232B4C6E" w:rsidR="00FE5720" w:rsidRPr="003A7CBA" w:rsidRDefault="00FE5720" w:rsidP="00D936D1">
      <w:pPr>
        <w:pStyle w:val="Paveiksleliopavadinimas"/>
      </w:pPr>
      <w:r w:rsidRPr="003A7CBA">
        <w:t xml:space="preserve">Preliminarių </w:t>
      </w:r>
      <w:r w:rsidR="008F765E" w:rsidRPr="003A7CBA">
        <w:t>SA pranešimo duom</w:t>
      </w:r>
      <w:r w:rsidRPr="003A7CBA">
        <w:t>enų užsakymas formai</w:t>
      </w:r>
    </w:p>
    <w:p w14:paraId="32345FA8" w14:textId="77777777" w:rsidR="00FE5720" w:rsidRPr="00524CBF" w:rsidRDefault="00FE5720" w:rsidP="00FE5720">
      <w:pPr>
        <w:pStyle w:val="Elsistekstas"/>
        <w:ind w:left="644" w:firstLine="0"/>
      </w:pPr>
    </w:p>
    <w:p w14:paraId="71E89775" w14:textId="7CA837CE" w:rsidR="00FE5720" w:rsidRPr="00524CBF" w:rsidRDefault="00FE5720" w:rsidP="00EA4F60">
      <w:pPr>
        <w:pStyle w:val="Elsistekstas"/>
        <w:numPr>
          <w:ilvl w:val="0"/>
          <w:numId w:val="126"/>
        </w:numPr>
        <w:rPr>
          <w:b/>
        </w:rPr>
      </w:pPr>
      <w:r w:rsidRPr="00524CBF">
        <w:rPr>
          <w:b/>
        </w:rPr>
        <w:t>Rengti ir redaguoti SA pranešimo ruošinį.</w:t>
      </w:r>
    </w:p>
    <w:p w14:paraId="03075CF7" w14:textId="39664F0F" w:rsidR="00FE5720" w:rsidRPr="00524CBF" w:rsidRDefault="00FE5720" w:rsidP="00FE5720">
      <w:pPr>
        <w:pStyle w:val="Elsistekstas"/>
        <w:ind w:left="644" w:firstLine="0"/>
      </w:pPr>
      <w:r w:rsidRPr="00524CBF">
        <w:t>Naudotojas gali pradėti rengti bei redaguoti anksčiau parengtą SA pranešimo ruošinį, rengiamų dokumentų sąraše paspaudus piktogramą „Redaguoti“ (</w:t>
      </w:r>
      <w:r w:rsidRPr="00441A70">
        <w:rPr>
          <w:noProof/>
        </w:rPr>
        <w:drawing>
          <wp:inline distT="0" distB="0" distL="0" distR="0" wp14:anchorId="23DB3A5B" wp14:editId="1FD8AA7A">
            <wp:extent cx="146304" cy="155448"/>
            <wp:effectExtent l="0" t="0" r="635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6304" cy="155448"/>
                    </a:xfrm>
                    <a:prstGeom prst="rect">
                      <a:avLst/>
                    </a:prstGeom>
                  </pic:spPr>
                </pic:pic>
              </a:graphicData>
            </a:graphic>
          </wp:inline>
        </w:drawing>
      </w:r>
      <w:r w:rsidRPr="00441A70">
        <w:t xml:space="preserve">). Naudotojui atidaromas </w:t>
      </w:r>
      <w:r w:rsidRPr="00F0261C">
        <w:t>SA pranešimo rengimo / redagavimo langas.</w:t>
      </w:r>
    </w:p>
    <w:p w14:paraId="4C863424" w14:textId="2C5652BB" w:rsidR="00FE5720" w:rsidRPr="00524CBF" w:rsidRDefault="00FE5720" w:rsidP="00EA4F60">
      <w:pPr>
        <w:pStyle w:val="Elsistekstas"/>
        <w:numPr>
          <w:ilvl w:val="0"/>
          <w:numId w:val="126"/>
        </w:numPr>
        <w:rPr>
          <w:b/>
        </w:rPr>
      </w:pPr>
      <w:r w:rsidRPr="00524CBF">
        <w:rPr>
          <w:b/>
        </w:rPr>
        <w:t>Ištrinti SA pranešimo ruošinį.</w:t>
      </w:r>
    </w:p>
    <w:p w14:paraId="538B1CB3" w14:textId="093C6599" w:rsidR="00FE5720" w:rsidRPr="00C90E3A" w:rsidRDefault="00FE5720" w:rsidP="00FE5720">
      <w:pPr>
        <w:pStyle w:val="Elsistekstas"/>
        <w:ind w:left="644" w:firstLine="0"/>
      </w:pPr>
      <w:r w:rsidRPr="00524CBF">
        <w:rPr>
          <w:noProof/>
          <w:lang w:eastAsia="en-US"/>
        </w:rPr>
        <w:t>Naudotojas gali ištrinti nereikalingą SA pranešimą, ruošinį rengiamų dokumentų sąraše, paspaudus piktogramą „Ištrinti” (</w:t>
      </w:r>
      <w:r w:rsidRPr="00462636">
        <w:rPr>
          <w:noProof/>
        </w:rPr>
        <w:drawing>
          <wp:inline distT="0" distB="0" distL="0" distR="0" wp14:anchorId="26012392" wp14:editId="237B5C82">
            <wp:extent cx="190500" cy="16192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90500" cy="161925"/>
                    </a:xfrm>
                    <a:prstGeom prst="rect">
                      <a:avLst/>
                    </a:prstGeom>
                  </pic:spPr>
                </pic:pic>
              </a:graphicData>
            </a:graphic>
          </wp:inline>
        </w:drawing>
      </w:r>
      <w:r w:rsidRPr="00462636">
        <w:rPr>
          <w:noProof/>
          <w:lang w:eastAsia="en-US"/>
        </w:rPr>
        <w:t xml:space="preserve">). Naudotojas gali ištrinti </w:t>
      </w:r>
      <w:r w:rsidRPr="00B837D6">
        <w:rPr>
          <w:noProof/>
          <w:lang w:eastAsia="en-US"/>
        </w:rPr>
        <w:t>SA pranešimą,</w:t>
      </w:r>
      <w:r w:rsidRPr="00505299">
        <w:rPr>
          <w:noProof/>
          <w:lang w:eastAsia="en-US"/>
        </w:rPr>
        <w:t xml:space="preserve"> jam esant šiose būsenos</w:t>
      </w:r>
      <w:r w:rsidRPr="001A69A1">
        <w:rPr>
          <w:noProof/>
          <w:lang w:eastAsia="en-US"/>
        </w:rPr>
        <w:t>e</w:t>
      </w:r>
      <w:r w:rsidRPr="00622C37">
        <w:rPr>
          <w:noProof/>
          <w:lang w:eastAsia="en-US"/>
        </w:rPr>
        <w:t xml:space="preserve">: </w:t>
      </w:r>
      <w:r w:rsidRPr="00725BF4">
        <w:rPr>
          <w:noProof/>
          <w:lang w:eastAsia="en-US"/>
        </w:rPr>
        <w:t>„</w:t>
      </w:r>
      <w:r w:rsidRPr="00725BF4">
        <w:t>Pildomas</w:t>
      </w:r>
      <w:r w:rsidRPr="00E45599">
        <w:rPr>
          <w:noProof/>
          <w:lang w:eastAsia="en-US"/>
        </w:rPr>
        <w:t>”</w:t>
      </w:r>
      <w:r w:rsidRPr="0054157F">
        <w:t>, „</w:t>
      </w:r>
      <w:r w:rsidRPr="001A51F5">
        <w:t>Patikrintas</w:t>
      </w:r>
      <w:r w:rsidRPr="00A65584">
        <w:t>“ arba „</w:t>
      </w:r>
      <w:r w:rsidRPr="00000967">
        <w:t>Patikrintas (Turi klaidų)“</w:t>
      </w:r>
      <w:r w:rsidRPr="00C90E3A">
        <w:t>.</w:t>
      </w:r>
    </w:p>
    <w:p w14:paraId="1AD8E4C8" w14:textId="63D5E83A" w:rsidR="00FE5720" w:rsidRPr="00524CBF" w:rsidRDefault="00FE5720" w:rsidP="00FE5720">
      <w:pPr>
        <w:pStyle w:val="Elsistekstas"/>
        <w:ind w:left="644" w:firstLine="0"/>
      </w:pPr>
      <w:r w:rsidRPr="00F0261C">
        <w:t xml:space="preserve">Taip pat suteikiama galimybė ištrinti dokumentą, užsakius preliminarius </w:t>
      </w:r>
      <w:r w:rsidRPr="00B11CE6">
        <w:t>duomenis SA pranešimo formos pildymui, kol duomenys dar nėra gauti.</w:t>
      </w:r>
    </w:p>
    <w:p w14:paraId="0DCD99C3" w14:textId="3F2FA07D" w:rsidR="00FE5720" w:rsidRPr="00524CBF" w:rsidRDefault="00FE5720" w:rsidP="00EA4F60">
      <w:pPr>
        <w:pStyle w:val="Elsistekstas"/>
        <w:numPr>
          <w:ilvl w:val="0"/>
          <w:numId w:val="126"/>
        </w:numPr>
        <w:rPr>
          <w:b/>
        </w:rPr>
      </w:pPr>
      <w:r w:rsidRPr="00524CBF">
        <w:rPr>
          <w:b/>
        </w:rPr>
        <w:t>Peržiūrėti pateiktą SA pranešimo ruošinį.</w:t>
      </w:r>
    </w:p>
    <w:p w14:paraId="23907DCC" w14:textId="686A00E8" w:rsidR="00FE5720" w:rsidRPr="007B05CB" w:rsidRDefault="00FE5720" w:rsidP="00FE5720">
      <w:pPr>
        <w:pStyle w:val="Elsistekstas"/>
        <w:ind w:left="644" w:firstLine="0"/>
      </w:pPr>
      <w:r w:rsidRPr="00524CBF">
        <w:t xml:space="preserve">Naudotojas gali peržiūrėti pateiktą </w:t>
      </w:r>
      <w:r w:rsidR="001F214E" w:rsidRPr="00524CBF">
        <w:t>SA pranešimą</w:t>
      </w:r>
      <w:r w:rsidRPr="00524CBF">
        <w:t xml:space="preserve"> pateiktų dokumentų sąraše, </w:t>
      </w:r>
      <w:r w:rsidRPr="00524CBF">
        <w:rPr>
          <w:noProof/>
          <w:lang w:eastAsia="en-US"/>
        </w:rPr>
        <w:t xml:space="preserve">paspaudus </w:t>
      </w:r>
      <w:r w:rsidRPr="00524CBF">
        <w:t>piktogramą „Peržiūrėti“ (</w:t>
      </w:r>
      <w:r w:rsidRPr="00DD7B7C">
        <w:rPr>
          <w:noProof/>
        </w:rPr>
        <w:drawing>
          <wp:inline distT="0" distB="0" distL="0" distR="0" wp14:anchorId="6463AD1D" wp14:editId="51223B27">
            <wp:extent cx="146304" cy="118872"/>
            <wp:effectExtent l="0" t="0" r="635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6304" cy="118872"/>
                    </a:xfrm>
                    <a:prstGeom prst="rect">
                      <a:avLst/>
                    </a:prstGeom>
                  </pic:spPr>
                </pic:pic>
              </a:graphicData>
            </a:graphic>
          </wp:inline>
        </w:drawing>
      </w:r>
      <w:r w:rsidRPr="00DD7B7C">
        <w:t xml:space="preserve">). Naudotojui atidaromas pateikto </w:t>
      </w:r>
      <w:r w:rsidR="001F214E" w:rsidRPr="0064663B">
        <w:t>SA pranešimo</w:t>
      </w:r>
      <w:r w:rsidRPr="0064663B">
        <w:t xml:space="preserve"> peržiūros langas.</w:t>
      </w:r>
    </w:p>
    <w:p w14:paraId="3B72A5C0" w14:textId="77777777" w:rsidR="00FE5720" w:rsidRPr="00CA4E20" w:rsidRDefault="00FE5720" w:rsidP="000C3624">
      <w:pPr>
        <w:pStyle w:val="Elsistekstas"/>
        <w:ind w:firstLine="0"/>
      </w:pPr>
    </w:p>
    <w:p w14:paraId="33318351" w14:textId="268D1D72" w:rsidR="000C3624" w:rsidRPr="00505299" w:rsidRDefault="000C3624" w:rsidP="00DF6D78">
      <w:pPr>
        <w:pStyle w:val="Heading4"/>
      </w:pPr>
      <w:bookmarkStart w:id="311" w:name="_Toc444741495"/>
      <w:bookmarkStart w:id="312" w:name="_Toc464122330"/>
      <w:bookmarkStart w:id="313" w:name="_Toc471743995"/>
      <w:r w:rsidRPr="00E10701">
        <w:t xml:space="preserve">SA pranešimo duomenų užsakymas </w:t>
      </w:r>
      <w:r w:rsidR="00FE5720" w:rsidRPr="00462636">
        <w:t>pateiktai</w:t>
      </w:r>
      <w:r w:rsidRPr="00B837D6">
        <w:t xml:space="preserve"> MP formai</w:t>
      </w:r>
      <w:bookmarkEnd w:id="311"/>
      <w:bookmarkEnd w:id="312"/>
      <w:bookmarkEnd w:id="313"/>
    </w:p>
    <w:p w14:paraId="46FC4696" w14:textId="6BC5217E" w:rsidR="001F214E" w:rsidRPr="00725BF4" w:rsidRDefault="001F214E" w:rsidP="001F214E">
      <w:pPr>
        <w:pStyle w:val="Elsistekstas"/>
      </w:pPr>
      <w:r w:rsidRPr="00725BF4">
        <w:t xml:space="preserve">SA pranešimą gali rengti naudotojas, kuriam projekte suteikta teisė pildyti ir/arba teikti mokėjimų paslaugas. </w:t>
      </w:r>
    </w:p>
    <w:p w14:paraId="04A2DF6E" w14:textId="69EF6D83" w:rsidR="001F214E" w:rsidRPr="001A51F5" w:rsidRDefault="001F214E" w:rsidP="001F214E">
      <w:pPr>
        <w:pStyle w:val="Elsistekstas"/>
      </w:pPr>
      <w:r w:rsidRPr="00E45599">
        <w:t xml:space="preserve">SA pranešimo formos pildymui reikalingi užsakyti pateikto ir </w:t>
      </w:r>
      <w:r w:rsidR="001B3432">
        <w:t>į</w:t>
      </w:r>
      <w:r w:rsidRPr="0054157F">
        <w:t xml:space="preserve">gyvendinančios </w:t>
      </w:r>
      <w:r w:rsidR="001B3432">
        <w:t>i</w:t>
      </w:r>
      <w:r w:rsidRPr="0054157F">
        <w:t>nstitucijos užregistruot</w:t>
      </w:r>
      <w:r w:rsidR="005C335B">
        <w:t>o</w:t>
      </w:r>
      <w:r w:rsidRPr="0054157F">
        <w:t xml:space="preserve"> MP duomenys, kuriais turi būti užpildyta preliminari SA pranešimo forma.</w:t>
      </w:r>
    </w:p>
    <w:p w14:paraId="573B830A" w14:textId="2F24CE84" w:rsidR="001F214E" w:rsidRPr="00F0261C" w:rsidRDefault="001F214E" w:rsidP="00FE5720">
      <w:pPr>
        <w:pStyle w:val="Elsistekstas"/>
      </w:pPr>
    </w:p>
    <w:p w14:paraId="321370D3" w14:textId="09ED1C8F" w:rsidR="001F214E" w:rsidRPr="00DD7B7C" w:rsidRDefault="001F214E" w:rsidP="00FE5720">
      <w:pPr>
        <w:pStyle w:val="Elsistekstas"/>
      </w:pPr>
      <w:r w:rsidRPr="00DD7B7C">
        <w:rPr>
          <w:noProof/>
        </w:rPr>
        <w:drawing>
          <wp:inline distT="0" distB="0" distL="0" distR="0" wp14:anchorId="0DD65C47" wp14:editId="7016520A">
            <wp:extent cx="6122035" cy="2898775"/>
            <wp:effectExtent l="19050" t="19050" r="12065" b="1587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122035" cy="2898775"/>
                    </a:xfrm>
                    <a:prstGeom prst="rect">
                      <a:avLst/>
                    </a:prstGeom>
                    <a:ln>
                      <a:solidFill>
                        <a:schemeClr val="tx1"/>
                      </a:solidFill>
                    </a:ln>
                  </pic:spPr>
                </pic:pic>
              </a:graphicData>
            </a:graphic>
          </wp:inline>
        </w:drawing>
      </w:r>
    </w:p>
    <w:p w14:paraId="0A732413" w14:textId="4F1FDEB1" w:rsidR="001F214E" w:rsidRPr="001A69A1" w:rsidRDefault="00583C23" w:rsidP="00D936D1">
      <w:pPr>
        <w:pStyle w:val="Paveiksleliopavadinimas"/>
      </w:pPr>
      <w:r>
        <w:t>SA pranešimo užsakymas</w:t>
      </w:r>
    </w:p>
    <w:p w14:paraId="3D218F10" w14:textId="77777777" w:rsidR="001F214E" w:rsidRPr="00E45599" w:rsidRDefault="001F214E" w:rsidP="001F214E">
      <w:pPr>
        <w:pStyle w:val="Elsistekstas"/>
        <w:ind w:left="360" w:firstLine="0"/>
        <w:rPr>
          <w:b/>
        </w:rPr>
      </w:pPr>
      <w:r w:rsidRPr="00725BF4">
        <w:rPr>
          <w:b/>
        </w:rPr>
        <w:t>Veiksmai, kuriuos galima atlikti:</w:t>
      </w:r>
    </w:p>
    <w:p w14:paraId="022F7C3F" w14:textId="3940EECC" w:rsidR="001F214E" w:rsidRPr="00A65584" w:rsidRDefault="001F214E" w:rsidP="00EA4F60">
      <w:pPr>
        <w:pStyle w:val="Elsistekstas"/>
        <w:numPr>
          <w:ilvl w:val="0"/>
          <w:numId w:val="128"/>
        </w:numPr>
      </w:pPr>
      <w:r w:rsidRPr="001A51F5">
        <w:t>Užpildyti formos laukus:</w:t>
      </w:r>
    </w:p>
    <w:tbl>
      <w:tblPr>
        <w:tblStyle w:val="Elsislentele"/>
        <w:tblW w:w="0" w:type="auto"/>
        <w:tblLook w:val="04A0" w:firstRow="1" w:lastRow="0" w:firstColumn="1" w:lastColumn="0" w:noHBand="0" w:noVBand="1"/>
      </w:tblPr>
      <w:tblGrid>
        <w:gridCol w:w="1099"/>
        <w:gridCol w:w="2073"/>
        <w:gridCol w:w="1875"/>
        <w:gridCol w:w="4480"/>
      </w:tblGrid>
      <w:tr w:rsidR="001F214E" w:rsidRPr="00524CBF" w14:paraId="1668815A" w14:textId="77777777" w:rsidTr="00AE28AE">
        <w:trPr>
          <w:cnfStyle w:val="100000000000" w:firstRow="1" w:lastRow="0" w:firstColumn="0" w:lastColumn="0" w:oddVBand="0" w:evenVBand="0" w:oddHBand="0" w:evenHBand="0" w:firstRowFirstColumn="0" w:firstRowLastColumn="0" w:lastRowFirstColumn="0" w:lastRowLastColumn="0"/>
        </w:trPr>
        <w:tc>
          <w:tcPr>
            <w:tcW w:w="1110" w:type="dxa"/>
          </w:tcPr>
          <w:p w14:paraId="62EFD1F1" w14:textId="77777777" w:rsidR="001F214E" w:rsidRPr="00DD7B7C" w:rsidRDefault="001F214E" w:rsidP="00C06146">
            <w:pPr>
              <w:pStyle w:val="Elsislentelesantraste"/>
              <w:rPr>
                <w:b/>
              </w:rPr>
            </w:pPr>
            <w:r w:rsidRPr="00DD7B7C">
              <w:t>Eil. Nr.</w:t>
            </w:r>
          </w:p>
        </w:tc>
        <w:tc>
          <w:tcPr>
            <w:tcW w:w="2095" w:type="dxa"/>
          </w:tcPr>
          <w:p w14:paraId="2555E451" w14:textId="77777777" w:rsidR="001F214E" w:rsidRPr="00CA4E20" w:rsidRDefault="001F214E" w:rsidP="00C06146">
            <w:pPr>
              <w:pStyle w:val="Elsislentelesantraste"/>
              <w:rPr>
                <w:b/>
              </w:rPr>
            </w:pPr>
            <w:r w:rsidRPr="00CA4E20">
              <w:t>Lauko pavadinimas</w:t>
            </w:r>
          </w:p>
        </w:tc>
        <w:tc>
          <w:tcPr>
            <w:tcW w:w="1895" w:type="dxa"/>
          </w:tcPr>
          <w:p w14:paraId="6B24C221" w14:textId="77777777" w:rsidR="001F214E" w:rsidRPr="00E10701" w:rsidRDefault="001F214E" w:rsidP="00C06146">
            <w:pPr>
              <w:pStyle w:val="Elsislentelesantraste"/>
              <w:rPr>
                <w:b/>
              </w:rPr>
            </w:pPr>
            <w:r w:rsidRPr="00E10701">
              <w:t>Tipas</w:t>
            </w:r>
          </w:p>
        </w:tc>
        <w:tc>
          <w:tcPr>
            <w:tcW w:w="4531" w:type="dxa"/>
          </w:tcPr>
          <w:p w14:paraId="7C38497F" w14:textId="77777777" w:rsidR="001F214E" w:rsidRPr="00462636" w:rsidRDefault="001F214E" w:rsidP="00C06146">
            <w:pPr>
              <w:pStyle w:val="Elsislentelesantraste"/>
              <w:rPr>
                <w:b/>
              </w:rPr>
            </w:pPr>
            <w:r w:rsidRPr="00462636">
              <w:t>Aprašymas</w:t>
            </w:r>
          </w:p>
        </w:tc>
      </w:tr>
      <w:tr w:rsidR="001F214E" w:rsidRPr="00524CBF" w14:paraId="6C80AFEF" w14:textId="77777777" w:rsidTr="00AE28AE">
        <w:tc>
          <w:tcPr>
            <w:tcW w:w="1110" w:type="dxa"/>
          </w:tcPr>
          <w:p w14:paraId="4237290B" w14:textId="77777777" w:rsidR="001F214E" w:rsidRPr="00B11CE6" w:rsidRDefault="001F214E" w:rsidP="00EA4F60">
            <w:pPr>
              <w:pStyle w:val="Elsistekstas"/>
              <w:numPr>
                <w:ilvl w:val="0"/>
                <w:numId w:val="127"/>
              </w:numPr>
              <w:jc w:val="left"/>
            </w:pPr>
          </w:p>
        </w:tc>
        <w:tc>
          <w:tcPr>
            <w:tcW w:w="2095" w:type="dxa"/>
          </w:tcPr>
          <w:p w14:paraId="592E728C" w14:textId="39DDDE88" w:rsidR="001F214E" w:rsidRPr="00524CBF" w:rsidRDefault="001F214E" w:rsidP="00A80554">
            <w:pPr>
              <w:pStyle w:val="Elsistekstas"/>
              <w:ind w:firstLine="0"/>
            </w:pPr>
            <w:r w:rsidRPr="00524CBF">
              <w:t>SA pranešimo parengimo data</w:t>
            </w:r>
          </w:p>
        </w:tc>
        <w:tc>
          <w:tcPr>
            <w:tcW w:w="1895" w:type="dxa"/>
          </w:tcPr>
          <w:p w14:paraId="0FAED902" w14:textId="77777777" w:rsidR="001F214E" w:rsidRPr="006E7FF9" w:rsidRDefault="001F214E" w:rsidP="00A80554">
            <w:pPr>
              <w:pStyle w:val="Elsistekstas"/>
              <w:ind w:firstLine="0"/>
            </w:pPr>
            <w:r w:rsidRPr="001248AC">
              <w:t>Data formato YYYY-MM-DD</w:t>
            </w:r>
          </w:p>
          <w:p w14:paraId="41C7CDC9" w14:textId="77777777" w:rsidR="001F214E" w:rsidRPr="00E10701" w:rsidRDefault="001F214E" w:rsidP="00A80554">
            <w:pPr>
              <w:pStyle w:val="Elsistekstas"/>
              <w:ind w:firstLine="0"/>
            </w:pPr>
            <w:r w:rsidRPr="00CA4E20">
              <w:t>Redaguojamas</w:t>
            </w:r>
          </w:p>
          <w:p w14:paraId="65ED3FBF" w14:textId="292E6A5E" w:rsidR="001F214E" w:rsidRPr="00B837D6" w:rsidRDefault="001F214E" w:rsidP="00A80554">
            <w:pPr>
              <w:pStyle w:val="Elsistekstas"/>
              <w:ind w:firstLine="0"/>
            </w:pPr>
            <w:r w:rsidRPr="00462636">
              <w:t>Privalomas</w:t>
            </w:r>
          </w:p>
        </w:tc>
        <w:tc>
          <w:tcPr>
            <w:tcW w:w="4531" w:type="dxa"/>
          </w:tcPr>
          <w:p w14:paraId="74B36386" w14:textId="77777777" w:rsidR="001F214E" w:rsidRPr="001A69A1" w:rsidRDefault="001F214E" w:rsidP="00A80554">
            <w:pPr>
              <w:pStyle w:val="Elsistekstas"/>
              <w:ind w:firstLine="0"/>
            </w:pPr>
            <w:r w:rsidRPr="00505299">
              <w:t xml:space="preserve">Nurodoma SA pranešimo parengimo data. </w:t>
            </w:r>
          </w:p>
          <w:p w14:paraId="20FE018B" w14:textId="77777777" w:rsidR="001F214E" w:rsidRPr="00E45599" w:rsidRDefault="001F214E" w:rsidP="00A80554">
            <w:pPr>
              <w:pStyle w:val="Elsistekstas"/>
              <w:ind w:firstLine="0"/>
            </w:pPr>
            <w:r w:rsidRPr="00725BF4">
              <w:t>Nurodoma data, kuri įrašoma ranka arba pasirenkama iš kalendoriaus.</w:t>
            </w:r>
          </w:p>
          <w:p w14:paraId="52CBB8E3" w14:textId="6DCAA3DE" w:rsidR="001F214E" w:rsidRPr="001A51F5" w:rsidRDefault="001F214E" w:rsidP="00A80554">
            <w:pPr>
              <w:pStyle w:val="Elsistekstas"/>
              <w:ind w:firstLine="0"/>
            </w:pPr>
          </w:p>
        </w:tc>
      </w:tr>
      <w:tr w:rsidR="001F214E" w:rsidRPr="00524CBF" w14:paraId="0D1D97D2" w14:textId="77777777" w:rsidTr="00AE28AE">
        <w:tc>
          <w:tcPr>
            <w:tcW w:w="1110" w:type="dxa"/>
          </w:tcPr>
          <w:p w14:paraId="6E63B3A9" w14:textId="77777777" w:rsidR="001F214E" w:rsidRPr="00524CBF" w:rsidRDefault="001F214E" w:rsidP="00EA4F60">
            <w:pPr>
              <w:pStyle w:val="Elsistekstas"/>
              <w:numPr>
                <w:ilvl w:val="0"/>
                <w:numId w:val="127"/>
              </w:numPr>
              <w:jc w:val="left"/>
            </w:pPr>
          </w:p>
        </w:tc>
        <w:tc>
          <w:tcPr>
            <w:tcW w:w="2095" w:type="dxa"/>
          </w:tcPr>
          <w:p w14:paraId="01F03EA7" w14:textId="4356008C" w:rsidR="001F214E" w:rsidRPr="00524CBF" w:rsidRDefault="001F214E" w:rsidP="00A80554">
            <w:pPr>
              <w:pStyle w:val="Elsistekstas"/>
              <w:ind w:firstLine="0"/>
            </w:pPr>
            <w:r w:rsidRPr="00524CBF">
              <w:t>MP numeris</w:t>
            </w:r>
          </w:p>
        </w:tc>
        <w:tc>
          <w:tcPr>
            <w:tcW w:w="1895" w:type="dxa"/>
          </w:tcPr>
          <w:p w14:paraId="78A041A4" w14:textId="555FC99C" w:rsidR="001F214E" w:rsidRPr="00524CBF" w:rsidRDefault="001F214E" w:rsidP="00A80554">
            <w:pPr>
              <w:pStyle w:val="Elsistekstas"/>
              <w:ind w:firstLine="0"/>
            </w:pPr>
            <w:r w:rsidRPr="00524CBF">
              <w:t xml:space="preserve">Išskleidžiamasis sąrašas Redaguojamas Privalomas </w:t>
            </w:r>
          </w:p>
        </w:tc>
        <w:tc>
          <w:tcPr>
            <w:tcW w:w="4531" w:type="dxa"/>
          </w:tcPr>
          <w:p w14:paraId="6AA183B2" w14:textId="77777777" w:rsidR="001F214E" w:rsidRPr="00524CBF" w:rsidRDefault="001F214E" w:rsidP="00A80554">
            <w:pPr>
              <w:pStyle w:val="Elsistekstas"/>
              <w:ind w:firstLine="0"/>
            </w:pPr>
            <w:r w:rsidRPr="00524CBF">
              <w:t xml:space="preserve">Nurodomas MP numeris, kuriam inicijuojamas SA pranešimas. </w:t>
            </w:r>
          </w:p>
          <w:p w14:paraId="37031A88" w14:textId="58D79907" w:rsidR="001F214E" w:rsidRPr="00524CBF" w:rsidRDefault="001F214E" w:rsidP="00A80554">
            <w:pPr>
              <w:pStyle w:val="Elsistekstas"/>
              <w:ind w:firstLine="0"/>
            </w:pPr>
            <w:r w:rsidRPr="00524CBF">
              <w:t xml:space="preserve">Į sąrašą patenka tik tie </w:t>
            </w:r>
            <w:r w:rsidR="00124934">
              <w:t>mokėjimo prašymai</w:t>
            </w:r>
            <w:r w:rsidRPr="00524CBF">
              <w:t>, kurių MPD2 būsen</w:t>
            </w:r>
            <w:r w:rsidR="00124934">
              <w:t>a</w:t>
            </w:r>
            <w:r w:rsidRPr="00524CBF">
              <w:t xml:space="preserve"> „Apmokėtas“</w:t>
            </w:r>
            <w:r w:rsidR="00124934">
              <w:t xml:space="preserve">, </w:t>
            </w:r>
            <w:r w:rsidRPr="00524CBF">
              <w:t>MP būsen</w:t>
            </w:r>
            <w:r w:rsidR="00124934">
              <w:t>a</w:t>
            </w:r>
            <w:r w:rsidRPr="00524CBF">
              <w:t xml:space="preserve"> „Užregistruotas“ arba „Apmokėtas“</w:t>
            </w:r>
            <w:r w:rsidR="00124934">
              <w:t xml:space="preserve"> ir MPD2 neturi deklaruotinumo EK datos</w:t>
            </w:r>
            <w:r w:rsidRPr="00524CBF">
              <w:t>.</w:t>
            </w:r>
          </w:p>
        </w:tc>
      </w:tr>
      <w:tr w:rsidR="001F214E" w:rsidRPr="00524CBF" w14:paraId="70BC4C8C" w14:textId="77777777" w:rsidTr="00AE28AE">
        <w:tc>
          <w:tcPr>
            <w:tcW w:w="1110" w:type="dxa"/>
          </w:tcPr>
          <w:p w14:paraId="5C0026DD" w14:textId="77777777" w:rsidR="001F214E" w:rsidRPr="00524CBF" w:rsidRDefault="001F214E" w:rsidP="00EA4F60">
            <w:pPr>
              <w:pStyle w:val="Elsistekstas"/>
              <w:numPr>
                <w:ilvl w:val="0"/>
                <w:numId w:val="127"/>
              </w:numPr>
              <w:jc w:val="left"/>
            </w:pPr>
          </w:p>
        </w:tc>
        <w:tc>
          <w:tcPr>
            <w:tcW w:w="2095" w:type="dxa"/>
          </w:tcPr>
          <w:p w14:paraId="0CDFE48C" w14:textId="02D17ECA" w:rsidR="001F214E" w:rsidRPr="00524CBF" w:rsidRDefault="001F214E" w:rsidP="00A80554">
            <w:pPr>
              <w:pStyle w:val="Elsistekstas"/>
              <w:ind w:firstLine="0"/>
            </w:pPr>
            <w:r w:rsidRPr="00524CBF">
              <w:t>MP parengimo data</w:t>
            </w:r>
          </w:p>
        </w:tc>
        <w:tc>
          <w:tcPr>
            <w:tcW w:w="1895" w:type="dxa"/>
          </w:tcPr>
          <w:p w14:paraId="044F96CB" w14:textId="39F9BC76" w:rsidR="001F214E" w:rsidRPr="00524CBF" w:rsidRDefault="001F214E" w:rsidP="00A80554">
            <w:pPr>
              <w:pStyle w:val="Elsistekstas"/>
              <w:ind w:firstLine="0"/>
            </w:pPr>
            <w:r w:rsidRPr="00524CBF">
              <w:t>Data formato YYYY-MM-DD</w:t>
            </w:r>
          </w:p>
        </w:tc>
        <w:tc>
          <w:tcPr>
            <w:tcW w:w="4531" w:type="dxa"/>
          </w:tcPr>
          <w:p w14:paraId="7C58AB9B" w14:textId="62169169" w:rsidR="001F214E" w:rsidRPr="00524CBF" w:rsidRDefault="001F214E" w:rsidP="00A80554">
            <w:pPr>
              <w:pStyle w:val="Elsistekstas"/>
              <w:ind w:firstLine="0"/>
            </w:pPr>
            <w:r w:rsidRPr="00524CBF">
              <w:t xml:space="preserve">Automatiškai pateikiama pasirinkto MP (pagal pasirinktą lauko „MP numeris“ reikšmę) </w:t>
            </w:r>
            <w:r w:rsidR="00583B53">
              <w:t>parengimo data</w:t>
            </w:r>
            <w:r w:rsidRPr="00524CBF">
              <w:t>.</w:t>
            </w:r>
          </w:p>
        </w:tc>
      </w:tr>
    </w:tbl>
    <w:p w14:paraId="0815856A" w14:textId="6EEA8AE1" w:rsidR="001F214E" w:rsidRPr="00524CBF" w:rsidRDefault="001F214E" w:rsidP="00FE5720">
      <w:pPr>
        <w:pStyle w:val="Elsistekstas"/>
      </w:pPr>
    </w:p>
    <w:p w14:paraId="2B420320" w14:textId="16D54A41" w:rsidR="001F214E" w:rsidRPr="00524CBF" w:rsidRDefault="001F214E" w:rsidP="00EA4F60">
      <w:pPr>
        <w:pStyle w:val="Elsistekstas"/>
        <w:numPr>
          <w:ilvl w:val="0"/>
          <w:numId w:val="128"/>
        </w:numPr>
      </w:pPr>
      <w:r w:rsidRPr="00524CBF">
        <w:t xml:space="preserve">Su rengiamu </w:t>
      </w:r>
      <w:r w:rsidR="001E6242">
        <w:t>SA pranešimu</w:t>
      </w:r>
      <w:r w:rsidRPr="00524CBF">
        <w:t xml:space="preserve"> galima atlikti šiuos veiksmus:</w:t>
      </w:r>
    </w:p>
    <w:p w14:paraId="4E5C24B8" w14:textId="08BF5ADE" w:rsidR="001F214E" w:rsidRPr="00524CBF" w:rsidRDefault="001F214E" w:rsidP="00EA4F60">
      <w:pPr>
        <w:pStyle w:val="Elsistekstas"/>
        <w:numPr>
          <w:ilvl w:val="1"/>
          <w:numId w:val="128"/>
        </w:numPr>
      </w:pPr>
      <w:r w:rsidRPr="00524CBF">
        <w:rPr>
          <w:b/>
        </w:rPr>
        <w:t>Išsaugoti</w:t>
      </w:r>
      <w:r w:rsidRPr="00524CBF">
        <w:t xml:space="preserve"> – paspaudus mygtuką „Saugoti“, jeigu klaidų nebuvo rasta, išsaugomi ir užsakomi SA pranešimo duomenys. Sėkmingam formos išsaugojimui privalo būti nurodyti šie duomenys: </w:t>
      </w:r>
    </w:p>
    <w:p w14:paraId="2C2646DB" w14:textId="0F8E62AD" w:rsidR="001F214E" w:rsidRPr="00524CBF" w:rsidRDefault="00710AF1" w:rsidP="00EA4F60">
      <w:pPr>
        <w:pStyle w:val="Elsistekstas"/>
        <w:numPr>
          <w:ilvl w:val="2"/>
          <w:numId w:val="128"/>
        </w:numPr>
      </w:pPr>
      <w:r>
        <w:t xml:space="preserve"> </w:t>
      </w:r>
      <w:r w:rsidR="001F214E" w:rsidRPr="00524CBF">
        <w:t xml:space="preserve">SA pranešimo </w:t>
      </w:r>
      <w:r>
        <w:t>pa</w:t>
      </w:r>
      <w:r w:rsidR="001F214E" w:rsidRPr="00524CBF">
        <w:t>rengimo data;</w:t>
      </w:r>
    </w:p>
    <w:p w14:paraId="3FF97944" w14:textId="2A4ACE31" w:rsidR="001F214E" w:rsidRPr="00524CBF" w:rsidRDefault="00710AF1" w:rsidP="00EA4F60">
      <w:pPr>
        <w:pStyle w:val="Elsistekstas"/>
        <w:numPr>
          <w:ilvl w:val="2"/>
          <w:numId w:val="128"/>
        </w:numPr>
      </w:pPr>
      <w:r>
        <w:t xml:space="preserve"> </w:t>
      </w:r>
      <w:r w:rsidR="001F214E" w:rsidRPr="00524CBF">
        <w:t>MP numeris.</w:t>
      </w:r>
    </w:p>
    <w:p w14:paraId="383EBB48" w14:textId="12D4FD3A" w:rsidR="001F214E" w:rsidRPr="00524CBF" w:rsidRDefault="00710AF1" w:rsidP="00EA4F60">
      <w:pPr>
        <w:pStyle w:val="Elsistekstas"/>
        <w:numPr>
          <w:ilvl w:val="1"/>
          <w:numId w:val="128"/>
        </w:numPr>
      </w:pPr>
      <w:r>
        <w:rPr>
          <w:b/>
        </w:rPr>
        <w:t>Grįžti</w:t>
      </w:r>
      <w:r w:rsidR="001F214E" w:rsidRPr="00524CBF">
        <w:t xml:space="preserve"> – uždaromas </w:t>
      </w:r>
      <w:r w:rsidR="00FC4BDB" w:rsidRPr="00524CBF">
        <w:t>SA pranešimo rengimo langas neužsakius SA pranešimo preliminarių duomenų.</w:t>
      </w:r>
    </w:p>
    <w:p w14:paraId="5B44C5BD" w14:textId="1003623B" w:rsidR="00122862" w:rsidRPr="00524CBF" w:rsidRDefault="00122862" w:rsidP="00DF6D78">
      <w:pPr>
        <w:pStyle w:val="Heading4"/>
      </w:pPr>
      <w:bookmarkStart w:id="314" w:name="_Toc444741496"/>
      <w:bookmarkStart w:id="315" w:name="_Toc464122331"/>
      <w:bookmarkStart w:id="316" w:name="_Toc471743996"/>
      <w:r w:rsidRPr="00524CBF">
        <w:t>SA pranešimo rengimas</w:t>
      </w:r>
      <w:r w:rsidR="000C3624" w:rsidRPr="00524CBF">
        <w:t xml:space="preserve"> ir redagavimas</w:t>
      </w:r>
      <w:bookmarkEnd w:id="314"/>
      <w:bookmarkEnd w:id="315"/>
      <w:bookmarkEnd w:id="316"/>
    </w:p>
    <w:p w14:paraId="2A062D7A" w14:textId="77777777" w:rsidR="00FC4BDB" w:rsidRPr="00524CBF" w:rsidRDefault="00FC4BDB" w:rsidP="00FC4BDB">
      <w:pPr>
        <w:pStyle w:val="Elsistekstas"/>
      </w:pPr>
      <w:r w:rsidRPr="00524CBF">
        <w:t xml:space="preserve">SA pranešimą gali rengti naudotojas, kuriam projekte suteikta teisė pildyti ir/arba teikti mokėjimų paslaugas. </w:t>
      </w:r>
    </w:p>
    <w:p w14:paraId="1825431E" w14:textId="4328A1F0" w:rsidR="00FC4BDB" w:rsidRDefault="00FC4BDB" w:rsidP="00FC4BDB">
      <w:pPr>
        <w:pStyle w:val="Elsistekstas"/>
        <w:tabs>
          <w:tab w:val="left" w:pos="709"/>
        </w:tabs>
      </w:pPr>
      <w:r w:rsidRPr="00524CBF">
        <w:t>SA pranešimo rengimo / redagavimo langas pasiekiamas meniu pasirinkus „Mokėjimai“ -&gt; „SA pranešimai“. Atsidariusiame SA pranešimų sąraše rengiamų dokumentų dalyje pasirenkamas SA pranešimas ir spaudžiama piktograma „Redaguoti“ (</w:t>
      </w:r>
      <w:r w:rsidRPr="000C6271">
        <w:rPr>
          <w:noProof/>
        </w:rPr>
        <w:drawing>
          <wp:inline distT="0" distB="0" distL="0" distR="0" wp14:anchorId="688CA625" wp14:editId="2CBE6793">
            <wp:extent cx="192024" cy="164592"/>
            <wp:effectExtent l="0" t="0" r="0" b="698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2024" cy="164592"/>
                    </a:xfrm>
                    <a:prstGeom prst="rect">
                      <a:avLst/>
                    </a:prstGeom>
                  </pic:spPr>
                </pic:pic>
              </a:graphicData>
            </a:graphic>
          </wp:inline>
        </w:drawing>
      </w:r>
      <w:r w:rsidRPr="00524CBF">
        <w:t>).</w:t>
      </w:r>
    </w:p>
    <w:p w14:paraId="21FDCA3F" w14:textId="40CDFFC9" w:rsidR="001F6877" w:rsidRPr="00725BF4" w:rsidRDefault="001F6877" w:rsidP="001F6877">
      <w:pPr>
        <w:pStyle w:val="Elsistekstas"/>
      </w:pPr>
      <w:r w:rsidRPr="006E7FF9">
        <w:t xml:space="preserve">Naudotojas gali redaguoti anksčiau išsaugotą savo ar kito naudotojo parengtą / užsakytą </w:t>
      </w:r>
      <w:r w:rsidR="005B32A0">
        <w:t xml:space="preserve">SA pranešimo </w:t>
      </w:r>
      <w:r w:rsidRPr="006E7FF9">
        <w:t>formą.</w:t>
      </w:r>
      <w:r w:rsidRPr="00E10701">
        <w:t xml:space="preserve"> </w:t>
      </w:r>
      <w:r w:rsidR="005B32A0">
        <w:t>SA pranešimo</w:t>
      </w:r>
      <w:r w:rsidRPr="00462636">
        <w:t xml:space="preserve"> formą vienu metu gali redaguoti tik vienas naudotojas. Kol vienas naudotojas redaguoja </w:t>
      </w:r>
      <w:r w:rsidR="005B32A0">
        <w:t>SA pranešimo</w:t>
      </w:r>
      <w:r w:rsidRPr="00462636">
        <w:t xml:space="preserve"> formą, kitiems naudotojams ši forma bus atvaizd</w:t>
      </w:r>
      <w:r w:rsidRPr="00B837D6">
        <w:t xml:space="preserve">uojama peržiūros režimu bei pateikiamas pranešimas </w:t>
      </w:r>
      <w:r w:rsidRPr="00505299">
        <w:t>„&lt;DMS naudotojo vardas, pavardė&gt; redaguoja formą“</w:t>
      </w:r>
      <w:r w:rsidRPr="00725BF4">
        <w:t>.</w:t>
      </w:r>
    </w:p>
    <w:p w14:paraId="2E15D1B1" w14:textId="77777777" w:rsidR="001F6877" w:rsidRPr="00524CBF" w:rsidRDefault="001F6877" w:rsidP="00FC4BDB">
      <w:pPr>
        <w:pStyle w:val="Elsistekstas"/>
        <w:tabs>
          <w:tab w:val="left" w:pos="709"/>
        </w:tabs>
      </w:pPr>
    </w:p>
    <w:p w14:paraId="49722D27" w14:textId="65BCD946" w:rsidR="00FC4BDB" w:rsidRDefault="00FC4BDB" w:rsidP="00FC4BDB">
      <w:pPr>
        <w:pStyle w:val="Elsistekstas"/>
      </w:pPr>
      <w:r w:rsidRPr="00524CBF">
        <w:rPr>
          <w:rFonts w:eastAsia="Times New Roman"/>
          <w:noProof/>
          <w:sz w:val="16"/>
          <w:szCs w:val="16"/>
        </w:rPr>
        <w:drawing>
          <wp:inline distT="0" distB="0" distL="0" distR="0" wp14:anchorId="18E85183" wp14:editId="3DDA6541">
            <wp:extent cx="6122035" cy="6767195"/>
            <wp:effectExtent l="19050" t="19050" r="12065" b="146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 pranešimas rengiamas.png"/>
                    <pic:cNvPicPr/>
                  </pic:nvPicPr>
                  <pic:blipFill>
                    <a:blip r:embed="rId118">
                      <a:extLst>
                        <a:ext uri="{28A0092B-C50C-407E-A947-70E740481C1C}">
                          <a14:useLocalDpi xmlns:a14="http://schemas.microsoft.com/office/drawing/2010/main" val="0"/>
                        </a:ext>
                      </a:extLst>
                    </a:blip>
                    <a:stretch>
                      <a:fillRect/>
                    </a:stretch>
                  </pic:blipFill>
                  <pic:spPr>
                    <a:xfrm>
                      <a:off x="0" y="0"/>
                      <a:ext cx="6122035" cy="6767195"/>
                    </a:xfrm>
                    <a:prstGeom prst="rect">
                      <a:avLst/>
                    </a:prstGeom>
                    <a:ln>
                      <a:solidFill>
                        <a:schemeClr val="tx1"/>
                      </a:solidFill>
                    </a:ln>
                  </pic:spPr>
                </pic:pic>
              </a:graphicData>
            </a:graphic>
          </wp:inline>
        </w:drawing>
      </w:r>
    </w:p>
    <w:p w14:paraId="3D531097" w14:textId="14AF1820" w:rsidR="00185D07" w:rsidRPr="001A69A1" w:rsidRDefault="005533D4" w:rsidP="00D936D1">
      <w:pPr>
        <w:pStyle w:val="Paveiksleliopavadinimas"/>
      </w:pPr>
      <w:r>
        <w:t>SA pranešimo rengimas</w:t>
      </w:r>
      <w:r w:rsidR="00185D07" w:rsidRPr="00B837D6">
        <w:t xml:space="preserve"> </w:t>
      </w:r>
    </w:p>
    <w:p w14:paraId="28759AE9" w14:textId="54442DC2" w:rsidR="00FC4BDB" w:rsidRPr="00617190" w:rsidRDefault="00FC4BDB" w:rsidP="00FC4BDB">
      <w:pPr>
        <w:pStyle w:val="Elsistekstas"/>
      </w:pPr>
    </w:p>
    <w:p w14:paraId="569C5E91" w14:textId="7314A4C2" w:rsidR="00FC4BDB" w:rsidRPr="004359C0" w:rsidRDefault="00FC4BDB" w:rsidP="00FC4BDB">
      <w:pPr>
        <w:pStyle w:val="Elsistekstas"/>
        <w:ind w:left="360" w:firstLine="0"/>
        <w:rPr>
          <w:b/>
        </w:rPr>
      </w:pPr>
      <w:r w:rsidRPr="00576566">
        <w:rPr>
          <w:b/>
        </w:rPr>
        <w:t>Veiksmai, kuriuos galima atlikti:</w:t>
      </w:r>
    </w:p>
    <w:p w14:paraId="75BDF796" w14:textId="505A0881" w:rsidR="00FC4BDB" w:rsidRPr="001248AC" w:rsidRDefault="00F122B3" w:rsidP="00EA4F60">
      <w:pPr>
        <w:pStyle w:val="Elsistekstas"/>
        <w:numPr>
          <w:ilvl w:val="0"/>
          <w:numId w:val="129"/>
        </w:numPr>
        <w:rPr>
          <w:b/>
        </w:rPr>
      </w:pPr>
      <w:r>
        <w:t>Paredaguoti</w:t>
      </w:r>
      <w:r w:rsidRPr="001248AC">
        <w:t xml:space="preserve"> </w:t>
      </w:r>
      <w:r w:rsidR="00FC4BDB" w:rsidRPr="001248AC">
        <w:t xml:space="preserve">SA pranešimo </w:t>
      </w:r>
      <w:r>
        <w:t>pa</w:t>
      </w:r>
      <w:r w:rsidR="00FC4BDB" w:rsidRPr="001248AC">
        <w:t>rengimo datą</w:t>
      </w:r>
      <w:r>
        <w:t>, kuri buvo nurodyta</w:t>
      </w:r>
      <w:r w:rsidR="00FC4BDB" w:rsidRPr="001248AC">
        <w:t xml:space="preserve"> pagrindiniame SA pranešimo rengimo lange;</w:t>
      </w:r>
    </w:p>
    <w:p w14:paraId="5DC246A6" w14:textId="238BFD49" w:rsidR="00FC4BDB" w:rsidRPr="00617190" w:rsidRDefault="00FC4BDB" w:rsidP="00EA4F60">
      <w:pPr>
        <w:pStyle w:val="Elsistekstas"/>
        <w:numPr>
          <w:ilvl w:val="0"/>
          <w:numId w:val="129"/>
        </w:numPr>
        <w:rPr>
          <w:b/>
        </w:rPr>
      </w:pPr>
      <w:r w:rsidRPr="006E7FF9">
        <w:t>Peržiūrėti tam tikro fizinio rodiklio tiekėjo informaciją</w:t>
      </w:r>
      <w:r w:rsidR="008C45C9" w:rsidRPr="00DD7B7C">
        <w:t xml:space="preserve"> ir išlaidų pagrindimo dokumentų sąrašą. </w:t>
      </w:r>
      <w:r w:rsidR="005B73FC" w:rsidRPr="0064663B">
        <w:t>Lango atidarymui</w:t>
      </w:r>
      <w:r w:rsidR="008C45C9" w:rsidRPr="00CA4E20">
        <w:t xml:space="preserve"> reikia</w:t>
      </w:r>
      <w:r w:rsidRPr="00E10701">
        <w:t xml:space="preserve"> fizinių rodiklių ir jų tiekėjų sąrašinėje ties konkrečiu tiekėju </w:t>
      </w:r>
      <w:r w:rsidR="008C45C9" w:rsidRPr="00462636">
        <w:t>paspausti</w:t>
      </w:r>
      <w:r w:rsidRPr="00B837D6">
        <w:t xml:space="preserve"> piktogramą „Redaguoti“ (</w:t>
      </w:r>
      <w:r w:rsidRPr="00524CBF">
        <w:rPr>
          <w:noProof/>
        </w:rPr>
        <w:drawing>
          <wp:inline distT="0" distB="0" distL="0" distR="0" wp14:anchorId="7D576927" wp14:editId="4F9BE319">
            <wp:extent cx="192024" cy="164592"/>
            <wp:effectExtent l="0" t="0" r="0" b="698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2024" cy="164592"/>
                    </a:xfrm>
                    <a:prstGeom prst="rect">
                      <a:avLst/>
                    </a:prstGeom>
                  </pic:spPr>
                </pic:pic>
              </a:graphicData>
            </a:graphic>
          </wp:inline>
        </w:drawing>
      </w:r>
      <w:r w:rsidRPr="00524CBF">
        <w:t>).</w:t>
      </w:r>
    </w:p>
    <w:p w14:paraId="0B191B07" w14:textId="53D4D1F8" w:rsidR="00FC4BDB" w:rsidRPr="00524CBF" w:rsidRDefault="00FC4BDB" w:rsidP="00FC4BDB">
      <w:pPr>
        <w:pStyle w:val="Elsistekstas"/>
        <w:ind w:left="360" w:firstLine="0"/>
        <w:rPr>
          <w:b/>
        </w:rPr>
      </w:pPr>
      <w:r w:rsidRPr="00524CBF">
        <w:rPr>
          <w:noProof/>
        </w:rPr>
        <w:drawing>
          <wp:inline distT="0" distB="0" distL="0" distR="0" wp14:anchorId="46C06617" wp14:editId="19BFD89C">
            <wp:extent cx="6122035" cy="3201670"/>
            <wp:effectExtent l="19050" t="19050" r="12065" b="1778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122035" cy="3201670"/>
                    </a:xfrm>
                    <a:prstGeom prst="rect">
                      <a:avLst/>
                    </a:prstGeom>
                    <a:ln>
                      <a:solidFill>
                        <a:schemeClr val="tx1"/>
                      </a:solidFill>
                    </a:ln>
                  </pic:spPr>
                </pic:pic>
              </a:graphicData>
            </a:graphic>
          </wp:inline>
        </w:drawing>
      </w:r>
    </w:p>
    <w:p w14:paraId="3A56F31E" w14:textId="1C3D45B7" w:rsidR="008C45C9" w:rsidRPr="001A69A1" w:rsidRDefault="005B73FC" w:rsidP="00D936D1">
      <w:pPr>
        <w:pStyle w:val="Paveiksleliopavadinimas"/>
      </w:pPr>
      <w:r w:rsidRPr="00505299">
        <w:t>Tiekėjo informacija ir jo išlaidų pagrindimo dokumentų sąrašinė</w:t>
      </w:r>
    </w:p>
    <w:p w14:paraId="44FAFE93" w14:textId="6A52D7A4" w:rsidR="005B73FC" w:rsidRPr="00617190" w:rsidRDefault="00FC4BDB" w:rsidP="00EA4F60">
      <w:pPr>
        <w:pStyle w:val="Elsistekstas"/>
        <w:numPr>
          <w:ilvl w:val="0"/>
          <w:numId w:val="129"/>
        </w:numPr>
        <w:rPr>
          <w:b/>
        </w:rPr>
      </w:pPr>
      <w:r w:rsidRPr="00725BF4">
        <w:t>Peržiūrėti tam tikro tiekėjo išl</w:t>
      </w:r>
      <w:r w:rsidR="005B73FC" w:rsidRPr="00725BF4">
        <w:t xml:space="preserve">aidų </w:t>
      </w:r>
      <w:r w:rsidR="007E3684">
        <w:t>apmokėjimo įrodymo</w:t>
      </w:r>
      <w:r w:rsidR="005B73FC" w:rsidRPr="00725BF4">
        <w:t xml:space="preserve"> dokument</w:t>
      </w:r>
      <w:r w:rsidR="007E3684">
        <w:t>us</w:t>
      </w:r>
      <w:r w:rsidR="005B73FC" w:rsidRPr="00725BF4">
        <w:t>. Lango atidarymui reikia išlaidų pagrindimo dokumentų sąrašinė</w:t>
      </w:r>
      <w:r w:rsidR="005B73FC" w:rsidRPr="00E45599">
        <w:t>je ties konkrečiu dokumentu paspausti piktogramą „Redaguoti“ (</w:t>
      </w:r>
      <w:r w:rsidR="005B73FC" w:rsidRPr="00524CBF">
        <w:rPr>
          <w:noProof/>
        </w:rPr>
        <w:drawing>
          <wp:inline distT="0" distB="0" distL="0" distR="0" wp14:anchorId="2DE4AED7" wp14:editId="44D38C34">
            <wp:extent cx="192024" cy="164592"/>
            <wp:effectExtent l="0" t="0" r="0" b="698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2024" cy="164592"/>
                    </a:xfrm>
                    <a:prstGeom prst="rect">
                      <a:avLst/>
                    </a:prstGeom>
                  </pic:spPr>
                </pic:pic>
              </a:graphicData>
            </a:graphic>
          </wp:inline>
        </w:drawing>
      </w:r>
      <w:r w:rsidR="005B73FC" w:rsidRPr="00524CBF">
        <w:t xml:space="preserve">). </w:t>
      </w:r>
    </w:p>
    <w:p w14:paraId="0FF842C7" w14:textId="2BEBB64A" w:rsidR="005B73FC" w:rsidRPr="0086638A" w:rsidRDefault="005B73FC" w:rsidP="005B73FC">
      <w:pPr>
        <w:pStyle w:val="Elsistekstas"/>
        <w:ind w:left="360" w:firstLine="0"/>
        <w:rPr>
          <w:noProof/>
          <w:lang w:eastAsia="en-US"/>
        </w:rPr>
      </w:pPr>
      <w:r w:rsidRPr="0086638A">
        <w:rPr>
          <w:noProof/>
          <w:lang w:eastAsia="en-US"/>
        </w:rPr>
        <w:t xml:space="preserve"> </w:t>
      </w:r>
      <w:r w:rsidRPr="00524CBF">
        <w:rPr>
          <w:noProof/>
        </w:rPr>
        <w:drawing>
          <wp:inline distT="0" distB="0" distL="0" distR="0" wp14:anchorId="552C0BC9" wp14:editId="569CE430">
            <wp:extent cx="6122035" cy="3756660"/>
            <wp:effectExtent l="19050" t="19050" r="12065" b="1524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122035" cy="3756660"/>
                    </a:xfrm>
                    <a:prstGeom prst="rect">
                      <a:avLst/>
                    </a:prstGeom>
                    <a:ln>
                      <a:solidFill>
                        <a:schemeClr val="tx1"/>
                      </a:solidFill>
                    </a:ln>
                  </pic:spPr>
                </pic:pic>
              </a:graphicData>
            </a:graphic>
          </wp:inline>
        </w:drawing>
      </w:r>
    </w:p>
    <w:p w14:paraId="20F9AECA" w14:textId="75A838E5" w:rsidR="005B73FC" w:rsidRPr="00622C37" w:rsidRDefault="005B73FC" w:rsidP="00D936D1">
      <w:pPr>
        <w:pStyle w:val="Paveiksleliopavadinimas"/>
      </w:pPr>
      <w:r w:rsidRPr="00505299">
        <w:t>Išlaidų pagrindimo dokumento ir jo išlaidų apmokėjimo įrodymo dokume</w:t>
      </w:r>
      <w:r w:rsidRPr="001A69A1">
        <w:t>ntų sąrašinė</w:t>
      </w:r>
    </w:p>
    <w:p w14:paraId="571A322F" w14:textId="77777777" w:rsidR="005B73FC" w:rsidRPr="00000967" w:rsidRDefault="005B73FC" w:rsidP="005B73FC">
      <w:pPr>
        <w:pStyle w:val="Elsistekstas"/>
        <w:ind w:left="284" w:firstLine="0"/>
      </w:pPr>
      <w:r w:rsidRPr="00725BF4">
        <w:rPr>
          <w:b/>
        </w:rPr>
        <w:t>Naujo išlaidų apmokėjimo įrodymo</w:t>
      </w:r>
      <w:r w:rsidRPr="00E45599">
        <w:rPr>
          <w:b/>
        </w:rPr>
        <w:t xml:space="preserve"> dok</w:t>
      </w:r>
      <w:r w:rsidRPr="0054157F">
        <w:rPr>
          <w:b/>
        </w:rPr>
        <w:t xml:space="preserve">umento ir jo rinkmenų </w:t>
      </w:r>
      <w:r w:rsidRPr="001A51F5">
        <w:rPr>
          <w:b/>
        </w:rPr>
        <w:t>pridėjimas arba redagavimas</w:t>
      </w:r>
    </w:p>
    <w:p w14:paraId="6FBBBFEE" w14:textId="347B9FA8" w:rsidR="005B73FC" w:rsidRPr="00524CBF" w:rsidRDefault="005B73FC" w:rsidP="00EA4F60">
      <w:pPr>
        <w:pStyle w:val="Elsistekstas"/>
        <w:numPr>
          <w:ilvl w:val="0"/>
          <w:numId w:val="129"/>
        </w:numPr>
      </w:pPr>
      <w:r w:rsidRPr="00F0261C">
        <w:t>Pridėti naują išlaidų apmokėjimo įrodymo dokumentą arba jį paredaguoti:</w:t>
      </w:r>
    </w:p>
    <w:p w14:paraId="53AA60F0" w14:textId="21469364" w:rsidR="005B73FC" w:rsidRPr="00524CBF" w:rsidRDefault="005B73FC" w:rsidP="00EA4F60">
      <w:pPr>
        <w:pStyle w:val="Elsistekstas"/>
        <w:numPr>
          <w:ilvl w:val="1"/>
          <w:numId w:val="129"/>
        </w:numPr>
      </w:pPr>
      <w:r w:rsidRPr="00524CBF">
        <w:t xml:space="preserve">Pridėti naują išlaidų apmokėjimo įrodymo dokumentą, </w:t>
      </w:r>
      <w:r w:rsidR="005F29F9" w:rsidRPr="00524CBF">
        <w:t xml:space="preserve">išlaidų pagrindimo dokumento </w:t>
      </w:r>
      <w:r w:rsidRPr="00524CBF">
        <w:t xml:space="preserve">formoje paspaudus mygtuką „Įkelti dokumentą“. </w:t>
      </w:r>
    </w:p>
    <w:p w14:paraId="32738808" w14:textId="4FED29D5" w:rsidR="005B73FC" w:rsidRPr="006E7FF9" w:rsidRDefault="005B73FC" w:rsidP="00EA4F60">
      <w:pPr>
        <w:pStyle w:val="Elsistekstas"/>
        <w:numPr>
          <w:ilvl w:val="1"/>
          <w:numId w:val="129"/>
        </w:numPr>
      </w:pPr>
      <w:r w:rsidRPr="00524CBF">
        <w:t>Paredaguoti pridėtą išlaidų apmokėjimo įrodymo dokumentą, konkrečiu išlaidų apmokėjimo įrodymo dokumentu, paspaudus piktogramą „Redaguoti“ (</w:t>
      </w:r>
      <w:r w:rsidRPr="001248AC">
        <w:rPr>
          <w:noProof/>
        </w:rPr>
        <w:drawing>
          <wp:inline distT="0" distB="0" distL="0" distR="0" wp14:anchorId="7E4D5C46" wp14:editId="3ED4B26A">
            <wp:extent cx="192024" cy="164592"/>
            <wp:effectExtent l="0" t="0" r="0" b="698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2024" cy="164592"/>
                    </a:xfrm>
                    <a:prstGeom prst="rect">
                      <a:avLst/>
                    </a:prstGeom>
                  </pic:spPr>
                </pic:pic>
              </a:graphicData>
            </a:graphic>
          </wp:inline>
        </w:drawing>
      </w:r>
      <w:r w:rsidRPr="001248AC">
        <w:t xml:space="preserve">). </w:t>
      </w:r>
    </w:p>
    <w:p w14:paraId="15367772" w14:textId="77777777" w:rsidR="005B73FC" w:rsidRPr="001248AC" w:rsidRDefault="005B73FC" w:rsidP="005B73FC">
      <w:pPr>
        <w:pStyle w:val="Elsistekstas"/>
        <w:ind w:left="360" w:firstLine="0"/>
      </w:pPr>
      <w:r w:rsidRPr="001248AC">
        <w:rPr>
          <w:noProof/>
        </w:rPr>
        <w:drawing>
          <wp:inline distT="0" distB="0" distL="0" distR="0" wp14:anchorId="58C2A1B5" wp14:editId="5E61A2FF">
            <wp:extent cx="6124575" cy="6296025"/>
            <wp:effectExtent l="19050" t="19050" r="28575" b="2857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24575" cy="6296025"/>
                    </a:xfrm>
                    <a:prstGeom prst="rect">
                      <a:avLst/>
                    </a:prstGeom>
                    <a:noFill/>
                    <a:ln>
                      <a:solidFill>
                        <a:schemeClr val="tx1"/>
                      </a:solidFill>
                    </a:ln>
                  </pic:spPr>
                </pic:pic>
              </a:graphicData>
            </a:graphic>
          </wp:inline>
        </w:drawing>
      </w:r>
    </w:p>
    <w:p w14:paraId="65911067" w14:textId="519BAAF7" w:rsidR="005B73FC" w:rsidRPr="00622C37" w:rsidRDefault="002223C2" w:rsidP="00D936D1">
      <w:pPr>
        <w:pStyle w:val="Paveiksleliopavadinimas"/>
      </w:pPr>
      <w:r>
        <w:t>SA pranešimas</w:t>
      </w:r>
      <w:r w:rsidR="005B73FC" w:rsidRPr="00505299">
        <w:t xml:space="preserve"> – Išlaidų apmokėjimo į</w:t>
      </w:r>
      <w:r w:rsidR="005B73FC" w:rsidRPr="001A69A1">
        <w:t>rodymo dokumento ir jo rinkmenų pridėjimas / redagavimas</w:t>
      </w:r>
    </w:p>
    <w:p w14:paraId="092F1DE8" w14:textId="77777777" w:rsidR="005B73FC" w:rsidRPr="00725BF4" w:rsidRDefault="005B73FC" w:rsidP="00EA4F60">
      <w:pPr>
        <w:pStyle w:val="Elsistekstas"/>
        <w:numPr>
          <w:ilvl w:val="1"/>
          <w:numId w:val="129"/>
        </w:numPr>
      </w:pPr>
      <w:r w:rsidRPr="00725BF4">
        <w:t>Užpildyti formos laukus apie išlaidų apmokėjimo įrodymo dokumentą:</w:t>
      </w:r>
    </w:p>
    <w:tbl>
      <w:tblPr>
        <w:tblStyle w:val="Elsislentele"/>
        <w:tblW w:w="0" w:type="auto"/>
        <w:tblLook w:val="04A0" w:firstRow="1" w:lastRow="0" w:firstColumn="1" w:lastColumn="0" w:noHBand="0" w:noVBand="1"/>
      </w:tblPr>
      <w:tblGrid>
        <w:gridCol w:w="979"/>
        <w:gridCol w:w="2103"/>
        <w:gridCol w:w="1824"/>
        <w:gridCol w:w="4621"/>
      </w:tblGrid>
      <w:tr w:rsidR="005B73FC" w:rsidRPr="00524CBF" w14:paraId="58696D32" w14:textId="77777777" w:rsidTr="00AE28AE">
        <w:trPr>
          <w:cnfStyle w:val="100000000000" w:firstRow="1" w:lastRow="0" w:firstColumn="0" w:lastColumn="0" w:oddVBand="0" w:evenVBand="0" w:oddHBand="0" w:evenHBand="0" w:firstRowFirstColumn="0" w:firstRowLastColumn="0" w:lastRowFirstColumn="0" w:lastRowLastColumn="0"/>
        </w:trPr>
        <w:tc>
          <w:tcPr>
            <w:tcW w:w="988" w:type="dxa"/>
          </w:tcPr>
          <w:p w14:paraId="6F9B02A1" w14:textId="77777777" w:rsidR="005B73FC" w:rsidRPr="001248AC" w:rsidRDefault="005B73FC" w:rsidP="00C06146">
            <w:pPr>
              <w:pStyle w:val="Elsislentelesantraste"/>
              <w:rPr>
                <w:b/>
              </w:rPr>
            </w:pPr>
            <w:r w:rsidRPr="001248AC">
              <w:t>Eil. Nr.</w:t>
            </w:r>
          </w:p>
        </w:tc>
        <w:tc>
          <w:tcPr>
            <w:tcW w:w="2126" w:type="dxa"/>
          </w:tcPr>
          <w:p w14:paraId="28C0C0EB" w14:textId="77777777" w:rsidR="005B73FC" w:rsidRPr="006E7FF9" w:rsidRDefault="005B73FC" w:rsidP="00C06146">
            <w:pPr>
              <w:pStyle w:val="Elsislentelesantraste"/>
              <w:rPr>
                <w:b/>
              </w:rPr>
            </w:pPr>
            <w:r w:rsidRPr="006E7FF9">
              <w:t>Lauko pavadinimas</w:t>
            </w:r>
          </w:p>
        </w:tc>
        <w:tc>
          <w:tcPr>
            <w:tcW w:w="1843" w:type="dxa"/>
          </w:tcPr>
          <w:p w14:paraId="05B5B68A" w14:textId="77777777" w:rsidR="005B73FC" w:rsidRPr="00CA4E20" w:rsidRDefault="005B73FC" w:rsidP="00C06146">
            <w:pPr>
              <w:pStyle w:val="Elsislentelesantraste"/>
              <w:rPr>
                <w:b/>
              </w:rPr>
            </w:pPr>
            <w:r w:rsidRPr="00CA4E20">
              <w:t>Tipas</w:t>
            </w:r>
          </w:p>
        </w:tc>
        <w:tc>
          <w:tcPr>
            <w:tcW w:w="4674" w:type="dxa"/>
          </w:tcPr>
          <w:p w14:paraId="27288455" w14:textId="77777777" w:rsidR="005B73FC" w:rsidRPr="00E10701" w:rsidRDefault="005B73FC" w:rsidP="00C06146">
            <w:pPr>
              <w:pStyle w:val="Elsislentelesantraste"/>
              <w:rPr>
                <w:b/>
              </w:rPr>
            </w:pPr>
            <w:r w:rsidRPr="00E10701">
              <w:t>Aprašymas</w:t>
            </w:r>
          </w:p>
        </w:tc>
      </w:tr>
      <w:tr w:rsidR="005B73FC" w:rsidRPr="00524CBF" w14:paraId="527F575B" w14:textId="77777777" w:rsidTr="00AE28AE">
        <w:tc>
          <w:tcPr>
            <w:tcW w:w="988" w:type="dxa"/>
          </w:tcPr>
          <w:p w14:paraId="5F8EF978" w14:textId="77777777" w:rsidR="005B73FC" w:rsidRPr="00725BF4" w:rsidRDefault="005B73FC" w:rsidP="00EA4F60">
            <w:pPr>
              <w:pStyle w:val="Elsistekstas"/>
              <w:numPr>
                <w:ilvl w:val="0"/>
                <w:numId w:val="130"/>
              </w:numPr>
              <w:jc w:val="left"/>
            </w:pPr>
          </w:p>
        </w:tc>
        <w:tc>
          <w:tcPr>
            <w:tcW w:w="2126" w:type="dxa"/>
          </w:tcPr>
          <w:p w14:paraId="0B05566D" w14:textId="77777777" w:rsidR="005B73FC" w:rsidRPr="00E45599" w:rsidRDefault="005B73FC" w:rsidP="00A80554">
            <w:pPr>
              <w:pStyle w:val="Elsistekstas"/>
              <w:ind w:firstLine="0"/>
            </w:pPr>
            <w:r w:rsidRPr="00725BF4">
              <w:t>Dokumento tipas</w:t>
            </w:r>
          </w:p>
        </w:tc>
        <w:tc>
          <w:tcPr>
            <w:tcW w:w="1843" w:type="dxa"/>
          </w:tcPr>
          <w:p w14:paraId="66D1414D" w14:textId="0CB55940" w:rsidR="005B73FC" w:rsidRPr="00F0261C" w:rsidRDefault="00317314" w:rsidP="00A80554">
            <w:pPr>
              <w:pStyle w:val="Elsistekstas"/>
              <w:ind w:firstLine="0"/>
            </w:pPr>
            <w:r w:rsidRPr="00524CBF">
              <w:t>Klasifikatorius</w:t>
            </w:r>
            <w:r w:rsidRPr="001A51F5" w:rsidDel="00317314">
              <w:t xml:space="preserve"> </w:t>
            </w:r>
            <w:r w:rsidR="005B73FC" w:rsidRPr="001A51F5">
              <w:t xml:space="preserve">Redaguojamas Privalomas </w:t>
            </w:r>
          </w:p>
        </w:tc>
        <w:tc>
          <w:tcPr>
            <w:tcW w:w="4674" w:type="dxa"/>
          </w:tcPr>
          <w:p w14:paraId="04C31F89" w14:textId="6D1C1F16" w:rsidR="005B73FC" w:rsidRPr="00524CBF" w:rsidRDefault="005B73FC" w:rsidP="00A80554">
            <w:pPr>
              <w:pStyle w:val="Elsistekstas"/>
              <w:ind w:firstLine="0"/>
            </w:pPr>
            <w:r w:rsidRPr="00524CBF">
              <w:t>Nurodomas išlaidų apmokėjimo įrodymo dokumento tipas iš klasifikatoriaus.</w:t>
            </w:r>
            <w:r w:rsidR="004221FE">
              <w:t xml:space="preserve"> </w:t>
            </w:r>
          </w:p>
          <w:p w14:paraId="4C9D8836" w14:textId="77777777" w:rsidR="005B73FC" w:rsidRPr="00524CBF" w:rsidRDefault="005B73FC" w:rsidP="00A80554">
            <w:pPr>
              <w:pStyle w:val="Elsistekstas"/>
              <w:ind w:firstLine="0"/>
            </w:pPr>
          </w:p>
        </w:tc>
      </w:tr>
      <w:tr w:rsidR="005B73FC" w:rsidRPr="00524CBF" w14:paraId="4890CAD5" w14:textId="77777777" w:rsidTr="00AE28AE">
        <w:tc>
          <w:tcPr>
            <w:tcW w:w="988" w:type="dxa"/>
          </w:tcPr>
          <w:p w14:paraId="7A4732CB" w14:textId="77777777" w:rsidR="005B73FC" w:rsidRPr="00C90E3A" w:rsidRDefault="005B73FC" w:rsidP="00EA4F60">
            <w:pPr>
              <w:pStyle w:val="Elsistekstas"/>
              <w:numPr>
                <w:ilvl w:val="0"/>
                <w:numId w:val="130"/>
              </w:numPr>
              <w:jc w:val="left"/>
            </w:pPr>
          </w:p>
        </w:tc>
        <w:tc>
          <w:tcPr>
            <w:tcW w:w="2126" w:type="dxa"/>
          </w:tcPr>
          <w:p w14:paraId="187495CD" w14:textId="77777777" w:rsidR="005B73FC" w:rsidRPr="00524CBF" w:rsidRDefault="005B73FC" w:rsidP="00A80554">
            <w:pPr>
              <w:pStyle w:val="Elsistekstas"/>
              <w:ind w:firstLine="0"/>
            </w:pPr>
            <w:r w:rsidRPr="00F0261C">
              <w:t>Nr.</w:t>
            </w:r>
          </w:p>
        </w:tc>
        <w:tc>
          <w:tcPr>
            <w:tcW w:w="1843" w:type="dxa"/>
          </w:tcPr>
          <w:p w14:paraId="4BA39D48" w14:textId="77777777" w:rsidR="005B73FC" w:rsidRPr="00524CBF" w:rsidRDefault="005B73FC" w:rsidP="00A80554">
            <w:pPr>
              <w:pStyle w:val="Elsistekstas"/>
              <w:ind w:firstLine="0"/>
            </w:pPr>
            <w:r w:rsidRPr="00524CBF">
              <w:t>Tekstinis laukas Redaguojamas Neprivalomas</w:t>
            </w:r>
          </w:p>
        </w:tc>
        <w:tc>
          <w:tcPr>
            <w:tcW w:w="4674" w:type="dxa"/>
          </w:tcPr>
          <w:p w14:paraId="783A90CC" w14:textId="77777777" w:rsidR="004221FE" w:rsidRDefault="005B73FC" w:rsidP="00A80554">
            <w:pPr>
              <w:pStyle w:val="Elsistekstas"/>
              <w:ind w:firstLine="0"/>
            </w:pPr>
            <w:r w:rsidRPr="00524CBF">
              <w:t xml:space="preserve">Nurodomas išlaidų apmokėjimo įrodymo dokumento numeris. Jei dokumentas numerio neturi, laukas nepildomas. </w:t>
            </w:r>
          </w:p>
          <w:p w14:paraId="5ED5BBC1" w14:textId="79D1DCC4" w:rsidR="005B73FC" w:rsidRPr="00524CBF" w:rsidRDefault="005B73FC" w:rsidP="00A80554">
            <w:pPr>
              <w:pStyle w:val="Elsistekstas"/>
              <w:ind w:firstLine="0"/>
            </w:pPr>
            <w:r w:rsidRPr="00524CBF">
              <w:t>Galimas simbolių skaičius – 25.</w:t>
            </w:r>
          </w:p>
        </w:tc>
      </w:tr>
      <w:tr w:rsidR="005B73FC" w:rsidRPr="00524CBF" w14:paraId="30EAD1C0" w14:textId="77777777" w:rsidTr="00AE28AE">
        <w:tc>
          <w:tcPr>
            <w:tcW w:w="988" w:type="dxa"/>
          </w:tcPr>
          <w:p w14:paraId="75C2208C" w14:textId="77777777" w:rsidR="005B73FC" w:rsidRPr="00524CBF" w:rsidRDefault="005B73FC" w:rsidP="00EA4F60">
            <w:pPr>
              <w:pStyle w:val="Elsistekstas"/>
              <w:numPr>
                <w:ilvl w:val="0"/>
                <w:numId w:val="130"/>
              </w:numPr>
              <w:jc w:val="left"/>
            </w:pPr>
          </w:p>
        </w:tc>
        <w:tc>
          <w:tcPr>
            <w:tcW w:w="2126" w:type="dxa"/>
          </w:tcPr>
          <w:p w14:paraId="33678C87" w14:textId="77777777" w:rsidR="005B73FC" w:rsidRPr="00524CBF" w:rsidRDefault="005B73FC" w:rsidP="00A80554">
            <w:pPr>
              <w:pStyle w:val="Elsistekstas"/>
              <w:ind w:firstLine="0"/>
            </w:pPr>
            <w:r w:rsidRPr="00524CBF">
              <w:t>Apmokėjimo data</w:t>
            </w:r>
          </w:p>
        </w:tc>
        <w:tc>
          <w:tcPr>
            <w:tcW w:w="1843" w:type="dxa"/>
          </w:tcPr>
          <w:p w14:paraId="2686DFA6" w14:textId="77777777" w:rsidR="005B73FC" w:rsidRPr="00524CBF" w:rsidRDefault="005B73FC" w:rsidP="00A80554">
            <w:pPr>
              <w:pStyle w:val="Elsistekstas"/>
              <w:ind w:firstLine="0"/>
            </w:pPr>
            <w:r w:rsidRPr="00524CBF">
              <w:t>Data formato YYYY-MM-DD</w:t>
            </w:r>
          </w:p>
          <w:p w14:paraId="1F3EBD85" w14:textId="77777777" w:rsidR="005B73FC" w:rsidRPr="00524CBF" w:rsidRDefault="005B73FC" w:rsidP="00A80554">
            <w:pPr>
              <w:pStyle w:val="Elsistekstas"/>
              <w:ind w:firstLine="0"/>
            </w:pPr>
            <w:r w:rsidRPr="00524CBF">
              <w:t>Redaguojamas</w:t>
            </w:r>
          </w:p>
          <w:p w14:paraId="44F96577" w14:textId="77777777" w:rsidR="005B73FC" w:rsidRPr="00524CBF" w:rsidRDefault="005B73FC" w:rsidP="00A80554">
            <w:pPr>
              <w:pStyle w:val="Elsistekstas"/>
              <w:ind w:firstLine="0"/>
            </w:pPr>
            <w:r w:rsidRPr="00524CBF">
              <w:t>Privalomas</w:t>
            </w:r>
          </w:p>
        </w:tc>
        <w:tc>
          <w:tcPr>
            <w:tcW w:w="4674" w:type="dxa"/>
          </w:tcPr>
          <w:p w14:paraId="2EB67161" w14:textId="77777777" w:rsidR="005B73FC" w:rsidRPr="00524CBF" w:rsidRDefault="005B73FC" w:rsidP="00A80554">
            <w:pPr>
              <w:pStyle w:val="Elsistekstas"/>
              <w:ind w:firstLine="0"/>
            </w:pPr>
            <w:r w:rsidRPr="00524CBF">
              <w:t>Nurodoma faktinė išlaidų apmokėjimo data pagal nurodytą išlaidų įrodymo apmokėjimo dokumentą, kuri įrašoma ranka arba pasirenkama iš kalendoriaus.</w:t>
            </w:r>
          </w:p>
          <w:p w14:paraId="28286657" w14:textId="77777777" w:rsidR="005B73FC" w:rsidRPr="00524CBF" w:rsidRDefault="005B73FC" w:rsidP="00A80554">
            <w:pPr>
              <w:pStyle w:val="Elsistekstas"/>
              <w:ind w:firstLine="0"/>
            </w:pPr>
            <w:r w:rsidRPr="00524CBF">
              <w:t>Faktinė išlaidų apmokėjimo data negali būti ankstesnė nei 2014-01-01.</w:t>
            </w:r>
          </w:p>
        </w:tc>
      </w:tr>
      <w:tr w:rsidR="005B73FC" w:rsidRPr="00524CBF" w14:paraId="3FE1BB0B" w14:textId="77777777" w:rsidTr="00AE28AE">
        <w:tc>
          <w:tcPr>
            <w:tcW w:w="988" w:type="dxa"/>
          </w:tcPr>
          <w:p w14:paraId="3B7D8ACB" w14:textId="77777777" w:rsidR="005B73FC" w:rsidRPr="00524CBF" w:rsidRDefault="005B73FC" w:rsidP="00EA4F60">
            <w:pPr>
              <w:pStyle w:val="Elsistekstas"/>
              <w:numPr>
                <w:ilvl w:val="0"/>
                <w:numId w:val="130"/>
              </w:numPr>
              <w:jc w:val="left"/>
            </w:pPr>
          </w:p>
        </w:tc>
        <w:tc>
          <w:tcPr>
            <w:tcW w:w="2126" w:type="dxa"/>
          </w:tcPr>
          <w:p w14:paraId="5A4251A1" w14:textId="77777777" w:rsidR="005B73FC" w:rsidRPr="00524CBF" w:rsidRDefault="005B73FC" w:rsidP="00A80554">
            <w:pPr>
              <w:pStyle w:val="Elsistekstas"/>
              <w:ind w:firstLine="0"/>
            </w:pPr>
            <w:r w:rsidRPr="00524CBF">
              <w:t>Prašoma suma</w:t>
            </w:r>
          </w:p>
        </w:tc>
        <w:tc>
          <w:tcPr>
            <w:tcW w:w="1843" w:type="dxa"/>
          </w:tcPr>
          <w:p w14:paraId="3D427D0F" w14:textId="77777777" w:rsidR="005B73FC" w:rsidRPr="00524CBF" w:rsidRDefault="005B73FC" w:rsidP="00A80554">
            <w:pPr>
              <w:pStyle w:val="Elsistekstas"/>
              <w:ind w:firstLine="0"/>
            </w:pPr>
            <w:r w:rsidRPr="00524CBF">
              <w:t>Tekstinis laukas Redaguojamas Privalomas</w:t>
            </w:r>
          </w:p>
        </w:tc>
        <w:tc>
          <w:tcPr>
            <w:tcW w:w="4674" w:type="dxa"/>
          </w:tcPr>
          <w:p w14:paraId="3AC46DAF" w14:textId="77777777" w:rsidR="005B73FC" w:rsidRPr="00524CBF" w:rsidRDefault="005B73FC" w:rsidP="00A80554">
            <w:pPr>
              <w:pStyle w:val="Elsistekstas"/>
              <w:ind w:firstLine="0"/>
            </w:pPr>
            <w:r w:rsidRPr="00524CBF">
              <w:t>Nurodoma apmokėtų išlaidų suma pagal nurodytą išlaidų apmokėjimo įrodymo dokumentą.</w:t>
            </w:r>
          </w:p>
          <w:p w14:paraId="1CB0A61F" w14:textId="77777777" w:rsidR="005B73FC" w:rsidRPr="00524CBF" w:rsidRDefault="005B73FC" w:rsidP="00A80554">
            <w:pPr>
              <w:pStyle w:val="Elsistekstas"/>
              <w:ind w:firstLine="0"/>
            </w:pPr>
            <w:r w:rsidRPr="00524CBF">
              <w:t>Galimas simbolių skaičius – 9 iki kablelio ir 2 po kablelio.</w:t>
            </w:r>
          </w:p>
        </w:tc>
      </w:tr>
      <w:tr w:rsidR="005B73FC" w:rsidRPr="00524CBF" w14:paraId="2D6CF1A0" w14:textId="77777777" w:rsidTr="00AE28AE">
        <w:tc>
          <w:tcPr>
            <w:tcW w:w="988" w:type="dxa"/>
          </w:tcPr>
          <w:p w14:paraId="51D16F49" w14:textId="77777777" w:rsidR="005B73FC" w:rsidRPr="00524CBF" w:rsidRDefault="005B73FC" w:rsidP="00EA4F60">
            <w:pPr>
              <w:pStyle w:val="Elsistekstas"/>
              <w:numPr>
                <w:ilvl w:val="0"/>
                <w:numId w:val="130"/>
              </w:numPr>
              <w:jc w:val="left"/>
            </w:pPr>
          </w:p>
        </w:tc>
        <w:tc>
          <w:tcPr>
            <w:tcW w:w="2126" w:type="dxa"/>
          </w:tcPr>
          <w:p w14:paraId="6AA718A3" w14:textId="77777777" w:rsidR="005B73FC" w:rsidRPr="00524CBF" w:rsidRDefault="005B73FC" w:rsidP="00A80554">
            <w:pPr>
              <w:pStyle w:val="Elsistekstas"/>
              <w:ind w:firstLine="0"/>
            </w:pPr>
            <w:r w:rsidRPr="00524CBF">
              <w:t>Komentaras</w:t>
            </w:r>
          </w:p>
        </w:tc>
        <w:tc>
          <w:tcPr>
            <w:tcW w:w="1843" w:type="dxa"/>
          </w:tcPr>
          <w:p w14:paraId="27690C3E" w14:textId="77777777" w:rsidR="005B73FC" w:rsidRPr="00524CBF" w:rsidRDefault="005B73FC" w:rsidP="00A80554">
            <w:pPr>
              <w:pStyle w:val="Elsistekstas"/>
              <w:ind w:firstLine="0"/>
            </w:pPr>
            <w:r w:rsidRPr="00524CBF">
              <w:t>Tekstinis laukas Redaguojamas Neprivalomas</w:t>
            </w:r>
          </w:p>
        </w:tc>
        <w:tc>
          <w:tcPr>
            <w:tcW w:w="4674" w:type="dxa"/>
          </w:tcPr>
          <w:p w14:paraId="04077700" w14:textId="77777777" w:rsidR="005B73FC" w:rsidRPr="00524CBF" w:rsidRDefault="005B73FC" w:rsidP="00A80554">
            <w:pPr>
              <w:pStyle w:val="Elsistekstas"/>
              <w:ind w:firstLine="0"/>
            </w:pPr>
            <w:r w:rsidRPr="00524CBF">
              <w:t>Nurodomi paaiškinimai ar kita informacija. Galimas simbolių skaičius – 250.</w:t>
            </w:r>
          </w:p>
        </w:tc>
      </w:tr>
    </w:tbl>
    <w:p w14:paraId="477E4A8F" w14:textId="77777777" w:rsidR="005B73FC" w:rsidRPr="00524CBF" w:rsidRDefault="005B73FC" w:rsidP="005B73FC">
      <w:pPr>
        <w:pStyle w:val="Elsistekstas"/>
      </w:pPr>
    </w:p>
    <w:p w14:paraId="52FF3C12" w14:textId="242DAF17" w:rsidR="005B73FC" w:rsidRPr="00524CBF" w:rsidRDefault="005B73FC" w:rsidP="00EA4F60">
      <w:pPr>
        <w:pStyle w:val="Elsistekstas"/>
        <w:numPr>
          <w:ilvl w:val="1"/>
          <w:numId w:val="129"/>
        </w:numPr>
      </w:pPr>
      <w:r w:rsidRPr="00524CBF">
        <w:t>Užpildyti laukus apie rinkmeną bei prisegti pasirinktą dokumentą:</w:t>
      </w:r>
    </w:p>
    <w:tbl>
      <w:tblPr>
        <w:tblStyle w:val="Elsislentele"/>
        <w:tblW w:w="9715" w:type="dxa"/>
        <w:tblLook w:val="04A0" w:firstRow="1" w:lastRow="0" w:firstColumn="1" w:lastColumn="0" w:noHBand="0" w:noVBand="1"/>
      </w:tblPr>
      <w:tblGrid>
        <w:gridCol w:w="982"/>
        <w:gridCol w:w="2118"/>
        <w:gridCol w:w="1895"/>
        <w:gridCol w:w="4720"/>
      </w:tblGrid>
      <w:tr w:rsidR="005B73FC" w:rsidRPr="00524CBF" w14:paraId="4909C22F" w14:textId="77777777" w:rsidTr="00AE28AE">
        <w:trPr>
          <w:cnfStyle w:val="100000000000" w:firstRow="1" w:lastRow="0" w:firstColumn="0" w:lastColumn="0" w:oddVBand="0" w:evenVBand="0" w:oddHBand="0" w:evenHBand="0" w:firstRowFirstColumn="0" w:firstRowLastColumn="0" w:lastRowFirstColumn="0" w:lastRowLastColumn="0"/>
        </w:trPr>
        <w:tc>
          <w:tcPr>
            <w:tcW w:w="982" w:type="dxa"/>
          </w:tcPr>
          <w:p w14:paraId="24B05C80" w14:textId="77777777" w:rsidR="005B73FC" w:rsidRPr="00524CBF" w:rsidRDefault="005B73FC" w:rsidP="00C06146">
            <w:pPr>
              <w:pStyle w:val="Elsislentelesantraste"/>
              <w:rPr>
                <w:b/>
              </w:rPr>
            </w:pPr>
            <w:r w:rsidRPr="00524CBF">
              <w:t>Eil. Nr.</w:t>
            </w:r>
          </w:p>
        </w:tc>
        <w:tc>
          <w:tcPr>
            <w:tcW w:w="2118" w:type="dxa"/>
          </w:tcPr>
          <w:p w14:paraId="1CD96BCD" w14:textId="77777777" w:rsidR="005B73FC" w:rsidRPr="00524CBF" w:rsidRDefault="005B73FC" w:rsidP="00C06146">
            <w:pPr>
              <w:pStyle w:val="Elsislentelesantraste"/>
              <w:rPr>
                <w:b/>
              </w:rPr>
            </w:pPr>
            <w:r w:rsidRPr="00524CBF">
              <w:t>Lauko pavadinimas</w:t>
            </w:r>
          </w:p>
        </w:tc>
        <w:tc>
          <w:tcPr>
            <w:tcW w:w="1895" w:type="dxa"/>
          </w:tcPr>
          <w:p w14:paraId="5C094E05" w14:textId="77777777" w:rsidR="005B73FC" w:rsidRPr="00524CBF" w:rsidRDefault="005B73FC" w:rsidP="00C06146">
            <w:pPr>
              <w:pStyle w:val="Elsislentelesantraste"/>
              <w:rPr>
                <w:b/>
              </w:rPr>
            </w:pPr>
            <w:r w:rsidRPr="00524CBF">
              <w:t>Tipas</w:t>
            </w:r>
          </w:p>
        </w:tc>
        <w:tc>
          <w:tcPr>
            <w:tcW w:w="4720" w:type="dxa"/>
          </w:tcPr>
          <w:p w14:paraId="6C02F8A5" w14:textId="77777777" w:rsidR="005B73FC" w:rsidRPr="00524CBF" w:rsidRDefault="005B73FC" w:rsidP="00C06146">
            <w:pPr>
              <w:pStyle w:val="Elsislentelesantraste"/>
              <w:rPr>
                <w:b/>
              </w:rPr>
            </w:pPr>
            <w:r w:rsidRPr="00524CBF">
              <w:t>Aprašymas</w:t>
            </w:r>
          </w:p>
        </w:tc>
      </w:tr>
      <w:tr w:rsidR="005B73FC" w:rsidRPr="00524CBF" w14:paraId="3C18B0ED" w14:textId="77777777" w:rsidTr="00AE28AE">
        <w:tc>
          <w:tcPr>
            <w:tcW w:w="982" w:type="dxa"/>
          </w:tcPr>
          <w:p w14:paraId="166B62D0" w14:textId="77777777" w:rsidR="005B73FC" w:rsidRPr="00524CBF" w:rsidRDefault="005B73FC" w:rsidP="00EA4F60">
            <w:pPr>
              <w:pStyle w:val="Elsistekstas"/>
              <w:numPr>
                <w:ilvl w:val="0"/>
                <w:numId w:val="131"/>
              </w:numPr>
              <w:jc w:val="left"/>
            </w:pPr>
          </w:p>
        </w:tc>
        <w:tc>
          <w:tcPr>
            <w:tcW w:w="2118" w:type="dxa"/>
          </w:tcPr>
          <w:p w14:paraId="30BA81F5" w14:textId="77777777" w:rsidR="005B73FC" w:rsidRPr="00524CBF" w:rsidRDefault="005B73FC" w:rsidP="00A80554">
            <w:pPr>
              <w:pStyle w:val="Elsistekstas"/>
              <w:ind w:firstLine="0"/>
            </w:pPr>
            <w:r w:rsidRPr="00524CBF">
              <w:t>Data</w:t>
            </w:r>
          </w:p>
        </w:tc>
        <w:tc>
          <w:tcPr>
            <w:tcW w:w="1895" w:type="dxa"/>
          </w:tcPr>
          <w:p w14:paraId="7E1856E9" w14:textId="77777777" w:rsidR="005B73FC" w:rsidRPr="00524CBF" w:rsidRDefault="005B73FC" w:rsidP="00A80554">
            <w:pPr>
              <w:pStyle w:val="Elsistekstas"/>
              <w:ind w:firstLine="0"/>
            </w:pPr>
            <w:r w:rsidRPr="00524CBF">
              <w:t>Data formato YYYY-MM-DD Redaguojamas Privalomas</w:t>
            </w:r>
          </w:p>
        </w:tc>
        <w:tc>
          <w:tcPr>
            <w:tcW w:w="4720" w:type="dxa"/>
          </w:tcPr>
          <w:p w14:paraId="06CB30B8" w14:textId="08BC1381" w:rsidR="005B73FC" w:rsidRPr="00524CBF" w:rsidRDefault="005B73FC" w:rsidP="00A80554">
            <w:pPr>
              <w:pStyle w:val="Elsistekstas"/>
              <w:ind w:firstLine="0"/>
            </w:pPr>
            <w:r w:rsidRPr="00524CBF">
              <w:t>Nurodoma įkeliamo dokumento data</w:t>
            </w:r>
            <w:r w:rsidR="00C1694E">
              <w:t>, kuri įrašoma ranka arba pasirenkama iš kalendoriaus.</w:t>
            </w:r>
          </w:p>
        </w:tc>
      </w:tr>
      <w:tr w:rsidR="005B73FC" w:rsidRPr="00524CBF" w14:paraId="071A25A9" w14:textId="77777777" w:rsidTr="00AE28AE">
        <w:tc>
          <w:tcPr>
            <w:tcW w:w="982" w:type="dxa"/>
          </w:tcPr>
          <w:p w14:paraId="1A4842C6" w14:textId="77777777" w:rsidR="005B73FC" w:rsidRPr="00524CBF" w:rsidRDefault="005B73FC" w:rsidP="00EA4F60">
            <w:pPr>
              <w:pStyle w:val="Elsistekstas"/>
              <w:numPr>
                <w:ilvl w:val="0"/>
                <w:numId w:val="131"/>
              </w:numPr>
              <w:jc w:val="left"/>
            </w:pPr>
          </w:p>
        </w:tc>
        <w:tc>
          <w:tcPr>
            <w:tcW w:w="2118" w:type="dxa"/>
          </w:tcPr>
          <w:p w14:paraId="61367521" w14:textId="77777777" w:rsidR="005B73FC" w:rsidRPr="00524CBF" w:rsidRDefault="005B73FC" w:rsidP="00A80554">
            <w:pPr>
              <w:pStyle w:val="Elsistekstas"/>
              <w:ind w:firstLine="0"/>
            </w:pPr>
            <w:r w:rsidRPr="00524CBF">
              <w:t>Tipas</w:t>
            </w:r>
          </w:p>
        </w:tc>
        <w:tc>
          <w:tcPr>
            <w:tcW w:w="1895" w:type="dxa"/>
          </w:tcPr>
          <w:p w14:paraId="01384C9B" w14:textId="77777777" w:rsidR="005B73FC" w:rsidRPr="00524CBF" w:rsidRDefault="005B73FC" w:rsidP="00A80554">
            <w:pPr>
              <w:pStyle w:val="Elsistekstas"/>
              <w:ind w:firstLine="0"/>
            </w:pPr>
            <w:r w:rsidRPr="00524CBF">
              <w:t>Išskleidžiamasis sąrašas Redaguojamas Privalomas</w:t>
            </w:r>
          </w:p>
        </w:tc>
        <w:tc>
          <w:tcPr>
            <w:tcW w:w="4720" w:type="dxa"/>
          </w:tcPr>
          <w:p w14:paraId="67DF9313" w14:textId="77777777" w:rsidR="005B73FC" w:rsidRPr="00524CBF" w:rsidRDefault="005B73FC" w:rsidP="00A80554">
            <w:pPr>
              <w:pStyle w:val="Elsistekstas"/>
              <w:ind w:firstLine="0"/>
            </w:pPr>
            <w:r w:rsidRPr="00524CBF">
              <w:t>Nurodomas išlaidų pagrindimo dokumento tipas, pasirenkant iš klasifikatoriaus.</w:t>
            </w:r>
          </w:p>
        </w:tc>
      </w:tr>
      <w:tr w:rsidR="005B73FC" w:rsidRPr="00524CBF" w14:paraId="110420EB" w14:textId="77777777" w:rsidTr="00AE28AE">
        <w:tc>
          <w:tcPr>
            <w:tcW w:w="982" w:type="dxa"/>
          </w:tcPr>
          <w:p w14:paraId="1123769A" w14:textId="77777777" w:rsidR="005B73FC" w:rsidRPr="00524CBF" w:rsidRDefault="005B73FC" w:rsidP="00EA4F60">
            <w:pPr>
              <w:pStyle w:val="Elsistekstas"/>
              <w:numPr>
                <w:ilvl w:val="0"/>
                <w:numId w:val="131"/>
              </w:numPr>
              <w:jc w:val="left"/>
            </w:pPr>
          </w:p>
        </w:tc>
        <w:tc>
          <w:tcPr>
            <w:tcW w:w="2118" w:type="dxa"/>
          </w:tcPr>
          <w:p w14:paraId="188999E3" w14:textId="77777777" w:rsidR="005B73FC" w:rsidRPr="00524CBF" w:rsidRDefault="005B73FC" w:rsidP="00A80554">
            <w:pPr>
              <w:pStyle w:val="Elsistekstas"/>
              <w:ind w:firstLine="0"/>
            </w:pPr>
            <w:r w:rsidRPr="00524CBF">
              <w:t>Pavadinimas</w:t>
            </w:r>
          </w:p>
        </w:tc>
        <w:tc>
          <w:tcPr>
            <w:tcW w:w="1895" w:type="dxa"/>
          </w:tcPr>
          <w:p w14:paraId="71E145D2" w14:textId="77777777" w:rsidR="005B73FC" w:rsidRPr="00524CBF" w:rsidRDefault="005B73FC" w:rsidP="00A80554">
            <w:pPr>
              <w:pStyle w:val="Elsistekstas"/>
              <w:ind w:firstLine="0"/>
            </w:pPr>
            <w:r w:rsidRPr="00524CBF">
              <w:t>Tekstinis laukas Redaguojamas Privalomas</w:t>
            </w:r>
          </w:p>
        </w:tc>
        <w:tc>
          <w:tcPr>
            <w:tcW w:w="4720" w:type="dxa"/>
          </w:tcPr>
          <w:p w14:paraId="6A407782" w14:textId="77777777" w:rsidR="005B73FC" w:rsidRPr="00524CBF" w:rsidRDefault="005B73FC" w:rsidP="00A80554">
            <w:pPr>
              <w:pStyle w:val="Elsistekstas"/>
              <w:ind w:firstLine="0"/>
            </w:pPr>
            <w:r w:rsidRPr="00524CBF">
              <w:t>Nurodomas įkeliamo dokumento pavadinimas.</w:t>
            </w:r>
          </w:p>
          <w:p w14:paraId="4635978F" w14:textId="77777777" w:rsidR="005B73FC" w:rsidRPr="00524CBF" w:rsidRDefault="005B73FC" w:rsidP="00A80554">
            <w:pPr>
              <w:pStyle w:val="Elsistekstas"/>
              <w:ind w:firstLine="0"/>
            </w:pPr>
            <w:r w:rsidRPr="00524CBF">
              <w:t>Galimų simbolių kiekis – 100.</w:t>
            </w:r>
          </w:p>
        </w:tc>
      </w:tr>
      <w:tr w:rsidR="005B73FC" w:rsidRPr="00524CBF" w14:paraId="3769CA1D" w14:textId="77777777" w:rsidTr="00AE28AE">
        <w:tc>
          <w:tcPr>
            <w:tcW w:w="982" w:type="dxa"/>
          </w:tcPr>
          <w:p w14:paraId="666F9449" w14:textId="77777777" w:rsidR="005B73FC" w:rsidRPr="00524CBF" w:rsidRDefault="005B73FC" w:rsidP="00EA4F60">
            <w:pPr>
              <w:pStyle w:val="Elsistekstas"/>
              <w:numPr>
                <w:ilvl w:val="0"/>
                <w:numId w:val="131"/>
              </w:numPr>
              <w:jc w:val="left"/>
            </w:pPr>
          </w:p>
        </w:tc>
        <w:tc>
          <w:tcPr>
            <w:tcW w:w="2118" w:type="dxa"/>
          </w:tcPr>
          <w:p w14:paraId="6198A835" w14:textId="77777777" w:rsidR="005B73FC" w:rsidRPr="00524CBF" w:rsidRDefault="005B73FC" w:rsidP="00A80554">
            <w:pPr>
              <w:pStyle w:val="Elsistekstas"/>
              <w:ind w:firstLine="0"/>
            </w:pPr>
            <w:r w:rsidRPr="00524CBF">
              <w:t>Aprašymas</w:t>
            </w:r>
          </w:p>
        </w:tc>
        <w:tc>
          <w:tcPr>
            <w:tcW w:w="1895" w:type="dxa"/>
          </w:tcPr>
          <w:p w14:paraId="3879E47A" w14:textId="77777777" w:rsidR="005B73FC" w:rsidRPr="00524CBF" w:rsidRDefault="005B73FC" w:rsidP="00A80554">
            <w:pPr>
              <w:pStyle w:val="Elsistekstas"/>
              <w:ind w:firstLine="0"/>
            </w:pPr>
            <w:r w:rsidRPr="00524CBF">
              <w:t>Tekstinis laukas Redaguojamas Neprivalomas</w:t>
            </w:r>
          </w:p>
        </w:tc>
        <w:tc>
          <w:tcPr>
            <w:tcW w:w="4720" w:type="dxa"/>
          </w:tcPr>
          <w:p w14:paraId="373EF363" w14:textId="77777777" w:rsidR="005B73FC" w:rsidRPr="00524CBF" w:rsidRDefault="005B73FC" w:rsidP="00A80554">
            <w:pPr>
              <w:pStyle w:val="Elsistekstas"/>
              <w:ind w:firstLine="0"/>
            </w:pPr>
            <w:r w:rsidRPr="00524CBF">
              <w:t>Nurodomas įkeliamo dokumento aprašymas.</w:t>
            </w:r>
          </w:p>
          <w:p w14:paraId="050BF95B" w14:textId="77777777" w:rsidR="005B73FC" w:rsidRPr="00524CBF" w:rsidRDefault="005B73FC" w:rsidP="00A80554">
            <w:pPr>
              <w:pStyle w:val="Elsistekstas"/>
              <w:ind w:firstLine="0"/>
            </w:pPr>
            <w:r w:rsidRPr="00524CBF">
              <w:t>Galimų simbolių kiekis – 1000.</w:t>
            </w:r>
          </w:p>
        </w:tc>
      </w:tr>
    </w:tbl>
    <w:p w14:paraId="707B7AE5" w14:textId="77777777" w:rsidR="005B73FC" w:rsidRPr="00524CBF" w:rsidRDefault="005B73FC" w:rsidP="00EA4F60">
      <w:pPr>
        <w:pStyle w:val="Elsistekstas"/>
        <w:numPr>
          <w:ilvl w:val="1"/>
          <w:numId w:val="129"/>
        </w:numPr>
      </w:pPr>
      <w:r w:rsidRPr="00524CBF">
        <w:t>Rinkmenos (dokumento) įkėlimui spausti mygtukas „Įkelti rinkmeną“.</w:t>
      </w:r>
    </w:p>
    <w:p w14:paraId="4C26A484" w14:textId="77777777" w:rsidR="005B73FC" w:rsidRPr="00524CBF" w:rsidRDefault="005B73FC" w:rsidP="00EA4F60">
      <w:pPr>
        <w:pStyle w:val="Elsistekstas"/>
        <w:numPr>
          <w:ilvl w:val="1"/>
          <w:numId w:val="129"/>
        </w:numPr>
      </w:pPr>
      <w:r w:rsidRPr="00524CBF">
        <w:t xml:space="preserve">Nurodžius duomenis ir įkėlus rinkmeną, spausti mygtuką „Saugoti“. </w:t>
      </w:r>
    </w:p>
    <w:p w14:paraId="01824994" w14:textId="3244E3CD" w:rsidR="005B73FC" w:rsidRPr="00524CBF" w:rsidRDefault="005B73FC" w:rsidP="00EA4F60">
      <w:pPr>
        <w:pStyle w:val="Elsistekstas"/>
        <w:numPr>
          <w:ilvl w:val="1"/>
          <w:numId w:val="129"/>
        </w:numPr>
      </w:pPr>
      <w:r w:rsidRPr="00524CBF">
        <w:t xml:space="preserve">Norint </w:t>
      </w:r>
      <w:r w:rsidR="00B130D8">
        <w:t>išsaugoti</w:t>
      </w:r>
      <w:r w:rsidRPr="00524CBF">
        <w:t xml:space="preserve"> išlaidų apmokėjimo įrodymo dokumentą ir pridėtas rinkmenas, spausti mygtuką „Saugoti“.</w:t>
      </w:r>
    </w:p>
    <w:p w14:paraId="0CBCFDCB" w14:textId="77777777" w:rsidR="005B73FC" w:rsidRPr="00524CBF" w:rsidRDefault="005B73FC" w:rsidP="005B73FC">
      <w:pPr>
        <w:pStyle w:val="Elsistekstas"/>
        <w:ind w:left="360" w:firstLine="0"/>
        <w:rPr>
          <w:b/>
        </w:rPr>
      </w:pPr>
    </w:p>
    <w:p w14:paraId="1F6FA39C" w14:textId="433C8100" w:rsidR="00122862" w:rsidRPr="00524CBF" w:rsidRDefault="00122862" w:rsidP="00DF6D78">
      <w:pPr>
        <w:pStyle w:val="Heading4"/>
      </w:pPr>
      <w:bookmarkStart w:id="317" w:name="_Toc444741497"/>
      <w:bookmarkStart w:id="318" w:name="_Toc464122332"/>
      <w:bookmarkStart w:id="319" w:name="_Toc471743997"/>
      <w:r w:rsidRPr="00524CBF">
        <w:t>SA pranešimo tikrinimas</w:t>
      </w:r>
      <w:bookmarkEnd w:id="317"/>
      <w:bookmarkEnd w:id="318"/>
      <w:r w:rsidR="00431ECE">
        <w:t xml:space="preserve"> ir rastų klaidų peržiūra</w:t>
      </w:r>
      <w:bookmarkEnd w:id="319"/>
    </w:p>
    <w:p w14:paraId="08C4A725" w14:textId="6A83998E" w:rsidR="003B607D" w:rsidRPr="00524CBF" w:rsidRDefault="003B607D" w:rsidP="003B607D">
      <w:pPr>
        <w:pStyle w:val="Elsistekstas"/>
      </w:pPr>
      <w:r w:rsidRPr="00524CBF">
        <w:t xml:space="preserve">SA pranešimo tikrinimą gali atlikti naudotojas, kuriam projekte suteikta teisė pildyti ir/arba teikti mokėjimų paslaugas. </w:t>
      </w:r>
    </w:p>
    <w:p w14:paraId="7B4CDCA7" w14:textId="197DD9EF" w:rsidR="003B607D" w:rsidRPr="00524CBF" w:rsidRDefault="003B607D" w:rsidP="003B607D">
      <w:pPr>
        <w:pStyle w:val="Elsistekstas"/>
        <w:ind w:firstLine="0"/>
      </w:pPr>
      <w:r w:rsidRPr="00524CBF">
        <w:tab/>
        <w:t>SA pranešimo tikrinimas atliekamas SA pranešimo rengimo arba redagavimo formoje.</w:t>
      </w:r>
    </w:p>
    <w:p w14:paraId="4EB9E4EF" w14:textId="77777777" w:rsidR="003B607D" w:rsidRPr="00524CBF" w:rsidRDefault="003B607D" w:rsidP="003B607D">
      <w:pPr>
        <w:pStyle w:val="Elsistekstas"/>
      </w:pPr>
      <w:r w:rsidRPr="00524CBF">
        <w:rPr>
          <w:b/>
        </w:rPr>
        <w:t>Veiksmai, kuriuos galima atlikti:</w:t>
      </w:r>
    </w:p>
    <w:p w14:paraId="4C907ED0" w14:textId="24670AEA" w:rsidR="003B607D" w:rsidRPr="00524CBF" w:rsidRDefault="003B607D" w:rsidP="00EA4F60">
      <w:pPr>
        <w:pStyle w:val="Elsistekstas"/>
        <w:numPr>
          <w:ilvl w:val="0"/>
          <w:numId w:val="140"/>
        </w:numPr>
        <w:ind w:left="709" w:hanging="425"/>
      </w:pPr>
      <w:r w:rsidRPr="00524CBF">
        <w:t xml:space="preserve">Naujo SA pranešimo rengimo arba redagavimo formoje paspausti mygtuką „Tikrinti“. Dokumento būsena pasikeičia į „Tikrinamas“ ir išlieka tol, kol nėra gaunamas tikrinimo rezultatas. </w:t>
      </w:r>
    </w:p>
    <w:p w14:paraId="5E5DD12B" w14:textId="10410E63" w:rsidR="003B607D" w:rsidRPr="00524CBF" w:rsidRDefault="003B607D" w:rsidP="003B607D">
      <w:pPr>
        <w:pStyle w:val="Elsistekstas"/>
        <w:ind w:left="644" w:firstLine="0"/>
      </w:pPr>
      <w:r w:rsidRPr="00524CBF">
        <w:t>Mygtukas „Tikrinti“ yra aktyvus kai SA pranešimo forma yra būsenoje „Pildomas“, „Patikrintas (turi klaidų)“ arba „Patikrintas“. Kol SA pranešimo forma nėra išsaugota, mygtukas yra neaktyvus. Taip pat, jeigu yra paredaguojamas nors vienas iš formos laukų, mygtukas „Tikrinti“ tampa neaktyvus. Kad jis vėl būtų aktyvus, naudotojas turi išsaugoti rengiamą formą.</w:t>
      </w:r>
    </w:p>
    <w:p w14:paraId="502E5622" w14:textId="77777777" w:rsidR="003B607D" w:rsidRPr="00524CBF" w:rsidRDefault="003B607D" w:rsidP="003B607D">
      <w:pPr>
        <w:pStyle w:val="Elsistekstas"/>
        <w:ind w:left="284" w:firstLine="0"/>
      </w:pPr>
    </w:p>
    <w:p w14:paraId="1CAB2554" w14:textId="1342A7E9" w:rsidR="003B607D" w:rsidRPr="00524CBF" w:rsidRDefault="003B607D" w:rsidP="003B607D">
      <w:pPr>
        <w:pStyle w:val="Elsistekstas"/>
        <w:ind w:left="284" w:firstLine="0"/>
        <w:rPr>
          <w:b/>
        </w:rPr>
      </w:pPr>
      <w:r w:rsidRPr="00524CBF">
        <w:rPr>
          <w:b/>
        </w:rPr>
        <w:t>Kai forma patikrinama, SA pranešimo forma gali gauti šias būsenas:</w:t>
      </w:r>
    </w:p>
    <w:p w14:paraId="6CC3CC39" w14:textId="5D29F666" w:rsidR="003B607D" w:rsidRPr="00524CBF" w:rsidRDefault="003B607D" w:rsidP="003B607D">
      <w:pPr>
        <w:pStyle w:val="Elsistekstas"/>
        <w:numPr>
          <w:ilvl w:val="0"/>
          <w:numId w:val="23"/>
        </w:numPr>
      </w:pPr>
      <w:r w:rsidRPr="00524CBF">
        <w:rPr>
          <w:b/>
        </w:rPr>
        <w:t>Patikrintas (turi klaidų</w:t>
      </w:r>
      <w:r w:rsidRPr="00524CBF">
        <w:t xml:space="preserve">) – naudotojui pateikiamas klaidų sąrašas, kurias ištaisius galima teikti tikrinimui iš naujo. Šioje būsenoje esanti forma negali būti pateikta </w:t>
      </w:r>
      <w:r w:rsidR="001B3432">
        <w:t>į</w:t>
      </w:r>
      <w:r w:rsidRPr="00524CBF">
        <w:t>gyvendinančia</w:t>
      </w:r>
      <w:r w:rsidR="00DB4CFE">
        <w:t>ja</w:t>
      </w:r>
      <w:r w:rsidRPr="00524CBF">
        <w:t xml:space="preserve">i </w:t>
      </w:r>
      <w:r w:rsidR="001B3432">
        <w:t>i</w:t>
      </w:r>
      <w:r w:rsidRPr="00524CBF">
        <w:t>nstitucijai.</w:t>
      </w:r>
    </w:p>
    <w:p w14:paraId="2E7E9634" w14:textId="0CCB4129" w:rsidR="003B607D" w:rsidRDefault="003B607D" w:rsidP="003B607D">
      <w:pPr>
        <w:pStyle w:val="Elsistekstas"/>
        <w:ind w:left="720" w:firstLine="0"/>
      </w:pPr>
      <w:r w:rsidRPr="00524CBF">
        <w:t xml:space="preserve">Visi DMS naudotojai, turintys bent vieną tam tikro projekto teisę, gali peržiūrėti tikrinimo metu rastų klaidų sąrašą. </w:t>
      </w:r>
    </w:p>
    <w:p w14:paraId="34EB8FFD" w14:textId="77777777" w:rsidR="00DB4CFE" w:rsidRPr="00E45599" w:rsidRDefault="00DB4CFE" w:rsidP="00DB4CFE">
      <w:pPr>
        <w:pStyle w:val="Elsistekstas"/>
        <w:ind w:left="720" w:firstLine="0"/>
      </w:pPr>
      <w:r w:rsidRPr="00725BF4">
        <w:t>Rastų klaidų sąrašą DMS naudotojas gali užsakyti ir atsisiųsti į savo kompiuterį tekstiniu formatu (*.txt):</w:t>
      </w:r>
    </w:p>
    <w:p w14:paraId="4BFFAA9C" w14:textId="77777777" w:rsidR="00DB4CFE" w:rsidRPr="0055797F" w:rsidRDefault="00DB4CFE" w:rsidP="00DB4CFE">
      <w:pPr>
        <w:pStyle w:val="Elsistekstas"/>
        <w:numPr>
          <w:ilvl w:val="1"/>
          <w:numId w:val="52"/>
        </w:numPr>
      </w:pPr>
      <w:r w:rsidRPr="00473965">
        <w:t>Spaudžiama piktograma „Užsakyti“ (</w:t>
      </w:r>
      <w:r w:rsidRPr="007E1563">
        <w:rPr>
          <w:noProof/>
        </w:rPr>
        <w:drawing>
          <wp:inline distT="0" distB="0" distL="0" distR="0" wp14:anchorId="22E70C81" wp14:editId="25D1A5B1">
            <wp:extent cx="171450" cy="180975"/>
            <wp:effectExtent l="0" t="0" r="0" b="9525"/>
            <wp:docPr id="33"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1450" cy="180975"/>
                    </a:xfrm>
                    <a:prstGeom prst="rect">
                      <a:avLst/>
                    </a:prstGeom>
                  </pic:spPr>
                </pic:pic>
              </a:graphicData>
            </a:graphic>
          </wp:inline>
        </w:drawing>
      </w:r>
      <w:r w:rsidRPr="007E1563">
        <w:t>), jeigu norima užsakyti pateiktą dokumentą;</w:t>
      </w:r>
    </w:p>
    <w:p w14:paraId="2A410A60" w14:textId="77777777" w:rsidR="00DB4CFE" w:rsidRPr="00576566" w:rsidRDefault="00DB4CFE" w:rsidP="00DB4CFE">
      <w:pPr>
        <w:pStyle w:val="Elsistekstas"/>
        <w:numPr>
          <w:ilvl w:val="1"/>
          <w:numId w:val="52"/>
        </w:numPr>
      </w:pPr>
      <w:r w:rsidRPr="00220325">
        <w:t xml:space="preserve">Pelyte pažymėjus ant piktogramos </w:t>
      </w:r>
      <w:r w:rsidRPr="007E1563">
        <w:rPr>
          <w:noProof/>
        </w:rPr>
        <w:drawing>
          <wp:inline distT="0" distB="0" distL="0" distR="0" wp14:anchorId="2916CDEA" wp14:editId="7CFC410E">
            <wp:extent cx="201168" cy="173736"/>
            <wp:effectExtent l="0" t="0" r="8890" b="0"/>
            <wp:docPr id="35"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1168" cy="173736"/>
                    </a:xfrm>
                    <a:prstGeom prst="rect">
                      <a:avLst/>
                    </a:prstGeom>
                  </pic:spPr>
                </pic:pic>
              </a:graphicData>
            </a:graphic>
          </wp:inline>
        </w:drawing>
      </w:r>
      <w:r w:rsidRPr="007E1563">
        <w:t>, pateikiamas pranešimas, kada buv</w:t>
      </w:r>
      <w:r w:rsidRPr="0055797F">
        <w:t>o užsakytas dokumentas: „Užsakytas &lt;data ir laikas&gt;“;</w:t>
      </w:r>
    </w:p>
    <w:p w14:paraId="1C37C757" w14:textId="77777777" w:rsidR="00DB4CFE" w:rsidRPr="0055797F" w:rsidRDefault="00DB4CFE" w:rsidP="00DB4CFE">
      <w:pPr>
        <w:pStyle w:val="Elsistekstas"/>
        <w:numPr>
          <w:ilvl w:val="1"/>
          <w:numId w:val="52"/>
        </w:numPr>
      </w:pPr>
      <w:r w:rsidRPr="004359C0">
        <w:t>Spaudžiama piktograma „Atsisiųsti“ (</w:t>
      </w:r>
      <w:r w:rsidRPr="007E1563">
        <w:rPr>
          <w:noProof/>
        </w:rPr>
        <w:drawing>
          <wp:inline distT="0" distB="0" distL="0" distR="0" wp14:anchorId="1F63FD9E" wp14:editId="34252305">
            <wp:extent cx="182880" cy="173736"/>
            <wp:effectExtent l="0" t="0" r="7620" b="0"/>
            <wp:docPr id="36"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2880" cy="173736"/>
                    </a:xfrm>
                    <a:prstGeom prst="rect">
                      <a:avLst/>
                    </a:prstGeom>
                  </pic:spPr>
                </pic:pic>
              </a:graphicData>
            </a:graphic>
          </wp:inline>
        </w:drawing>
      </w:r>
      <w:r w:rsidRPr="007E1563">
        <w:t>), jeigu norima į kompiuterį atsisiųsti užsakytą dokumentą.</w:t>
      </w:r>
    </w:p>
    <w:p w14:paraId="553F9C69" w14:textId="77777777" w:rsidR="00DB4CFE" w:rsidRPr="00524CBF" w:rsidRDefault="00DB4CFE" w:rsidP="003B607D">
      <w:pPr>
        <w:pStyle w:val="Elsistekstas"/>
        <w:ind w:left="720" w:firstLine="0"/>
      </w:pPr>
    </w:p>
    <w:p w14:paraId="40E003CE" w14:textId="1818E0E4" w:rsidR="003B607D" w:rsidRPr="00524CBF" w:rsidRDefault="003B607D" w:rsidP="003B607D">
      <w:pPr>
        <w:pStyle w:val="Elsistekstas"/>
        <w:numPr>
          <w:ilvl w:val="0"/>
          <w:numId w:val="23"/>
        </w:numPr>
      </w:pPr>
      <w:r w:rsidRPr="00524CBF">
        <w:rPr>
          <w:b/>
        </w:rPr>
        <w:t>Patikrintas</w:t>
      </w:r>
      <w:r w:rsidRPr="00524CBF">
        <w:t xml:space="preserve"> – tikrinimo metu klaidų nebuvo rasta. Naudotojas gali teikti formą </w:t>
      </w:r>
      <w:r w:rsidR="001B3432">
        <w:t>į</w:t>
      </w:r>
      <w:r w:rsidRPr="00524CBF">
        <w:t>gyvendinančia</w:t>
      </w:r>
      <w:r w:rsidR="00A73F26">
        <w:t>ja</w:t>
      </w:r>
      <w:r w:rsidRPr="00524CBF">
        <w:t xml:space="preserve">i </w:t>
      </w:r>
      <w:r w:rsidR="001B3432">
        <w:t>i</w:t>
      </w:r>
      <w:r w:rsidRPr="00524CBF">
        <w:t>nstitucijai.</w:t>
      </w:r>
    </w:p>
    <w:p w14:paraId="1EE23675" w14:textId="1D7059E2" w:rsidR="00122862" w:rsidRPr="00524CBF" w:rsidRDefault="00122862" w:rsidP="00DF6D78">
      <w:pPr>
        <w:pStyle w:val="Heading4"/>
      </w:pPr>
      <w:bookmarkStart w:id="320" w:name="_Toc444741498"/>
      <w:bookmarkStart w:id="321" w:name="_Toc464122333"/>
      <w:bookmarkStart w:id="322" w:name="_Toc471743998"/>
      <w:r w:rsidRPr="00524CBF">
        <w:t>SA pranešimo teikimas</w:t>
      </w:r>
      <w:r w:rsidR="003B607D" w:rsidRPr="00524CBF">
        <w:t xml:space="preserve"> ir pasirašymas</w:t>
      </w:r>
      <w:bookmarkEnd w:id="320"/>
      <w:bookmarkEnd w:id="321"/>
      <w:bookmarkEnd w:id="322"/>
    </w:p>
    <w:p w14:paraId="2BB82D0A" w14:textId="3051BD82" w:rsidR="003B607D" w:rsidRPr="00524CBF" w:rsidRDefault="003B607D" w:rsidP="003B607D">
      <w:pPr>
        <w:pStyle w:val="Elsistekstas"/>
      </w:pPr>
      <w:r w:rsidRPr="00524CBF">
        <w:t>SA pranešimą gali teikti naudotojas, kuriam projekte suteikta teisė teikti mokėjimų paslaugas.</w:t>
      </w:r>
    </w:p>
    <w:p w14:paraId="53A4B3F8" w14:textId="77777777" w:rsidR="003B607D" w:rsidRPr="00524CBF" w:rsidRDefault="003B607D" w:rsidP="003B607D">
      <w:pPr>
        <w:pStyle w:val="Elsistekstas"/>
        <w:rPr>
          <w:b/>
        </w:rPr>
      </w:pPr>
    </w:p>
    <w:p w14:paraId="70991B0A" w14:textId="77777777" w:rsidR="003B607D" w:rsidRPr="00524CBF" w:rsidRDefault="003B607D" w:rsidP="003B607D">
      <w:pPr>
        <w:pStyle w:val="Elsistekstas"/>
      </w:pPr>
      <w:r w:rsidRPr="00524CBF">
        <w:rPr>
          <w:b/>
        </w:rPr>
        <w:t>Svarbu</w:t>
      </w:r>
      <w:r w:rsidRPr="00524CBF">
        <w:t xml:space="preserve">. Dokumentą galima teikti, kai yra atliktas sėkmingas tikrinimas ir tikrinimo metu nebuvo rasta klaidų (būsena „Patikrintas“). </w:t>
      </w:r>
    </w:p>
    <w:p w14:paraId="3CAF48B1" w14:textId="77777777" w:rsidR="003B607D" w:rsidRPr="00524CBF" w:rsidRDefault="003B607D" w:rsidP="003B607D">
      <w:pPr>
        <w:pStyle w:val="Elsistekstas"/>
        <w:rPr>
          <w:b/>
        </w:rPr>
      </w:pPr>
    </w:p>
    <w:p w14:paraId="2B848418" w14:textId="77777777" w:rsidR="003B607D" w:rsidRPr="00524CBF" w:rsidRDefault="003B607D" w:rsidP="003B607D">
      <w:pPr>
        <w:pStyle w:val="Elsistekstas"/>
      </w:pPr>
      <w:r w:rsidRPr="00524CBF">
        <w:rPr>
          <w:b/>
        </w:rPr>
        <w:t>Veiksmai, kuriuos galima atlikti:</w:t>
      </w:r>
    </w:p>
    <w:p w14:paraId="15CC65BD" w14:textId="20235B6E" w:rsidR="003B607D" w:rsidRPr="00524CBF" w:rsidRDefault="003B607D" w:rsidP="00EA4F60">
      <w:pPr>
        <w:pStyle w:val="Elsistekstas"/>
        <w:numPr>
          <w:ilvl w:val="0"/>
          <w:numId w:val="132"/>
        </w:numPr>
      </w:pPr>
      <w:r w:rsidRPr="00524CBF">
        <w:t xml:space="preserve">SA pranešimo rengimo formoje paspausti mygtuką „Teikti“. </w:t>
      </w:r>
    </w:p>
    <w:p w14:paraId="5D67AF0B" w14:textId="594B8463" w:rsidR="003B607D" w:rsidRPr="00524CBF" w:rsidRDefault="003B607D" w:rsidP="00EA4F60">
      <w:pPr>
        <w:pStyle w:val="Elsistekstas"/>
        <w:numPr>
          <w:ilvl w:val="0"/>
          <w:numId w:val="132"/>
        </w:numPr>
      </w:pPr>
      <w:r w:rsidRPr="00524CBF">
        <w:t xml:space="preserve">Atidarytame pasirašymo lange, DMS naudotojas parengtą dokumentą turi pasirašyti elektroniniu parašu. Sėkmingai pasirašytas parengtas dokumentas, išsiunčiamas </w:t>
      </w:r>
      <w:r w:rsidR="001B3432">
        <w:t>į</w:t>
      </w:r>
      <w:r w:rsidRPr="00524CBF">
        <w:t xml:space="preserve">gyvendinančios </w:t>
      </w:r>
      <w:r w:rsidR="001B3432">
        <w:t>i</w:t>
      </w:r>
      <w:r w:rsidRPr="00524CBF">
        <w:t>nstitucijos atstovams.</w:t>
      </w:r>
    </w:p>
    <w:p w14:paraId="6DB3195A" w14:textId="77777777" w:rsidR="003B607D" w:rsidRPr="00524CBF" w:rsidRDefault="003B607D" w:rsidP="003B607D">
      <w:pPr>
        <w:pStyle w:val="Elsistekstas"/>
        <w:ind w:left="644" w:firstLine="0"/>
      </w:pPr>
      <w:r w:rsidRPr="00524CBF">
        <w:t>Kai forma pateikiama, jos būsena pasikeičia į „Pateiktas“ ir nurodoma lauko „Pateikimo data“ reikšmė.</w:t>
      </w:r>
    </w:p>
    <w:p w14:paraId="0AE0822B" w14:textId="68D628CD" w:rsidR="003B607D" w:rsidRPr="00524CBF" w:rsidRDefault="003B607D" w:rsidP="00EA4F60">
      <w:pPr>
        <w:pStyle w:val="Elsistekstas"/>
        <w:numPr>
          <w:ilvl w:val="0"/>
          <w:numId w:val="132"/>
        </w:numPr>
      </w:pPr>
      <w:r w:rsidRPr="00524CBF">
        <w:t xml:space="preserve">Kai pateiktas dokumentas užregistruojamas </w:t>
      </w:r>
      <w:r w:rsidR="001B3432">
        <w:t>į</w:t>
      </w:r>
      <w:r w:rsidRPr="00524CBF">
        <w:t xml:space="preserve">gyvendinančios </w:t>
      </w:r>
      <w:r w:rsidR="001B3432">
        <w:t>i</w:t>
      </w:r>
      <w:r w:rsidRPr="00524CBF">
        <w:t>nstitucijos, SA pranešimo būsena tampa „Užregistruotas“. Pasikeitus būsenai į „Užregistruotas“, SA pranešimas iš rengiamų dokumentų sąrašo bus perkeltas į pateiktų dokumentų sąrašą.</w:t>
      </w:r>
    </w:p>
    <w:p w14:paraId="64A23991" w14:textId="3AA2B45C" w:rsidR="00122862" w:rsidRPr="00524CBF" w:rsidRDefault="00122862" w:rsidP="00DF6D78">
      <w:pPr>
        <w:pStyle w:val="Heading4"/>
      </w:pPr>
      <w:bookmarkStart w:id="323" w:name="_Toc444741499"/>
      <w:bookmarkStart w:id="324" w:name="_Toc464122334"/>
      <w:bookmarkStart w:id="325" w:name="_Toc471743999"/>
      <w:r w:rsidRPr="00524CBF">
        <w:t>Pateikto SA pranešimo peržiūra</w:t>
      </w:r>
      <w:bookmarkEnd w:id="323"/>
      <w:bookmarkEnd w:id="324"/>
      <w:bookmarkEnd w:id="325"/>
    </w:p>
    <w:p w14:paraId="53A65923" w14:textId="7D0FB999" w:rsidR="003B607D" w:rsidRPr="00524CBF" w:rsidRDefault="003B607D" w:rsidP="003B607D">
      <w:pPr>
        <w:pStyle w:val="Elsistekstas"/>
      </w:pPr>
      <w:r w:rsidRPr="00524CBF">
        <w:t>Pateikt</w:t>
      </w:r>
      <w:r w:rsidR="009A5C55">
        <w:t>ą</w:t>
      </w:r>
      <w:r w:rsidRPr="00524CBF">
        <w:t xml:space="preserve"> SA pranešim</w:t>
      </w:r>
      <w:r w:rsidR="009A5C55">
        <w:t>ą gali</w:t>
      </w:r>
      <w:r w:rsidRPr="00524CBF">
        <w:t xml:space="preserve"> peržiūr</w:t>
      </w:r>
      <w:r w:rsidR="009A5C55">
        <w:t>ėti</w:t>
      </w:r>
      <w:r w:rsidRPr="00524CBF">
        <w:t xml:space="preserve"> naudotojas, kuriam projekte suteikta bent viena teisė. </w:t>
      </w:r>
    </w:p>
    <w:p w14:paraId="2FB668FC" w14:textId="1D484DBE" w:rsidR="003B607D" w:rsidRPr="00524CBF" w:rsidRDefault="003B607D" w:rsidP="003B607D">
      <w:pPr>
        <w:pStyle w:val="Elsistekstas"/>
      </w:pPr>
      <w:r w:rsidRPr="00524CBF">
        <w:t xml:space="preserve">Dokumentus, kurie jau yra pateikti </w:t>
      </w:r>
      <w:r w:rsidR="001B3432">
        <w:t>į</w:t>
      </w:r>
      <w:r w:rsidRPr="00524CBF">
        <w:t>gyvendinančia</w:t>
      </w:r>
      <w:r w:rsidR="002232B6">
        <w:t>ja</w:t>
      </w:r>
      <w:r w:rsidRPr="00524CBF">
        <w:t xml:space="preserve">i </w:t>
      </w:r>
      <w:r w:rsidR="001B3432">
        <w:t>i</w:t>
      </w:r>
      <w:r w:rsidRPr="00524CBF">
        <w:t xml:space="preserve">nstitucijai, naudotojas gali peržiūrėti pateiktų dokumentų sąraše. Šių dokumentų jis negali redaguoti, ištrinti, tikrinti bei teikti iš naujo. </w:t>
      </w:r>
    </w:p>
    <w:p w14:paraId="371D2C09" w14:textId="79DB2951" w:rsidR="003B607D" w:rsidRDefault="003B607D" w:rsidP="003B607D">
      <w:pPr>
        <w:pStyle w:val="Elsistekstas"/>
      </w:pPr>
      <w:r w:rsidRPr="00524CBF">
        <w:t xml:space="preserve">Pateikto SA pranešimo peržiūros langas pasiekiamas meniu pasirinkus „Mokėjimai“ -&gt; „SA pranešimai“. </w:t>
      </w:r>
      <w:r w:rsidR="002232B6">
        <w:t>Atsidariusiame SA pranešimų p</w:t>
      </w:r>
      <w:r w:rsidRPr="00524CBF">
        <w:t>ateiktų dokumentų sąraše pasirenkamas SA pranešimas, kurį norima peržiūrėti</w:t>
      </w:r>
      <w:r w:rsidR="002232B6">
        <w:t>,</w:t>
      </w:r>
      <w:r w:rsidRPr="00524CBF">
        <w:t xml:space="preserve"> ir spaudžiama piktograma „Peržiūrėti“ (</w:t>
      </w:r>
      <w:r w:rsidRPr="00E45599">
        <w:rPr>
          <w:noProof/>
        </w:rPr>
        <w:drawing>
          <wp:inline distT="0" distB="0" distL="0" distR="0" wp14:anchorId="752F3300" wp14:editId="4C87D1B1">
            <wp:extent cx="137160" cy="13716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37160" cy="137160"/>
                    </a:xfrm>
                    <a:prstGeom prst="rect">
                      <a:avLst/>
                    </a:prstGeom>
                  </pic:spPr>
                </pic:pic>
              </a:graphicData>
            </a:graphic>
          </wp:inline>
        </w:drawing>
      </w:r>
      <w:r w:rsidRPr="00E45599">
        <w:t>).</w:t>
      </w:r>
    </w:p>
    <w:p w14:paraId="1ABA6AD3" w14:textId="77777777" w:rsidR="00683471" w:rsidRDefault="00683471" w:rsidP="00683471">
      <w:pPr>
        <w:pStyle w:val="Elsistekstas"/>
      </w:pPr>
      <w:r w:rsidRPr="006E7FF9">
        <w:rPr>
          <w:b/>
        </w:rPr>
        <w:t xml:space="preserve">Veiksmai, kuriuos </w:t>
      </w:r>
      <w:r w:rsidRPr="00E10701">
        <w:rPr>
          <w:b/>
        </w:rPr>
        <w:t>galima</w:t>
      </w:r>
      <w:r w:rsidRPr="00462636">
        <w:rPr>
          <w:b/>
        </w:rPr>
        <w:t xml:space="preserve"> atlikti</w:t>
      </w:r>
      <w:r w:rsidRPr="00B837D6">
        <w:t>:</w:t>
      </w:r>
    </w:p>
    <w:p w14:paraId="6B68B453" w14:textId="755B5AE1" w:rsidR="00683471" w:rsidRPr="00E45599" w:rsidRDefault="00683471" w:rsidP="00EA4F60">
      <w:pPr>
        <w:pStyle w:val="Elsistekstas"/>
        <w:numPr>
          <w:ilvl w:val="0"/>
          <w:numId w:val="141"/>
        </w:numPr>
      </w:pPr>
      <w:r w:rsidRPr="00725BF4">
        <w:t xml:space="preserve">Peržiūrėti pateikto </w:t>
      </w:r>
      <w:r w:rsidR="00582B07">
        <w:t>SA pranešimo</w:t>
      </w:r>
      <w:r w:rsidRPr="00725BF4">
        <w:t xml:space="preserve"> duomenis.</w:t>
      </w:r>
    </w:p>
    <w:p w14:paraId="2848166D" w14:textId="1684E645" w:rsidR="00683471" w:rsidRPr="00524CBF" w:rsidRDefault="00683471" w:rsidP="00EA4F60">
      <w:pPr>
        <w:pStyle w:val="Elsistekstas"/>
        <w:numPr>
          <w:ilvl w:val="0"/>
          <w:numId w:val="141"/>
        </w:numPr>
      </w:pPr>
      <w:r w:rsidRPr="00473965">
        <w:t xml:space="preserve">Užsakyti ir atsisiųsti pasirašytą </w:t>
      </w:r>
      <w:r w:rsidR="00CB216C">
        <w:t>SA pranešimo</w:t>
      </w:r>
      <w:r w:rsidRPr="00524CBF">
        <w:t xml:space="preserve"> dokumentą:</w:t>
      </w:r>
    </w:p>
    <w:p w14:paraId="709112FC" w14:textId="77777777" w:rsidR="00683471" w:rsidRPr="004359C0" w:rsidRDefault="00683471" w:rsidP="00EA4F60">
      <w:pPr>
        <w:pStyle w:val="Elsistekstas"/>
        <w:numPr>
          <w:ilvl w:val="1"/>
          <w:numId w:val="141"/>
        </w:numPr>
      </w:pPr>
      <w:r w:rsidRPr="00524CBF">
        <w:t>Spaudžiama piktograma „Užsakyti“ (</w:t>
      </w:r>
      <w:r w:rsidRPr="004359C0">
        <w:rPr>
          <w:noProof/>
        </w:rPr>
        <w:drawing>
          <wp:inline distT="0" distB="0" distL="0" distR="0" wp14:anchorId="209FE7C6" wp14:editId="4F01A147">
            <wp:extent cx="171450" cy="180975"/>
            <wp:effectExtent l="0" t="0" r="0" b="9525"/>
            <wp:docPr id="37"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1450" cy="180975"/>
                    </a:xfrm>
                    <a:prstGeom prst="rect">
                      <a:avLst/>
                    </a:prstGeom>
                  </pic:spPr>
                </pic:pic>
              </a:graphicData>
            </a:graphic>
          </wp:inline>
        </w:drawing>
      </w:r>
      <w:r w:rsidRPr="004359C0">
        <w:t>), jeigu norima užsakyti pateiktą dokumentą;</w:t>
      </w:r>
    </w:p>
    <w:p w14:paraId="08924104" w14:textId="77777777" w:rsidR="00683471" w:rsidRPr="004359C0" w:rsidRDefault="00683471" w:rsidP="00EA4F60">
      <w:pPr>
        <w:pStyle w:val="Elsistekstas"/>
        <w:numPr>
          <w:ilvl w:val="1"/>
          <w:numId w:val="141"/>
        </w:numPr>
      </w:pPr>
      <w:r w:rsidRPr="001248AC">
        <w:t xml:space="preserve">Pelyte pažymėjus ant piktogramos </w:t>
      </w:r>
      <w:r w:rsidRPr="004359C0">
        <w:rPr>
          <w:noProof/>
        </w:rPr>
        <w:drawing>
          <wp:inline distT="0" distB="0" distL="0" distR="0" wp14:anchorId="491F5907" wp14:editId="4A53AF99">
            <wp:extent cx="201168" cy="173736"/>
            <wp:effectExtent l="0" t="0" r="8890" b="0"/>
            <wp:docPr id="38"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1168" cy="173736"/>
                    </a:xfrm>
                    <a:prstGeom prst="rect">
                      <a:avLst/>
                    </a:prstGeom>
                  </pic:spPr>
                </pic:pic>
              </a:graphicData>
            </a:graphic>
          </wp:inline>
        </w:drawing>
      </w:r>
      <w:r w:rsidRPr="004359C0">
        <w:t>, pateikiamas pranešimas, kada buvo užsakytas dokumentas: „Užsakytas &lt;data ir laikas&gt;“;</w:t>
      </w:r>
    </w:p>
    <w:p w14:paraId="6DD4E67B" w14:textId="77777777" w:rsidR="00683471" w:rsidRPr="004359C0" w:rsidRDefault="00683471" w:rsidP="00EA4F60">
      <w:pPr>
        <w:pStyle w:val="Elsistekstas"/>
        <w:numPr>
          <w:ilvl w:val="1"/>
          <w:numId w:val="141"/>
        </w:numPr>
      </w:pPr>
      <w:r w:rsidRPr="001248AC">
        <w:t>Spaudžiama piktograma „Atsisiųsti“ (</w:t>
      </w:r>
      <w:r w:rsidRPr="004359C0">
        <w:rPr>
          <w:noProof/>
        </w:rPr>
        <w:drawing>
          <wp:inline distT="0" distB="0" distL="0" distR="0" wp14:anchorId="769AB961" wp14:editId="4C894E20">
            <wp:extent cx="182880" cy="173736"/>
            <wp:effectExtent l="0" t="0" r="7620" b="0"/>
            <wp:docPr id="39"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2880" cy="173736"/>
                    </a:xfrm>
                    <a:prstGeom prst="rect">
                      <a:avLst/>
                    </a:prstGeom>
                  </pic:spPr>
                </pic:pic>
              </a:graphicData>
            </a:graphic>
          </wp:inline>
        </w:drawing>
      </w:r>
      <w:r w:rsidRPr="004359C0">
        <w:t>), jeigu norima į kompiuterį atsisiųsti užsakytą dokumentą.</w:t>
      </w:r>
    </w:p>
    <w:p w14:paraId="1B9AE716" w14:textId="4D9B5321" w:rsidR="00683471" w:rsidRPr="001248AC" w:rsidRDefault="00683471" w:rsidP="00EA4F60">
      <w:pPr>
        <w:pStyle w:val="Elsistekstas"/>
        <w:numPr>
          <w:ilvl w:val="0"/>
          <w:numId w:val="141"/>
        </w:numPr>
      </w:pPr>
      <w:r w:rsidRPr="001248AC">
        <w:t xml:space="preserve">Spausti mygtuką „Grįžti“, norint uždaryti pateikto </w:t>
      </w:r>
      <w:r w:rsidR="00CB216C">
        <w:t>SA pranešimo</w:t>
      </w:r>
      <w:r w:rsidRPr="001248AC">
        <w:t xml:space="preserve"> peržiūros langą.</w:t>
      </w:r>
    </w:p>
    <w:p w14:paraId="59C02341" w14:textId="77777777" w:rsidR="00683471" w:rsidRPr="00505299" w:rsidRDefault="00683471" w:rsidP="00683471">
      <w:pPr>
        <w:pStyle w:val="Elsistekstas"/>
      </w:pPr>
    </w:p>
    <w:p w14:paraId="2E4878A2" w14:textId="401DCB62" w:rsidR="00AE28AE" w:rsidRDefault="00AE28AE" w:rsidP="00DF6D78">
      <w:pPr>
        <w:pStyle w:val="Heading2"/>
      </w:pPr>
      <w:bookmarkStart w:id="326" w:name="_Toc464469258"/>
      <w:bookmarkStart w:id="327" w:name="_Toc464649544"/>
      <w:bookmarkStart w:id="328" w:name="_Toc471744000"/>
      <w:bookmarkStart w:id="329" w:name="_Toc444741500"/>
      <w:bookmarkStart w:id="330" w:name="_Toc464122335"/>
      <w:bookmarkEnd w:id="326"/>
      <w:bookmarkEnd w:id="327"/>
      <w:r>
        <w:t>DALYVIŲ PASLAUGOS</w:t>
      </w:r>
      <w:bookmarkEnd w:id="328"/>
    </w:p>
    <w:p w14:paraId="122333FA" w14:textId="77777777" w:rsidR="00E14D6D" w:rsidRDefault="00E14D6D" w:rsidP="00E14D6D">
      <w:pPr>
        <w:pStyle w:val="Heading3"/>
        <w:tabs>
          <w:tab w:val="clear" w:pos="992"/>
          <w:tab w:val="num" w:pos="360"/>
        </w:tabs>
        <w:ind w:left="709" w:hanging="709"/>
      </w:pPr>
      <w:bookmarkStart w:id="331" w:name="13909"/>
      <w:bookmarkStart w:id="332" w:name="_Toc471744001"/>
      <w:r>
        <w:t>RQ:13909 - RE0171 Projekto dalyvių anketinių duomenų importavimas DMS</w:t>
      </w:r>
      <w:bookmarkEnd w:id="331"/>
      <w:bookmarkEnd w:id="332"/>
    </w:p>
    <w:p w14:paraId="3960F98B" w14:textId="24A8C36C" w:rsidR="00E14D6D" w:rsidRPr="00E14D6D" w:rsidRDefault="00E14D6D" w:rsidP="00E14D6D">
      <w:pPr>
        <w:pStyle w:val="Elsistekstas"/>
        <w:rPr>
          <w:rFonts w:eastAsiaTheme="minorEastAsia"/>
        </w:rPr>
      </w:pPr>
    </w:p>
    <w:p w14:paraId="5852292E" w14:textId="77777777" w:rsidR="00E14D6D" w:rsidRDefault="00E14D6D" w:rsidP="00E14D6D">
      <w:pPr>
        <w:pStyle w:val="Heading4"/>
        <w:tabs>
          <w:tab w:val="clear" w:pos="1134"/>
          <w:tab w:val="num" w:pos="360"/>
        </w:tabs>
        <w:ind w:left="709" w:hanging="709"/>
      </w:pPr>
      <w:bookmarkStart w:id="333" w:name="13912"/>
      <w:bookmarkStart w:id="334" w:name="_Toc471744002"/>
      <w:r>
        <w:t>RQ:13912 - FE1649-00 Projekto pateiktų ir įkeltų teikimui dalyvių anketinių duomenų el. formų sąrašinė forma</w:t>
      </w:r>
      <w:bookmarkEnd w:id="333"/>
      <w:bookmarkEnd w:id="334"/>
    </w:p>
    <w:p w14:paraId="6302A1D3" w14:textId="77777777" w:rsidR="00E14D6D" w:rsidRPr="00E51C5E" w:rsidRDefault="00E14D6D" w:rsidP="00477B31">
      <w:pPr>
        <w:pStyle w:val="Elsistekstas"/>
        <w:rPr>
          <w:rFonts w:eastAsiaTheme="minorEastAsia"/>
          <w:b/>
          <w:i/>
        </w:rPr>
      </w:pPr>
      <w:r w:rsidRPr="00E51C5E">
        <w:rPr>
          <w:b/>
          <w:i/>
        </w:rPr>
        <w:t>Vykdomas veiklos scenarijus</w:t>
      </w:r>
    </w:p>
    <w:p w14:paraId="77070CDE" w14:textId="77777777" w:rsidR="00E14D6D" w:rsidRDefault="00A602AE" w:rsidP="00477B31">
      <w:pPr>
        <w:pStyle w:val="Elsistekstas"/>
      </w:pPr>
      <w:hyperlink w:anchor="14025" w:history="1">
        <w:r w:rsidR="00E14D6D">
          <w:rPr>
            <w:rStyle w:val="Hyperlink"/>
          </w:rPr>
          <w:t>Dalyvių anketinių duomenų teikimas į SFMIS2014</w:t>
        </w:r>
      </w:hyperlink>
    </w:p>
    <w:p w14:paraId="64858C18" w14:textId="77777777" w:rsidR="00E14D6D" w:rsidRDefault="00E14D6D" w:rsidP="00477B31">
      <w:pPr>
        <w:pStyle w:val="Elsistekstas"/>
      </w:pPr>
    </w:p>
    <w:p w14:paraId="725C60D6" w14:textId="77777777" w:rsidR="00E14D6D" w:rsidRDefault="00E14D6D" w:rsidP="00477B31">
      <w:pPr>
        <w:pStyle w:val="Elsistekstas"/>
        <w:rPr>
          <w:rFonts w:eastAsiaTheme="minorEastAsia"/>
        </w:rPr>
      </w:pPr>
      <w:r>
        <w:t>Forma yra skirta peržiūrėti įkeltų teikimui ir pateiktų institucijai dalyvių anketinių duomenų el. formų sąrašus.</w:t>
      </w:r>
    </w:p>
    <w:p w14:paraId="5CFBF610" w14:textId="77777777" w:rsidR="00E14D6D" w:rsidRPr="00E51C5E" w:rsidRDefault="00E14D6D" w:rsidP="00477B31">
      <w:pPr>
        <w:pStyle w:val="Elsistekstas"/>
        <w:rPr>
          <w:b/>
          <w:i/>
        </w:rPr>
      </w:pPr>
      <w:r>
        <w:t> </w:t>
      </w:r>
    </w:p>
    <w:p w14:paraId="491BBB9F" w14:textId="77777777" w:rsidR="00E14D6D" w:rsidRDefault="00E14D6D" w:rsidP="00477B31">
      <w:pPr>
        <w:pStyle w:val="Elsistekstas"/>
      </w:pPr>
      <w:r w:rsidRPr="00E51C5E">
        <w:rPr>
          <w:b/>
          <w:i/>
        </w:rPr>
        <w:t>Navigacija</w:t>
      </w:r>
    </w:p>
    <w:p w14:paraId="47F9AD9C" w14:textId="77777777" w:rsidR="00E14D6D" w:rsidRDefault="00E14D6D" w:rsidP="00477B31">
      <w:pPr>
        <w:pStyle w:val="Elsistekstas"/>
      </w:pPr>
      <w:r>
        <w:t> </w:t>
      </w:r>
    </w:p>
    <w:p w14:paraId="50861442" w14:textId="77777777" w:rsidR="00E14D6D" w:rsidRDefault="00E14D6D" w:rsidP="00477B31">
      <w:pPr>
        <w:pStyle w:val="Elsistekstas"/>
      </w:pPr>
      <w:r>
        <w:t>DMS -&gt; „Dalyviai“ (tik projektams, finansuojamiems iš ESF arba JUI fondo) -&gt; „Dalyvių anketiniai duomenys“.</w:t>
      </w:r>
    </w:p>
    <w:p w14:paraId="42C418F8" w14:textId="77777777" w:rsidR="00E14D6D" w:rsidRPr="00E51C5E" w:rsidRDefault="00E14D6D" w:rsidP="00477B31">
      <w:pPr>
        <w:pStyle w:val="Elsistekstas"/>
        <w:rPr>
          <w:b/>
          <w:i/>
        </w:rPr>
      </w:pPr>
      <w:r>
        <w:t> </w:t>
      </w:r>
    </w:p>
    <w:p w14:paraId="77FEB8A2" w14:textId="77777777" w:rsidR="00E14D6D" w:rsidRDefault="00E14D6D" w:rsidP="00477B31">
      <w:pPr>
        <w:pStyle w:val="Elsistekstas"/>
      </w:pPr>
      <w:r w:rsidRPr="00E51C5E">
        <w:rPr>
          <w:b/>
          <w:i/>
        </w:rPr>
        <w:t>Teisės</w:t>
      </w:r>
    </w:p>
    <w:p w14:paraId="01FE1731" w14:textId="77777777" w:rsidR="00E14D6D" w:rsidRDefault="00E14D6D" w:rsidP="00477B31">
      <w:pPr>
        <w:pStyle w:val="Elsistekstas"/>
      </w:pPr>
      <w:r>
        <w:t> </w:t>
      </w:r>
    </w:p>
    <w:p w14:paraId="0BCC5B7E" w14:textId="77777777" w:rsidR="00E14D6D" w:rsidRDefault="00E14D6D" w:rsidP="00477B31">
      <w:pPr>
        <w:pStyle w:val="Elsistekstas"/>
      </w:pPr>
      <w:r>
        <w:t>Peržiūrėti projekto dalyvių informaciją galima, jei projektas finansuojamas iš ESF arba JUI fondo.</w:t>
      </w:r>
    </w:p>
    <w:p w14:paraId="39DE9617" w14:textId="77777777" w:rsidR="00E14D6D" w:rsidRDefault="00E14D6D" w:rsidP="00477B31">
      <w:pPr>
        <w:pStyle w:val="Elsistekstas"/>
      </w:pPr>
      <w:r>
        <w:t>Importuoti duomenis iš dalyvių anketinių duomenų elektroninės formos gali naudotojas, kuriam suteikta objekto „Dalyvių duomenys“ pildymo teisė.</w:t>
      </w:r>
    </w:p>
    <w:p w14:paraId="2B30CC5C" w14:textId="77777777" w:rsidR="00E14D6D" w:rsidRDefault="00E14D6D" w:rsidP="00477B31">
      <w:pPr>
        <w:pStyle w:val="Elsistekstas"/>
      </w:pPr>
      <w:r>
        <w:t>Pateikti importuotas elektronines formas institucijai gali naudotojas, kuriam suteikta objekto „Dalyvių duomenys“ pateikimo teisė.</w:t>
      </w:r>
    </w:p>
    <w:p w14:paraId="0A1CB214" w14:textId="77777777" w:rsidR="00E14D6D" w:rsidRPr="00E51C5E" w:rsidRDefault="00E14D6D" w:rsidP="00477B31">
      <w:pPr>
        <w:pStyle w:val="Elsistekstas"/>
        <w:rPr>
          <w:b/>
          <w:i/>
        </w:rPr>
      </w:pPr>
      <w:r>
        <w:t> </w:t>
      </w:r>
    </w:p>
    <w:p w14:paraId="09E855C7" w14:textId="77777777" w:rsidR="00E14D6D" w:rsidRPr="00E51C5E" w:rsidRDefault="00E14D6D" w:rsidP="00477B31">
      <w:pPr>
        <w:pStyle w:val="Elsistekstas"/>
        <w:rPr>
          <w:b/>
          <w:i/>
        </w:rPr>
      </w:pPr>
      <w:r w:rsidRPr="00E51C5E">
        <w:rPr>
          <w:b/>
          <w:i/>
        </w:rPr>
        <w:t>Mygtukai</w:t>
      </w:r>
    </w:p>
    <w:tbl>
      <w:tblPr>
        <w:tblStyle w:val="Elsislentele"/>
        <w:tblW w:w="9470" w:type="dxa"/>
        <w:tblLayout w:type="fixed"/>
        <w:tblLook w:val="04A0" w:firstRow="1" w:lastRow="0" w:firstColumn="1" w:lastColumn="0" w:noHBand="0" w:noVBand="1"/>
      </w:tblPr>
      <w:tblGrid>
        <w:gridCol w:w="2384"/>
        <w:gridCol w:w="7086"/>
      </w:tblGrid>
      <w:tr w:rsidR="00E14D6D" w:rsidRPr="00E51C5E" w14:paraId="360C5874" w14:textId="77777777" w:rsidTr="005622B6">
        <w:trPr>
          <w:cnfStyle w:val="100000000000" w:firstRow="1" w:lastRow="0" w:firstColumn="0" w:lastColumn="0" w:oddVBand="0" w:evenVBand="0" w:oddHBand="0" w:evenHBand="0" w:firstRowFirstColumn="0" w:firstRowLastColumn="0" w:lastRowFirstColumn="0" w:lastRowLastColumn="0"/>
        </w:trPr>
        <w:tc>
          <w:tcPr>
            <w:tcW w:w="2384" w:type="dxa"/>
            <w:hideMark/>
          </w:tcPr>
          <w:p w14:paraId="312F62B9" w14:textId="77777777" w:rsidR="00E14D6D" w:rsidRPr="00E51C5E" w:rsidRDefault="00E14D6D" w:rsidP="00477B31">
            <w:pPr>
              <w:pStyle w:val="Elsislentelesantraste"/>
            </w:pPr>
            <w:r w:rsidRPr="00E51C5E">
              <w:t>Mygtukas</w:t>
            </w:r>
          </w:p>
        </w:tc>
        <w:tc>
          <w:tcPr>
            <w:tcW w:w="7086" w:type="dxa"/>
            <w:hideMark/>
          </w:tcPr>
          <w:p w14:paraId="01EB2C3A" w14:textId="77777777" w:rsidR="00E14D6D" w:rsidRPr="00E51C5E" w:rsidRDefault="00E14D6D" w:rsidP="00477B31">
            <w:pPr>
              <w:pStyle w:val="Elsislentelesantraste"/>
            </w:pPr>
            <w:r w:rsidRPr="00E51C5E">
              <w:t>Aprašymas</w:t>
            </w:r>
          </w:p>
        </w:tc>
      </w:tr>
      <w:tr w:rsidR="00E14D6D" w14:paraId="255D9594" w14:textId="77777777" w:rsidTr="005622B6">
        <w:tc>
          <w:tcPr>
            <w:tcW w:w="2384" w:type="dxa"/>
            <w:hideMark/>
          </w:tcPr>
          <w:p w14:paraId="12AA3A81" w14:textId="77777777" w:rsidR="00E14D6D" w:rsidRDefault="00E14D6D" w:rsidP="00477B31">
            <w:pPr>
              <w:pStyle w:val="Elsislentelestekstas"/>
            </w:pPr>
            <w:r>
              <w:t>[UŽSAKYTI TUŠIĄ DALYVIŲ ANKETŲ EL. FORMĄ]</w:t>
            </w:r>
          </w:p>
        </w:tc>
        <w:tc>
          <w:tcPr>
            <w:tcW w:w="7086" w:type="dxa"/>
            <w:hideMark/>
          </w:tcPr>
          <w:p w14:paraId="2793219C" w14:textId="77777777" w:rsidR="00E14D6D" w:rsidRDefault="00E14D6D" w:rsidP="00477B31">
            <w:pPr>
              <w:pStyle w:val="Elsislentelestekstas"/>
            </w:pPr>
            <w:r>
              <w:t>Skirtas paruošti elektroninę formą pagal projekto duomenis.</w:t>
            </w:r>
          </w:p>
          <w:p w14:paraId="527D20BB" w14:textId="77777777" w:rsidR="00E14D6D" w:rsidRDefault="00E14D6D" w:rsidP="00477B31">
            <w:pPr>
              <w:pStyle w:val="Elsislentelestekstas"/>
            </w:pPr>
            <w:r>
              <w:t>Paspaudus mygtuką suformuojama duomenų apie projekto dalyvius įvedimo forma, skirta registravimui (tuščia).</w:t>
            </w:r>
          </w:p>
        </w:tc>
      </w:tr>
      <w:tr w:rsidR="00E14D6D" w14:paraId="0992B53D" w14:textId="77777777" w:rsidTr="005622B6">
        <w:tc>
          <w:tcPr>
            <w:tcW w:w="2384" w:type="dxa"/>
            <w:hideMark/>
          </w:tcPr>
          <w:p w14:paraId="12401AF9" w14:textId="77777777" w:rsidR="00E14D6D" w:rsidRDefault="00E14D6D" w:rsidP="00477B31">
            <w:pPr>
              <w:pStyle w:val="Elsislentelestekstas"/>
            </w:pPr>
            <w:r>
              <w:t>[UŽSAKYTI VISŲ DALYVIŲ ANKETŲ EL. FORMĄ]</w:t>
            </w:r>
          </w:p>
        </w:tc>
        <w:tc>
          <w:tcPr>
            <w:tcW w:w="7086" w:type="dxa"/>
            <w:hideMark/>
          </w:tcPr>
          <w:p w14:paraId="40576B85" w14:textId="77777777" w:rsidR="00E14D6D" w:rsidRDefault="00E14D6D" w:rsidP="00477B31">
            <w:pPr>
              <w:pStyle w:val="Elsislentelestekstas"/>
            </w:pPr>
            <w:r>
              <w:t>Skirtas paruošti elektroninę formą užpildytą projekto dalyvių duomenimis.</w:t>
            </w:r>
          </w:p>
          <w:p w14:paraId="74C49578" w14:textId="77777777" w:rsidR="00E14D6D" w:rsidRDefault="00E14D6D" w:rsidP="00477B31">
            <w:pPr>
              <w:pStyle w:val="Elsislentelestekstas"/>
            </w:pPr>
            <w:r>
              <w:t>Mygtukas neaktyvus, kai projektui yra daugiau nei 1000 dalyvių. Pelės žymeklį užvedus ant neaktyvaus mygtuko, rodomas pagalbinis tekstas (tooltip): "Užsakyti visų dalyvių anketų el. formą galima tik projektams, kuriuose yra mažiau nei 1000 dalyvių."</w:t>
            </w:r>
          </w:p>
          <w:p w14:paraId="34A719BA" w14:textId="77777777" w:rsidR="00E14D6D" w:rsidRDefault="00E14D6D" w:rsidP="00477B31">
            <w:pPr>
              <w:pStyle w:val="Elsislentelestekstas"/>
            </w:pPr>
            <w:r>
              <w:t>Paspaudus mygtuką suformuojama duomenų apie projekto dalyvius įvedimo forma, skirta tikslinimui (užpildyta visų projekto dalyvių duomenimis).</w:t>
            </w:r>
          </w:p>
        </w:tc>
      </w:tr>
      <w:tr w:rsidR="00E14D6D" w14:paraId="6FAF0785" w14:textId="77777777" w:rsidTr="005622B6">
        <w:tc>
          <w:tcPr>
            <w:tcW w:w="2384" w:type="dxa"/>
            <w:hideMark/>
          </w:tcPr>
          <w:p w14:paraId="5C3F8F45" w14:textId="77777777" w:rsidR="00E14D6D" w:rsidRDefault="00E14D6D" w:rsidP="00477B31">
            <w:pPr>
              <w:pStyle w:val="Elsislentelestekstas"/>
            </w:pPr>
            <w:r>
              <w:t>[Parsisiųsti] (</w:t>
            </w:r>
            <w:r>
              <w:rPr>
                <w:rStyle w:val="Emphasis"/>
              </w:rPr>
              <w:t>šalia suformuotos el. formos</w:t>
            </w:r>
            <w:r>
              <w:t>)</w:t>
            </w:r>
          </w:p>
        </w:tc>
        <w:tc>
          <w:tcPr>
            <w:tcW w:w="7086" w:type="dxa"/>
            <w:hideMark/>
          </w:tcPr>
          <w:p w14:paraId="0D68270E" w14:textId="77777777" w:rsidR="00E14D6D" w:rsidRDefault="00E14D6D" w:rsidP="00477B31">
            <w:pPr>
              <w:pStyle w:val="Elsislentelestekstas"/>
            </w:pPr>
            <w:r>
              <w:t>Mygtukas skirtas parsisiųsti suformuotą tuščią arba užpildytą dalyvių anketų el. formą.</w:t>
            </w:r>
          </w:p>
        </w:tc>
      </w:tr>
      <w:tr w:rsidR="00E14D6D" w14:paraId="546CA055" w14:textId="77777777" w:rsidTr="005622B6">
        <w:tc>
          <w:tcPr>
            <w:tcW w:w="2384" w:type="dxa"/>
            <w:hideMark/>
          </w:tcPr>
          <w:p w14:paraId="28C06571" w14:textId="77777777" w:rsidR="00E14D6D" w:rsidRDefault="00E14D6D" w:rsidP="00477B31">
            <w:pPr>
              <w:pStyle w:val="Elsislentelestekstas"/>
            </w:pPr>
            <w:r>
              <w:t>[ĮKELTI DALYVIŲ ANKETŲ EL. FORMĄ]</w:t>
            </w:r>
          </w:p>
        </w:tc>
        <w:tc>
          <w:tcPr>
            <w:tcW w:w="7086" w:type="dxa"/>
            <w:hideMark/>
          </w:tcPr>
          <w:p w14:paraId="780057B8" w14:textId="77777777" w:rsidR="00E14D6D" w:rsidRDefault="00E14D6D" w:rsidP="00477B31">
            <w:pPr>
              <w:pStyle w:val="Elsislentelestekstas"/>
            </w:pPr>
            <w:r>
              <w:t>Skirtas nurodyti importuojamą rinkmeną ir pradėti nurodytos el. formos importavimą. Paspaudus mygtuką atvaizduojamas modalinis langas, pateikiamas nurodymo laukas ir mygtukas [Browse] ([Naršyti]).</w:t>
            </w:r>
          </w:p>
          <w:p w14:paraId="40322C79" w14:textId="77777777" w:rsidR="00E14D6D" w:rsidRDefault="00E14D6D" w:rsidP="00477B31">
            <w:pPr>
              <w:pStyle w:val="Elsislentelestekstas"/>
            </w:pPr>
            <w:r>
              <w:t>Mygtukai [Tęsti] ir [Atšaukti]. Paspaudus mygtuką [Tęsti] patikrinama ar yra nurodyta rinkmena ir jei yra, iškviečiama procedūra, skirta dalyvių anketinių duomenų el. formos įkėlimui į DMS (žr. skyrių „Dalyvių anketinių duomenų el. formos importavimo valdymo procedūra“). Jei rinkmena nėra nurodyta, rodomas klaidos pranešimas.</w:t>
            </w:r>
          </w:p>
          <w:p w14:paraId="5FE0F6E5" w14:textId="77777777" w:rsidR="00E14D6D" w:rsidRDefault="00E14D6D" w:rsidP="00477B31">
            <w:pPr>
              <w:pStyle w:val="Elsislentelestekstas"/>
            </w:pPr>
            <w:r>
              <w:t>Mygtukas matomas naudotojui, kuris turi objekto „Dalyvių duomenys“ pildymo teisę.</w:t>
            </w:r>
          </w:p>
        </w:tc>
      </w:tr>
      <w:tr w:rsidR="00E14D6D" w14:paraId="1AA797D2" w14:textId="77777777" w:rsidTr="005622B6">
        <w:tc>
          <w:tcPr>
            <w:tcW w:w="2384" w:type="dxa"/>
            <w:hideMark/>
          </w:tcPr>
          <w:p w14:paraId="664FC15B" w14:textId="77777777" w:rsidR="00E14D6D" w:rsidRDefault="00E14D6D" w:rsidP="00477B31">
            <w:pPr>
              <w:pStyle w:val="Elsislentelestekstas"/>
            </w:pPr>
            <w:r>
              <w:t xml:space="preserve">[Peržiūrėti] </w:t>
            </w:r>
            <w:r>
              <w:rPr>
                <w:rStyle w:val="Emphasis"/>
              </w:rPr>
              <w:t>(pateiktų dokumentų sąrašo lentelėje)</w:t>
            </w:r>
          </w:p>
        </w:tc>
        <w:tc>
          <w:tcPr>
            <w:tcW w:w="7086" w:type="dxa"/>
            <w:hideMark/>
          </w:tcPr>
          <w:p w14:paraId="1CB9B027" w14:textId="77777777" w:rsidR="00E14D6D" w:rsidRDefault="00E14D6D" w:rsidP="00477B31">
            <w:pPr>
              <w:pStyle w:val="Elsislentelestekstas"/>
            </w:pPr>
            <w:r>
              <w:t>Skirtas peržiūrėti pateikto dokumento duomenis.</w:t>
            </w:r>
          </w:p>
        </w:tc>
      </w:tr>
      <w:tr w:rsidR="00E14D6D" w14:paraId="31205A10" w14:textId="77777777" w:rsidTr="005622B6">
        <w:tc>
          <w:tcPr>
            <w:tcW w:w="2384" w:type="dxa"/>
            <w:hideMark/>
          </w:tcPr>
          <w:p w14:paraId="2A7809FD" w14:textId="77777777" w:rsidR="00E14D6D" w:rsidRDefault="00E14D6D" w:rsidP="00477B31">
            <w:pPr>
              <w:pStyle w:val="Elsislentelestekstas"/>
            </w:pPr>
            <w:r>
              <w:t xml:space="preserve">[Redaguoti] </w:t>
            </w:r>
            <w:r>
              <w:rPr>
                <w:rStyle w:val="Emphasis"/>
              </w:rPr>
              <w:t>(rengiamų dokumentų sąrašo lentelėje)</w:t>
            </w:r>
          </w:p>
        </w:tc>
        <w:tc>
          <w:tcPr>
            <w:tcW w:w="7086" w:type="dxa"/>
            <w:hideMark/>
          </w:tcPr>
          <w:p w14:paraId="5A23F950" w14:textId="77777777" w:rsidR="00E14D6D" w:rsidRDefault="00E14D6D" w:rsidP="00477B31">
            <w:pPr>
              <w:pStyle w:val="Elsislentelestekstas"/>
            </w:pPr>
            <w:r>
              <w:t>Skirtas atidaryti pasirinkto rengiamo dokumento registravimo formą.</w:t>
            </w:r>
          </w:p>
        </w:tc>
      </w:tr>
      <w:tr w:rsidR="00E14D6D" w14:paraId="375B3807" w14:textId="77777777" w:rsidTr="005622B6">
        <w:tc>
          <w:tcPr>
            <w:tcW w:w="2384" w:type="dxa"/>
            <w:hideMark/>
          </w:tcPr>
          <w:p w14:paraId="412BF626" w14:textId="77777777" w:rsidR="00E14D6D" w:rsidRDefault="00E14D6D" w:rsidP="00477B31">
            <w:pPr>
              <w:pStyle w:val="Elsislentelestekstas"/>
            </w:pPr>
            <w:r>
              <w:t>[Šalinti]</w:t>
            </w:r>
          </w:p>
          <w:p w14:paraId="4E8EDD94" w14:textId="77777777" w:rsidR="00E14D6D" w:rsidRDefault="00E14D6D" w:rsidP="00477B31">
            <w:pPr>
              <w:pStyle w:val="Elsislentelestekstas"/>
            </w:pPr>
            <w:r>
              <w:t>(rengiamų dokumentų sąrašo lentelėje)</w:t>
            </w:r>
          </w:p>
        </w:tc>
        <w:tc>
          <w:tcPr>
            <w:tcW w:w="7086" w:type="dxa"/>
            <w:hideMark/>
          </w:tcPr>
          <w:p w14:paraId="59D7656F" w14:textId="77777777" w:rsidR="00E14D6D" w:rsidRDefault="00E14D6D" w:rsidP="00477B31">
            <w:pPr>
              <w:pStyle w:val="Elsislentelestekstas"/>
            </w:pPr>
            <w:r>
              <w:t>Skirtas pašalinti pasirinktą rengiamą dokumentą. Pasirinkus mygtuką, rodomas pranešimas „Ar tikrai norite ištrinti pasirinktą dokumentą?“ su mygtukais [TAIP] ir [NE]. Pasirinkus mygtuką [TAIP], pašalinama pasirinktas dokumentas ir el. forma. Pasirinkus mygtuką [NE], atšaukiamas pasirinkto dokumento šalinimas.</w:t>
            </w:r>
          </w:p>
        </w:tc>
      </w:tr>
    </w:tbl>
    <w:p w14:paraId="4181432D" w14:textId="77777777" w:rsidR="00E14D6D" w:rsidRPr="00E51C5E" w:rsidRDefault="00E14D6D" w:rsidP="00477B31">
      <w:pPr>
        <w:pStyle w:val="Elsistekstas"/>
        <w:rPr>
          <w:rFonts w:eastAsiaTheme="minorEastAsia"/>
          <w:b/>
          <w:i/>
        </w:rPr>
      </w:pPr>
      <w:r>
        <w:t> </w:t>
      </w:r>
    </w:p>
    <w:p w14:paraId="16FAFF00" w14:textId="77777777" w:rsidR="00E14D6D" w:rsidRPr="00E51C5E" w:rsidRDefault="00E14D6D" w:rsidP="00477B31">
      <w:pPr>
        <w:pStyle w:val="Elsistekstas"/>
        <w:rPr>
          <w:b/>
          <w:i/>
        </w:rPr>
      </w:pPr>
      <w:r w:rsidRPr="00E51C5E">
        <w:rPr>
          <w:b/>
          <w:i/>
        </w:rPr>
        <w:t>Laukai</w:t>
      </w:r>
    </w:p>
    <w:tbl>
      <w:tblPr>
        <w:tblStyle w:val="Elsislentele"/>
        <w:tblW w:w="9470" w:type="dxa"/>
        <w:tblInd w:w="-3" w:type="dxa"/>
        <w:tblLayout w:type="fixed"/>
        <w:tblLook w:val="04A0" w:firstRow="1" w:lastRow="0" w:firstColumn="1" w:lastColumn="0" w:noHBand="0" w:noVBand="1"/>
      </w:tblPr>
      <w:tblGrid>
        <w:gridCol w:w="2384"/>
        <w:gridCol w:w="7086"/>
      </w:tblGrid>
      <w:tr w:rsidR="00E14D6D" w:rsidRPr="00E51C5E" w14:paraId="70678252" w14:textId="77777777" w:rsidTr="005622B6">
        <w:trPr>
          <w:cnfStyle w:val="100000000000" w:firstRow="1" w:lastRow="0" w:firstColumn="0" w:lastColumn="0" w:oddVBand="0" w:evenVBand="0" w:oddHBand="0" w:evenHBand="0" w:firstRowFirstColumn="0" w:firstRowLastColumn="0" w:lastRowFirstColumn="0" w:lastRowLastColumn="0"/>
        </w:trPr>
        <w:tc>
          <w:tcPr>
            <w:tcW w:w="2384" w:type="dxa"/>
            <w:hideMark/>
          </w:tcPr>
          <w:p w14:paraId="36155AD3" w14:textId="77777777" w:rsidR="00E14D6D" w:rsidRPr="00E51C5E" w:rsidRDefault="00E14D6D" w:rsidP="00477B31">
            <w:pPr>
              <w:pStyle w:val="Elsislentelesantraste"/>
            </w:pPr>
            <w:r w:rsidRPr="00E51C5E">
              <w:t>Lauko pavadinimas</w:t>
            </w:r>
          </w:p>
        </w:tc>
        <w:tc>
          <w:tcPr>
            <w:tcW w:w="7086" w:type="dxa"/>
            <w:hideMark/>
          </w:tcPr>
          <w:p w14:paraId="6C4A107D" w14:textId="77777777" w:rsidR="00E14D6D" w:rsidRPr="00E51C5E" w:rsidRDefault="00E14D6D" w:rsidP="00477B31">
            <w:pPr>
              <w:pStyle w:val="Elsislentelesantraste"/>
            </w:pPr>
            <w:r w:rsidRPr="00E51C5E">
              <w:t>Aprašymas</w:t>
            </w:r>
          </w:p>
        </w:tc>
      </w:tr>
      <w:tr w:rsidR="00E14D6D" w14:paraId="5A3EA9A5" w14:textId="77777777" w:rsidTr="005622B6">
        <w:tc>
          <w:tcPr>
            <w:tcW w:w="9470" w:type="dxa"/>
            <w:gridSpan w:val="2"/>
            <w:hideMark/>
          </w:tcPr>
          <w:p w14:paraId="4DFF67D1" w14:textId="77777777" w:rsidR="00E14D6D" w:rsidRDefault="00E14D6D" w:rsidP="00477B31">
            <w:pPr>
              <w:pStyle w:val="Elsislentelestekstas"/>
            </w:pPr>
            <w:r>
              <w:t>DALYVIŲ ANKETINIŲ DUOMENŲ EL. FORMOS – atvaizduojamas formos pavadinimas</w:t>
            </w:r>
          </w:p>
        </w:tc>
      </w:tr>
      <w:tr w:rsidR="00E14D6D" w14:paraId="20332ABF" w14:textId="77777777" w:rsidTr="005622B6">
        <w:tc>
          <w:tcPr>
            <w:tcW w:w="2384" w:type="dxa"/>
            <w:hideMark/>
          </w:tcPr>
          <w:p w14:paraId="30FF0E49" w14:textId="77777777" w:rsidR="00E14D6D" w:rsidRDefault="00E14D6D" w:rsidP="00477B31">
            <w:pPr>
              <w:pStyle w:val="Elsislentelestekstas"/>
            </w:pPr>
            <w:r>
              <w:t>i (informacija)</w:t>
            </w:r>
          </w:p>
        </w:tc>
        <w:tc>
          <w:tcPr>
            <w:tcW w:w="7086" w:type="dxa"/>
            <w:hideMark/>
          </w:tcPr>
          <w:p w14:paraId="43D3DD36" w14:textId="77777777" w:rsidR="00E14D6D" w:rsidRDefault="00E14D6D" w:rsidP="00477B31">
            <w:pPr>
              <w:pStyle w:val="Elsislentelestekstas"/>
            </w:pPr>
            <w:r>
              <w:t>Atvaizduojamas tekstas:</w:t>
            </w:r>
          </w:p>
          <w:p w14:paraId="31DA4087" w14:textId="77777777" w:rsidR="00E14D6D" w:rsidRDefault="00E14D6D" w:rsidP="00477B31">
            <w:pPr>
              <w:pStyle w:val="Elsislentelestekstas"/>
            </w:pPr>
            <w:r>
              <w:t>1. Turite pateikti dalyvių anketinių duomenų formą įgyvendinančiajai institucijai, kai teikiate mokėjimo prašymą, kuriame atsiskaitote už dalyvius, pradėjusius dalyvauti projekto veiklose ataskaitiniu laikotarpiu ir (arba) kai deklaruojate su šiais dalyviais susijusias išlaidas.</w:t>
            </w:r>
          </w:p>
          <w:p w14:paraId="1CEA41B4" w14:textId="77777777" w:rsidR="00E14D6D" w:rsidRDefault="00E14D6D" w:rsidP="00477B31">
            <w:pPr>
              <w:pStyle w:val="Elsislentelestekstas"/>
            </w:pPr>
            <w:r>
              <w:t>2. Dalyvių anketinių duomenų formoje nurodoma informacija apie kiekvieną projekto dalyvį, pradėjusį dalyvauti projekto veiklose, pagal projekto dalyvių užpildytas dalyvių anketos formas.</w:t>
            </w:r>
          </w:p>
          <w:p w14:paraId="61E754E1" w14:textId="77777777" w:rsidR="00E14D6D" w:rsidRDefault="00E14D6D" w:rsidP="00477B31">
            <w:pPr>
              <w:pStyle w:val="Elsislentelestekstas"/>
            </w:pPr>
            <w:r>
              <w:t>3. Vienu metu DMS galima ruošti 3 dalyvių anketinių duomenų formas.</w:t>
            </w:r>
          </w:p>
          <w:p w14:paraId="02B02850" w14:textId="77777777" w:rsidR="00E14D6D" w:rsidRDefault="00E14D6D" w:rsidP="00477B31">
            <w:pPr>
              <w:pStyle w:val="Elsislentelestekstas"/>
            </w:pPr>
            <w:r>
              <w:t>4. Parsisiųstos el. formos pildomos naudojant "Adobe Reader" programos XI arba DC versijas.</w:t>
            </w:r>
          </w:p>
          <w:p w14:paraId="3B07401B" w14:textId="77777777" w:rsidR="00E14D6D" w:rsidRDefault="00E14D6D" w:rsidP="00477B31">
            <w:pPr>
              <w:pStyle w:val="Elsislentelestekstas"/>
            </w:pPr>
            <w:r>
              <w:t>5. Užsakyti visų dalyvių anketų el. formą galima tik projektams, kuriuose yra mažiau nei 1000 dalyvių.</w:t>
            </w:r>
          </w:p>
        </w:tc>
      </w:tr>
      <w:tr w:rsidR="00E14D6D" w14:paraId="03C94313" w14:textId="77777777" w:rsidTr="005622B6">
        <w:tc>
          <w:tcPr>
            <w:tcW w:w="9470" w:type="dxa"/>
            <w:gridSpan w:val="2"/>
            <w:hideMark/>
          </w:tcPr>
          <w:p w14:paraId="65FBB12F" w14:textId="77777777" w:rsidR="00E14D6D" w:rsidRDefault="00E14D6D" w:rsidP="00477B31">
            <w:pPr>
              <w:pStyle w:val="Elsislentelestekstas"/>
            </w:pPr>
            <w:r>
              <w:t>RENGIAMI DOKUMENTAI – lentelė, kurioje atvaizduojami dalyvių anketinių duomenų dokumentai, kurių būsena „Apdorojamas“,  „Pildomas (turi klaidų)“, "Pildomas", „Tikrinamas“, „Patikrintas (turi klaidų)“ arba „Patikrintas“. Lentelės stulpeliai:</w:t>
            </w:r>
          </w:p>
        </w:tc>
      </w:tr>
      <w:tr w:rsidR="00E14D6D" w14:paraId="273BC39B" w14:textId="77777777" w:rsidTr="005622B6">
        <w:tc>
          <w:tcPr>
            <w:tcW w:w="2384" w:type="dxa"/>
            <w:hideMark/>
          </w:tcPr>
          <w:p w14:paraId="5B1EF210" w14:textId="77777777" w:rsidR="00E14D6D" w:rsidRDefault="00E14D6D" w:rsidP="00477B31">
            <w:pPr>
              <w:pStyle w:val="Elsislentelestekstas"/>
            </w:pPr>
            <w:r>
              <w:t>Eil. Nr.</w:t>
            </w:r>
          </w:p>
        </w:tc>
        <w:tc>
          <w:tcPr>
            <w:tcW w:w="7086" w:type="dxa"/>
            <w:hideMark/>
          </w:tcPr>
          <w:p w14:paraId="4D393890" w14:textId="77777777" w:rsidR="00E14D6D" w:rsidRDefault="00E14D6D" w:rsidP="00477B31">
            <w:pPr>
              <w:pStyle w:val="Elsislentelestekstas"/>
            </w:pPr>
            <w:r>
              <w:t>Atvaizduojamas rengiamo dokumento eilės numeris.</w:t>
            </w:r>
          </w:p>
        </w:tc>
      </w:tr>
      <w:tr w:rsidR="00E14D6D" w14:paraId="0328EB79" w14:textId="77777777" w:rsidTr="005622B6">
        <w:tc>
          <w:tcPr>
            <w:tcW w:w="2384" w:type="dxa"/>
            <w:hideMark/>
          </w:tcPr>
          <w:p w14:paraId="3ACBDC3D" w14:textId="77777777" w:rsidR="00E14D6D" w:rsidRDefault="00E14D6D" w:rsidP="00477B31">
            <w:pPr>
              <w:pStyle w:val="Elsislentelestekstas"/>
            </w:pPr>
            <w:r>
              <w:t>Pateikimo data</w:t>
            </w:r>
          </w:p>
        </w:tc>
        <w:tc>
          <w:tcPr>
            <w:tcW w:w="7086" w:type="dxa"/>
            <w:hideMark/>
          </w:tcPr>
          <w:p w14:paraId="39CCDC37" w14:textId="77777777" w:rsidR="00E14D6D" w:rsidRDefault="00E14D6D" w:rsidP="00477B31">
            <w:pPr>
              <w:pStyle w:val="Elsislentelestekstas"/>
            </w:pPr>
            <w:r>
              <w:t>Atvaizduojama „-“.</w:t>
            </w:r>
          </w:p>
        </w:tc>
      </w:tr>
      <w:tr w:rsidR="00E14D6D" w14:paraId="3F2AA3CE" w14:textId="77777777" w:rsidTr="005622B6">
        <w:tc>
          <w:tcPr>
            <w:tcW w:w="2384" w:type="dxa"/>
            <w:hideMark/>
          </w:tcPr>
          <w:p w14:paraId="53DE2AFE" w14:textId="77777777" w:rsidR="00E14D6D" w:rsidRDefault="00E14D6D" w:rsidP="00477B31">
            <w:pPr>
              <w:pStyle w:val="Elsislentelestekstas"/>
            </w:pPr>
            <w:r>
              <w:t>Parengimo data</w:t>
            </w:r>
          </w:p>
        </w:tc>
        <w:tc>
          <w:tcPr>
            <w:tcW w:w="7086" w:type="dxa"/>
            <w:hideMark/>
          </w:tcPr>
          <w:p w14:paraId="0D24284C" w14:textId="77777777" w:rsidR="00E14D6D" w:rsidRDefault="00E14D6D" w:rsidP="00477B31">
            <w:pPr>
              <w:pStyle w:val="Elsislentelestekstas"/>
            </w:pPr>
            <w:r>
              <w:t>Atvaizduojama el. formoje nurodyta pildymo data.</w:t>
            </w:r>
          </w:p>
        </w:tc>
      </w:tr>
      <w:tr w:rsidR="00E14D6D" w14:paraId="553543CE" w14:textId="77777777" w:rsidTr="005622B6">
        <w:tc>
          <w:tcPr>
            <w:tcW w:w="2384" w:type="dxa"/>
            <w:hideMark/>
          </w:tcPr>
          <w:p w14:paraId="61DAF884" w14:textId="77777777" w:rsidR="00E14D6D" w:rsidRDefault="00E14D6D" w:rsidP="00477B31">
            <w:pPr>
              <w:pStyle w:val="Elsislentelestekstas"/>
            </w:pPr>
            <w:r>
              <w:t>Dalyvių skaičius</w:t>
            </w:r>
          </w:p>
        </w:tc>
        <w:tc>
          <w:tcPr>
            <w:tcW w:w="7086" w:type="dxa"/>
            <w:hideMark/>
          </w:tcPr>
          <w:p w14:paraId="287CC243" w14:textId="77777777" w:rsidR="00E14D6D" w:rsidRDefault="00E14D6D" w:rsidP="00477B31">
            <w:pPr>
              <w:pStyle w:val="Elsislentelestekstas"/>
            </w:pPr>
            <w:r>
              <w:t>Atvaizduojamas el. formoje įvestų dalyvių skaičius.</w:t>
            </w:r>
          </w:p>
        </w:tc>
      </w:tr>
      <w:tr w:rsidR="00E14D6D" w14:paraId="70C7BB32" w14:textId="77777777" w:rsidTr="005622B6">
        <w:tc>
          <w:tcPr>
            <w:tcW w:w="2384" w:type="dxa"/>
            <w:hideMark/>
          </w:tcPr>
          <w:p w14:paraId="777709E7" w14:textId="77777777" w:rsidR="00E14D6D" w:rsidRDefault="00E14D6D" w:rsidP="00477B31">
            <w:pPr>
              <w:pStyle w:val="Elsislentelestekstas"/>
            </w:pPr>
            <w:r>
              <w:t>Būsena</w:t>
            </w:r>
          </w:p>
        </w:tc>
        <w:tc>
          <w:tcPr>
            <w:tcW w:w="7086" w:type="dxa"/>
            <w:hideMark/>
          </w:tcPr>
          <w:p w14:paraId="2CC3DB7B" w14:textId="77777777" w:rsidR="00E14D6D" w:rsidRDefault="00E14D6D" w:rsidP="00477B31">
            <w:pPr>
              <w:pStyle w:val="Elsislentelestekstas"/>
            </w:pPr>
            <w:r>
              <w:t>Atvaizduojama rengiamo dokumento būsena.</w:t>
            </w:r>
          </w:p>
        </w:tc>
      </w:tr>
      <w:tr w:rsidR="00E14D6D" w14:paraId="3738B493" w14:textId="77777777" w:rsidTr="005622B6">
        <w:tc>
          <w:tcPr>
            <w:tcW w:w="2384" w:type="dxa"/>
            <w:hideMark/>
          </w:tcPr>
          <w:p w14:paraId="3965723D" w14:textId="77777777" w:rsidR="00E14D6D" w:rsidRDefault="00E14D6D" w:rsidP="00477B31">
            <w:pPr>
              <w:pStyle w:val="Elsislentelestekstas"/>
            </w:pPr>
            <w:r>
              <w:t>Būsenos data</w:t>
            </w:r>
          </w:p>
        </w:tc>
        <w:tc>
          <w:tcPr>
            <w:tcW w:w="7086" w:type="dxa"/>
            <w:hideMark/>
          </w:tcPr>
          <w:p w14:paraId="03DC586B" w14:textId="77777777" w:rsidR="00E14D6D" w:rsidRDefault="00E14D6D" w:rsidP="00477B31">
            <w:pPr>
              <w:pStyle w:val="Elsislentelestekstas"/>
            </w:pPr>
            <w:r>
              <w:t>Atvaizduojama rengiamo dokumento būsenos data.</w:t>
            </w:r>
          </w:p>
        </w:tc>
      </w:tr>
      <w:tr w:rsidR="00E14D6D" w14:paraId="24BA196D" w14:textId="77777777" w:rsidTr="005622B6">
        <w:tc>
          <w:tcPr>
            <w:tcW w:w="9470" w:type="dxa"/>
            <w:gridSpan w:val="2"/>
            <w:hideMark/>
          </w:tcPr>
          <w:p w14:paraId="15742B9E" w14:textId="77777777" w:rsidR="00E14D6D" w:rsidRDefault="00E14D6D" w:rsidP="00477B31">
            <w:pPr>
              <w:pStyle w:val="Elsislentelestekstas"/>
            </w:pPr>
            <w:r>
              <w:t>PATEIKTI DOKUMENTAI – lentelė, kurioje atvaizduojami dalyvių anketinių duomenų dokumentai, kurių būsena „Pateiktas“. Lentelės stulpeliai:</w:t>
            </w:r>
          </w:p>
        </w:tc>
      </w:tr>
      <w:tr w:rsidR="00E14D6D" w14:paraId="27FD101F" w14:textId="77777777" w:rsidTr="005622B6">
        <w:tc>
          <w:tcPr>
            <w:tcW w:w="2384" w:type="dxa"/>
            <w:hideMark/>
          </w:tcPr>
          <w:p w14:paraId="126E39F3" w14:textId="77777777" w:rsidR="00E14D6D" w:rsidRDefault="00E14D6D" w:rsidP="00477B31">
            <w:pPr>
              <w:pStyle w:val="Elsislentelestekstas"/>
            </w:pPr>
            <w:r>
              <w:t>Eil. Nr.</w:t>
            </w:r>
          </w:p>
        </w:tc>
        <w:tc>
          <w:tcPr>
            <w:tcW w:w="7086" w:type="dxa"/>
            <w:hideMark/>
          </w:tcPr>
          <w:p w14:paraId="29B1E077" w14:textId="77777777" w:rsidR="00E14D6D" w:rsidRDefault="00E14D6D" w:rsidP="00477B31">
            <w:pPr>
              <w:pStyle w:val="Elsislentelestekstas"/>
            </w:pPr>
            <w:r>
              <w:t>Pateikto dokumento eilės numeris.</w:t>
            </w:r>
          </w:p>
        </w:tc>
      </w:tr>
      <w:tr w:rsidR="00E14D6D" w14:paraId="43E6F9CA" w14:textId="77777777" w:rsidTr="005622B6">
        <w:tc>
          <w:tcPr>
            <w:tcW w:w="2384" w:type="dxa"/>
            <w:hideMark/>
          </w:tcPr>
          <w:p w14:paraId="32603567" w14:textId="77777777" w:rsidR="00E14D6D" w:rsidRDefault="00E14D6D" w:rsidP="00477B31">
            <w:pPr>
              <w:pStyle w:val="Elsislentelestekstas"/>
            </w:pPr>
            <w:r>
              <w:t>Pateikimo data</w:t>
            </w:r>
          </w:p>
        </w:tc>
        <w:tc>
          <w:tcPr>
            <w:tcW w:w="7086" w:type="dxa"/>
            <w:hideMark/>
          </w:tcPr>
          <w:p w14:paraId="2FED767A" w14:textId="77777777" w:rsidR="00E14D6D" w:rsidRDefault="00E14D6D" w:rsidP="00477B31">
            <w:pPr>
              <w:pStyle w:val="Elsislentelestekstas"/>
            </w:pPr>
            <w:r>
              <w:t>Atvaizduojamas pateiktos el. formos pateikimo institucijai data.</w:t>
            </w:r>
          </w:p>
        </w:tc>
      </w:tr>
      <w:tr w:rsidR="00E14D6D" w14:paraId="1744A32B" w14:textId="77777777" w:rsidTr="005622B6">
        <w:tc>
          <w:tcPr>
            <w:tcW w:w="2384" w:type="dxa"/>
            <w:hideMark/>
          </w:tcPr>
          <w:p w14:paraId="0F09A190" w14:textId="77777777" w:rsidR="00E14D6D" w:rsidRDefault="00E14D6D" w:rsidP="00477B31">
            <w:pPr>
              <w:pStyle w:val="Elsislentelestekstas"/>
            </w:pPr>
            <w:r>
              <w:t>Parengimo data</w:t>
            </w:r>
          </w:p>
        </w:tc>
        <w:tc>
          <w:tcPr>
            <w:tcW w:w="7086" w:type="dxa"/>
            <w:hideMark/>
          </w:tcPr>
          <w:p w14:paraId="7F87C95B" w14:textId="77777777" w:rsidR="00E14D6D" w:rsidRDefault="00E14D6D" w:rsidP="00477B31">
            <w:pPr>
              <w:pStyle w:val="Elsislentelestekstas"/>
            </w:pPr>
            <w:r>
              <w:t>Atvaizduojama el. formoje nurodyta pildymo data.</w:t>
            </w:r>
          </w:p>
        </w:tc>
      </w:tr>
      <w:tr w:rsidR="00E14D6D" w14:paraId="4F32F903" w14:textId="77777777" w:rsidTr="005622B6">
        <w:tc>
          <w:tcPr>
            <w:tcW w:w="2384" w:type="dxa"/>
            <w:hideMark/>
          </w:tcPr>
          <w:p w14:paraId="3F346CE2" w14:textId="77777777" w:rsidR="00E14D6D" w:rsidRDefault="00E14D6D" w:rsidP="00477B31">
            <w:pPr>
              <w:pStyle w:val="Elsislentelestekstas"/>
            </w:pPr>
            <w:r>
              <w:t>Dalyvių skaičius</w:t>
            </w:r>
          </w:p>
        </w:tc>
        <w:tc>
          <w:tcPr>
            <w:tcW w:w="7086" w:type="dxa"/>
            <w:hideMark/>
          </w:tcPr>
          <w:p w14:paraId="5941DFC9" w14:textId="77777777" w:rsidR="00E14D6D" w:rsidRDefault="00E14D6D" w:rsidP="00477B31">
            <w:pPr>
              <w:pStyle w:val="Elsislentelestekstas"/>
            </w:pPr>
            <w:r>
              <w:t>Atvaizduojamas el. formoje įvestų dalyvių skaičius.</w:t>
            </w:r>
          </w:p>
        </w:tc>
      </w:tr>
      <w:tr w:rsidR="00E14D6D" w14:paraId="1FF01F45" w14:textId="77777777" w:rsidTr="005622B6">
        <w:tc>
          <w:tcPr>
            <w:tcW w:w="2384" w:type="dxa"/>
            <w:hideMark/>
          </w:tcPr>
          <w:p w14:paraId="7187BD81" w14:textId="77777777" w:rsidR="00E14D6D" w:rsidRDefault="00E14D6D" w:rsidP="00477B31">
            <w:pPr>
              <w:pStyle w:val="Elsislentelestekstas"/>
            </w:pPr>
            <w:r>
              <w:t>Būsena</w:t>
            </w:r>
          </w:p>
        </w:tc>
        <w:tc>
          <w:tcPr>
            <w:tcW w:w="7086" w:type="dxa"/>
            <w:hideMark/>
          </w:tcPr>
          <w:p w14:paraId="7F7E00C2" w14:textId="77777777" w:rsidR="00E14D6D" w:rsidRDefault="00E14D6D" w:rsidP="00477B31">
            <w:pPr>
              <w:pStyle w:val="Elsislentelestekstas"/>
            </w:pPr>
            <w:r>
              <w:t>Atvaizduojama pateikto dokumento būsena.</w:t>
            </w:r>
          </w:p>
        </w:tc>
      </w:tr>
      <w:tr w:rsidR="00E14D6D" w14:paraId="2A3A94F5" w14:textId="77777777" w:rsidTr="005622B6">
        <w:tc>
          <w:tcPr>
            <w:tcW w:w="2384" w:type="dxa"/>
            <w:hideMark/>
          </w:tcPr>
          <w:p w14:paraId="59EC593B" w14:textId="77777777" w:rsidR="00E14D6D" w:rsidRDefault="00E14D6D" w:rsidP="00477B31">
            <w:pPr>
              <w:pStyle w:val="Elsislentelestekstas"/>
            </w:pPr>
            <w:r>
              <w:t>Būsenos data</w:t>
            </w:r>
          </w:p>
        </w:tc>
        <w:tc>
          <w:tcPr>
            <w:tcW w:w="7086" w:type="dxa"/>
            <w:hideMark/>
          </w:tcPr>
          <w:p w14:paraId="5B280AFE" w14:textId="77777777" w:rsidR="00E14D6D" w:rsidRDefault="00E14D6D" w:rsidP="00477B31">
            <w:pPr>
              <w:pStyle w:val="Elsislentelestekstas"/>
            </w:pPr>
            <w:r>
              <w:t>Atvaizduojama pateikto dokumento būsenos data.</w:t>
            </w:r>
          </w:p>
        </w:tc>
      </w:tr>
    </w:tbl>
    <w:p w14:paraId="247136F3" w14:textId="77777777" w:rsidR="00E14D6D" w:rsidRPr="00E51C5E" w:rsidRDefault="00E14D6D" w:rsidP="00477B31">
      <w:pPr>
        <w:pStyle w:val="Elsistekstas"/>
        <w:rPr>
          <w:rFonts w:eastAsiaTheme="minorEastAsia"/>
          <w:b/>
          <w:i/>
        </w:rPr>
      </w:pPr>
      <w:r>
        <w:t> </w:t>
      </w:r>
    </w:p>
    <w:p w14:paraId="2655C7BE" w14:textId="77777777" w:rsidR="00E14D6D" w:rsidRDefault="00E14D6D" w:rsidP="00477B31">
      <w:pPr>
        <w:pStyle w:val="Elsistekstas"/>
      </w:pPr>
      <w:r w:rsidRPr="00E51C5E">
        <w:rPr>
          <w:b/>
          <w:i/>
        </w:rPr>
        <w:t>Formos pavyzdys</w:t>
      </w:r>
      <w:r>
        <w:t xml:space="preserve"> </w:t>
      </w:r>
    </w:p>
    <w:p w14:paraId="43DC9818" w14:textId="77777777" w:rsidR="00E14D6D" w:rsidRDefault="00E14D6D" w:rsidP="00477B31">
      <w:pPr>
        <w:pStyle w:val="Paveikslelis"/>
      </w:pPr>
      <w:r>
        <w:rPr>
          <w:noProof/>
        </w:rPr>
        <w:drawing>
          <wp:inline distT="0" distB="0" distL="0" distR="0" wp14:anchorId="7608D91F" wp14:editId="4C7E8002">
            <wp:extent cx="6120000" cy="3928307"/>
            <wp:effectExtent l="0" t="0" r="0" b="0"/>
            <wp:docPr id="146" name="Picture 146" descr="C:\Users\kpp_rasap\Desktop\Dokumentu Generatorius\Installuose\Dokumentu Generatorius\ReportingApp\SpiraReportPics\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pp_rasap\Desktop\Dokumentu Generatorius\Installuose\Dokumentu Generatorius\ReportingApp\SpiraReportPics\image19.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20000" cy="3928307"/>
                    </a:xfrm>
                    <a:prstGeom prst="rect">
                      <a:avLst/>
                    </a:prstGeom>
                    <a:noFill/>
                    <a:ln>
                      <a:noFill/>
                    </a:ln>
                  </pic:spPr>
                </pic:pic>
              </a:graphicData>
            </a:graphic>
          </wp:inline>
        </w:drawing>
      </w:r>
    </w:p>
    <w:p w14:paraId="00C3A2EB" w14:textId="77777777" w:rsidR="00E14D6D" w:rsidRPr="00E51C5E" w:rsidRDefault="00E14D6D" w:rsidP="00477B31">
      <w:pPr>
        <w:pStyle w:val="Paveiksleliopavadinimas"/>
      </w:pPr>
      <w:r w:rsidRPr="00E51C5E">
        <w:t>Projekto dalyvių anketinių duomenų el. formų sąrašinės formos pavyzdys</w:t>
      </w:r>
    </w:p>
    <w:p w14:paraId="6C4DCECF" w14:textId="77777777" w:rsidR="00E14D6D" w:rsidRDefault="00E14D6D" w:rsidP="00477B31">
      <w:pPr>
        <w:pStyle w:val="Elsistekstas"/>
      </w:pPr>
    </w:p>
    <w:p w14:paraId="0003D94F" w14:textId="77777777" w:rsidR="00E14D6D" w:rsidRDefault="00E14D6D" w:rsidP="00477B31">
      <w:pPr>
        <w:pStyle w:val="Elsistekstas"/>
      </w:pPr>
      <w:r>
        <w:t> </w:t>
      </w:r>
    </w:p>
    <w:p w14:paraId="2EB45F54" w14:textId="77777777" w:rsidR="00E14D6D" w:rsidRPr="00E51C5E" w:rsidRDefault="00E14D6D" w:rsidP="00477B31">
      <w:pPr>
        <w:pStyle w:val="Elsistekstas"/>
        <w:rPr>
          <w:rFonts w:eastAsiaTheme="minorEastAsia"/>
          <w:b/>
          <w:i/>
        </w:rPr>
      </w:pPr>
      <w:r w:rsidRPr="00E51C5E">
        <w:rPr>
          <w:b/>
          <w:i/>
        </w:rPr>
        <w:t>Susijusios formos</w:t>
      </w:r>
    </w:p>
    <w:p w14:paraId="58B9D2C3" w14:textId="77777777" w:rsidR="00E14D6D" w:rsidRDefault="00A602AE" w:rsidP="00477B31">
      <w:pPr>
        <w:pStyle w:val="Elsistekstas"/>
      </w:pPr>
      <w:hyperlink w:anchor="13922" w:history="1">
        <w:r w:rsidR="00E14D6D">
          <w:rPr>
            <w:rStyle w:val="Hyperlink"/>
          </w:rPr>
          <w:t>FE1655-00 Dalyvių anketinių duomenų el. formos įkėlimo forma</w:t>
        </w:r>
      </w:hyperlink>
    </w:p>
    <w:p w14:paraId="6BD761CF" w14:textId="77777777" w:rsidR="00E14D6D" w:rsidRDefault="00E14D6D" w:rsidP="00477B31">
      <w:pPr>
        <w:pStyle w:val="Elsistekstas"/>
      </w:pPr>
    </w:p>
    <w:p w14:paraId="40D037FD" w14:textId="77777777" w:rsidR="00E14D6D" w:rsidRDefault="00E14D6D" w:rsidP="00E14D6D">
      <w:pPr>
        <w:pStyle w:val="Heading4"/>
        <w:tabs>
          <w:tab w:val="clear" w:pos="1134"/>
          <w:tab w:val="num" w:pos="360"/>
        </w:tabs>
        <w:ind w:left="709" w:hanging="709"/>
      </w:pPr>
      <w:bookmarkStart w:id="335" w:name="13922"/>
      <w:bookmarkStart w:id="336" w:name="_Toc471744003"/>
      <w:r>
        <w:t>RQ:13922 - FE1655-00 Dalyvių anketinių duomenų el. formos įkėlimo forma</w:t>
      </w:r>
      <w:bookmarkEnd w:id="335"/>
      <w:bookmarkEnd w:id="336"/>
    </w:p>
    <w:p w14:paraId="0F00AD12" w14:textId="77777777" w:rsidR="00E14D6D" w:rsidRPr="00E51C5E" w:rsidRDefault="00E14D6D" w:rsidP="00477B31">
      <w:pPr>
        <w:pStyle w:val="Elsistekstas"/>
        <w:rPr>
          <w:rFonts w:eastAsiaTheme="minorEastAsia"/>
          <w:b/>
          <w:i/>
        </w:rPr>
      </w:pPr>
      <w:r w:rsidRPr="00E51C5E">
        <w:rPr>
          <w:b/>
          <w:i/>
        </w:rPr>
        <w:t>Vykdomas veiklos scenarijus</w:t>
      </w:r>
    </w:p>
    <w:p w14:paraId="27FC3BF2" w14:textId="77777777" w:rsidR="00E14D6D" w:rsidRDefault="00A602AE" w:rsidP="00477B31">
      <w:pPr>
        <w:pStyle w:val="Elsistekstas"/>
      </w:pPr>
      <w:hyperlink w:anchor="14025" w:history="1">
        <w:r w:rsidR="00E14D6D">
          <w:rPr>
            <w:rStyle w:val="Hyperlink"/>
          </w:rPr>
          <w:t>Dalyvių anketinių duomenų teikimas į SFMIS2014</w:t>
        </w:r>
      </w:hyperlink>
    </w:p>
    <w:p w14:paraId="1294736E" w14:textId="77777777" w:rsidR="00E14D6D" w:rsidRDefault="00E14D6D" w:rsidP="00477B31">
      <w:pPr>
        <w:pStyle w:val="Elsistekstas"/>
      </w:pPr>
    </w:p>
    <w:p w14:paraId="641D057F" w14:textId="77777777" w:rsidR="00E14D6D" w:rsidRDefault="00E14D6D" w:rsidP="00477B31">
      <w:pPr>
        <w:pStyle w:val="Elsistekstas"/>
        <w:rPr>
          <w:rFonts w:eastAsiaTheme="minorEastAsia"/>
        </w:rPr>
      </w:pPr>
      <w:r>
        <w:t>Forma, skirta dalyvių anketinių duomenų dokumento registravimui.</w:t>
      </w:r>
    </w:p>
    <w:p w14:paraId="4868BE5D" w14:textId="77777777" w:rsidR="00E14D6D" w:rsidRPr="00E51C5E" w:rsidRDefault="00E14D6D" w:rsidP="00477B31">
      <w:pPr>
        <w:pStyle w:val="Elsistekstas"/>
        <w:rPr>
          <w:b/>
          <w:i/>
        </w:rPr>
      </w:pPr>
      <w:r>
        <w:t> </w:t>
      </w:r>
    </w:p>
    <w:p w14:paraId="755BDED5" w14:textId="77777777" w:rsidR="00E14D6D" w:rsidRDefault="00E14D6D" w:rsidP="00477B31">
      <w:pPr>
        <w:pStyle w:val="Elsistekstas"/>
      </w:pPr>
      <w:r w:rsidRPr="00E51C5E">
        <w:rPr>
          <w:b/>
          <w:i/>
        </w:rPr>
        <w:t>Navigacija</w:t>
      </w:r>
    </w:p>
    <w:p w14:paraId="6080848B" w14:textId="77777777" w:rsidR="00E14D6D" w:rsidRDefault="00E14D6D" w:rsidP="00477B31">
      <w:pPr>
        <w:pStyle w:val="Elsistekstas"/>
      </w:pPr>
      <w:r>
        <w:t>DMS -&gt; „Dalyviai“ (tik projektams, finansuojamiems iš ESF arba JUI fondo) -&gt; „Dalyvių anketiniai duomenys“ pasirinkti mygtuką [Peržiūrėti];</w:t>
      </w:r>
    </w:p>
    <w:p w14:paraId="3D69A961" w14:textId="77777777" w:rsidR="00E14D6D" w:rsidRDefault="00E14D6D" w:rsidP="00477B31">
      <w:pPr>
        <w:pStyle w:val="Elsistekstas"/>
      </w:pPr>
      <w:r>
        <w:t>DMS -&gt; „Dalyviai“ (tik projektams, finansuojamiems iš ESF arba JUI fondo) -&gt; „Dalyvių anketiniai duomenys“ pasirinkti mygtuką [Redaguoti]</w:t>
      </w:r>
    </w:p>
    <w:p w14:paraId="1993C2C3" w14:textId="77777777" w:rsidR="00E14D6D" w:rsidRPr="00E51C5E" w:rsidRDefault="00E14D6D" w:rsidP="00477B31">
      <w:pPr>
        <w:pStyle w:val="Elsistekstas"/>
        <w:rPr>
          <w:b/>
          <w:i/>
        </w:rPr>
      </w:pPr>
      <w:r>
        <w:t> </w:t>
      </w:r>
    </w:p>
    <w:p w14:paraId="54A3621E" w14:textId="77777777" w:rsidR="00E14D6D" w:rsidRDefault="00E14D6D" w:rsidP="00477B31">
      <w:pPr>
        <w:pStyle w:val="Elsistekstas"/>
      </w:pPr>
      <w:r w:rsidRPr="00E51C5E">
        <w:rPr>
          <w:b/>
          <w:i/>
        </w:rPr>
        <w:t>Teisės</w:t>
      </w:r>
    </w:p>
    <w:p w14:paraId="1AF80A58" w14:textId="77777777" w:rsidR="00E14D6D" w:rsidRDefault="00E14D6D" w:rsidP="00477B31">
      <w:pPr>
        <w:pStyle w:val="Elsistekstas"/>
      </w:pPr>
      <w:r>
        <w:t> </w:t>
      </w:r>
    </w:p>
    <w:p w14:paraId="38B18598" w14:textId="77777777" w:rsidR="00E14D6D" w:rsidRDefault="00E14D6D" w:rsidP="00477B31">
      <w:pPr>
        <w:pStyle w:val="Elsistekstas"/>
      </w:pPr>
      <w:r>
        <w:t>Peržiūrėti projekto dalyvių informaciją galima, jei projektas finansuojamas iš ESF arba JUI fondo.</w:t>
      </w:r>
    </w:p>
    <w:p w14:paraId="0D5EF7D5" w14:textId="77777777" w:rsidR="00E14D6D" w:rsidRDefault="00E14D6D" w:rsidP="00477B31">
      <w:pPr>
        <w:pStyle w:val="Elsistekstas"/>
      </w:pPr>
      <w:r>
        <w:t>Importuoti duomenis iš dalyvių anketinių duomenų elektroninės formos gali naudotojas, kuriam suteikta objekto „Dalyvių duomenys“ pildymo teisė.</w:t>
      </w:r>
    </w:p>
    <w:p w14:paraId="0F56512B" w14:textId="77777777" w:rsidR="00E14D6D" w:rsidRDefault="00E14D6D" w:rsidP="00477B31">
      <w:pPr>
        <w:pStyle w:val="Elsistekstas"/>
      </w:pPr>
      <w:r>
        <w:t>Pateikti importuotas elektronines formas gali naudotojas, kuriam suteikta objekto „Dalyvių duomenys“ pateikimo teisė.</w:t>
      </w:r>
    </w:p>
    <w:p w14:paraId="7D74873B" w14:textId="77777777" w:rsidR="00E14D6D" w:rsidRPr="00E51C5E" w:rsidRDefault="00E14D6D" w:rsidP="00477B31">
      <w:pPr>
        <w:pStyle w:val="Elsistekstas"/>
        <w:rPr>
          <w:b/>
          <w:i/>
        </w:rPr>
      </w:pPr>
      <w:r>
        <w:t> </w:t>
      </w:r>
    </w:p>
    <w:p w14:paraId="7A74CD81" w14:textId="77777777" w:rsidR="00E14D6D" w:rsidRPr="00E51C5E" w:rsidRDefault="00E14D6D" w:rsidP="00477B31">
      <w:pPr>
        <w:pStyle w:val="Elsistekstas"/>
        <w:rPr>
          <w:b/>
          <w:i/>
        </w:rPr>
      </w:pPr>
      <w:r w:rsidRPr="00E51C5E">
        <w:rPr>
          <w:b/>
          <w:i/>
        </w:rPr>
        <w:t>Mygtukai</w:t>
      </w:r>
    </w:p>
    <w:tbl>
      <w:tblPr>
        <w:tblStyle w:val="Elsislentele"/>
        <w:tblW w:w="9470" w:type="dxa"/>
        <w:tblLayout w:type="fixed"/>
        <w:tblLook w:val="04A0" w:firstRow="1" w:lastRow="0" w:firstColumn="1" w:lastColumn="0" w:noHBand="0" w:noVBand="1"/>
      </w:tblPr>
      <w:tblGrid>
        <w:gridCol w:w="2384"/>
        <w:gridCol w:w="7086"/>
      </w:tblGrid>
      <w:tr w:rsidR="00E14D6D" w:rsidRPr="00E51C5E" w14:paraId="4816F171" w14:textId="77777777" w:rsidTr="005622B6">
        <w:trPr>
          <w:cnfStyle w:val="100000000000" w:firstRow="1" w:lastRow="0" w:firstColumn="0" w:lastColumn="0" w:oddVBand="0" w:evenVBand="0" w:oddHBand="0" w:evenHBand="0" w:firstRowFirstColumn="0" w:firstRowLastColumn="0" w:lastRowFirstColumn="0" w:lastRowLastColumn="0"/>
        </w:trPr>
        <w:tc>
          <w:tcPr>
            <w:tcW w:w="2384" w:type="dxa"/>
            <w:hideMark/>
          </w:tcPr>
          <w:p w14:paraId="6DFCBD6E" w14:textId="77777777" w:rsidR="00E14D6D" w:rsidRPr="00E51C5E" w:rsidRDefault="00E14D6D" w:rsidP="00477B31">
            <w:pPr>
              <w:pStyle w:val="Elsislentelesantraste"/>
            </w:pPr>
            <w:r w:rsidRPr="00E51C5E">
              <w:t>Mygtukas</w:t>
            </w:r>
          </w:p>
        </w:tc>
        <w:tc>
          <w:tcPr>
            <w:tcW w:w="7086" w:type="dxa"/>
            <w:hideMark/>
          </w:tcPr>
          <w:p w14:paraId="13FC10A3" w14:textId="77777777" w:rsidR="00E14D6D" w:rsidRPr="00E51C5E" w:rsidRDefault="00E14D6D" w:rsidP="00477B31">
            <w:pPr>
              <w:pStyle w:val="Elsislentelesantraste"/>
            </w:pPr>
            <w:r w:rsidRPr="00E51C5E">
              <w:t>Aprašymas</w:t>
            </w:r>
          </w:p>
        </w:tc>
      </w:tr>
      <w:tr w:rsidR="00E14D6D" w14:paraId="375957C1" w14:textId="77777777" w:rsidTr="005622B6">
        <w:tc>
          <w:tcPr>
            <w:tcW w:w="9470" w:type="dxa"/>
            <w:gridSpan w:val="2"/>
            <w:hideMark/>
          </w:tcPr>
          <w:p w14:paraId="333946AE" w14:textId="77777777" w:rsidR="00E14D6D" w:rsidRPr="00E51C5E" w:rsidRDefault="00E14D6D" w:rsidP="00477B31">
            <w:pPr>
              <w:pStyle w:val="Elsislentelestekstas"/>
              <w:rPr>
                <w:b/>
              </w:rPr>
            </w:pPr>
            <w:r w:rsidRPr="00E51C5E">
              <w:rPr>
                <w:b/>
              </w:rPr>
              <w:t>REDAGAVIMO REŽIMAS </w:t>
            </w:r>
          </w:p>
        </w:tc>
      </w:tr>
      <w:tr w:rsidR="00E14D6D" w14:paraId="667E95EA" w14:textId="77777777" w:rsidTr="005622B6">
        <w:tc>
          <w:tcPr>
            <w:tcW w:w="2384" w:type="dxa"/>
            <w:hideMark/>
          </w:tcPr>
          <w:p w14:paraId="79885915" w14:textId="77777777" w:rsidR="00E14D6D" w:rsidRDefault="00E14D6D" w:rsidP="00477B31">
            <w:pPr>
              <w:pStyle w:val="Elsislentelestekstas"/>
            </w:pPr>
            <w:r>
              <w:t>[ĮKELTI DALYVIŲ ANKETŲ EL. FORMĄ]</w:t>
            </w:r>
          </w:p>
        </w:tc>
        <w:tc>
          <w:tcPr>
            <w:tcW w:w="7086" w:type="dxa"/>
            <w:hideMark/>
          </w:tcPr>
          <w:p w14:paraId="7ECE6FE3" w14:textId="77777777" w:rsidR="00E14D6D" w:rsidRDefault="00E14D6D" w:rsidP="00477B31">
            <w:pPr>
              <w:pStyle w:val="Elsislentelestekstas"/>
            </w:pPr>
            <w:r>
              <w:t>Skirtas nurodyti importuojamą rinkmeną ir pradėti nurodytos el. formos importavimą. Paspaudus mygtuką atvaizduojamas modalinis langas, pateikiamas nurodymo laukas ir mygtukas [Browse] ([Naršyti]).</w:t>
            </w:r>
          </w:p>
          <w:p w14:paraId="50A76202" w14:textId="77777777" w:rsidR="00E14D6D" w:rsidRDefault="00E14D6D" w:rsidP="00477B31">
            <w:pPr>
              <w:pStyle w:val="Elsislentelestekstas"/>
            </w:pPr>
            <w:r>
              <w:t>Mygtukai [Tęsti] ir [Atšaukti]. Paspaudus mygtuką [Tęsti] patikrinama ar yra nurodyta rinkmena ir jei yra, iškviečiama procedūra, skirta dalyvių anketinių duomenų el. formos įkėlimui į DMS (žr. skyrių „Dalyvių anketinių duomenų el. formos importavimo valdymo procedūra“). Jei rinkmena nėra nurodyta, rodomas klaidos pranešimas.</w:t>
            </w:r>
          </w:p>
          <w:p w14:paraId="4067BB05" w14:textId="77777777" w:rsidR="00E14D6D" w:rsidRDefault="00E14D6D" w:rsidP="00477B31">
            <w:pPr>
              <w:pStyle w:val="Elsislentelestekstas"/>
            </w:pPr>
            <w:r>
              <w:t>Mygtukas matomas naudotojui, kuris turi objekto „Dalyvių duomenys“ pildymo teisę.</w:t>
            </w:r>
          </w:p>
        </w:tc>
      </w:tr>
      <w:tr w:rsidR="00E14D6D" w14:paraId="7BA49AC5" w14:textId="77777777" w:rsidTr="005622B6">
        <w:tc>
          <w:tcPr>
            <w:tcW w:w="2384" w:type="dxa"/>
            <w:hideMark/>
          </w:tcPr>
          <w:p w14:paraId="214A2FD1" w14:textId="77777777" w:rsidR="00E14D6D" w:rsidRDefault="00E14D6D" w:rsidP="00477B31">
            <w:pPr>
              <w:pStyle w:val="Elsislentelestekstas"/>
            </w:pPr>
            <w:r>
              <w:t>[ATŠAUKTI]</w:t>
            </w:r>
          </w:p>
        </w:tc>
        <w:tc>
          <w:tcPr>
            <w:tcW w:w="7086" w:type="dxa"/>
            <w:hideMark/>
          </w:tcPr>
          <w:p w14:paraId="3619176E" w14:textId="77777777" w:rsidR="00E14D6D" w:rsidRDefault="00E14D6D" w:rsidP="00477B31">
            <w:pPr>
              <w:pStyle w:val="Elsislentelestekstas"/>
            </w:pPr>
            <w:r>
              <w:t>Skirtas atšaukti pakeitimus ir grįžti į anksčiau peržiūrėtą formą.</w:t>
            </w:r>
          </w:p>
        </w:tc>
      </w:tr>
      <w:tr w:rsidR="00E14D6D" w14:paraId="75D7BC10" w14:textId="77777777" w:rsidTr="005622B6">
        <w:tc>
          <w:tcPr>
            <w:tcW w:w="2384" w:type="dxa"/>
            <w:hideMark/>
          </w:tcPr>
          <w:p w14:paraId="74D2602A" w14:textId="77777777" w:rsidR="00E14D6D" w:rsidRDefault="00E14D6D" w:rsidP="00477B31">
            <w:pPr>
              <w:pStyle w:val="Elsislentelestekstas"/>
            </w:pPr>
            <w:r>
              <w:t>[TIKRINTI]</w:t>
            </w:r>
          </w:p>
        </w:tc>
        <w:tc>
          <w:tcPr>
            <w:tcW w:w="7086" w:type="dxa"/>
            <w:hideMark/>
          </w:tcPr>
          <w:p w14:paraId="45C01AFA" w14:textId="77777777" w:rsidR="00E14D6D" w:rsidRDefault="00E14D6D" w:rsidP="00477B31">
            <w:pPr>
              <w:pStyle w:val="Elsislentelestekstas"/>
            </w:pPr>
            <w:r>
              <w:t>Skirtas perduoti dalyvių anketinius duomenis į SFMIS2014 patikrinimui. Mygtukas aktyvus, kai išsaugoti dalyvių anketinių duomenų dokumento duomenys ir jo būsena nėra "PILDOMAS (TURI KLAIDŲ)".</w:t>
            </w:r>
          </w:p>
        </w:tc>
      </w:tr>
      <w:tr w:rsidR="00E14D6D" w14:paraId="6E8D3EDF" w14:textId="77777777" w:rsidTr="005622B6">
        <w:tc>
          <w:tcPr>
            <w:tcW w:w="2384" w:type="dxa"/>
            <w:hideMark/>
          </w:tcPr>
          <w:p w14:paraId="7056AA72" w14:textId="77777777" w:rsidR="00E14D6D" w:rsidRDefault="00E14D6D" w:rsidP="00477B31">
            <w:pPr>
              <w:pStyle w:val="Elsislentelestekstas"/>
            </w:pPr>
            <w:r>
              <w:t>[TEIKTI]</w:t>
            </w:r>
          </w:p>
        </w:tc>
        <w:tc>
          <w:tcPr>
            <w:tcW w:w="7086" w:type="dxa"/>
            <w:hideMark/>
          </w:tcPr>
          <w:p w14:paraId="47D5C256" w14:textId="77777777" w:rsidR="00E14D6D" w:rsidRDefault="00E14D6D" w:rsidP="00477B31">
            <w:pPr>
              <w:pStyle w:val="Elsislentelestekstas"/>
            </w:pPr>
            <w:r>
              <w:t>Skirtas pateikti dalyvių anketinius duomenis į SFMIS2014. Mygtukas aktyvus, jei duomenys patikrinti SFMIS2014 ir paslaugos būsena „Patikrinta“.</w:t>
            </w:r>
          </w:p>
        </w:tc>
      </w:tr>
    </w:tbl>
    <w:p w14:paraId="3BB1E4DA" w14:textId="77777777" w:rsidR="00E14D6D" w:rsidRPr="00E51C5E" w:rsidRDefault="00E14D6D" w:rsidP="00477B31">
      <w:pPr>
        <w:pStyle w:val="Elsistekstas"/>
        <w:rPr>
          <w:rFonts w:eastAsiaTheme="minorEastAsia"/>
          <w:b/>
          <w:i/>
        </w:rPr>
      </w:pPr>
      <w:r>
        <w:t> </w:t>
      </w:r>
    </w:p>
    <w:p w14:paraId="32A55224" w14:textId="77777777" w:rsidR="00E14D6D" w:rsidRPr="00E51C5E" w:rsidRDefault="00E14D6D" w:rsidP="00477B31">
      <w:pPr>
        <w:pStyle w:val="Elsistekstas"/>
        <w:rPr>
          <w:b/>
          <w:i/>
        </w:rPr>
      </w:pPr>
      <w:r w:rsidRPr="00E51C5E">
        <w:rPr>
          <w:b/>
          <w:i/>
        </w:rPr>
        <w:t>Laukai</w:t>
      </w:r>
    </w:p>
    <w:tbl>
      <w:tblPr>
        <w:tblStyle w:val="Elsislentele"/>
        <w:tblW w:w="9470" w:type="dxa"/>
        <w:tblInd w:w="-3" w:type="dxa"/>
        <w:tblLayout w:type="fixed"/>
        <w:tblLook w:val="04A0" w:firstRow="1" w:lastRow="0" w:firstColumn="1" w:lastColumn="0" w:noHBand="0" w:noVBand="1"/>
      </w:tblPr>
      <w:tblGrid>
        <w:gridCol w:w="2384"/>
        <w:gridCol w:w="7086"/>
      </w:tblGrid>
      <w:tr w:rsidR="00E14D6D" w:rsidRPr="00E51C5E" w14:paraId="1FF52E20" w14:textId="77777777" w:rsidTr="005622B6">
        <w:trPr>
          <w:cnfStyle w:val="100000000000" w:firstRow="1" w:lastRow="0" w:firstColumn="0" w:lastColumn="0" w:oddVBand="0" w:evenVBand="0" w:oddHBand="0" w:evenHBand="0" w:firstRowFirstColumn="0" w:firstRowLastColumn="0" w:lastRowFirstColumn="0" w:lastRowLastColumn="0"/>
        </w:trPr>
        <w:tc>
          <w:tcPr>
            <w:tcW w:w="2384" w:type="dxa"/>
            <w:hideMark/>
          </w:tcPr>
          <w:p w14:paraId="0B4D0BD8" w14:textId="77777777" w:rsidR="00E14D6D" w:rsidRPr="00E51C5E" w:rsidRDefault="00E14D6D" w:rsidP="00477B31">
            <w:pPr>
              <w:pStyle w:val="Elsislentelesantraste"/>
            </w:pPr>
            <w:r w:rsidRPr="00E51C5E">
              <w:t>Lauko pavadinimas</w:t>
            </w:r>
          </w:p>
        </w:tc>
        <w:tc>
          <w:tcPr>
            <w:tcW w:w="7086" w:type="dxa"/>
            <w:hideMark/>
          </w:tcPr>
          <w:p w14:paraId="25CC0C00" w14:textId="77777777" w:rsidR="00E14D6D" w:rsidRPr="00E51C5E" w:rsidRDefault="00E14D6D" w:rsidP="00477B31">
            <w:pPr>
              <w:pStyle w:val="Elsislentelesantraste"/>
            </w:pPr>
            <w:r w:rsidRPr="00E51C5E">
              <w:t>Aprašymas</w:t>
            </w:r>
          </w:p>
        </w:tc>
      </w:tr>
      <w:tr w:rsidR="00E14D6D" w14:paraId="762FF2F1" w14:textId="77777777" w:rsidTr="005622B6">
        <w:tc>
          <w:tcPr>
            <w:tcW w:w="9470" w:type="dxa"/>
            <w:gridSpan w:val="2"/>
            <w:hideMark/>
          </w:tcPr>
          <w:p w14:paraId="1BF7381A" w14:textId="77777777" w:rsidR="00E14D6D" w:rsidRDefault="00E14D6D" w:rsidP="00477B31">
            <w:pPr>
              <w:pStyle w:val="Elsislentelestekstas"/>
            </w:pPr>
            <w:r>
              <w:t>DALYVIŲ ANKETINIAI DUOMENYS– atvaizduojamas formos pavadinimas</w:t>
            </w:r>
          </w:p>
        </w:tc>
      </w:tr>
      <w:tr w:rsidR="00E14D6D" w14:paraId="4C454498" w14:textId="77777777" w:rsidTr="005622B6">
        <w:tc>
          <w:tcPr>
            <w:tcW w:w="2384" w:type="dxa"/>
            <w:hideMark/>
          </w:tcPr>
          <w:p w14:paraId="2887FBEB" w14:textId="77777777" w:rsidR="00E14D6D" w:rsidRDefault="00E14D6D" w:rsidP="00477B31">
            <w:pPr>
              <w:pStyle w:val="Elsislentelestekstas"/>
            </w:pPr>
            <w:r>
              <w:t>i (informacija)</w:t>
            </w:r>
          </w:p>
        </w:tc>
        <w:tc>
          <w:tcPr>
            <w:tcW w:w="7086" w:type="dxa"/>
            <w:hideMark/>
          </w:tcPr>
          <w:p w14:paraId="03D81D4C" w14:textId="77777777" w:rsidR="00E14D6D" w:rsidRDefault="00E14D6D" w:rsidP="00477B31">
            <w:pPr>
              <w:pStyle w:val="Elsislentelestekstas"/>
            </w:pPr>
            <w:r>
              <w:t>Atvaizduojamas tekstas:</w:t>
            </w:r>
          </w:p>
          <w:p w14:paraId="14E8A58F" w14:textId="77777777" w:rsidR="00E14D6D" w:rsidRDefault="00E14D6D" w:rsidP="00477B31">
            <w:pPr>
              <w:pStyle w:val="Elsislentelestekstas"/>
            </w:pPr>
            <w:r>
              <w:t>1. Turite pateikti dalyvių anketinių duomenų formą įgyvendinančiajai institucijai, kai teikiate mokėjimo prašymą, kuriame atsiskaitote už dalyvius, pradėjusius dalyvauti projekto veiklose ataskaitiniu laikotarpiu ir (arba) kai deklaruojate su šiais dalyviais susijusias išlaidas.</w:t>
            </w:r>
          </w:p>
          <w:p w14:paraId="3C241439" w14:textId="77777777" w:rsidR="00E14D6D" w:rsidRDefault="00E14D6D" w:rsidP="00477B31">
            <w:pPr>
              <w:pStyle w:val="Elsislentelestekstas"/>
            </w:pPr>
            <w:r>
              <w:t>2. Dalyvių anketinių duomenų formoje nurodoma informacija apie kiekvieną projekto dalyvį, pradėjusį dalyvauti projekto veiklose, pagal projekto dalyvių užpildytas dalyvių anketos formas.</w:t>
            </w:r>
          </w:p>
          <w:p w14:paraId="4F28AE2A" w14:textId="77777777" w:rsidR="00E14D6D" w:rsidRDefault="00E14D6D" w:rsidP="00477B31">
            <w:pPr>
              <w:pStyle w:val="Elsislentelestekstas"/>
            </w:pPr>
            <w:r>
              <w:t>3. Vienu metu DMS galima ruošti 3 dalyvių anketinių duomenų formas.</w:t>
            </w:r>
          </w:p>
          <w:p w14:paraId="66AE6AD4" w14:textId="77777777" w:rsidR="00E14D6D" w:rsidRDefault="00E14D6D" w:rsidP="00477B31">
            <w:pPr>
              <w:pStyle w:val="Elsislentelestekstas"/>
            </w:pPr>
            <w:r>
              <w:t>4. Formą tikrinimui galite pateikti įkėlę dalyvių anketinių duomenų PDF formą. Pateikti formą įgyvendinančiajai institucijai galite, kai dalyvių anketinių duomenų formos būsena yra “Patikrintas”. PASTABA. Dalyvių anketinių duomenų forma nėra pasirašoma el. parašu.</w:t>
            </w:r>
          </w:p>
        </w:tc>
      </w:tr>
      <w:tr w:rsidR="00E14D6D" w14:paraId="04F555AC" w14:textId="77777777" w:rsidTr="005622B6">
        <w:tc>
          <w:tcPr>
            <w:tcW w:w="9470" w:type="dxa"/>
            <w:gridSpan w:val="2"/>
            <w:hideMark/>
          </w:tcPr>
          <w:p w14:paraId="1865658B" w14:textId="77777777" w:rsidR="00E14D6D" w:rsidRPr="00E51C5E" w:rsidRDefault="00E14D6D" w:rsidP="00477B31">
            <w:pPr>
              <w:pStyle w:val="Elsislentelestekstas"/>
              <w:rPr>
                <w:b/>
              </w:rPr>
            </w:pPr>
            <w:r w:rsidRPr="00E51C5E">
              <w:rPr>
                <w:b/>
              </w:rPr>
              <w:t>REDAGAVIMO REŽIMAS</w:t>
            </w:r>
          </w:p>
        </w:tc>
      </w:tr>
      <w:tr w:rsidR="00E14D6D" w14:paraId="13E0DE20" w14:textId="77777777" w:rsidTr="005622B6">
        <w:tc>
          <w:tcPr>
            <w:tcW w:w="2384" w:type="dxa"/>
            <w:hideMark/>
          </w:tcPr>
          <w:p w14:paraId="52E46899" w14:textId="77777777" w:rsidR="00E14D6D" w:rsidRDefault="00E14D6D" w:rsidP="00477B31">
            <w:pPr>
              <w:pStyle w:val="Elsislentelestekstas"/>
            </w:pPr>
            <w:r>
              <w:t>Būsena</w:t>
            </w:r>
          </w:p>
        </w:tc>
        <w:tc>
          <w:tcPr>
            <w:tcW w:w="7086" w:type="dxa"/>
            <w:hideMark/>
          </w:tcPr>
          <w:p w14:paraId="1F8D8981" w14:textId="77777777" w:rsidR="00E14D6D" w:rsidRDefault="00E14D6D" w:rsidP="00477B31">
            <w:pPr>
              <w:pStyle w:val="Elsislentelestekstas"/>
            </w:pPr>
            <w:r>
              <w:t>Atvaizduojama dalyvių anketinių duomenų dokumento būsena.</w:t>
            </w:r>
          </w:p>
        </w:tc>
      </w:tr>
      <w:tr w:rsidR="00E14D6D" w14:paraId="0F7863B9" w14:textId="77777777" w:rsidTr="005622B6">
        <w:tc>
          <w:tcPr>
            <w:tcW w:w="2384" w:type="dxa"/>
            <w:hideMark/>
          </w:tcPr>
          <w:p w14:paraId="34B6374F" w14:textId="77777777" w:rsidR="00E14D6D" w:rsidRDefault="00E14D6D" w:rsidP="00477B31">
            <w:pPr>
              <w:pStyle w:val="Elsislentelestekstas"/>
            </w:pPr>
            <w:r>
              <w:t>Pateikimo data</w:t>
            </w:r>
          </w:p>
        </w:tc>
        <w:tc>
          <w:tcPr>
            <w:tcW w:w="7086" w:type="dxa"/>
            <w:hideMark/>
          </w:tcPr>
          <w:p w14:paraId="4D74A8B1" w14:textId="77777777" w:rsidR="00E14D6D" w:rsidRDefault="00E14D6D" w:rsidP="00477B31">
            <w:pPr>
              <w:pStyle w:val="Elsislentelestekstas"/>
            </w:pPr>
            <w:r>
              <w:t>Atvaizduojama dalyvių anketinių duomenų dokumento pateikimo data.</w:t>
            </w:r>
          </w:p>
        </w:tc>
      </w:tr>
      <w:tr w:rsidR="00E14D6D" w14:paraId="77F8E856" w14:textId="77777777" w:rsidTr="005622B6">
        <w:tc>
          <w:tcPr>
            <w:tcW w:w="2384" w:type="dxa"/>
            <w:hideMark/>
          </w:tcPr>
          <w:p w14:paraId="18966662" w14:textId="77777777" w:rsidR="00E14D6D" w:rsidRDefault="00E14D6D" w:rsidP="00477B31">
            <w:pPr>
              <w:pStyle w:val="Elsislentelestekstas"/>
            </w:pPr>
            <w:r>
              <w:t>Dokumentas</w:t>
            </w:r>
          </w:p>
        </w:tc>
        <w:tc>
          <w:tcPr>
            <w:tcW w:w="7086" w:type="dxa"/>
            <w:hideMark/>
          </w:tcPr>
          <w:p w14:paraId="5CE27D97" w14:textId="77777777" w:rsidR="00E14D6D" w:rsidRDefault="00E14D6D" w:rsidP="00477B31">
            <w:pPr>
              <w:pStyle w:val="Elsislentelestekstas"/>
            </w:pPr>
            <w:r>
              <w:t>Atvaizduojamas įkeltos el. formos pavadinimas.</w:t>
            </w:r>
          </w:p>
        </w:tc>
      </w:tr>
      <w:tr w:rsidR="00E14D6D" w14:paraId="701E2AA5" w14:textId="77777777" w:rsidTr="005622B6">
        <w:tc>
          <w:tcPr>
            <w:tcW w:w="2384" w:type="dxa"/>
            <w:hideMark/>
          </w:tcPr>
          <w:p w14:paraId="22F62D52" w14:textId="77777777" w:rsidR="00E14D6D" w:rsidRDefault="00E14D6D" w:rsidP="00477B31">
            <w:pPr>
              <w:pStyle w:val="Elsislentelestekstas"/>
            </w:pPr>
            <w:r>
              <w:t>Parengimo data</w:t>
            </w:r>
          </w:p>
        </w:tc>
        <w:tc>
          <w:tcPr>
            <w:tcW w:w="7086" w:type="dxa"/>
            <w:hideMark/>
          </w:tcPr>
          <w:p w14:paraId="593562DA" w14:textId="77777777" w:rsidR="00E14D6D" w:rsidRDefault="00E14D6D" w:rsidP="00477B31">
            <w:pPr>
              <w:pStyle w:val="Elsislentelestekstas"/>
            </w:pPr>
            <w:r>
              <w:t>Atvaizduojama el. formoje nurodyta pildymo data.</w:t>
            </w:r>
          </w:p>
        </w:tc>
      </w:tr>
      <w:tr w:rsidR="00E14D6D" w14:paraId="0EA54E14" w14:textId="77777777" w:rsidTr="005622B6">
        <w:tc>
          <w:tcPr>
            <w:tcW w:w="2384" w:type="dxa"/>
            <w:hideMark/>
          </w:tcPr>
          <w:p w14:paraId="5056F9E5" w14:textId="77777777" w:rsidR="00E14D6D" w:rsidRDefault="00E14D6D" w:rsidP="00477B31">
            <w:pPr>
              <w:pStyle w:val="Elsislentelestekstas"/>
            </w:pPr>
            <w:r>
              <w:t>Dalyvių skaičius</w:t>
            </w:r>
          </w:p>
        </w:tc>
        <w:tc>
          <w:tcPr>
            <w:tcW w:w="7086" w:type="dxa"/>
            <w:hideMark/>
          </w:tcPr>
          <w:p w14:paraId="33BDAD12" w14:textId="77777777" w:rsidR="00E14D6D" w:rsidRDefault="00E14D6D" w:rsidP="00477B31">
            <w:pPr>
              <w:pStyle w:val="Elsislentelestekstas"/>
            </w:pPr>
            <w:r>
              <w:t>Atvaizduojamas el. formoje įvestų dalyvių skaičius.</w:t>
            </w:r>
          </w:p>
        </w:tc>
      </w:tr>
    </w:tbl>
    <w:p w14:paraId="76B11421" w14:textId="77777777" w:rsidR="00E14D6D" w:rsidRDefault="00E14D6D" w:rsidP="00477B31">
      <w:pPr>
        <w:pStyle w:val="Elsistekstas"/>
        <w:rPr>
          <w:rFonts w:eastAsiaTheme="minorEastAsia"/>
        </w:rPr>
      </w:pPr>
      <w:r>
        <w:t> </w:t>
      </w:r>
    </w:p>
    <w:p w14:paraId="025E1F0B" w14:textId="77777777" w:rsidR="00E14D6D" w:rsidRPr="00E51C5E" w:rsidRDefault="00E14D6D" w:rsidP="00477B31">
      <w:pPr>
        <w:pStyle w:val="Elsistekstas"/>
        <w:rPr>
          <w:b/>
          <w:i/>
        </w:rPr>
      </w:pPr>
      <w:r>
        <w:t> </w:t>
      </w:r>
    </w:p>
    <w:p w14:paraId="6FD98F95" w14:textId="77777777" w:rsidR="00E14D6D" w:rsidRDefault="00E14D6D" w:rsidP="00477B31">
      <w:pPr>
        <w:pStyle w:val="Elsistekstas"/>
      </w:pPr>
      <w:r w:rsidRPr="00E51C5E">
        <w:rPr>
          <w:b/>
          <w:i/>
        </w:rPr>
        <w:t>Formos pavyzdys</w:t>
      </w:r>
      <w:r>
        <w:t xml:space="preserve"> </w:t>
      </w:r>
    </w:p>
    <w:p w14:paraId="086635E1" w14:textId="77777777" w:rsidR="00E14D6D" w:rsidRDefault="00E14D6D" w:rsidP="00477B31">
      <w:pPr>
        <w:pStyle w:val="Paveikslelis"/>
      </w:pPr>
      <w:r>
        <w:rPr>
          <w:noProof/>
        </w:rPr>
        <w:drawing>
          <wp:inline distT="0" distB="0" distL="0" distR="0" wp14:anchorId="2C01AF69" wp14:editId="57B30B16">
            <wp:extent cx="6120000" cy="3844011"/>
            <wp:effectExtent l="0" t="0" r="0" b="4445"/>
            <wp:docPr id="147" name="Picture 147" descr="C:\Users\kpp_rasap\Desktop\Dokumentu Generatorius\Installuose\Dokumentu Generatorius\ReportingApp\SpiraReportPics\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pp_rasap\Desktop\Dokumentu Generatorius\Installuose\Dokumentu Generatorius\ReportingApp\SpiraReportPics\image21.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20000" cy="3844011"/>
                    </a:xfrm>
                    <a:prstGeom prst="rect">
                      <a:avLst/>
                    </a:prstGeom>
                    <a:noFill/>
                    <a:ln>
                      <a:noFill/>
                    </a:ln>
                  </pic:spPr>
                </pic:pic>
              </a:graphicData>
            </a:graphic>
          </wp:inline>
        </w:drawing>
      </w:r>
    </w:p>
    <w:p w14:paraId="542DAEC3" w14:textId="77777777" w:rsidR="00E14D6D" w:rsidRPr="00E51C5E" w:rsidRDefault="00E14D6D" w:rsidP="00477B31">
      <w:pPr>
        <w:pStyle w:val="Paveiksleliopavadinimas"/>
      </w:pPr>
      <w:r w:rsidRPr="00E51C5E">
        <w:t>Dalyvių anketinių duomenų el. formos įkėlimo forma</w:t>
      </w:r>
    </w:p>
    <w:p w14:paraId="77964741" w14:textId="77777777" w:rsidR="00E14D6D" w:rsidRDefault="00E14D6D" w:rsidP="00477B31">
      <w:pPr>
        <w:pStyle w:val="Elsistekstas"/>
      </w:pPr>
    </w:p>
    <w:p w14:paraId="5B386F57" w14:textId="77777777" w:rsidR="00E14D6D" w:rsidRDefault="00E14D6D" w:rsidP="00477B31">
      <w:pPr>
        <w:pStyle w:val="Elsistekstas"/>
      </w:pPr>
      <w:r>
        <w:t> </w:t>
      </w:r>
    </w:p>
    <w:p w14:paraId="1F1437A5" w14:textId="77777777" w:rsidR="00E14D6D" w:rsidRPr="00E51C5E" w:rsidRDefault="00E14D6D" w:rsidP="00477B31">
      <w:pPr>
        <w:pStyle w:val="Elsistekstas"/>
        <w:rPr>
          <w:rFonts w:eastAsiaTheme="minorEastAsia"/>
          <w:b/>
          <w:i/>
        </w:rPr>
      </w:pPr>
      <w:r w:rsidRPr="00E51C5E">
        <w:rPr>
          <w:b/>
          <w:i/>
        </w:rPr>
        <w:t>Susijusios formos</w:t>
      </w:r>
    </w:p>
    <w:p w14:paraId="65A78304" w14:textId="77777777" w:rsidR="00E14D6D" w:rsidRDefault="00A602AE" w:rsidP="00477B31">
      <w:pPr>
        <w:pStyle w:val="Elsistekstas"/>
      </w:pPr>
      <w:hyperlink w:anchor="13912" w:history="1">
        <w:r w:rsidR="00E14D6D">
          <w:rPr>
            <w:rStyle w:val="Hyperlink"/>
          </w:rPr>
          <w:t>FE1649-00 Projekto pateiktų ir įkeltų teikimui dalyvių anketinių duomenų el. formų sąrašinė forma</w:t>
        </w:r>
      </w:hyperlink>
    </w:p>
    <w:p w14:paraId="665A14A1" w14:textId="77777777" w:rsidR="00E14D6D" w:rsidRDefault="00A602AE" w:rsidP="00477B31">
      <w:pPr>
        <w:pStyle w:val="Elsistekstas"/>
      </w:pPr>
      <w:hyperlink w:anchor="13934" w:history="1">
        <w:r w:rsidR="00E14D6D">
          <w:rPr>
            <w:rStyle w:val="Hyperlink"/>
          </w:rPr>
          <w:t>FE1663-00 Dalyvių anketinių duomenų formos dokumentų istorijos sąrašinė forma</w:t>
        </w:r>
      </w:hyperlink>
    </w:p>
    <w:p w14:paraId="28D65F13" w14:textId="77777777" w:rsidR="00E14D6D" w:rsidRDefault="00E14D6D" w:rsidP="00477B31">
      <w:pPr>
        <w:pStyle w:val="Elsistekstas"/>
      </w:pPr>
    </w:p>
    <w:p w14:paraId="430A15AC" w14:textId="77777777" w:rsidR="00E14D6D" w:rsidRDefault="00E14D6D" w:rsidP="00E14D6D">
      <w:pPr>
        <w:pStyle w:val="Heading4"/>
        <w:tabs>
          <w:tab w:val="clear" w:pos="1134"/>
          <w:tab w:val="num" w:pos="360"/>
        </w:tabs>
        <w:ind w:left="709" w:hanging="709"/>
      </w:pPr>
      <w:bookmarkStart w:id="337" w:name="13934"/>
      <w:bookmarkStart w:id="338" w:name="_Toc471744004"/>
      <w:r>
        <w:t>RQ:13934 - FE1663-00 Dalyvių anketinių duomenų formos dokumentų istorijos sąrašinė forma</w:t>
      </w:r>
      <w:bookmarkEnd w:id="337"/>
      <w:bookmarkEnd w:id="338"/>
    </w:p>
    <w:p w14:paraId="74EE430B" w14:textId="77777777" w:rsidR="00E14D6D" w:rsidRPr="00E51C5E" w:rsidRDefault="00E14D6D" w:rsidP="00477B31">
      <w:pPr>
        <w:pStyle w:val="Elsistekstas"/>
        <w:rPr>
          <w:rFonts w:eastAsiaTheme="minorEastAsia"/>
          <w:b/>
          <w:i/>
        </w:rPr>
      </w:pPr>
      <w:r>
        <w:t>Forma, skirta dalyvių anketinių duomenų formos dokumentų istorijos peržiūrai.</w:t>
      </w:r>
    </w:p>
    <w:p w14:paraId="738EFBD9" w14:textId="77777777" w:rsidR="00E14D6D" w:rsidRDefault="00E14D6D" w:rsidP="00477B31">
      <w:pPr>
        <w:pStyle w:val="Elsistekstas"/>
      </w:pPr>
      <w:r w:rsidRPr="00E51C5E">
        <w:rPr>
          <w:b/>
          <w:i/>
        </w:rPr>
        <w:t>Navigacija</w:t>
      </w:r>
    </w:p>
    <w:p w14:paraId="4F60A19A" w14:textId="77777777" w:rsidR="00E14D6D" w:rsidRPr="00E51C5E" w:rsidRDefault="00E14D6D" w:rsidP="00477B31">
      <w:pPr>
        <w:pStyle w:val="Elsistekstas"/>
        <w:rPr>
          <w:b/>
          <w:i/>
        </w:rPr>
      </w:pPr>
      <w:r>
        <w:t>DMS -&gt; „Dalyviai“ -&gt;(tik projektams, finansuojamiems iš ESF arba JUI fondo) -&gt; „Dalyvių anketiniai duomenys“ -&gt; mygtukas [Peržiūrėti] -&gt;„Istorija“</w:t>
      </w:r>
    </w:p>
    <w:p w14:paraId="49246ED5" w14:textId="77777777" w:rsidR="00E14D6D" w:rsidRDefault="00E14D6D" w:rsidP="00477B31">
      <w:pPr>
        <w:pStyle w:val="Elsistekstas"/>
      </w:pPr>
      <w:r w:rsidRPr="00E51C5E">
        <w:rPr>
          <w:b/>
          <w:i/>
        </w:rPr>
        <w:t>Teisės</w:t>
      </w:r>
    </w:p>
    <w:p w14:paraId="15BCABB6" w14:textId="77777777" w:rsidR="00E14D6D" w:rsidRPr="00E51C5E" w:rsidRDefault="00E14D6D" w:rsidP="00477B31">
      <w:pPr>
        <w:pStyle w:val="Elsistekstas"/>
        <w:rPr>
          <w:b/>
          <w:i/>
        </w:rPr>
      </w:pPr>
      <w:r>
        <w:t>Peržiūrėti projekto informacijos lapą „Dalyvių duomenys“ gali naudotojas, jei projektas, finansuojamas iš ESF arba JUI fondo.</w:t>
      </w:r>
    </w:p>
    <w:p w14:paraId="02141FCA" w14:textId="77777777" w:rsidR="00E14D6D" w:rsidRPr="00E51C5E" w:rsidRDefault="00E14D6D" w:rsidP="00477B31">
      <w:pPr>
        <w:pStyle w:val="Elsistekstas"/>
        <w:rPr>
          <w:b/>
          <w:i/>
        </w:rPr>
      </w:pPr>
      <w:r w:rsidRPr="00E51C5E">
        <w:rPr>
          <w:b/>
          <w:i/>
        </w:rPr>
        <w:t>Mygtukai</w:t>
      </w:r>
    </w:p>
    <w:tbl>
      <w:tblPr>
        <w:tblStyle w:val="Elsislentele"/>
        <w:tblW w:w="9470" w:type="dxa"/>
        <w:tblInd w:w="-15" w:type="dxa"/>
        <w:tblLayout w:type="fixed"/>
        <w:tblLook w:val="04A0" w:firstRow="1" w:lastRow="0" w:firstColumn="1" w:lastColumn="0" w:noHBand="0" w:noVBand="1"/>
      </w:tblPr>
      <w:tblGrid>
        <w:gridCol w:w="2384"/>
        <w:gridCol w:w="7086"/>
      </w:tblGrid>
      <w:tr w:rsidR="00E14D6D" w:rsidRPr="00E51C5E" w14:paraId="35AEA10A" w14:textId="77777777" w:rsidTr="005622B6">
        <w:trPr>
          <w:cnfStyle w:val="100000000000" w:firstRow="1" w:lastRow="0" w:firstColumn="0" w:lastColumn="0" w:oddVBand="0" w:evenVBand="0" w:oddHBand="0" w:evenHBand="0" w:firstRowFirstColumn="0" w:firstRowLastColumn="0" w:lastRowFirstColumn="0" w:lastRowLastColumn="0"/>
        </w:trPr>
        <w:tc>
          <w:tcPr>
            <w:tcW w:w="2384" w:type="dxa"/>
            <w:hideMark/>
          </w:tcPr>
          <w:p w14:paraId="59144479" w14:textId="77777777" w:rsidR="00E14D6D" w:rsidRPr="00E51C5E" w:rsidRDefault="00E14D6D" w:rsidP="00477B31">
            <w:pPr>
              <w:pStyle w:val="Elsislentelesantraste"/>
            </w:pPr>
            <w:r w:rsidRPr="00E51C5E">
              <w:t>Mygtukas</w:t>
            </w:r>
          </w:p>
        </w:tc>
        <w:tc>
          <w:tcPr>
            <w:tcW w:w="7086" w:type="dxa"/>
            <w:hideMark/>
          </w:tcPr>
          <w:p w14:paraId="7993C9B8" w14:textId="77777777" w:rsidR="00E14D6D" w:rsidRPr="00E51C5E" w:rsidRDefault="00E14D6D" w:rsidP="00477B31">
            <w:pPr>
              <w:pStyle w:val="Elsislentelesantraste"/>
            </w:pPr>
            <w:r w:rsidRPr="00E51C5E">
              <w:t>Aprašymas</w:t>
            </w:r>
          </w:p>
        </w:tc>
      </w:tr>
      <w:tr w:rsidR="00E14D6D" w14:paraId="40234D0C" w14:textId="77777777" w:rsidTr="005622B6">
        <w:tc>
          <w:tcPr>
            <w:tcW w:w="9470" w:type="dxa"/>
            <w:gridSpan w:val="2"/>
            <w:hideMark/>
          </w:tcPr>
          <w:p w14:paraId="0764C697" w14:textId="77777777" w:rsidR="00E14D6D" w:rsidRPr="00E51C5E" w:rsidRDefault="00E14D6D" w:rsidP="00477B31">
            <w:pPr>
              <w:pStyle w:val="Elsislentelestekstas"/>
              <w:rPr>
                <w:b/>
              </w:rPr>
            </w:pPr>
            <w:r w:rsidRPr="00E51C5E">
              <w:rPr>
                <w:b/>
              </w:rPr>
              <w:t>REDAGAVIMO REŽIMAS</w:t>
            </w:r>
          </w:p>
        </w:tc>
      </w:tr>
      <w:tr w:rsidR="00E14D6D" w14:paraId="225FBC42" w14:textId="77777777" w:rsidTr="005622B6">
        <w:tc>
          <w:tcPr>
            <w:tcW w:w="2384" w:type="dxa"/>
            <w:hideMark/>
          </w:tcPr>
          <w:p w14:paraId="254F960F" w14:textId="77777777" w:rsidR="00E14D6D" w:rsidRDefault="00E14D6D" w:rsidP="00477B31">
            <w:pPr>
              <w:pStyle w:val="Elsislentelestekstas"/>
            </w:pPr>
            <w:r>
              <w:t>[Užsakyti]</w:t>
            </w:r>
          </w:p>
        </w:tc>
        <w:tc>
          <w:tcPr>
            <w:tcW w:w="7086" w:type="dxa"/>
            <w:hideMark/>
          </w:tcPr>
          <w:p w14:paraId="793C88F9" w14:textId="77777777" w:rsidR="00E14D6D" w:rsidRDefault="00E14D6D" w:rsidP="00477B31">
            <w:pPr>
              <w:pStyle w:val="Elsislentelestekstas"/>
            </w:pPr>
            <w:r>
              <w:t>Skirtas užsakyti pateiktą dokumentą iš SFMIS.</w:t>
            </w:r>
          </w:p>
        </w:tc>
      </w:tr>
      <w:tr w:rsidR="00E14D6D" w14:paraId="76305285" w14:textId="77777777" w:rsidTr="005622B6">
        <w:tc>
          <w:tcPr>
            <w:tcW w:w="2384" w:type="dxa"/>
            <w:hideMark/>
          </w:tcPr>
          <w:p w14:paraId="4DC5F6EF" w14:textId="77777777" w:rsidR="00E14D6D" w:rsidRDefault="00E14D6D" w:rsidP="00477B31">
            <w:pPr>
              <w:pStyle w:val="Elsislentelestekstas"/>
            </w:pPr>
            <w:r>
              <w:t>[Atsisiųsti]</w:t>
            </w:r>
          </w:p>
        </w:tc>
        <w:tc>
          <w:tcPr>
            <w:tcW w:w="7086" w:type="dxa"/>
            <w:hideMark/>
          </w:tcPr>
          <w:p w14:paraId="3E9F0930" w14:textId="77777777" w:rsidR="00E14D6D" w:rsidRDefault="00E14D6D" w:rsidP="00477B31">
            <w:pPr>
              <w:pStyle w:val="Elsislentelestekstas"/>
            </w:pPr>
            <w:r>
              <w:t>Skirtas į kompiuterį atsisiųsti užsakytą elektroninį dokumentą.</w:t>
            </w:r>
          </w:p>
        </w:tc>
      </w:tr>
    </w:tbl>
    <w:p w14:paraId="36DAC196" w14:textId="77777777" w:rsidR="00E14D6D" w:rsidRPr="00E51C5E" w:rsidRDefault="00E14D6D" w:rsidP="00477B31">
      <w:pPr>
        <w:pStyle w:val="Elsistekstas"/>
        <w:rPr>
          <w:rFonts w:eastAsiaTheme="minorEastAsia"/>
          <w:b/>
          <w:i/>
        </w:rPr>
      </w:pPr>
      <w:r>
        <w:t> </w:t>
      </w:r>
    </w:p>
    <w:p w14:paraId="01416858" w14:textId="77777777" w:rsidR="00E14D6D" w:rsidRPr="00E51C5E" w:rsidRDefault="00E14D6D" w:rsidP="00477B31">
      <w:pPr>
        <w:pStyle w:val="Elsistekstas"/>
        <w:rPr>
          <w:b/>
          <w:i/>
        </w:rPr>
      </w:pPr>
      <w:r w:rsidRPr="00E51C5E">
        <w:rPr>
          <w:b/>
          <w:i/>
        </w:rPr>
        <w:t>Laukai</w:t>
      </w:r>
    </w:p>
    <w:tbl>
      <w:tblPr>
        <w:tblStyle w:val="Elsislentele"/>
        <w:tblW w:w="9470" w:type="dxa"/>
        <w:tblInd w:w="-3" w:type="dxa"/>
        <w:tblLayout w:type="fixed"/>
        <w:tblLook w:val="04A0" w:firstRow="1" w:lastRow="0" w:firstColumn="1" w:lastColumn="0" w:noHBand="0" w:noVBand="1"/>
      </w:tblPr>
      <w:tblGrid>
        <w:gridCol w:w="2384"/>
        <w:gridCol w:w="7086"/>
      </w:tblGrid>
      <w:tr w:rsidR="00E14D6D" w:rsidRPr="00E51C5E" w14:paraId="56484D64" w14:textId="77777777" w:rsidTr="005622B6">
        <w:trPr>
          <w:cnfStyle w:val="100000000000" w:firstRow="1" w:lastRow="0" w:firstColumn="0" w:lastColumn="0" w:oddVBand="0" w:evenVBand="0" w:oddHBand="0" w:evenHBand="0" w:firstRowFirstColumn="0" w:firstRowLastColumn="0" w:lastRowFirstColumn="0" w:lastRowLastColumn="0"/>
        </w:trPr>
        <w:tc>
          <w:tcPr>
            <w:tcW w:w="2384" w:type="dxa"/>
            <w:hideMark/>
          </w:tcPr>
          <w:p w14:paraId="454CAB12" w14:textId="77777777" w:rsidR="00E14D6D" w:rsidRPr="00E51C5E" w:rsidRDefault="00E14D6D" w:rsidP="00477B31">
            <w:pPr>
              <w:pStyle w:val="Elsislentelesantraste"/>
            </w:pPr>
            <w:r w:rsidRPr="00E51C5E">
              <w:t>Lauko pavadinimas</w:t>
            </w:r>
          </w:p>
        </w:tc>
        <w:tc>
          <w:tcPr>
            <w:tcW w:w="7086" w:type="dxa"/>
            <w:hideMark/>
          </w:tcPr>
          <w:p w14:paraId="294BA6BC" w14:textId="77777777" w:rsidR="00E14D6D" w:rsidRPr="00E51C5E" w:rsidRDefault="00E14D6D" w:rsidP="00477B31">
            <w:pPr>
              <w:pStyle w:val="Elsislentelesantraste"/>
            </w:pPr>
            <w:r w:rsidRPr="00E51C5E">
              <w:t>Aprašymas</w:t>
            </w:r>
          </w:p>
        </w:tc>
      </w:tr>
      <w:tr w:rsidR="00E14D6D" w14:paraId="2B183932" w14:textId="77777777" w:rsidTr="005622B6">
        <w:tc>
          <w:tcPr>
            <w:tcW w:w="9470" w:type="dxa"/>
            <w:gridSpan w:val="2"/>
            <w:hideMark/>
          </w:tcPr>
          <w:p w14:paraId="2ECDE007" w14:textId="77777777" w:rsidR="00E14D6D" w:rsidRDefault="00E14D6D" w:rsidP="00477B31">
            <w:pPr>
              <w:pStyle w:val="Elsislentelestekstas"/>
            </w:pPr>
            <w:r>
              <w:t> </w:t>
            </w:r>
          </w:p>
        </w:tc>
      </w:tr>
      <w:tr w:rsidR="00E14D6D" w14:paraId="348F5D10" w14:textId="77777777" w:rsidTr="005622B6">
        <w:tc>
          <w:tcPr>
            <w:tcW w:w="9470" w:type="dxa"/>
            <w:gridSpan w:val="2"/>
            <w:hideMark/>
          </w:tcPr>
          <w:p w14:paraId="5B570609" w14:textId="77777777" w:rsidR="00E14D6D" w:rsidRDefault="00E14D6D" w:rsidP="00477B31">
            <w:pPr>
              <w:pStyle w:val="Elsislentelestekstas"/>
            </w:pPr>
            <w:r>
              <w:t>DALYVIŲ ANKETINIŲ DUOMENŲ ISTORIJA– atvaizduojamas formos pavadinimas</w:t>
            </w:r>
          </w:p>
        </w:tc>
      </w:tr>
      <w:tr w:rsidR="00E14D6D" w14:paraId="23FD263A" w14:textId="77777777" w:rsidTr="005622B6">
        <w:tc>
          <w:tcPr>
            <w:tcW w:w="2384" w:type="dxa"/>
            <w:hideMark/>
          </w:tcPr>
          <w:p w14:paraId="7AF207D3" w14:textId="77777777" w:rsidR="00E14D6D" w:rsidRDefault="00E14D6D" w:rsidP="00477B31">
            <w:pPr>
              <w:pStyle w:val="Elsislentelestekstas"/>
            </w:pPr>
            <w:r>
              <w:t>i (informacija)</w:t>
            </w:r>
          </w:p>
        </w:tc>
        <w:tc>
          <w:tcPr>
            <w:tcW w:w="7086" w:type="dxa"/>
            <w:hideMark/>
          </w:tcPr>
          <w:p w14:paraId="322321C3" w14:textId="77777777" w:rsidR="00E14D6D" w:rsidRDefault="00E14D6D" w:rsidP="00477B31">
            <w:pPr>
              <w:pStyle w:val="Elsislentelestekstas"/>
            </w:pPr>
            <w:r>
              <w:t>Atvaizduojamas tekstas:</w:t>
            </w:r>
          </w:p>
          <w:p w14:paraId="08D31647" w14:textId="77777777" w:rsidR="00E14D6D" w:rsidRDefault="00E14D6D" w:rsidP="00477B31">
            <w:pPr>
              <w:pStyle w:val="Elsislentelestekstas"/>
            </w:pPr>
            <w:r>
              <w:t>1. Turite pateikti dalyvių anketinių duomenų formą įgyvendinančiajai institucijai, kai teikiate mokėjimo prašymą, kuriame atsiskaitote už dalyvius, pradėjusius dalyvauti projekto veiklose ataskaitiniu laikotarpiu ir (arba) kai deklaruojate su šiais dalyviais susijusias išlaidas.</w:t>
            </w:r>
          </w:p>
          <w:p w14:paraId="250A4C81" w14:textId="77777777" w:rsidR="00E14D6D" w:rsidRDefault="00E14D6D" w:rsidP="00477B31">
            <w:pPr>
              <w:pStyle w:val="Elsislentelestekstas"/>
            </w:pPr>
            <w:r>
              <w:t>2. Dalyvių anketinių duomenų formoje nurodoma informacija apie kiekvieną projekto dalyvį, pradėjusį dalyvauti projekto veiklose, pagal projekto dalyvių užpildytas dalyvių anketos formas.</w:t>
            </w:r>
          </w:p>
          <w:p w14:paraId="1725B8DF" w14:textId="77777777" w:rsidR="00E14D6D" w:rsidRDefault="00E14D6D" w:rsidP="00477B31">
            <w:pPr>
              <w:pStyle w:val="Elsislentelestekstas"/>
            </w:pPr>
            <w:r>
              <w:t>3. Vienu metu DMS galima ruošti 3 dalyvių anketinių duomenų formas.</w:t>
            </w:r>
          </w:p>
          <w:p w14:paraId="1D320BD8" w14:textId="77777777" w:rsidR="00E14D6D" w:rsidRDefault="00E14D6D" w:rsidP="00477B31">
            <w:pPr>
              <w:pStyle w:val="Elsislentelestekstas"/>
            </w:pPr>
            <w:r>
              <w:t>4. Formą tikrinimui galite pateikti įkėlę dalyvių anketinių duomenų PDF formą. Pateikti formą įgyvendinančiajai institucijai galite, kai dalyvių anketinių duomenų formos būsena yra “Patikrintas”. PASTABA. Dalyvių anketinių duomenų forma nėra pasirašoma el. parašu.</w:t>
            </w:r>
          </w:p>
        </w:tc>
      </w:tr>
      <w:tr w:rsidR="00E14D6D" w14:paraId="377A99EA" w14:textId="77777777" w:rsidTr="005622B6">
        <w:tc>
          <w:tcPr>
            <w:tcW w:w="2384" w:type="dxa"/>
            <w:hideMark/>
          </w:tcPr>
          <w:p w14:paraId="41B040DC" w14:textId="77777777" w:rsidR="00E14D6D" w:rsidRDefault="00E14D6D" w:rsidP="00477B31">
            <w:pPr>
              <w:pStyle w:val="Elsislentelestekstas"/>
            </w:pPr>
            <w:r>
              <w:t>Ei. Nr.</w:t>
            </w:r>
          </w:p>
        </w:tc>
        <w:tc>
          <w:tcPr>
            <w:tcW w:w="7086" w:type="dxa"/>
            <w:hideMark/>
          </w:tcPr>
          <w:p w14:paraId="21B4FDD5" w14:textId="77777777" w:rsidR="00E14D6D" w:rsidRDefault="00E14D6D" w:rsidP="00477B31">
            <w:pPr>
              <w:pStyle w:val="Elsislentelestekstas"/>
            </w:pPr>
            <w:r>
              <w:t>Atvaizduojamas dalyvių anketinių duomenų dokumento eilės numeris.</w:t>
            </w:r>
          </w:p>
        </w:tc>
      </w:tr>
      <w:tr w:rsidR="00E14D6D" w14:paraId="7E0D7BE4" w14:textId="77777777" w:rsidTr="005622B6">
        <w:tc>
          <w:tcPr>
            <w:tcW w:w="2384" w:type="dxa"/>
            <w:hideMark/>
          </w:tcPr>
          <w:p w14:paraId="756F6F0F" w14:textId="77777777" w:rsidR="00E14D6D" w:rsidRDefault="00E14D6D" w:rsidP="00477B31">
            <w:pPr>
              <w:pStyle w:val="Elsislentelestekstas"/>
            </w:pPr>
            <w:r>
              <w:t>Pateikimo data</w:t>
            </w:r>
          </w:p>
        </w:tc>
        <w:tc>
          <w:tcPr>
            <w:tcW w:w="7086" w:type="dxa"/>
            <w:hideMark/>
          </w:tcPr>
          <w:p w14:paraId="4F049679" w14:textId="77777777" w:rsidR="00E14D6D" w:rsidRDefault="00E14D6D" w:rsidP="00477B31">
            <w:pPr>
              <w:pStyle w:val="Elsislentelestekstas"/>
            </w:pPr>
            <w:r>
              <w:t>Atvaizduojama dalyvių anketinių duomenų dokumento pateikimo data.</w:t>
            </w:r>
          </w:p>
        </w:tc>
      </w:tr>
      <w:tr w:rsidR="00E14D6D" w14:paraId="231A8201" w14:textId="77777777" w:rsidTr="005622B6">
        <w:tc>
          <w:tcPr>
            <w:tcW w:w="2384" w:type="dxa"/>
            <w:hideMark/>
          </w:tcPr>
          <w:p w14:paraId="6656D528" w14:textId="77777777" w:rsidR="00E14D6D" w:rsidRDefault="00E14D6D" w:rsidP="00477B31">
            <w:pPr>
              <w:pStyle w:val="Elsislentelestekstas"/>
            </w:pPr>
            <w:r>
              <w:t>Pateiktas dokumentas</w:t>
            </w:r>
          </w:p>
        </w:tc>
        <w:tc>
          <w:tcPr>
            <w:tcW w:w="7086" w:type="dxa"/>
            <w:hideMark/>
          </w:tcPr>
          <w:p w14:paraId="2C3C5F23" w14:textId="77777777" w:rsidR="00E14D6D" w:rsidRDefault="00E14D6D" w:rsidP="00477B31">
            <w:pPr>
              <w:pStyle w:val="Elsislentelestekstas"/>
            </w:pPr>
            <w:r>
              <w:t>Atvaizduojamas įkeltos el. formos pavadinimas.</w:t>
            </w:r>
          </w:p>
        </w:tc>
      </w:tr>
    </w:tbl>
    <w:p w14:paraId="4AFA345C" w14:textId="77777777" w:rsidR="00E14D6D" w:rsidRDefault="00E14D6D" w:rsidP="00477B31">
      <w:pPr>
        <w:pStyle w:val="Elsistekstas"/>
        <w:rPr>
          <w:rFonts w:eastAsiaTheme="minorEastAsia"/>
        </w:rPr>
      </w:pPr>
      <w:r>
        <w:t> </w:t>
      </w:r>
    </w:p>
    <w:p w14:paraId="7BB778A6" w14:textId="77777777" w:rsidR="00E14D6D" w:rsidRPr="00E51C5E" w:rsidRDefault="00E14D6D" w:rsidP="00477B31">
      <w:pPr>
        <w:pStyle w:val="Elsistekstas"/>
        <w:rPr>
          <w:b/>
          <w:i/>
        </w:rPr>
      </w:pPr>
      <w:r>
        <w:t> </w:t>
      </w:r>
    </w:p>
    <w:p w14:paraId="489C603B" w14:textId="77777777" w:rsidR="00E14D6D" w:rsidRDefault="00E14D6D" w:rsidP="00477B31">
      <w:pPr>
        <w:pStyle w:val="Elsistekstas"/>
      </w:pPr>
      <w:r w:rsidRPr="00E51C5E">
        <w:rPr>
          <w:b/>
          <w:i/>
        </w:rPr>
        <w:t>Formos pavyzdys</w:t>
      </w:r>
      <w:r>
        <w:t xml:space="preserve"> </w:t>
      </w:r>
    </w:p>
    <w:p w14:paraId="32248EE0" w14:textId="77777777" w:rsidR="00E14D6D" w:rsidRDefault="00E14D6D" w:rsidP="00477B31">
      <w:pPr>
        <w:pStyle w:val="Paveikslelis"/>
      </w:pPr>
      <w:r>
        <w:rPr>
          <w:noProof/>
        </w:rPr>
        <w:drawing>
          <wp:inline distT="0" distB="0" distL="0" distR="0" wp14:anchorId="0ABD30D3" wp14:editId="1706BC5D">
            <wp:extent cx="6120000" cy="3589212"/>
            <wp:effectExtent l="0" t="0" r="0" b="0"/>
            <wp:docPr id="148" name="Picture 148" descr="C:\Users\kpp_rasap\Desktop\Dokumentu Generatorius\Installuose\Dokumentu Generatorius\ReportingApp\SpiraReportPics\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pp_rasap\Desktop\Dokumentu Generatorius\Installuose\Dokumentu Generatorius\ReportingApp\SpiraReportPics\image23.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20000" cy="3589212"/>
                    </a:xfrm>
                    <a:prstGeom prst="rect">
                      <a:avLst/>
                    </a:prstGeom>
                    <a:noFill/>
                    <a:ln>
                      <a:noFill/>
                    </a:ln>
                  </pic:spPr>
                </pic:pic>
              </a:graphicData>
            </a:graphic>
          </wp:inline>
        </w:drawing>
      </w:r>
    </w:p>
    <w:p w14:paraId="3F8A003E" w14:textId="77777777" w:rsidR="00E14D6D" w:rsidRPr="00E51C5E" w:rsidRDefault="00E14D6D" w:rsidP="00477B31">
      <w:pPr>
        <w:pStyle w:val="Paveiksleliopavadinimas"/>
      </w:pPr>
      <w:r w:rsidRPr="00E51C5E">
        <w:t>Dalyvių anketinių duomenų formos dokumentų istorijos sąrašinės formos pavyzdys</w:t>
      </w:r>
    </w:p>
    <w:p w14:paraId="2C380E56" w14:textId="77777777" w:rsidR="00E14D6D" w:rsidRDefault="00E14D6D" w:rsidP="00477B31">
      <w:pPr>
        <w:pStyle w:val="Elsistekstas"/>
      </w:pPr>
    </w:p>
    <w:p w14:paraId="7D8ABB7A" w14:textId="77777777" w:rsidR="00E14D6D" w:rsidRDefault="00E14D6D" w:rsidP="00477B31">
      <w:pPr>
        <w:pStyle w:val="Elsistekstas"/>
      </w:pPr>
      <w:r>
        <w:t> </w:t>
      </w:r>
    </w:p>
    <w:p w14:paraId="4E47270A" w14:textId="77777777" w:rsidR="00E14D6D" w:rsidRPr="00E51C5E" w:rsidRDefault="00E14D6D" w:rsidP="00477B31">
      <w:pPr>
        <w:pStyle w:val="Elsistekstas"/>
        <w:rPr>
          <w:rFonts w:eastAsiaTheme="minorEastAsia"/>
          <w:b/>
          <w:i/>
        </w:rPr>
      </w:pPr>
      <w:r w:rsidRPr="00E51C5E">
        <w:rPr>
          <w:b/>
          <w:i/>
        </w:rPr>
        <w:t>Susijusios formos</w:t>
      </w:r>
    </w:p>
    <w:p w14:paraId="1AB17DE1" w14:textId="77777777" w:rsidR="00E14D6D" w:rsidRDefault="00A602AE" w:rsidP="00477B31">
      <w:pPr>
        <w:pStyle w:val="Elsistekstas"/>
      </w:pPr>
      <w:hyperlink w:anchor="13922" w:history="1">
        <w:r w:rsidR="00E14D6D">
          <w:rPr>
            <w:rStyle w:val="Hyperlink"/>
          </w:rPr>
          <w:t>FE1655-00 Dalyvių anketinių duomenų el. formos įkėlimo forma</w:t>
        </w:r>
      </w:hyperlink>
    </w:p>
    <w:p w14:paraId="2636F303" w14:textId="77777777" w:rsidR="00E14D6D" w:rsidRDefault="00E14D6D" w:rsidP="00477B31">
      <w:pPr>
        <w:pStyle w:val="Elsistekstas"/>
      </w:pPr>
    </w:p>
    <w:p w14:paraId="25157E80" w14:textId="77777777" w:rsidR="00E14D6D" w:rsidRDefault="00E14D6D" w:rsidP="00E14D6D">
      <w:pPr>
        <w:pStyle w:val="Heading3"/>
        <w:tabs>
          <w:tab w:val="clear" w:pos="992"/>
          <w:tab w:val="num" w:pos="360"/>
        </w:tabs>
        <w:ind w:left="709" w:hanging="709"/>
      </w:pPr>
      <w:bookmarkStart w:id="339" w:name="13935"/>
      <w:bookmarkStart w:id="340" w:name="_Toc471744005"/>
      <w:r>
        <w:t>RQ:13935 - RE0172 Projekto dalyvių rezultatų duomenų importavimas DMS</w:t>
      </w:r>
      <w:bookmarkEnd w:id="339"/>
      <w:bookmarkEnd w:id="340"/>
    </w:p>
    <w:p w14:paraId="44A2C81F" w14:textId="77777777" w:rsidR="00E14D6D" w:rsidRDefault="00E14D6D" w:rsidP="00E14D6D">
      <w:pPr>
        <w:pStyle w:val="Heading4"/>
        <w:tabs>
          <w:tab w:val="clear" w:pos="1134"/>
          <w:tab w:val="num" w:pos="360"/>
        </w:tabs>
        <w:ind w:left="709" w:hanging="709"/>
      </w:pPr>
      <w:bookmarkStart w:id="341" w:name="13936"/>
      <w:bookmarkStart w:id="342" w:name="_Toc471744006"/>
      <w:r>
        <w:t>RQ:13936 - FE1664-00 Projekto pateiktų ir įkeltų teikimui dalyvių rezultatų duomenų el. formų sąrašinė forma</w:t>
      </w:r>
      <w:bookmarkEnd w:id="341"/>
      <w:bookmarkEnd w:id="342"/>
    </w:p>
    <w:p w14:paraId="33E41C03" w14:textId="77777777" w:rsidR="00E14D6D" w:rsidRPr="00E51C5E" w:rsidRDefault="00E14D6D" w:rsidP="00477B31">
      <w:pPr>
        <w:pStyle w:val="Elsistekstas"/>
        <w:rPr>
          <w:rFonts w:eastAsiaTheme="minorEastAsia"/>
          <w:b/>
          <w:i/>
        </w:rPr>
      </w:pPr>
      <w:r w:rsidRPr="00E51C5E">
        <w:rPr>
          <w:b/>
          <w:i/>
        </w:rPr>
        <w:t>Vykdomas veiklos scenarijus</w:t>
      </w:r>
    </w:p>
    <w:p w14:paraId="51137542" w14:textId="77777777" w:rsidR="00E14D6D" w:rsidRDefault="00A602AE" w:rsidP="00477B31">
      <w:pPr>
        <w:pStyle w:val="Elsistekstas"/>
      </w:pPr>
      <w:hyperlink w:anchor="14041" w:history="1">
        <w:r w:rsidR="00E14D6D">
          <w:rPr>
            <w:rStyle w:val="Hyperlink"/>
          </w:rPr>
          <w:t>Dalyvių rezultatų duomenų teikimas į SFMIS2014</w:t>
        </w:r>
      </w:hyperlink>
    </w:p>
    <w:p w14:paraId="72863A78" w14:textId="77777777" w:rsidR="00E14D6D" w:rsidRDefault="00E14D6D" w:rsidP="00477B31">
      <w:pPr>
        <w:pStyle w:val="Elsistekstas"/>
      </w:pPr>
    </w:p>
    <w:p w14:paraId="227DF11A" w14:textId="77777777" w:rsidR="00E14D6D" w:rsidRDefault="00E14D6D" w:rsidP="00477B31">
      <w:pPr>
        <w:pStyle w:val="Elsistekstas"/>
        <w:rPr>
          <w:rFonts w:eastAsiaTheme="minorEastAsia"/>
        </w:rPr>
      </w:pPr>
      <w:r>
        <w:t>Forma yra skirta peržiūrėti įkeltų teikimui ir pateiktų institucijai dalyvių rezultatų duomenų el. formų sąrašus.</w:t>
      </w:r>
    </w:p>
    <w:p w14:paraId="54972E50" w14:textId="77777777" w:rsidR="00E14D6D" w:rsidRPr="00E51C5E" w:rsidRDefault="00E14D6D" w:rsidP="00477B31">
      <w:pPr>
        <w:pStyle w:val="Elsistekstas"/>
        <w:rPr>
          <w:b/>
          <w:i/>
        </w:rPr>
      </w:pPr>
      <w:r>
        <w:t> </w:t>
      </w:r>
    </w:p>
    <w:p w14:paraId="46D891EC" w14:textId="77777777" w:rsidR="00E14D6D" w:rsidRDefault="00E14D6D" w:rsidP="00477B31">
      <w:pPr>
        <w:pStyle w:val="Elsistekstas"/>
      </w:pPr>
      <w:r w:rsidRPr="00E51C5E">
        <w:rPr>
          <w:b/>
          <w:i/>
        </w:rPr>
        <w:t>Navigacija</w:t>
      </w:r>
    </w:p>
    <w:p w14:paraId="7D62E2EC" w14:textId="77777777" w:rsidR="00E14D6D" w:rsidRDefault="00E14D6D" w:rsidP="00477B31">
      <w:pPr>
        <w:pStyle w:val="Elsistekstas"/>
      </w:pPr>
      <w:r>
        <w:t>DMS -&gt; „Dalyviai“ -&gt;(tik projektams, finansuojamiems iš ESF arba JUI fondo) -&gt; „Dalyvių rezultatų duomenys“.</w:t>
      </w:r>
    </w:p>
    <w:p w14:paraId="55A86FEB" w14:textId="77777777" w:rsidR="00E14D6D" w:rsidRPr="00E51C5E" w:rsidRDefault="00E14D6D" w:rsidP="00477B31">
      <w:pPr>
        <w:pStyle w:val="Elsistekstas"/>
        <w:rPr>
          <w:b/>
          <w:i/>
        </w:rPr>
      </w:pPr>
      <w:r>
        <w:t> </w:t>
      </w:r>
    </w:p>
    <w:p w14:paraId="39DA71B3" w14:textId="77777777" w:rsidR="00E14D6D" w:rsidRDefault="00E14D6D" w:rsidP="00477B31">
      <w:pPr>
        <w:pStyle w:val="Elsistekstas"/>
      </w:pPr>
      <w:r w:rsidRPr="00E51C5E">
        <w:rPr>
          <w:b/>
          <w:i/>
        </w:rPr>
        <w:t>Teisės</w:t>
      </w:r>
    </w:p>
    <w:p w14:paraId="0C48A604" w14:textId="77777777" w:rsidR="00E14D6D" w:rsidRDefault="00E14D6D" w:rsidP="00477B31">
      <w:pPr>
        <w:pStyle w:val="Elsistekstas"/>
      </w:pPr>
      <w:r>
        <w:t>Peržiūrėti projekto dalyvių informaciją galima, jei projektas finansuojamas iš ESF arba JUI fondo.</w:t>
      </w:r>
    </w:p>
    <w:p w14:paraId="5A158D97" w14:textId="77777777" w:rsidR="00E14D6D" w:rsidRDefault="00E14D6D" w:rsidP="00477B31">
      <w:pPr>
        <w:pStyle w:val="Elsistekstas"/>
      </w:pPr>
      <w:r>
        <w:t>Peržiūrėti ir pildyti dalyvių rezultatų duomenis gali naudotojas, kuriam suteikta objekto „Dalyvių duomenys“ pildymo teisė;</w:t>
      </w:r>
    </w:p>
    <w:p w14:paraId="07E5C528" w14:textId="77777777" w:rsidR="00E14D6D" w:rsidRDefault="00E14D6D" w:rsidP="00477B31">
      <w:pPr>
        <w:pStyle w:val="Elsistekstas"/>
      </w:pPr>
      <w:r>
        <w:t>Teikti dalyvių rezultatų duomenis gali naudotojas, kuriam suteikta objekto „Dalyvių duomenys“ teikimo teisė.</w:t>
      </w:r>
    </w:p>
    <w:p w14:paraId="14C94735" w14:textId="77777777" w:rsidR="00E14D6D" w:rsidRPr="00E51C5E" w:rsidRDefault="00E14D6D" w:rsidP="00477B31">
      <w:pPr>
        <w:pStyle w:val="Elsistekstas"/>
        <w:rPr>
          <w:b/>
          <w:i/>
        </w:rPr>
      </w:pPr>
      <w:r>
        <w:t> </w:t>
      </w:r>
    </w:p>
    <w:p w14:paraId="08BD6E29" w14:textId="77777777" w:rsidR="00E14D6D" w:rsidRPr="00E51C5E" w:rsidRDefault="00E14D6D" w:rsidP="00477B31">
      <w:pPr>
        <w:pStyle w:val="Elsistekstas"/>
        <w:rPr>
          <w:b/>
          <w:i/>
        </w:rPr>
      </w:pPr>
      <w:r w:rsidRPr="00E51C5E">
        <w:rPr>
          <w:b/>
          <w:i/>
        </w:rPr>
        <w:t>Mygtukai</w:t>
      </w:r>
    </w:p>
    <w:tbl>
      <w:tblPr>
        <w:tblStyle w:val="Elsislentele"/>
        <w:tblW w:w="9470" w:type="dxa"/>
        <w:tblLayout w:type="fixed"/>
        <w:tblLook w:val="04A0" w:firstRow="1" w:lastRow="0" w:firstColumn="1" w:lastColumn="0" w:noHBand="0" w:noVBand="1"/>
      </w:tblPr>
      <w:tblGrid>
        <w:gridCol w:w="2384"/>
        <w:gridCol w:w="7086"/>
      </w:tblGrid>
      <w:tr w:rsidR="00E14D6D" w:rsidRPr="00E51C5E" w14:paraId="1708EDFF" w14:textId="77777777" w:rsidTr="005622B6">
        <w:trPr>
          <w:cnfStyle w:val="100000000000" w:firstRow="1" w:lastRow="0" w:firstColumn="0" w:lastColumn="0" w:oddVBand="0" w:evenVBand="0" w:oddHBand="0" w:evenHBand="0" w:firstRowFirstColumn="0" w:firstRowLastColumn="0" w:lastRowFirstColumn="0" w:lastRowLastColumn="0"/>
        </w:trPr>
        <w:tc>
          <w:tcPr>
            <w:tcW w:w="2384" w:type="dxa"/>
            <w:hideMark/>
          </w:tcPr>
          <w:p w14:paraId="6637CD52" w14:textId="77777777" w:rsidR="00E14D6D" w:rsidRPr="00E51C5E" w:rsidRDefault="00E14D6D" w:rsidP="00477B31">
            <w:pPr>
              <w:pStyle w:val="Elsislentelesantraste"/>
            </w:pPr>
            <w:r w:rsidRPr="00E51C5E">
              <w:t>Mygtukas</w:t>
            </w:r>
          </w:p>
        </w:tc>
        <w:tc>
          <w:tcPr>
            <w:tcW w:w="7086" w:type="dxa"/>
            <w:hideMark/>
          </w:tcPr>
          <w:p w14:paraId="05CCA5FF" w14:textId="77777777" w:rsidR="00E14D6D" w:rsidRPr="00E51C5E" w:rsidRDefault="00E14D6D" w:rsidP="00477B31">
            <w:pPr>
              <w:pStyle w:val="Elsislentelesantraste"/>
            </w:pPr>
            <w:r w:rsidRPr="00E51C5E">
              <w:t>Aprašymas</w:t>
            </w:r>
          </w:p>
        </w:tc>
      </w:tr>
      <w:tr w:rsidR="00E14D6D" w14:paraId="40D7F747" w14:textId="77777777" w:rsidTr="005622B6">
        <w:tc>
          <w:tcPr>
            <w:tcW w:w="2384" w:type="dxa"/>
            <w:hideMark/>
          </w:tcPr>
          <w:p w14:paraId="4C9F189E" w14:textId="77777777" w:rsidR="00E14D6D" w:rsidRDefault="00E14D6D" w:rsidP="00477B31">
            <w:pPr>
              <w:pStyle w:val="Elsislentelestekstas"/>
            </w:pPr>
            <w:r>
              <w:t>[UŽSAKYTI VISŲ DALYVIŲ REZULTATŲ EL. FORMĄ]</w:t>
            </w:r>
          </w:p>
        </w:tc>
        <w:tc>
          <w:tcPr>
            <w:tcW w:w="7086" w:type="dxa"/>
            <w:hideMark/>
          </w:tcPr>
          <w:p w14:paraId="0E803C18" w14:textId="77777777" w:rsidR="00E14D6D" w:rsidRDefault="00E14D6D" w:rsidP="00477B31">
            <w:pPr>
              <w:pStyle w:val="Elsislentelestekstas"/>
            </w:pPr>
            <w:r>
              <w:t>Skirtas paruošti elektroninę formą "INFORMACIJOS APIE PROJEKTO DALYVIUS, BAIGUSIUS DALYVAUTI PROJEKTE, ĮVEDIMAS", dalinai užpildytą visų projekto dalyvių, kuriems nurodyta dalyvavimo projekto veiklose pradžios data, duomenimis.</w:t>
            </w:r>
          </w:p>
          <w:p w14:paraId="688E1E43" w14:textId="77777777" w:rsidR="00E14D6D" w:rsidRDefault="00E14D6D" w:rsidP="00477B31">
            <w:pPr>
              <w:pStyle w:val="Elsislentelestekstas"/>
            </w:pPr>
            <w:r>
              <w:t>Mygtukas neaktyvus, kai projektui yra daugiau nei 1000 dalyvių. Pelės žymeklį užvedus ant neaktyvaus mygtuko, rodomas pagalbinis tekstas (tooltip): "Užsakyti visų dalyvių rezultatų el. formą galima tik projektams, kuriuose yra mažiau nei 1000 dalyvių."</w:t>
            </w:r>
          </w:p>
          <w:p w14:paraId="2F2BDD5D" w14:textId="77777777" w:rsidR="00E14D6D" w:rsidRDefault="00E14D6D" w:rsidP="00477B31">
            <w:pPr>
              <w:pStyle w:val="Elsislentelestekstas"/>
            </w:pPr>
            <w:r>
              <w:t>Paspaudus mygtuką suformuojama PDF forma ir ją galima parsisiųsti pildymui.</w:t>
            </w:r>
          </w:p>
        </w:tc>
      </w:tr>
      <w:tr w:rsidR="00E14D6D" w14:paraId="22054E48" w14:textId="77777777" w:rsidTr="005622B6">
        <w:tc>
          <w:tcPr>
            <w:tcW w:w="2384" w:type="dxa"/>
            <w:hideMark/>
          </w:tcPr>
          <w:p w14:paraId="38362500" w14:textId="77777777" w:rsidR="00E14D6D" w:rsidRDefault="00E14D6D" w:rsidP="00477B31">
            <w:pPr>
              <w:pStyle w:val="Elsislentelestekstas"/>
            </w:pPr>
            <w:r>
              <w:t>[UŽSAKYTI NEBAIGUSIŲ DALYVIŲ REZULTATŲ EL. FORMĄ]</w:t>
            </w:r>
          </w:p>
        </w:tc>
        <w:tc>
          <w:tcPr>
            <w:tcW w:w="7086" w:type="dxa"/>
            <w:hideMark/>
          </w:tcPr>
          <w:p w14:paraId="10365269" w14:textId="77777777" w:rsidR="00E14D6D" w:rsidRDefault="00E14D6D" w:rsidP="00477B31">
            <w:pPr>
              <w:pStyle w:val="Elsislentelestekstas"/>
            </w:pPr>
            <w:r>
              <w:t>Skirtas paruošti elektroninę formą "INFORMACIJOS APIE PROJEKTO DALYVIUS, BAIGUSIUS DALYVAUTI PROJEKTE, ĮVEDIMAS" dalinai užpildytą projekto dalyvių, kuriems yra nurodyta dalyvavimo projekto veiklose pradžios data, bet nėra nurodyta dalyvavimo projekto veiklose pabaigos data, duomenimis.</w:t>
            </w:r>
          </w:p>
          <w:p w14:paraId="0F043EB8" w14:textId="77777777" w:rsidR="00E14D6D" w:rsidRDefault="00E14D6D" w:rsidP="00477B31">
            <w:pPr>
              <w:pStyle w:val="Elsislentelestekstas"/>
            </w:pPr>
            <w:r>
              <w:t>Pelės žymeklį užvedus ant neaktyvaus mygtuko, rodomas pagalbinis tekstas (tooltip): "Į el. formą įtraukiami dalyviai, kurie turi dalyvavimo projekto veiklose pradžios datą, bet neturi dalyvavimo pabaigos datos".</w:t>
            </w:r>
          </w:p>
          <w:p w14:paraId="30E6D1A4" w14:textId="77777777" w:rsidR="00E14D6D" w:rsidRDefault="00E14D6D" w:rsidP="00477B31">
            <w:pPr>
              <w:pStyle w:val="Elsislentelestekstas"/>
            </w:pPr>
            <w:r>
              <w:t>Paspaudus mygtuką suformuojama PDF forma ir ją galima parsisiųsti pildymui.</w:t>
            </w:r>
          </w:p>
        </w:tc>
      </w:tr>
      <w:tr w:rsidR="00E14D6D" w14:paraId="22D1D6D8" w14:textId="77777777" w:rsidTr="005622B6">
        <w:tc>
          <w:tcPr>
            <w:tcW w:w="2384" w:type="dxa"/>
            <w:hideMark/>
          </w:tcPr>
          <w:p w14:paraId="4098E17E" w14:textId="77777777" w:rsidR="00E14D6D" w:rsidRDefault="00E14D6D" w:rsidP="00477B31">
            <w:pPr>
              <w:pStyle w:val="Elsislentelestekstas"/>
            </w:pPr>
            <w:r>
              <w:t xml:space="preserve">[Parsisiųsti] </w:t>
            </w:r>
            <w:r>
              <w:rPr>
                <w:rStyle w:val="Emphasis"/>
              </w:rPr>
              <w:t>(šalia suformuotos el. formos</w:t>
            </w:r>
            <w:r>
              <w:t>)</w:t>
            </w:r>
          </w:p>
        </w:tc>
        <w:tc>
          <w:tcPr>
            <w:tcW w:w="7086" w:type="dxa"/>
            <w:hideMark/>
          </w:tcPr>
          <w:p w14:paraId="440F8799" w14:textId="77777777" w:rsidR="00E14D6D" w:rsidRDefault="00E14D6D" w:rsidP="00477B31">
            <w:pPr>
              <w:pStyle w:val="Elsislentelestekstas"/>
            </w:pPr>
            <w:r>
              <w:t>Mygtukas skirtas parsisiųsti suformuotą dalyvių rezultatų el. formą.</w:t>
            </w:r>
          </w:p>
        </w:tc>
      </w:tr>
      <w:tr w:rsidR="00E14D6D" w14:paraId="511C7E78" w14:textId="77777777" w:rsidTr="005622B6">
        <w:tc>
          <w:tcPr>
            <w:tcW w:w="2384" w:type="dxa"/>
            <w:hideMark/>
          </w:tcPr>
          <w:p w14:paraId="672BE346" w14:textId="77777777" w:rsidR="00E14D6D" w:rsidRDefault="00E14D6D" w:rsidP="00477B31">
            <w:pPr>
              <w:pStyle w:val="Elsislentelestekstas"/>
            </w:pPr>
            <w:r>
              <w:t>[ĮKELTI DALYVIŲ REZULTATŲ EL. FORMĄ]</w:t>
            </w:r>
          </w:p>
        </w:tc>
        <w:tc>
          <w:tcPr>
            <w:tcW w:w="7086" w:type="dxa"/>
            <w:hideMark/>
          </w:tcPr>
          <w:p w14:paraId="19BAE739" w14:textId="77777777" w:rsidR="00E14D6D" w:rsidRDefault="00E14D6D" w:rsidP="00477B31">
            <w:pPr>
              <w:pStyle w:val="Elsislentelestekstas"/>
            </w:pPr>
            <w:r>
              <w:t>Skirtas nurodyti importuojamą rinkmeną ir pradėti nurodytos el. formos importavimą. Paspaudus mygtuką atvaizduojamas modalinis langas, pateikiamas nurodymo laukas ir mygtukas [Browse] ([Naršyti]).</w:t>
            </w:r>
          </w:p>
          <w:p w14:paraId="324533AD" w14:textId="77777777" w:rsidR="00E14D6D" w:rsidRDefault="00E14D6D" w:rsidP="00477B31">
            <w:pPr>
              <w:pStyle w:val="Elsislentelestekstas"/>
            </w:pPr>
            <w:r>
              <w:t>Mygtukai [Tęsti] ir [Atšaukti]. Paspaudus mygtuką [Tęsti] patikrinama ar yra nurodyta rinkmena ir jei yra, iškviečiama procedūra, skirta dalyvių anketinių duomenų el. formos įkėlimui į DMS (žr. skyrių „Dalyvių rezultatų duomenų el. formos importavimo valdymo procedūra“). Jei rinkmena nėra nurodyta, rodomas klaidos pranešimas.</w:t>
            </w:r>
          </w:p>
          <w:p w14:paraId="23DC2FA4" w14:textId="77777777" w:rsidR="00E14D6D" w:rsidRDefault="00E14D6D" w:rsidP="00477B31">
            <w:pPr>
              <w:pStyle w:val="Elsislentelestekstas"/>
            </w:pPr>
            <w:r>
              <w:t>Mygtukas matomas naudotojui, kuris turi objekto „Dalyvių duomenys“ pildymo teisę.</w:t>
            </w:r>
          </w:p>
        </w:tc>
      </w:tr>
      <w:tr w:rsidR="00E14D6D" w14:paraId="3680306B" w14:textId="77777777" w:rsidTr="005622B6">
        <w:tc>
          <w:tcPr>
            <w:tcW w:w="2384" w:type="dxa"/>
            <w:hideMark/>
          </w:tcPr>
          <w:p w14:paraId="4D2C9DE8" w14:textId="77777777" w:rsidR="00E14D6D" w:rsidRDefault="00E14D6D" w:rsidP="00477B31">
            <w:pPr>
              <w:pStyle w:val="Elsislentelestekstas"/>
            </w:pPr>
            <w:r>
              <w:t xml:space="preserve">[Peržiūrėti] </w:t>
            </w:r>
            <w:r>
              <w:rPr>
                <w:rStyle w:val="Emphasis"/>
              </w:rPr>
              <w:t>(pateiktų dokumentų sąrašo lentelėje)</w:t>
            </w:r>
          </w:p>
        </w:tc>
        <w:tc>
          <w:tcPr>
            <w:tcW w:w="7086" w:type="dxa"/>
            <w:hideMark/>
          </w:tcPr>
          <w:p w14:paraId="43B29EBA" w14:textId="77777777" w:rsidR="00E14D6D" w:rsidRDefault="00E14D6D" w:rsidP="00477B31">
            <w:pPr>
              <w:pStyle w:val="Elsislentelestekstas"/>
            </w:pPr>
            <w:r>
              <w:t>Skirtas peržiūrėti pateikto dokumento duomenis.</w:t>
            </w:r>
          </w:p>
        </w:tc>
      </w:tr>
      <w:tr w:rsidR="00E14D6D" w14:paraId="05D02B43" w14:textId="77777777" w:rsidTr="005622B6">
        <w:tc>
          <w:tcPr>
            <w:tcW w:w="2384" w:type="dxa"/>
            <w:hideMark/>
          </w:tcPr>
          <w:p w14:paraId="6ECE5375" w14:textId="77777777" w:rsidR="00E14D6D" w:rsidRDefault="00E14D6D" w:rsidP="00477B31">
            <w:pPr>
              <w:pStyle w:val="Elsislentelestekstas"/>
            </w:pPr>
            <w:r>
              <w:t xml:space="preserve">[Redaguoti] </w:t>
            </w:r>
            <w:r>
              <w:rPr>
                <w:rStyle w:val="Emphasis"/>
              </w:rPr>
              <w:t>(rengiamų dokumentų sąrašo lentelėje)</w:t>
            </w:r>
          </w:p>
        </w:tc>
        <w:tc>
          <w:tcPr>
            <w:tcW w:w="7086" w:type="dxa"/>
            <w:hideMark/>
          </w:tcPr>
          <w:p w14:paraId="7C64A07E" w14:textId="77777777" w:rsidR="00E14D6D" w:rsidRDefault="00E14D6D" w:rsidP="00477B31">
            <w:pPr>
              <w:pStyle w:val="Elsislentelestekstas"/>
            </w:pPr>
            <w:r>
              <w:t>Skirtas atidaryti pasirinkto rengiamo dokumento registravimo formą.</w:t>
            </w:r>
          </w:p>
          <w:p w14:paraId="3B6DFEAE" w14:textId="77777777" w:rsidR="00E14D6D" w:rsidRDefault="00E14D6D" w:rsidP="00477B31">
            <w:pPr>
              <w:pStyle w:val="Elsislentelestekstas"/>
            </w:pPr>
            <w:r>
              <w:t>Mygtukas matomas naudotojui, kuris turi objekto „Dalyvių duomenys“ pildymo teisę.</w:t>
            </w:r>
          </w:p>
        </w:tc>
      </w:tr>
      <w:tr w:rsidR="00E14D6D" w14:paraId="3AE395D8" w14:textId="77777777" w:rsidTr="005622B6">
        <w:tc>
          <w:tcPr>
            <w:tcW w:w="2384" w:type="dxa"/>
            <w:hideMark/>
          </w:tcPr>
          <w:p w14:paraId="1E1858D9" w14:textId="77777777" w:rsidR="00E14D6D" w:rsidRDefault="00E14D6D" w:rsidP="00477B31">
            <w:pPr>
              <w:pStyle w:val="Elsislentelestekstas"/>
            </w:pPr>
            <w:r>
              <w:t>[Šalinti]</w:t>
            </w:r>
          </w:p>
          <w:p w14:paraId="27153674" w14:textId="77777777" w:rsidR="00E14D6D" w:rsidRDefault="00E14D6D" w:rsidP="00477B31">
            <w:pPr>
              <w:pStyle w:val="Elsislentelestekstas"/>
            </w:pPr>
            <w:r>
              <w:t>(rengiamų dokumentų sąrašo lentelėje)</w:t>
            </w:r>
          </w:p>
        </w:tc>
        <w:tc>
          <w:tcPr>
            <w:tcW w:w="7086" w:type="dxa"/>
            <w:hideMark/>
          </w:tcPr>
          <w:p w14:paraId="73D6CDC3" w14:textId="77777777" w:rsidR="00E14D6D" w:rsidRDefault="00E14D6D" w:rsidP="00477B31">
            <w:pPr>
              <w:pStyle w:val="Elsislentelestekstas"/>
            </w:pPr>
            <w:r>
              <w:t>Skirtas pašalinti pasirinktą rengiamą dokumentą. Pasirinkus mygtuką, rodomas pranešimas „Ar tikrai norite ištrinti pasirinktą dokumentą?“ su mygtukais [TAIP] ir [NE]. Pasirinkus mygtuką [TAIP], pašalinamas pasirinktas dokumentas ir el. forma. Pasirinkus mygtuką [NE], atšaukiamas pasirinkto dokumento šalinimas.</w:t>
            </w:r>
          </w:p>
          <w:p w14:paraId="12A0B8F0" w14:textId="77777777" w:rsidR="00E14D6D" w:rsidRDefault="00E14D6D" w:rsidP="00477B31">
            <w:pPr>
              <w:pStyle w:val="Elsislentelestekstas"/>
            </w:pPr>
            <w:r>
              <w:t>Mygtukas matomas naudotojui, kuris turi objekto „Dalyvių duomenys“ pildymo teisę.</w:t>
            </w:r>
          </w:p>
        </w:tc>
      </w:tr>
    </w:tbl>
    <w:p w14:paraId="47F86452" w14:textId="77777777" w:rsidR="00E14D6D" w:rsidRPr="00E51C5E" w:rsidRDefault="00E14D6D" w:rsidP="00477B31">
      <w:pPr>
        <w:pStyle w:val="Elsistekstas"/>
        <w:rPr>
          <w:rFonts w:eastAsiaTheme="minorEastAsia"/>
          <w:b/>
          <w:i/>
        </w:rPr>
      </w:pPr>
      <w:r>
        <w:t> </w:t>
      </w:r>
    </w:p>
    <w:p w14:paraId="1F2D8A5D" w14:textId="77777777" w:rsidR="00E14D6D" w:rsidRPr="00E51C5E" w:rsidRDefault="00E14D6D" w:rsidP="00477B31">
      <w:pPr>
        <w:pStyle w:val="Elsistekstas"/>
        <w:rPr>
          <w:b/>
          <w:i/>
        </w:rPr>
      </w:pPr>
      <w:r w:rsidRPr="00E51C5E">
        <w:rPr>
          <w:b/>
          <w:i/>
        </w:rPr>
        <w:t>Laukai</w:t>
      </w:r>
    </w:p>
    <w:tbl>
      <w:tblPr>
        <w:tblStyle w:val="Elsislentele"/>
        <w:tblW w:w="9470" w:type="dxa"/>
        <w:tblInd w:w="-3" w:type="dxa"/>
        <w:tblLayout w:type="fixed"/>
        <w:tblLook w:val="04A0" w:firstRow="1" w:lastRow="0" w:firstColumn="1" w:lastColumn="0" w:noHBand="0" w:noVBand="1"/>
      </w:tblPr>
      <w:tblGrid>
        <w:gridCol w:w="2384"/>
        <w:gridCol w:w="7086"/>
      </w:tblGrid>
      <w:tr w:rsidR="00E14D6D" w:rsidRPr="00E51C5E" w14:paraId="55BFAC6F" w14:textId="77777777" w:rsidTr="005622B6">
        <w:trPr>
          <w:cnfStyle w:val="100000000000" w:firstRow="1" w:lastRow="0" w:firstColumn="0" w:lastColumn="0" w:oddVBand="0" w:evenVBand="0" w:oddHBand="0" w:evenHBand="0" w:firstRowFirstColumn="0" w:firstRowLastColumn="0" w:lastRowFirstColumn="0" w:lastRowLastColumn="0"/>
        </w:trPr>
        <w:tc>
          <w:tcPr>
            <w:tcW w:w="2384" w:type="dxa"/>
            <w:hideMark/>
          </w:tcPr>
          <w:p w14:paraId="3121CCD4" w14:textId="77777777" w:rsidR="00E14D6D" w:rsidRPr="00E51C5E" w:rsidRDefault="00E14D6D" w:rsidP="00477B31">
            <w:pPr>
              <w:pStyle w:val="Elsislentelesantraste"/>
            </w:pPr>
            <w:r w:rsidRPr="00E51C5E">
              <w:t>Lauko pavadinimas</w:t>
            </w:r>
          </w:p>
        </w:tc>
        <w:tc>
          <w:tcPr>
            <w:tcW w:w="7086" w:type="dxa"/>
            <w:hideMark/>
          </w:tcPr>
          <w:p w14:paraId="78BBBFF2" w14:textId="77777777" w:rsidR="00E14D6D" w:rsidRPr="00E51C5E" w:rsidRDefault="00E14D6D" w:rsidP="00477B31">
            <w:pPr>
              <w:pStyle w:val="Elsislentelesantraste"/>
            </w:pPr>
            <w:r w:rsidRPr="00E51C5E">
              <w:t>Aprašymas</w:t>
            </w:r>
          </w:p>
        </w:tc>
      </w:tr>
      <w:tr w:rsidR="00E14D6D" w14:paraId="029F0769" w14:textId="77777777" w:rsidTr="005622B6">
        <w:tc>
          <w:tcPr>
            <w:tcW w:w="9470" w:type="dxa"/>
            <w:gridSpan w:val="2"/>
            <w:hideMark/>
          </w:tcPr>
          <w:p w14:paraId="3547128A" w14:textId="77777777" w:rsidR="00E14D6D" w:rsidRDefault="00E14D6D" w:rsidP="00477B31">
            <w:pPr>
              <w:pStyle w:val="Elsislentelestekstas"/>
            </w:pPr>
            <w:r>
              <w:t>DALYVIŲ REZULTATŲ DUOMENŲ EL. FORMOS – atvaizduojamas formos pavadinimas.</w:t>
            </w:r>
          </w:p>
        </w:tc>
      </w:tr>
      <w:tr w:rsidR="00E14D6D" w14:paraId="1947D4CF" w14:textId="77777777" w:rsidTr="005622B6">
        <w:tc>
          <w:tcPr>
            <w:tcW w:w="2384" w:type="dxa"/>
            <w:hideMark/>
          </w:tcPr>
          <w:p w14:paraId="29EC015E" w14:textId="77777777" w:rsidR="00E14D6D" w:rsidRDefault="00E14D6D" w:rsidP="00477B31">
            <w:pPr>
              <w:pStyle w:val="Elsislentelestekstas"/>
            </w:pPr>
            <w:r>
              <w:t>i (informacija)</w:t>
            </w:r>
          </w:p>
        </w:tc>
        <w:tc>
          <w:tcPr>
            <w:tcW w:w="7086" w:type="dxa"/>
            <w:hideMark/>
          </w:tcPr>
          <w:p w14:paraId="5DFD2BCC" w14:textId="77777777" w:rsidR="00E14D6D" w:rsidRDefault="00E14D6D" w:rsidP="00477B31">
            <w:pPr>
              <w:pStyle w:val="Elsislentelestekstas"/>
            </w:pPr>
            <w:r>
              <w:t>Atvaizduojamas tekstas:</w:t>
            </w:r>
          </w:p>
          <w:p w14:paraId="548607E0" w14:textId="77777777" w:rsidR="00E14D6D" w:rsidRDefault="00E14D6D" w:rsidP="00477B31">
            <w:pPr>
              <w:pStyle w:val="Elsislentelestekstas"/>
            </w:pPr>
            <w:r>
              <w:t>1. Informaciją apie projekto dalyvių dalyvavimo projekto veiklose pabaigos datas ir rezultatus, pasiektus per 28 dienas nuo dalyvavimo projekto veiklose pabaigos, turite užpildyti dalyvių rezultatų duomenų formoje ir pateikti įgyvendinančiajai institucijai.</w:t>
            </w:r>
          </w:p>
          <w:p w14:paraId="34E90341" w14:textId="77777777" w:rsidR="00E14D6D" w:rsidRDefault="00E14D6D" w:rsidP="00477B31">
            <w:pPr>
              <w:pStyle w:val="Elsislentelestekstas"/>
            </w:pPr>
            <w:r>
              <w:t>2. Vienu metu DMS galima ruošti 3 dalyvių rezultatų duomenų formas.</w:t>
            </w:r>
          </w:p>
          <w:p w14:paraId="6A2E9726" w14:textId="77777777" w:rsidR="00E14D6D" w:rsidRDefault="00E14D6D" w:rsidP="00477B31">
            <w:pPr>
              <w:pStyle w:val="Elsislentelestekstas"/>
            </w:pPr>
            <w:r>
              <w:t>3. Parsisiųstos el. formos pildomos naudojant "Adobe Reader" programos XI arba DC versijas.</w:t>
            </w:r>
          </w:p>
          <w:p w14:paraId="18697209" w14:textId="77777777" w:rsidR="00E14D6D" w:rsidRDefault="00E14D6D" w:rsidP="00477B31">
            <w:pPr>
              <w:pStyle w:val="Elsislentelestekstas"/>
            </w:pPr>
            <w:r>
              <w:t>4. Užsakyti visų dalyvių rezultatų el. formą galima tik projektams, kuriuose yra mažiau nei 1000 dalyvių.</w:t>
            </w:r>
          </w:p>
          <w:p w14:paraId="204885F5" w14:textId="77777777" w:rsidR="00E14D6D" w:rsidRDefault="00E14D6D" w:rsidP="00477B31">
            <w:pPr>
              <w:pStyle w:val="Elsislentelestekstas"/>
            </w:pPr>
            <w:r>
              <w:t>5. Į dalyvių pasiektų rezultatų pildymo el. formą įkeliami tik tie dalyviai, kuriems SFMIS2014 posistemyje įgyvendinančioji institucija yra nurodžiusi dalyvavimo projekto veiklose pradžios datas.</w:t>
            </w:r>
          </w:p>
        </w:tc>
      </w:tr>
      <w:tr w:rsidR="00E14D6D" w14:paraId="054D5E7F" w14:textId="77777777" w:rsidTr="005622B6">
        <w:tc>
          <w:tcPr>
            <w:tcW w:w="9470" w:type="dxa"/>
            <w:gridSpan w:val="2"/>
            <w:hideMark/>
          </w:tcPr>
          <w:p w14:paraId="73BBC3A4" w14:textId="77777777" w:rsidR="00E14D6D" w:rsidRDefault="00E14D6D" w:rsidP="00477B31">
            <w:pPr>
              <w:pStyle w:val="Elsislentelestekstas"/>
            </w:pPr>
            <w:r>
              <w:t>RENGIAMI DOKUMENTAI – lentelė, kurioje atvaizduojami dalyvių rezultatų duomenų dokumentai, kurių būsena  „Apdorojamas“, „Pildomas (turi klaidų)“, "Pildomas", „Tikrinamas“, „Patikrintas (turi klaidų)“, „Patikrintas“. Lentelės stulpeliai:</w:t>
            </w:r>
          </w:p>
        </w:tc>
      </w:tr>
      <w:tr w:rsidR="00E14D6D" w14:paraId="20579A25" w14:textId="77777777" w:rsidTr="005622B6">
        <w:tc>
          <w:tcPr>
            <w:tcW w:w="2384" w:type="dxa"/>
            <w:hideMark/>
          </w:tcPr>
          <w:p w14:paraId="042EE19E" w14:textId="77777777" w:rsidR="00E14D6D" w:rsidRDefault="00E14D6D" w:rsidP="00477B31">
            <w:pPr>
              <w:pStyle w:val="Elsislentelestekstas"/>
            </w:pPr>
            <w:r>
              <w:t>Eil. Nr.</w:t>
            </w:r>
          </w:p>
        </w:tc>
        <w:tc>
          <w:tcPr>
            <w:tcW w:w="7086" w:type="dxa"/>
            <w:hideMark/>
          </w:tcPr>
          <w:p w14:paraId="159215B6" w14:textId="77777777" w:rsidR="00E14D6D" w:rsidRDefault="00E14D6D" w:rsidP="00477B31">
            <w:pPr>
              <w:pStyle w:val="Elsislentelestekstas"/>
            </w:pPr>
            <w:r>
              <w:t>Atvaizduojamas rengiamo dokumento eilės numeris.</w:t>
            </w:r>
          </w:p>
        </w:tc>
      </w:tr>
      <w:tr w:rsidR="00E14D6D" w14:paraId="60281F5A" w14:textId="77777777" w:rsidTr="005622B6">
        <w:tc>
          <w:tcPr>
            <w:tcW w:w="2384" w:type="dxa"/>
            <w:hideMark/>
          </w:tcPr>
          <w:p w14:paraId="5BC14BAA" w14:textId="77777777" w:rsidR="00E14D6D" w:rsidRDefault="00E14D6D" w:rsidP="00477B31">
            <w:pPr>
              <w:pStyle w:val="Elsislentelestekstas"/>
            </w:pPr>
            <w:r>
              <w:t>Pateikimo data</w:t>
            </w:r>
          </w:p>
        </w:tc>
        <w:tc>
          <w:tcPr>
            <w:tcW w:w="7086" w:type="dxa"/>
            <w:hideMark/>
          </w:tcPr>
          <w:p w14:paraId="2180AAE0" w14:textId="77777777" w:rsidR="00E14D6D" w:rsidRDefault="00E14D6D" w:rsidP="00477B31">
            <w:pPr>
              <w:pStyle w:val="Elsislentelestekstas"/>
            </w:pPr>
            <w:r>
              <w:t>Atvaizduojama „-“.</w:t>
            </w:r>
          </w:p>
        </w:tc>
      </w:tr>
      <w:tr w:rsidR="00E14D6D" w14:paraId="1078202A" w14:textId="77777777" w:rsidTr="005622B6">
        <w:tc>
          <w:tcPr>
            <w:tcW w:w="2384" w:type="dxa"/>
            <w:hideMark/>
          </w:tcPr>
          <w:p w14:paraId="7E47A093" w14:textId="77777777" w:rsidR="00E14D6D" w:rsidRDefault="00E14D6D" w:rsidP="00477B31">
            <w:pPr>
              <w:pStyle w:val="Elsislentelestekstas"/>
            </w:pPr>
            <w:r>
              <w:t>Parengimo data</w:t>
            </w:r>
          </w:p>
        </w:tc>
        <w:tc>
          <w:tcPr>
            <w:tcW w:w="7086" w:type="dxa"/>
            <w:hideMark/>
          </w:tcPr>
          <w:p w14:paraId="1CE8224A" w14:textId="77777777" w:rsidR="00E14D6D" w:rsidRDefault="00E14D6D" w:rsidP="00477B31">
            <w:pPr>
              <w:pStyle w:val="Elsislentelestekstas"/>
            </w:pPr>
            <w:r>
              <w:t>Atvaizduojama el. formoje nurodyta pildymo data.</w:t>
            </w:r>
          </w:p>
        </w:tc>
      </w:tr>
      <w:tr w:rsidR="00E14D6D" w14:paraId="1410461F" w14:textId="77777777" w:rsidTr="005622B6">
        <w:tc>
          <w:tcPr>
            <w:tcW w:w="2384" w:type="dxa"/>
            <w:hideMark/>
          </w:tcPr>
          <w:p w14:paraId="6B76B655" w14:textId="77777777" w:rsidR="00E14D6D" w:rsidRDefault="00E14D6D" w:rsidP="00477B31">
            <w:pPr>
              <w:pStyle w:val="Elsislentelestekstas"/>
            </w:pPr>
            <w:r>
              <w:t>Dalyvių skaičius</w:t>
            </w:r>
          </w:p>
        </w:tc>
        <w:tc>
          <w:tcPr>
            <w:tcW w:w="7086" w:type="dxa"/>
            <w:hideMark/>
          </w:tcPr>
          <w:p w14:paraId="443DDB3B" w14:textId="77777777" w:rsidR="00E14D6D" w:rsidRDefault="00E14D6D" w:rsidP="00477B31">
            <w:pPr>
              <w:pStyle w:val="Elsislentelestekstas"/>
            </w:pPr>
            <w:r>
              <w:t>Atvaizduojamas el. formoje įvestų dalyvių skaičius.</w:t>
            </w:r>
          </w:p>
        </w:tc>
      </w:tr>
      <w:tr w:rsidR="00E14D6D" w14:paraId="2FA79CC9" w14:textId="77777777" w:rsidTr="005622B6">
        <w:tc>
          <w:tcPr>
            <w:tcW w:w="2384" w:type="dxa"/>
            <w:hideMark/>
          </w:tcPr>
          <w:p w14:paraId="4F5EC503" w14:textId="77777777" w:rsidR="00E14D6D" w:rsidRDefault="00E14D6D" w:rsidP="00477B31">
            <w:pPr>
              <w:pStyle w:val="Elsislentelestekstas"/>
            </w:pPr>
            <w:r>
              <w:t>Būsena</w:t>
            </w:r>
          </w:p>
        </w:tc>
        <w:tc>
          <w:tcPr>
            <w:tcW w:w="7086" w:type="dxa"/>
            <w:hideMark/>
          </w:tcPr>
          <w:p w14:paraId="01B8F550" w14:textId="77777777" w:rsidR="00E14D6D" w:rsidRDefault="00E14D6D" w:rsidP="00477B31">
            <w:pPr>
              <w:pStyle w:val="Elsislentelestekstas"/>
            </w:pPr>
            <w:r>
              <w:t>Atvaizduojama rengiamo dokumento būsena.</w:t>
            </w:r>
          </w:p>
        </w:tc>
      </w:tr>
      <w:tr w:rsidR="00E14D6D" w14:paraId="05C5336E" w14:textId="77777777" w:rsidTr="005622B6">
        <w:tc>
          <w:tcPr>
            <w:tcW w:w="2384" w:type="dxa"/>
            <w:hideMark/>
          </w:tcPr>
          <w:p w14:paraId="4C3690A1" w14:textId="77777777" w:rsidR="00E14D6D" w:rsidRDefault="00E14D6D" w:rsidP="00477B31">
            <w:pPr>
              <w:pStyle w:val="Elsislentelestekstas"/>
            </w:pPr>
            <w:r>
              <w:t>Būsenos data</w:t>
            </w:r>
          </w:p>
        </w:tc>
        <w:tc>
          <w:tcPr>
            <w:tcW w:w="7086" w:type="dxa"/>
            <w:hideMark/>
          </w:tcPr>
          <w:p w14:paraId="64575783" w14:textId="77777777" w:rsidR="00E14D6D" w:rsidRDefault="00E14D6D" w:rsidP="00477B31">
            <w:pPr>
              <w:pStyle w:val="Elsislentelestekstas"/>
            </w:pPr>
            <w:r>
              <w:t>Atvaizduojama rengiamo dokumento būsenos data.</w:t>
            </w:r>
          </w:p>
        </w:tc>
      </w:tr>
      <w:tr w:rsidR="00E14D6D" w14:paraId="75A672ED" w14:textId="77777777" w:rsidTr="005622B6">
        <w:tc>
          <w:tcPr>
            <w:tcW w:w="9470" w:type="dxa"/>
            <w:gridSpan w:val="2"/>
            <w:hideMark/>
          </w:tcPr>
          <w:p w14:paraId="7952B995" w14:textId="77777777" w:rsidR="00E14D6D" w:rsidRDefault="00E14D6D" w:rsidP="00477B31">
            <w:pPr>
              <w:pStyle w:val="Elsislentelestekstas"/>
            </w:pPr>
            <w:r>
              <w:t>PATEIKTI DOKUMENTAI – lentelė, kurioje atvaizduojami dalyvių rezultatų duomenų dokumentai, kurių būsena „Pateiktas“. Lentelės stulpeliai:</w:t>
            </w:r>
          </w:p>
        </w:tc>
      </w:tr>
      <w:tr w:rsidR="00E14D6D" w14:paraId="10A88582" w14:textId="77777777" w:rsidTr="005622B6">
        <w:tc>
          <w:tcPr>
            <w:tcW w:w="2384" w:type="dxa"/>
            <w:hideMark/>
          </w:tcPr>
          <w:p w14:paraId="0D93DA39" w14:textId="77777777" w:rsidR="00E14D6D" w:rsidRDefault="00E14D6D" w:rsidP="00477B31">
            <w:pPr>
              <w:pStyle w:val="Elsislentelestekstas"/>
            </w:pPr>
            <w:r>
              <w:t>Eil. Nr.</w:t>
            </w:r>
          </w:p>
        </w:tc>
        <w:tc>
          <w:tcPr>
            <w:tcW w:w="7086" w:type="dxa"/>
            <w:hideMark/>
          </w:tcPr>
          <w:p w14:paraId="7C277460" w14:textId="77777777" w:rsidR="00E14D6D" w:rsidRDefault="00E14D6D" w:rsidP="00477B31">
            <w:pPr>
              <w:pStyle w:val="Elsislentelestekstas"/>
            </w:pPr>
            <w:r>
              <w:t>Pateikto dokumento eilės numeris.</w:t>
            </w:r>
          </w:p>
        </w:tc>
      </w:tr>
      <w:tr w:rsidR="00E14D6D" w14:paraId="2FC5BE84" w14:textId="77777777" w:rsidTr="005622B6">
        <w:tc>
          <w:tcPr>
            <w:tcW w:w="2384" w:type="dxa"/>
            <w:hideMark/>
          </w:tcPr>
          <w:p w14:paraId="2C167ECE" w14:textId="77777777" w:rsidR="00E14D6D" w:rsidRDefault="00E14D6D" w:rsidP="00477B31">
            <w:pPr>
              <w:pStyle w:val="Elsislentelestekstas"/>
            </w:pPr>
            <w:r>
              <w:t>Pateikimo data</w:t>
            </w:r>
          </w:p>
        </w:tc>
        <w:tc>
          <w:tcPr>
            <w:tcW w:w="7086" w:type="dxa"/>
            <w:hideMark/>
          </w:tcPr>
          <w:p w14:paraId="760B6F9D" w14:textId="77777777" w:rsidR="00E14D6D" w:rsidRDefault="00E14D6D" w:rsidP="00477B31">
            <w:pPr>
              <w:pStyle w:val="Elsislentelestekstas"/>
            </w:pPr>
            <w:r>
              <w:t>Atvaizduojamas pateiktos el. formos pateikimo data.</w:t>
            </w:r>
          </w:p>
        </w:tc>
      </w:tr>
      <w:tr w:rsidR="00E14D6D" w14:paraId="3DCBA5A9" w14:textId="77777777" w:rsidTr="005622B6">
        <w:tc>
          <w:tcPr>
            <w:tcW w:w="2384" w:type="dxa"/>
            <w:hideMark/>
          </w:tcPr>
          <w:p w14:paraId="502A97C2" w14:textId="77777777" w:rsidR="00E14D6D" w:rsidRDefault="00E14D6D" w:rsidP="00477B31">
            <w:pPr>
              <w:pStyle w:val="Elsislentelestekstas"/>
            </w:pPr>
            <w:r>
              <w:t>Parengimo data</w:t>
            </w:r>
          </w:p>
        </w:tc>
        <w:tc>
          <w:tcPr>
            <w:tcW w:w="7086" w:type="dxa"/>
            <w:hideMark/>
          </w:tcPr>
          <w:p w14:paraId="0D0CC419" w14:textId="77777777" w:rsidR="00E14D6D" w:rsidRDefault="00E14D6D" w:rsidP="00477B31">
            <w:pPr>
              <w:pStyle w:val="Elsislentelestekstas"/>
            </w:pPr>
            <w:r>
              <w:t>Atvaizduojama el. formoje nurodyta pildymo data.</w:t>
            </w:r>
          </w:p>
        </w:tc>
      </w:tr>
      <w:tr w:rsidR="00E14D6D" w14:paraId="799071F5" w14:textId="77777777" w:rsidTr="005622B6">
        <w:tc>
          <w:tcPr>
            <w:tcW w:w="2384" w:type="dxa"/>
            <w:hideMark/>
          </w:tcPr>
          <w:p w14:paraId="489F0F2C" w14:textId="77777777" w:rsidR="00E14D6D" w:rsidRDefault="00E14D6D" w:rsidP="00477B31">
            <w:pPr>
              <w:pStyle w:val="Elsislentelestekstas"/>
            </w:pPr>
            <w:r>
              <w:t>Dalyvių skaičius</w:t>
            </w:r>
          </w:p>
        </w:tc>
        <w:tc>
          <w:tcPr>
            <w:tcW w:w="7086" w:type="dxa"/>
            <w:hideMark/>
          </w:tcPr>
          <w:p w14:paraId="1915EF77" w14:textId="77777777" w:rsidR="00E14D6D" w:rsidRDefault="00E14D6D" w:rsidP="00477B31">
            <w:pPr>
              <w:pStyle w:val="Elsislentelestekstas"/>
            </w:pPr>
            <w:r>
              <w:t>Atvaizduojamas el. formoje įvestų dalyvių skaičius.</w:t>
            </w:r>
          </w:p>
        </w:tc>
      </w:tr>
      <w:tr w:rsidR="00E14D6D" w14:paraId="635F5A3A" w14:textId="77777777" w:rsidTr="005622B6">
        <w:tc>
          <w:tcPr>
            <w:tcW w:w="2384" w:type="dxa"/>
            <w:hideMark/>
          </w:tcPr>
          <w:p w14:paraId="3570BA04" w14:textId="77777777" w:rsidR="00E14D6D" w:rsidRDefault="00E14D6D" w:rsidP="00477B31">
            <w:pPr>
              <w:pStyle w:val="Elsislentelestekstas"/>
            </w:pPr>
            <w:r>
              <w:t>Būsena</w:t>
            </w:r>
          </w:p>
        </w:tc>
        <w:tc>
          <w:tcPr>
            <w:tcW w:w="7086" w:type="dxa"/>
            <w:hideMark/>
          </w:tcPr>
          <w:p w14:paraId="409D0897" w14:textId="77777777" w:rsidR="00E14D6D" w:rsidRDefault="00E14D6D" w:rsidP="00477B31">
            <w:pPr>
              <w:pStyle w:val="Elsislentelestekstas"/>
            </w:pPr>
            <w:r>
              <w:t>Atvaizduojama pateikto dokumento būsena.</w:t>
            </w:r>
          </w:p>
        </w:tc>
      </w:tr>
      <w:tr w:rsidR="00E14D6D" w14:paraId="082BD22B" w14:textId="77777777" w:rsidTr="005622B6">
        <w:tc>
          <w:tcPr>
            <w:tcW w:w="2384" w:type="dxa"/>
            <w:hideMark/>
          </w:tcPr>
          <w:p w14:paraId="5C1546F3" w14:textId="77777777" w:rsidR="00E14D6D" w:rsidRDefault="00E14D6D" w:rsidP="00477B31">
            <w:pPr>
              <w:pStyle w:val="Elsislentelestekstas"/>
            </w:pPr>
            <w:r>
              <w:t>Būsenos data</w:t>
            </w:r>
          </w:p>
        </w:tc>
        <w:tc>
          <w:tcPr>
            <w:tcW w:w="7086" w:type="dxa"/>
            <w:hideMark/>
          </w:tcPr>
          <w:p w14:paraId="374FB6FD" w14:textId="77777777" w:rsidR="00E14D6D" w:rsidRDefault="00E14D6D" w:rsidP="00477B31">
            <w:pPr>
              <w:pStyle w:val="Elsislentelestekstas"/>
            </w:pPr>
            <w:r>
              <w:t>Atvaizduojama pateikto dokumento būsenos data.</w:t>
            </w:r>
          </w:p>
        </w:tc>
      </w:tr>
    </w:tbl>
    <w:p w14:paraId="142A6F53" w14:textId="77777777" w:rsidR="00E14D6D" w:rsidRPr="00E51C5E" w:rsidRDefault="00E14D6D" w:rsidP="00477B31">
      <w:pPr>
        <w:pStyle w:val="Elsistekstas"/>
        <w:rPr>
          <w:rFonts w:eastAsiaTheme="minorEastAsia"/>
          <w:b/>
          <w:i/>
        </w:rPr>
      </w:pPr>
      <w:r>
        <w:t> </w:t>
      </w:r>
    </w:p>
    <w:p w14:paraId="3AFD835E" w14:textId="77777777" w:rsidR="00E14D6D" w:rsidRDefault="00E14D6D" w:rsidP="00477B31">
      <w:pPr>
        <w:pStyle w:val="Elsistekstas"/>
      </w:pPr>
      <w:r w:rsidRPr="00E51C5E">
        <w:rPr>
          <w:b/>
          <w:i/>
        </w:rPr>
        <w:t>Formos pavyzdys</w:t>
      </w:r>
      <w:r>
        <w:t xml:space="preserve"> </w:t>
      </w:r>
    </w:p>
    <w:p w14:paraId="2AA57A2D" w14:textId="77777777" w:rsidR="00E14D6D" w:rsidRDefault="00E14D6D" w:rsidP="00477B31">
      <w:pPr>
        <w:pStyle w:val="Paveikslelis"/>
      </w:pPr>
      <w:r>
        <w:rPr>
          <w:noProof/>
        </w:rPr>
        <w:drawing>
          <wp:inline distT="0" distB="0" distL="0" distR="0" wp14:anchorId="7874E79D" wp14:editId="37E67C34">
            <wp:extent cx="6120000" cy="3262249"/>
            <wp:effectExtent l="0" t="0" r="0" b="0"/>
            <wp:docPr id="149" name="Picture 149" descr="C:\Users\kpp_rasap\Desktop\Dokumentu Generatorius\Installuose\Dokumentu Generatorius\ReportingApp\SpiraReportPics\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pp_rasap\Desktop\Dokumentu Generatorius\Installuose\Dokumentu Generatorius\ReportingApp\SpiraReportPics\image25.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20000" cy="3262249"/>
                    </a:xfrm>
                    <a:prstGeom prst="rect">
                      <a:avLst/>
                    </a:prstGeom>
                    <a:noFill/>
                    <a:ln>
                      <a:noFill/>
                    </a:ln>
                  </pic:spPr>
                </pic:pic>
              </a:graphicData>
            </a:graphic>
          </wp:inline>
        </w:drawing>
      </w:r>
    </w:p>
    <w:p w14:paraId="294CDFB3" w14:textId="77777777" w:rsidR="00E14D6D" w:rsidRPr="00E51C5E" w:rsidRDefault="00E14D6D" w:rsidP="00477B31">
      <w:pPr>
        <w:pStyle w:val="Paveiksleliopavadinimas"/>
      </w:pPr>
      <w:r w:rsidRPr="00E51C5E">
        <w:t>Dalyvių rezultatų duomenų el. sąrašinės formos pavyzdys</w:t>
      </w:r>
    </w:p>
    <w:p w14:paraId="052E9738" w14:textId="77777777" w:rsidR="00E14D6D" w:rsidRDefault="00E14D6D" w:rsidP="00477B31">
      <w:pPr>
        <w:pStyle w:val="Elsistekstas"/>
      </w:pPr>
    </w:p>
    <w:p w14:paraId="676BF3DE" w14:textId="77777777" w:rsidR="00E14D6D" w:rsidRDefault="00E14D6D" w:rsidP="00477B31">
      <w:pPr>
        <w:pStyle w:val="Elsistekstas"/>
      </w:pPr>
      <w:r>
        <w:t> </w:t>
      </w:r>
    </w:p>
    <w:p w14:paraId="33777227" w14:textId="77777777" w:rsidR="00E14D6D" w:rsidRPr="00E51C5E" w:rsidRDefault="00E14D6D" w:rsidP="00477B31">
      <w:pPr>
        <w:pStyle w:val="Elsistekstas"/>
        <w:rPr>
          <w:rFonts w:eastAsiaTheme="minorEastAsia"/>
          <w:b/>
          <w:i/>
        </w:rPr>
      </w:pPr>
      <w:r w:rsidRPr="00E51C5E">
        <w:rPr>
          <w:b/>
          <w:i/>
        </w:rPr>
        <w:t>Susijusios formos</w:t>
      </w:r>
    </w:p>
    <w:p w14:paraId="0863083B" w14:textId="77777777" w:rsidR="00E14D6D" w:rsidRDefault="00A602AE" w:rsidP="00477B31">
      <w:pPr>
        <w:pStyle w:val="Elsistekstas"/>
      </w:pPr>
      <w:hyperlink w:anchor="13942" w:history="1">
        <w:r w:rsidR="00E14D6D">
          <w:rPr>
            <w:rStyle w:val="Hyperlink"/>
          </w:rPr>
          <w:t>FE1670-00 Dalyvių rezultatų duomenų el. formos įkėlimo forma</w:t>
        </w:r>
      </w:hyperlink>
    </w:p>
    <w:p w14:paraId="5A3F6C8A" w14:textId="77777777" w:rsidR="00E14D6D" w:rsidRDefault="00E14D6D" w:rsidP="00477B31">
      <w:pPr>
        <w:pStyle w:val="Elsistekstas"/>
      </w:pPr>
    </w:p>
    <w:p w14:paraId="4E33D14F" w14:textId="77777777" w:rsidR="00E14D6D" w:rsidRDefault="00E14D6D" w:rsidP="00E14D6D">
      <w:pPr>
        <w:pStyle w:val="Heading4"/>
        <w:tabs>
          <w:tab w:val="clear" w:pos="1134"/>
          <w:tab w:val="num" w:pos="360"/>
        </w:tabs>
        <w:ind w:left="709" w:hanging="709"/>
      </w:pPr>
      <w:bookmarkStart w:id="343" w:name="13942"/>
      <w:bookmarkStart w:id="344" w:name="_Toc471744007"/>
      <w:r>
        <w:t>RQ:13942 - FE1670-00 Dalyvių rezultatų duomenų el. formos įkėlimo forma</w:t>
      </w:r>
      <w:bookmarkEnd w:id="343"/>
      <w:bookmarkEnd w:id="344"/>
    </w:p>
    <w:p w14:paraId="34F1A21C" w14:textId="77777777" w:rsidR="00E14D6D" w:rsidRPr="00E51C5E" w:rsidRDefault="00E14D6D" w:rsidP="00477B31">
      <w:pPr>
        <w:pStyle w:val="Elsistekstas"/>
        <w:rPr>
          <w:rFonts w:eastAsiaTheme="minorEastAsia"/>
          <w:b/>
          <w:i/>
        </w:rPr>
      </w:pPr>
      <w:r w:rsidRPr="00E51C5E">
        <w:rPr>
          <w:b/>
          <w:i/>
        </w:rPr>
        <w:t>Vykdomas veiklos scenarijus</w:t>
      </w:r>
    </w:p>
    <w:p w14:paraId="34E4E0EB" w14:textId="77777777" w:rsidR="00E14D6D" w:rsidRDefault="00A602AE" w:rsidP="00477B31">
      <w:pPr>
        <w:pStyle w:val="Elsistekstas"/>
      </w:pPr>
      <w:hyperlink w:anchor="14041" w:history="1">
        <w:r w:rsidR="00E14D6D">
          <w:rPr>
            <w:rStyle w:val="Hyperlink"/>
          </w:rPr>
          <w:t>Dalyvių rezultatų duomenų teikimas į SFMIS2014</w:t>
        </w:r>
      </w:hyperlink>
    </w:p>
    <w:p w14:paraId="4B955B8E" w14:textId="77777777" w:rsidR="00E14D6D" w:rsidRDefault="00E14D6D" w:rsidP="00477B31">
      <w:pPr>
        <w:pStyle w:val="Elsistekstas"/>
      </w:pPr>
    </w:p>
    <w:p w14:paraId="3BE63BAA" w14:textId="77777777" w:rsidR="00E14D6D" w:rsidRDefault="00E14D6D" w:rsidP="00477B31">
      <w:pPr>
        <w:pStyle w:val="Elsistekstas"/>
        <w:rPr>
          <w:rFonts w:eastAsiaTheme="minorEastAsia"/>
        </w:rPr>
      </w:pPr>
      <w:r>
        <w:t>Forma, skirta dalyvių anketinių duomenų dokumento registravimui.</w:t>
      </w:r>
    </w:p>
    <w:p w14:paraId="0A8BC3E0" w14:textId="77777777" w:rsidR="00E14D6D" w:rsidRPr="00E51C5E" w:rsidRDefault="00E14D6D" w:rsidP="00477B31">
      <w:pPr>
        <w:pStyle w:val="Elsistekstas"/>
        <w:rPr>
          <w:b/>
          <w:i/>
        </w:rPr>
      </w:pPr>
      <w:r>
        <w:t> </w:t>
      </w:r>
    </w:p>
    <w:p w14:paraId="2EE6170F" w14:textId="77777777" w:rsidR="00E14D6D" w:rsidRDefault="00E14D6D" w:rsidP="00477B31">
      <w:pPr>
        <w:pStyle w:val="Elsistekstas"/>
      </w:pPr>
      <w:r w:rsidRPr="00E51C5E">
        <w:rPr>
          <w:b/>
          <w:i/>
        </w:rPr>
        <w:t>Navigacija</w:t>
      </w:r>
    </w:p>
    <w:p w14:paraId="4C0F5425" w14:textId="77777777" w:rsidR="00E14D6D" w:rsidRDefault="00E14D6D" w:rsidP="00477B31">
      <w:pPr>
        <w:pStyle w:val="Elsistekstas"/>
      </w:pPr>
      <w:r>
        <w:t>DMS -&gt; „Dalyviai“ -&gt;(tik projektams, finansuojamiems iš ESF arba JUI fondo) -&gt; „Dalyvių rezultatų duomenys“ -&gt; pasirinkti mygtuką [Peržiūrėti];</w:t>
      </w:r>
    </w:p>
    <w:p w14:paraId="031BE40A" w14:textId="77777777" w:rsidR="00E14D6D" w:rsidRDefault="00E14D6D" w:rsidP="00477B31">
      <w:pPr>
        <w:pStyle w:val="Elsistekstas"/>
      </w:pPr>
      <w:r>
        <w:t>DMS -&gt; „Dalyviai“ -&gt;(tik projektams, finansuojamiems iš ESF arba JUI fondo) -&gt; „Dalyvių rezultatų duomenys“ -&gt; pasirinkti mygtuką [Redaguoti];</w:t>
      </w:r>
    </w:p>
    <w:p w14:paraId="600809E1" w14:textId="77777777" w:rsidR="00E14D6D" w:rsidRPr="00E51C5E" w:rsidRDefault="00E14D6D" w:rsidP="00477B31">
      <w:pPr>
        <w:pStyle w:val="Elsistekstas"/>
        <w:rPr>
          <w:b/>
          <w:i/>
        </w:rPr>
      </w:pPr>
      <w:r>
        <w:t> </w:t>
      </w:r>
    </w:p>
    <w:p w14:paraId="2F6FEA10" w14:textId="77777777" w:rsidR="00E14D6D" w:rsidRDefault="00E14D6D" w:rsidP="00477B31">
      <w:pPr>
        <w:pStyle w:val="Elsistekstas"/>
      </w:pPr>
      <w:r w:rsidRPr="00E51C5E">
        <w:rPr>
          <w:b/>
          <w:i/>
        </w:rPr>
        <w:t>Teisės</w:t>
      </w:r>
    </w:p>
    <w:p w14:paraId="737332D0" w14:textId="77777777" w:rsidR="00E14D6D" w:rsidRDefault="00E14D6D" w:rsidP="00477B31">
      <w:pPr>
        <w:pStyle w:val="Elsistekstas"/>
      </w:pPr>
      <w:r>
        <w:t>Peržiūrėti projekto dalyvių informaciją galima, jei projektas finansuojamas iš ESF arba JUI fondo.</w:t>
      </w:r>
    </w:p>
    <w:p w14:paraId="25714EF3" w14:textId="77777777" w:rsidR="00E14D6D" w:rsidRDefault="00E14D6D" w:rsidP="00477B31">
      <w:pPr>
        <w:pStyle w:val="Elsistekstas"/>
      </w:pPr>
      <w:r>
        <w:t>Peržiūrėti ir pildyti dalyvių rezultatų duomenis gali naudotojas, kuriam suteikta objekto „Dalyvių duomenys“ pildymo teisė;</w:t>
      </w:r>
    </w:p>
    <w:p w14:paraId="06EE7DA6" w14:textId="77777777" w:rsidR="00E14D6D" w:rsidRPr="00E51C5E" w:rsidRDefault="00E14D6D" w:rsidP="00477B31">
      <w:pPr>
        <w:pStyle w:val="Elsistekstas"/>
        <w:rPr>
          <w:b/>
          <w:i/>
        </w:rPr>
      </w:pPr>
      <w:r>
        <w:t>Teikti dalyvių rezultatų duomenis gali naudotojas, kuriam suteikta objekto „Dalyvių duomenys“ teikimo teisė.</w:t>
      </w:r>
    </w:p>
    <w:p w14:paraId="0656F3B8" w14:textId="77777777" w:rsidR="00E14D6D" w:rsidRPr="00E51C5E" w:rsidRDefault="00E14D6D" w:rsidP="00477B31">
      <w:pPr>
        <w:pStyle w:val="Elsistekstas"/>
        <w:rPr>
          <w:b/>
          <w:i/>
        </w:rPr>
      </w:pPr>
      <w:r w:rsidRPr="00E51C5E">
        <w:rPr>
          <w:b/>
          <w:i/>
        </w:rPr>
        <w:t>Mygtukai</w:t>
      </w:r>
    </w:p>
    <w:tbl>
      <w:tblPr>
        <w:tblStyle w:val="Elsislentele"/>
        <w:tblW w:w="9470" w:type="dxa"/>
        <w:tblLayout w:type="fixed"/>
        <w:tblLook w:val="04A0" w:firstRow="1" w:lastRow="0" w:firstColumn="1" w:lastColumn="0" w:noHBand="0" w:noVBand="1"/>
      </w:tblPr>
      <w:tblGrid>
        <w:gridCol w:w="2384"/>
        <w:gridCol w:w="7086"/>
      </w:tblGrid>
      <w:tr w:rsidR="00E14D6D" w:rsidRPr="00E51C5E" w14:paraId="152282F9" w14:textId="77777777" w:rsidTr="005622B6">
        <w:trPr>
          <w:cnfStyle w:val="100000000000" w:firstRow="1" w:lastRow="0" w:firstColumn="0" w:lastColumn="0" w:oddVBand="0" w:evenVBand="0" w:oddHBand="0" w:evenHBand="0" w:firstRowFirstColumn="0" w:firstRowLastColumn="0" w:lastRowFirstColumn="0" w:lastRowLastColumn="0"/>
        </w:trPr>
        <w:tc>
          <w:tcPr>
            <w:tcW w:w="2384" w:type="dxa"/>
            <w:hideMark/>
          </w:tcPr>
          <w:p w14:paraId="50D085FA" w14:textId="77777777" w:rsidR="00E14D6D" w:rsidRPr="00E51C5E" w:rsidRDefault="00E14D6D" w:rsidP="00477B31">
            <w:pPr>
              <w:pStyle w:val="Elsislentelesantraste"/>
            </w:pPr>
            <w:r w:rsidRPr="00E51C5E">
              <w:t>Mygtukas</w:t>
            </w:r>
          </w:p>
        </w:tc>
        <w:tc>
          <w:tcPr>
            <w:tcW w:w="7086" w:type="dxa"/>
            <w:hideMark/>
          </w:tcPr>
          <w:p w14:paraId="6AB0A122" w14:textId="77777777" w:rsidR="00E14D6D" w:rsidRPr="00E51C5E" w:rsidRDefault="00E14D6D" w:rsidP="00477B31">
            <w:pPr>
              <w:pStyle w:val="Elsislentelesantraste"/>
            </w:pPr>
            <w:r w:rsidRPr="00E51C5E">
              <w:t>Aprašymas</w:t>
            </w:r>
          </w:p>
        </w:tc>
      </w:tr>
      <w:tr w:rsidR="00E14D6D" w14:paraId="7D213A7A" w14:textId="77777777" w:rsidTr="005622B6">
        <w:tc>
          <w:tcPr>
            <w:tcW w:w="9470" w:type="dxa"/>
            <w:gridSpan w:val="2"/>
            <w:hideMark/>
          </w:tcPr>
          <w:p w14:paraId="68075A54" w14:textId="77777777" w:rsidR="00E14D6D" w:rsidRPr="00E51C5E" w:rsidRDefault="00E14D6D" w:rsidP="00477B31">
            <w:pPr>
              <w:pStyle w:val="Elsislentelestekstas"/>
              <w:rPr>
                <w:b/>
              </w:rPr>
            </w:pPr>
            <w:r w:rsidRPr="00E51C5E">
              <w:rPr>
                <w:b/>
              </w:rPr>
              <w:t>REDAGAVIMO REŽIMAS</w:t>
            </w:r>
          </w:p>
        </w:tc>
      </w:tr>
      <w:tr w:rsidR="00E14D6D" w14:paraId="7E042903" w14:textId="77777777" w:rsidTr="005622B6">
        <w:tc>
          <w:tcPr>
            <w:tcW w:w="2384" w:type="dxa"/>
            <w:hideMark/>
          </w:tcPr>
          <w:p w14:paraId="7ECD6516" w14:textId="77777777" w:rsidR="00E14D6D" w:rsidRDefault="00E14D6D" w:rsidP="00477B31">
            <w:pPr>
              <w:pStyle w:val="Elsislentelestekstas"/>
            </w:pPr>
            <w:r>
              <w:t>[+ ĮKELTI DALYVIŲ REZULTATŲ EL. FORMĄ]</w:t>
            </w:r>
          </w:p>
        </w:tc>
        <w:tc>
          <w:tcPr>
            <w:tcW w:w="7086" w:type="dxa"/>
            <w:hideMark/>
          </w:tcPr>
          <w:p w14:paraId="28ABE61E" w14:textId="77777777" w:rsidR="00E14D6D" w:rsidRDefault="00E14D6D" w:rsidP="00477B31">
            <w:pPr>
              <w:pStyle w:val="Elsislentelestekstas"/>
            </w:pPr>
            <w:r>
              <w:t>Skirtas nurodyti importuojamą rinkmeną ir pradėti nurodytos el. formos importavimą. Paspaudus mygtuką atvaizduojamas modalinis langas, pateikiamas nurodymo laukas ir mygtukas [Browse] ([Naršyti]).</w:t>
            </w:r>
          </w:p>
          <w:p w14:paraId="65A7E0BE" w14:textId="77777777" w:rsidR="00E14D6D" w:rsidRDefault="00E14D6D" w:rsidP="00477B31">
            <w:pPr>
              <w:pStyle w:val="Elsislentelestekstas"/>
            </w:pPr>
            <w:r>
              <w:t>Mygtukai [Tęsti] ir [Atšaukti]. Paspaudus mygtuką [Tęsti] patikrinama ar yra nurodyta rinkmena ir jei yra, iškviečiama procedūra, skirta dalyvių anketinių duomenų el. formos įkėlimui į DMS (žr. skyrių „Dalyvių rezultatų duomenų el. formos importavimo valdymo procedūra“). Jei rinkmena nėra nurodyta, rodomas klaidos pranešimas.</w:t>
            </w:r>
          </w:p>
          <w:p w14:paraId="7465BCAD" w14:textId="77777777" w:rsidR="00E14D6D" w:rsidRDefault="00E14D6D" w:rsidP="00477B31">
            <w:pPr>
              <w:pStyle w:val="Elsislentelestekstas"/>
            </w:pPr>
            <w:r>
              <w:t>Mygtukas matomas naudotojui, kuris turi objekto „Dalyvių duomenys“ pildymo teisę.</w:t>
            </w:r>
          </w:p>
        </w:tc>
      </w:tr>
      <w:tr w:rsidR="00E14D6D" w14:paraId="7BF9D9F0" w14:textId="77777777" w:rsidTr="005622B6">
        <w:tc>
          <w:tcPr>
            <w:tcW w:w="2384" w:type="dxa"/>
            <w:hideMark/>
          </w:tcPr>
          <w:p w14:paraId="00A65526" w14:textId="77777777" w:rsidR="00E14D6D" w:rsidRDefault="00E14D6D" w:rsidP="00477B31">
            <w:pPr>
              <w:pStyle w:val="Elsislentelestekstas"/>
            </w:pPr>
            <w:r>
              <w:t>[ATŠAUKTI]</w:t>
            </w:r>
          </w:p>
        </w:tc>
        <w:tc>
          <w:tcPr>
            <w:tcW w:w="7086" w:type="dxa"/>
            <w:hideMark/>
          </w:tcPr>
          <w:p w14:paraId="081D4C6E" w14:textId="77777777" w:rsidR="00E14D6D" w:rsidRDefault="00E14D6D" w:rsidP="00477B31">
            <w:pPr>
              <w:pStyle w:val="Elsislentelestekstas"/>
            </w:pPr>
            <w:r>
              <w:t>Skirtas atšaukti pakeitimus ir grįžti į anksčiau peržiūrėtą formą.</w:t>
            </w:r>
          </w:p>
          <w:p w14:paraId="6709BF39" w14:textId="77777777" w:rsidR="00E14D6D" w:rsidRDefault="00E14D6D" w:rsidP="00477B31">
            <w:pPr>
              <w:pStyle w:val="Elsislentelestekstas"/>
            </w:pPr>
            <w:r>
              <w:t>Mygtukas matomas naudotojui, kuris turi objekto „Dalyvių duomenys“ pildymo teisę. </w:t>
            </w:r>
          </w:p>
        </w:tc>
      </w:tr>
      <w:tr w:rsidR="00E14D6D" w14:paraId="277B111E" w14:textId="77777777" w:rsidTr="005622B6">
        <w:tc>
          <w:tcPr>
            <w:tcW w:w="2384" w:type="dxa"/>
            <w:hideMark/>
          </w:tcPr>
          <w:p w14:paraId="3B2AC7D2" w14:textId="77777777" w:rsidR="00E14D6D" w:rsidRDefault="00E14D6D" w:rsidP="00477B31">
            <w:pPr>
              <w:pStyle w:val="Elsislentelestekstas"/>
            </w:pPr>
            <w:r>
              <w:t>[TIKRINTI]</w:t>
            </w:r>
          </w:p>
        </w:tc>
        <w:tc>
          <w:tcPr>
            <w:tcW w:w="7086" w:type="dxa"/>
            <w:hideMark/>
          </w:tcPr>
          <w:p w14:paraId="73409209" w14:textId="77777777" w:rsidR="00E14D6D" w:rsidRDefault="00E14D6D" w:rsidP="00477B31">
            <w:pPr>
              <w:pStyle w:val="Elsislentelestekstas"/>
            </w:pPr>
            <w:r>
              <w:t>Skirtas perduoti dalyvių rezultatų duomenis į SFMIS2014 patikrinimui. Mygtukas aktyvus, kai išsaugoti dalyvių rezultatų duomenų dokumento duomenys ir jo būsena nėra "PILDOMAS (TURI KLAIDŲ)".</w:t>
            </w:r>
          </w:p>
          <w:p w14:paraId="0F2F5FCE" w14:textId="77777777" w:rsidR="00E14D6D" w:rsidRDefault="00E14D6D" w:rsidP="00477B31">
            <w:pPr>
              <w:pStyle w:val="Elsislentelestekstas"/>
            </w:pPr>
            <w:r>
              <w:t>Mygtukas matomas naudotojui, kuris turi objekto „Dalyvių duomenys“ pildymo teisę.</w:t>
            </w:r>
          </w:p>
        </w:tc>
      </w:tr>
      <w:tr w:rsidR="00E14D6D" w14:paraId="4034C859" w14:textId="77777777" w:rsidTr="005622B6">
        <w:tc>
          <w:tcPr>
            <w:tcW w:w="2384" w:type="dxa"/>
            <w:hideMark/>
          </w:tcPr>
          <w:p w14:paraId="374C76FA" w14:textId="77777777" w:rsidR="00E14D6D" w:rsidRDefault="00E14D6D" w:rsidP="00477B31">
            <w:pPr>
              <w:pStyle w:val="Elsislentelestekstas"/>
            </w:pPr>
            <w:r>
              <w:t>[TEIKTI]</w:t>
            </w:r>
          </w:p>
        </w:tc>
        <w:tc>
          <w:tcPr>
            <w:tcW w:w="7086" w:type="dxa"/>
            <w:hideMark/>
          </w:tcPr>
          <w:p w14:paraId="0B7D2ED0" w14:textId="77777777" w:rsidR="00E14D6D" w:rsidRDefault="00E14D6D" w:rsidP="00477B31">
            <w:pPr>
              <w:pStyle w:val="Elsislentelestekstas"/>
            </w:pPr>
            <w:r>
              <w:t>Skirtas pateikti dalyvių rezultatų duomenis į SFMIS2014. Mygtukas aktyvus, jei duomenys patikrinti SFMIS2014 ir dokumento būsena „Patikrinta“.</w:t>
            </w:r>
          </w:p>
          <w:p w14:paraId="5C799ACE" w14:textId="77777777" w:rsidR="00E14D6D" w:rsidRDefault="00E14D6D" w:rsidP="00477B31">
            <w:pPr>
              <w:pStyle w:val="Elsislentelestekstas"/>
            </w:pPr>
            <w:r>
              <w:t>Mygtukas matomas naudotojui, kuris turi objekto „Dalyvių duomenys“ pildymo teisę.</w:t>
            </w:r>
          </w:p>
        </w:tc>
      </w:tr>
    </w:tbl>
    <w:p w14:paraId="43F6CD4E" w14:textId="77777777" w:rsidR="00E14D6D" w:rsidRPr="00E51C5E" w:rsidRDefault="00E14D6D" w:rsidP="00477B31">
      <w:pPr>
        <w:pStyle w:val="Elsistekstas"/>
        <w:rPr>
          <w:rFonts w:eastAsiaTheme="minorEastAsia"/>
          <w:b/>
          <w:i/>
        </w:rPr>
      </w:pPr>
      <w:r>
        <w:t> </w:t>
      </w:r>
    </w:p>
    <w:p w14:paraId="6E2F1468" w14:textId="77777777" w:rsidR="00E14D6D" w:rsidRPr="00E51C5E" w:rsidRDefault="00E14D6D" w:rsidP="00477B31">
      <w:pPr>
        <w:pStyle w:val="Elsistekstas"/>
        <w:rPr>
          <w:b/>
          <w:i/>
        </w:rPr>
      </w:pPr>
      <w:r w:rsidRPr="00E51C5E">
        <w:rPr>
          <w:b/>
          <w:i/>
        </w:rPr>
        <w:t>Laukai</w:t>
      </w:r>
    </w:p>
    <w:tbl>
      <w:tblPr>
        <w:tblStyle w:val="Elsislentele"/>
        <w:tblW w:w="9470" w:type="dxa"/>
        <w:tblInd w:w="-3" w:type="dxa"/>
        <w:tblLayout w:type="fixed"/>
        <w:tblLook w:val="04A0" w:firstRow="1" w:lastRow="0" w:firstColumn="1" w:lastColumn="0" w:noHBand="0" w:noVBand="1"/>
      </w:tblPr>
      <w:tblGrid>
        <w:gridCol w:w="2384"/>
        <w:gridCol w:w="7086"/>
      </w:tblGrid>
      <w:tr w:rsidR="00E14D6D" w:rsidRPr="00E51C5E" w14:paraId="683A821D" w14:textId="77777777" w:rsidTr="005622B6">
        <w:trPr>
          <w:cnfStyle w:val="100000000000" w:firstRow="1" w:lastRow="0" w:firstColumn="0" w:lastColumn="0" w:oddVBand="0" w:evenVBand="0" w:oddHBand="0" w:evenHBand="0" w:firstRowFirstColumn="0" w:firstRowLastColumn="0" w:lastRowFirstColumn="0" w:lastRowLastColumn="0"/>
        </w:trPr>
        <w:tc>
          <w:tcPr>
            <w:tcW w:w="2384" w:type="dxa"/>
            <w:hideMark/>
          </w:tcPr>
          <w:p w14:paraId="1F2EC947" w14:textId="77777777" w:rsidR="00E14D6D" w:rsidRPr="00E51C5E" w:rsidRDefault="00E14D6D" w:rsidP="00477B31">
            <w:pPr>
              <w:pStyle w:val="Elsislentelesantraste"/>
            </w:pPr>
            <w:r w:rsidRPr="00E51C5E">
              <w:t>Lauko pavadinimas</w:t>
            </w:r>
          </w:p>
        </w:tc>
        <w:tc>
          <w:tcPr>
            <w:tcW w:w="7086" w:type="dxa"/>
            <w:hideMark/>
          </w:tcPr>
          <w:p w14:paraId="60EC670F" w14:textId="77777777" w:rsidR="00E14D6D" w:rsidRPr="00E51C5E" w:rsidRDefault="00E14D6D" w:rsidP="00477B31">
            <w:pPr>
              <w:pStyle w:val="Elsislentelesantraste"/>
            </w:pPr>
            <w:r w:rsidRPr="00E51C5E">
              <w:t>Aprašymas</w:t>
            </w:r>
          </w:p>
        </w:tc>
      </w:tr>
      <w:tr w:rsidR="00E14D6D" w14:paraId="06AD0E26" w14:textId="77777777" w:rsidTr="005622B6">
        <w:tc>
          <w:tcPr>
            <w:tcW w:w="9470" w:type="dxa"/>
            <w:gridSpan w:val="2"/>
            <w:hideMark/>
          </w:tcPr>
          <w:p w14:paraId="279E804F" w14:textId="77777777" w:rsidR="00E14D6D" w:rsidRDefault="00E14D6D" w:rsidP="00477B31">
            <w:pPr>
              <w:pStyle w:val="Elsislentelestekstas"/>
            </w:pPr>
            <w:r>
              <w:t> </w:t>
            </w:r>
          </w:p>
        </w:tc>
      </w:tr>
      <w:tr w:rsidR="00E14D6D" w14:paraId="215BAF6A" w14:textId="77777777" w:rsidTr="005622B6">
        <w:tc>
          <w:tcPr>
            <w:tcW w:w="9470" w:type="dxa"/>
            <w:gridSpan w:val="2"/>
            <w:hideMark/>
          </w:tcPr>
          <w:p w14:paraId="38048B2B" w14:textId="77777777" w:rsidR="00E14D6D" w:rsidRDefault="00E14D6D" w:rsidP="00477B31">
            <w:pPr>
              <w:pStyle w:val="Elsislentelestekstas"/>
            </w:pPr>
            <w:r>
              <w:t>DALYVIŲ REZULTATŲ DUOMENYS– atvaizduojamas formos pavadinimas</w:t>
            </w:r>
          </w:p>
        </w:tc>
      </w:tr>
      <w:tr w:rsidR="00E14D6D" w14:paraId="295A75C1" w14:textId="77777777" w:rsidTr="005622B6">
        <w:tc>
          <w:tcPr>
            <w:tcW w:w="2384" w:type="dxa"/>
            <w:hideMark/>
          </w:tcPr>
          <w:p w14:paraId="5565313A" w14:textId="77777777" w:rsidR="00E14D6D" w:rsidRDefault="00E14D6D" w:rsidP="00477B31">
            <w:pPr>
              <w:pStyle w:val="Elsislentelestekstas"/>
            </w:pPr>
            <w:r>
              <w:t>i (informacija)</w:t>
            </w:r>
          </w:p>
        </w:tc>
        <w:tc>
          <w:tcPr>
            <w:tcW w:w="7086" w:type="dxa"/>
            <w:hideMark/>
          </w:tcPr>
          <w:p w14:paraId="261E4EFF" w14:textId="77777777" w:rsidR="00E14D6D" w:rsidRDefault="00E14D6D" w:rsidP="00477B31">
            <w:pPr>
              <w:pStyle w:val="Elsislentelestekstas"/>
            </w:pPr>
            <w:r>
              <w:t>Atvaizduojamas tekstas:</w:t>
            </w:r>
          </w:p>
          <w:p w14:paraId="73C946B4" w14:textId="77777777" w:rsidR="00E14D6D" w:rsidRDefault="00E14D6D" w:rsidP="00477B31">
            <w:pPr>
              <w:pStyle w:val="Elsislentelestekstas"/>
            </w:pPr>
            <w:r>
              <w:t>1. Informaciją apie projekto dalyvių dalyvavimo projekto veiklose pabaigos datas ir rezultatus, pasiektus per 28 dienas nuo dalyvavimo projekto veiklose pabaigos, turite užpildyti dalyvių rezultatų duomenų formoje ir pateikti įgyvendinančiajai institucijai.</w:t>
            </w:r>
          </w:p>
          <w:p w14:paraId="0BAA5ED4" w14:textId="77777777" w:rsidR="00E14D6D" w:rsidRDefault="00E14D6D" w:rsidP="00477B31">
            <w:pPr>
              <w:pStyle w:val="Elsislentelestekstas"/>
            </w:pPr>
            <w:r>
              <w:t>2. Vienu metu DMS galima ruošti 3 dalyvių rezultatų duomenų formas.</w:t>
            </w:r>
          </w:p>
          <w:p w14:paraId="2204B32C" w14:textId="77777777" w:rsidR="00E14D6D" w:rsidRDefault="00E14D6D" w:rsidP="00477B31">
            <w:pPr>
              <w:pStyle w:val="Elsislentelestekstas"/>
            </w:pPr>
            <w:r>
              <w:t>3. Formą tikrinimui galite pateikti įkėlę dalyvių rezultatų duomenų PDF formą. Pateikti formą įgyvendinančiajai institucijai galite, kai dalyvių rezultatų duomenų formos būsena yra “Patikrintas”. PASTABA. Dalyvių rezultatų duomenų forma nėra pasirašoma el. parašu.</w:t>
            </w:r>
          </w:p>
        </w:tc>
      </w:tr>
      <w:tr w:rsidR="00E14D6D" w14:paraId="34373C07" w14:textId="77777777" w:rsidTr="005622B6">
        <w:tc>
          <w:tcPr>
            <w:tcW w:w="9470" w:type="dxa"/>
            <w:gridSpan w:val="2"/>
            <w:hideMark/>
          </w:tcPr>
          <w:p w14:paraId="0E642DA1" w14:textId="77777777" w:rsidR="00E14D6D" w:rsidRPr="00E51C5E" w:rsidRDefault="00E14D6D" w:rsidP="00477B31">
            <w:pPr>
              <w:pStyle w:val="Elsislentelestekstas"/>
              <w:rPr>
                <w:b/>
              </w:rPr>
            </w:pPr>
            <w:r w:rsidRPr="00E51C5E">
              <w:rPr>
                <w:b/>
              </w:rPr>
              <w:t>REDAGAVIMO REŽIMAS</w:t>
            </w:r>
          </w:p>
        </w:tc>
      </w:tr>
      <w:tr w:rsidR="00E14D6D" w14:paraId="30E20D2F" w14:textId="77777777" w:rsidTr="005622B6">
        <w:tc>
          <w:tcPr>
            <w:tcW w:w="2384" w:type="dxa"/>
            <w:hideMark/>
          </w:tcPr>
          <w:p w14:paraId="46069768" w14:textId="77777777" w:rsidR="00E14D6D" w:rsidRDefault="00E14D6D" w:rsidP="00477B31">
            <w:pPr>
              <w:pStyle w:val="Elsislentelestekstas"/>
            </w:pPr>
            <w:r>
              <w:t>Būsena</w:t>
            </w:r>
          </w:p>
        </w:tc>
        <w:tc>
          <w:tcPr>
            <w:tcW w:w="7086" w:type="dxa"/>
            <w:hideMark/>
          </w:tcPr>
          <w:p w14:paraId="05EB59D6" w14:textId="77777777" w:rsidR="00E14D6D" w:rsidRDefault="00E14D6D" w:rsidP="00477B31">
            <w:pPr>
              <w:pStyle w:val="Elsislentelestekstas"/>
            </w:pPr>
            <w:r>
              <w:t>Atvaizduojama dalyvių rezultatų duomenų dokumento būsena.</w:t>
            </w:r>
          </w:p>
        </w:tc>
      </w:tr>
      <w:tr w:rsidR="00E14D6D" w14:paraId="6D5CFB7C" w14:textId="77777777" w:rsidTr="005622B6">
        <w:tc>
          <w:tcPr>
            <w:tcW w:w="2384" w:type="dxa"/>
            <w:hideMark/>
          </w:tcPr>
          <w:p w14:paraId="6B207E84" w14:textId="77777777" w:rsidR="00E14D6D" w:rsidRDefault="00E14D6D" w:rsidP="00477B31">
            <w:pPr>
              <w:pStyle w:val="Elsislentelestekstas"/>
            </w:pPr>
            <w:r>
              <w:t>Pateikimo data</w:t>
            </w:r>
          </w:p>
        </w:tc>
        <w:tc>
          <w:tcPr>
            <w:tcW w:w="7086" w:type="dxa"/>
            <w:hideMark/>
          </w:tcPr>
          <w:p w14:paraId="58A281DE" w14:textId="77777777" w:rsidR="00E14D6D" w:rsidRDefault="00E14D6D" w:rsidP="00477B31">
            <w:pPr>
              <w:pStyle w:val="Elsislentelestekstas"/>
            </w:pPr>
            <w:r>
              <w:t>Atvaizduojama dalyvių rezultatų duomenų dokumento pateikimo data.</w:t>
            </w:r>
          </w:p>
        </w:tc>
      </w:tr>
      <w:tr w:rsidR="00E14D6D" w14:paraId="41848CC8" w14:textId="77777777" w:rsidTr="005622B6">
        <w:tc>
          <w:tcPr>
            <w:tcW w:w="2384" w:type="dxa"/>
            <w:hideMark/>
          </w:tcPr>
          <w:p w14:paraId="2328BC16" w14:textId="77777777" w:rsidR="00E14D6D" w:rsidRDefault="00E14D6D" w:rsidP="00477B31">
            <w:pPr>
              <w:pStyle w:val="Elsislentelestekstas"/>
            </w:pPr>
            <w:r>
              <w:t>Dokumentas</w:t>
            </w:r>
          </w:p>
        </w:tc>
        <w:tc>
          <w:tcPr>
            <w:tcW w:w="7086" w:type="dxa"/>
            <w:hideMark/>
          </w:tcPr>
          <w:p w14:paraId="6CC44B2A" w14:textId="77777777" w:rsidR="00E14D6D" w:rsidRDefault="00E14D6D" w:rsidP="00477B31">
            <w:pPr>
              <w:pStyle w:val="Elsislentelestekstas"/>
            </w:pPr>
            <w:r>
              <w:t>Atvaizduojamas įkeltos el. formos pavadinimas.</w:t>
            </w:r>
          </w:p>
        </w:tc>
      </w:tr>
      <w:tr w:rsidR="00E14D6D" w14:paraId="13FCA9FA" w14:textId="77777777" w:rsidTr="005622B6">
        <w:tc>
          <w:tcPr>
            <w:tcW w:w="2384" w:type="dxa"/>
            <w:hideMark/>
          </w:tcPr>
          <w:p w14:paraId="1519BEAF" w14:textId="77777777" w:rsidR="00E14D6D" w:rsidRDefault="00E14D6D" w:rsidP="00477B31">
            <w:pPr>
              <w:pStyle w:val="Elsislentelestekstas"/>
            </w:pPr>
            <w:r>
              <w:t>Parengimo data</w:t>
            </w:r>
          </w:p>
        </w:tc>
        <w:tc>
          <w:tcPr>
            <w:tcW w:w="7086" w:type="dxa"/>
            <w:hideMark/>
          </w:tcPr>
          <w:p w14:paraId="17B4F3E1" w14:textId="77777777" w:rsidR="00E14D6D" w:rsidRDefault="00E14D6D" w:rsidP="00477B31">
            <w:pPr>
              <w:pStyle w:val="Elsislentelestekstas"/>
            </w:pPr>
            <w:r>
              <w:t>Atvaizduojama el. formoje nurodyta pildymo data.</w:t>
            </w:r>
          </w:p>
        </w:tc>
      </w:tr>
      <w:tr w:rsidR="00E14D6D" w14:paraId="31E2385F" w14:textId="77777777" w:rsidTr="005622B6">
        <w:tc>
          <w:tcPr>
            <w:tcW w:w="2384" w:type="dxa"/>
            <w:hideMark/>
          </w:tcPr>
          <w:p w14:paraId="5F1187E0" w14:textId="77777777" w:rsidR="00E14D6D" w:rsidRDefault="00E14D6D" w:rsidP="00477B31">
            <w:pPr>
              <w:pStyle w:val="Elsislentelestekstas"/>
            </w:pPr>
            <w:r>
              <w:t>Dalyvių skaičius</w:t>
            </w:r>
          </w:p>
        </w:tc>
        <w:tc>
          <w:tcPr>
            <w:tcW w:w="7086" w:type="dxa"/>
            <w:hideMark/>
          </w:tcPr>
          <w:p w14:paraId="3E969516" w14:textId="77777777" w:rsidR="00E14D6D" w:rsidRDefault="00E14D6D" w:rsidP="00477B31">
            <w:pPr>
              <w:pStyle w:val="Elsislentelestekstas"/>
            </w:pPr>
            <w:r>
              <w:t>Atvaizduojamas el. formoje įvestų dalyvių skaičius.</w:t>
            </w:r>
          </w:p>
        </w:tc>
      </w:tr>
    </w:tbl>
    <w:p w14:paraId="4E996403" w14:textId="77777777" w:rsidR="00E14D6D" w:rsidRPr="00E51C5E" w:rsidRDefault="00E14D6D" w:rsidP="00477B31">
      <w:pPr>
        <w:pStyle w:val="Elsistekstas"/>
        <w:rPr>
          <w:rFonts w:eastAsiaTheme="minorEastAsia"/>
          <w:b/>
          <w:i/>
        </w:rPr>
      </w:pPr>
      <w:r>
        <w:t> </w:t>
      </w:r>
    </w:p>
    <w:p w14:paraId="6D9E9636" w14:textId="77777777" w:rsidR="00E14D6D" w:rsidRDefault="00E14D6D" w:rsidP="00477B31">
      <w:pPr>
        <w:pStyle w:val="Elsistekstas"/>
      </w:pPr>
      <w:r w:rsidRPr="00E51C5E">
        <w:rPr>
          <w:b/>
          <w:i/>
        </w:rPr>
        <w:t>Formos pavyzdys</w:t>
      </w:r>
      <w:r>
        <w:t xml:space="preserve"> </w:t>
      </w:r>
    </w:p>
    <w:p w14:paraId="77F58EA0" w14:textId="77777777" w:rsidR="00E14D6D" w:rsidRDefault="00E14D6D" w:rsidP="00477B31">
      <w:pPr>
        <w:pStyle w:val="Paveikslelis"/>
      </w:pPr>
      <w:r>
        <w:rPr>
          <w:noProof/>
        </w:rPr>
        <w:drawing>
          <wp:inline distT="0" distB="0" distL="0" distR="0" wp14:anchorId="2037AEA2" wp14:editId="13334B3B">
            <wp:extent cx="6120000" cy="2873830"/>
            <wp:effectExtent l="0" t="0" r="0" b="3175"/>
            <wp:docPr id="150" name="Picture 150" descr="C:\Users\kpp_rasap\Desktop\Dokumentu Generatorius\Installuose\Dokumentu Generatorius\ReportingApp\SpiraReportPics\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pp_rasap\Desktop\Dokumentu Generatorius\Installuose\Dokumentu Generatorius\ReportingApp\SpiraReportPics\image27.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20000" cy="2873830"/>
                    </a:xfrm>
                    <a:prstGeom prst="rect">
                      <a:avLst/>
                    </a:prstGeom>
                    <a:noFill/>
                    <a:ln>
                      <a:noFill/>
                    </a:ln>
                  </pic:spPr>
                </pic:pic>
              </a:graphicData>
            </a:graphic>
          </wp:inline>
        </w:drawing>
      </w:r>
    </w:p>
    <w:p w14:paraId="226D7774" w14:textId="77777777" w:rsidR="00E14D6D" w:rsidRPr="00E51C5E" w:rsidRDefault="00E14D6D" w:rsidP="00477B31">
      <w:pPr>
        <w:pStyle w:val="Paveiksleliopavadinimas"/>
      </w:pPr>
      <w:r w:rsidRPr="00E51C5E">
        <w:t>Dalyvių rezultatų duomenų formos pavyzdys</w:t>
      </w:r>
    </w:p>
    <w:p w14:paraId="5C8C6332" w14:textId="77777777" w:rsidR="00E14D6D" w:rsidRDefault="00E14D6D" w:rsidP="00477B31">
      <w:pPr>
        <w:pStyle w:val="Elsistekstas"/>
      </w:pPr>
    </w:p>
    <w:p w14:paraId="10C66F00" w14:textId="77777777" w:rsidR="00E14D6D" w:rsidRDefault="00E14D6D" w:rsidP="00477B31">
      <w:pPr>
        <w:pStyle w:val="Elsistekstas"/>
      </w:pPr>
      <w:r>
        <w:t> </w:t>
      </w:r>
    </w:p>
    <w:p w14:paraId="279D13D1" w14:textId="77777777" w:rsidR="00E14D6D" w:rsidRPr="00E51C5E" w:rsidRDefault="00E14D6D" w:rsidP="00477B31">
      <w:pPr>
        <w:pStyle w:val="Elsistekstas"/>
        <w:rPr>
          <w:rFonts w:eastAsiaTheme="minorEastAsia"/>
          <w:b/>
          <w:i/>
        </w:rPr>
      </w:pPr>
      <w:r w:rsidRPr="00E51C5E">
        <w:rPr>
          <w:b/>
          <w:i/>
        </w:rPr>
        <w:t>Susijusios formos</w:t>
      </w:r>
    </w:p>
    <w:p w14:paraId="500DF0F9" w14:textId="77777777" w:rsidR="00E14D6D" w:rsidRDefault="00A602AE" w:rsidP="00477B31">
      <w:pPr>
        <w:pStyle w:val="Elsistekstas"/>
      </w:pPr>
      <w:hyperlink w:anchor="13936" w:history="1">
        <w:r w:rsidR="00E14D6D">
          <w:rPr>
            <w:rStyle w:val="Hyperlink"/>
          </w:rPr>
          <w:t>FE1664-00 Projekto pateiktų ir įkeltų teikimui dalyvių rezultatų duomenų el. formų sąrašinė forma</w:t>
        </w:r>
      </w:hyperlink>
    </w:p>
    <w:p w14:paraId="41E25533" w14:textId="77777777" w:rsidR="00E14D6D" w:rsidRDefault="00A602AE" w:rsidP="00477B31">
      <w:pPr>
        <w:pStyle w:val="Elsistekstas"/>
      </w:pPr>
      <w:hyperlink w:anchor="13950" w:history="1">
        <w:r w:rsidR="00E14D6D">
          <w:rPr>
            <w:rStyle w:val="Hyperlink"/>
          </w:rPr>
          <w:t>FE1678-00 Dalyvių rezultatų duomenų formos dokumentų istorijos sąrašinė forma</w:t>
        </w:r>
      </w:hyperlink>
    </w:p>
    <w:p w14:paraId="22EB7014" w14:textId="77777777" w:rsidR="00E14D6D" w:rsidRDefault="00E14D6D" w:rsidP="00477B31">
      <w:pPr>
        <w:pStyle w:val="Elsistekstas"/>
      </w:pPr>
    </w:p>
    <w:p w14:paraId="3D376DFB" w14:textId="77777777" w:rsidR="00E14D6D" w:rsidRDefault="00E14D6D" w:rsidP="00E14D6D">
      <w:pPr>
        <w:pStyle w:val="Heading4"/>
        <w:tabs>
          <w:tab w:val="clear" w:pos="1134"/>
          <w:tab w:val="num" w:pos="360"/>
        </w:tabs>
        <w:ind w:left="709" w:hanging="709"/>
      </w:pPr>
      <w:bookmarkStart w:id="345" w:name="13950"/>
      <w:bookmarkStart w:id="346" w:name="_Toc471744008"/>
      <w:r>
        <w:t>RQ:13950 - FE1678-00 Dalyvių rezultatų duomenų formos dokumentų istorijos sąrašinė forma</w:t>
      </w:r>
      <w:bookmarkEnd w:id="345"/>
      <w:bookmarkEnd w:id="346"/>
    </w:p>
    <w:p w14:paraId="1283114D" w14:textId="77777777" w:rsidR="00E14D6D" w:rsidRPr="00E51C5E" w:rsidRDefault="00E14D6D" w:rsidP="00477B31">
      <w:pPr>
        <w:pStyle w:val="Elsistekstas"/>
        <w:rPr>
          <w:rFonts w:eastAsiaTheme="minorEastAsia"/>
          <w:b/>
          <w:i/>
        </w:rPr>
      </w:pPr>
      <w:r>
        <w:t>Forma, skirta dalyvių rezultatų duomenų formos dokumentų istorijos peržiūrai.</w:t>
      </w:r>
    </w:p>
    <w:p w14:paraId="493B65A7" w14:textId="77777777" w:rsidR="00E14D6D" w:rsidRDefault="00E14D6D" w:rsidP="00477B31">
      <w:pPr>
        <w:pStyle w:val="Elsistekstas"/>
      </w:pPr>
      <w:r w:rsidRPr="00E51C5E">
        <w:rPr>
          <w:b/>
          <w:i/>
        </w:rPr>
        <w:t>Navigacija</w:t>
      </w:r>
    </w:p>
    <w:p w14:paraId="06B797BB" w14:textId="77777777" w:rsidR="00E14D6D" w:rsidRPr="00E51C5E" w:rsidRDefault="00E14D6D" w:rsidP="00477B31">
      <w:pPr>
        <w:pStyle w:val="Elsistekstas"/>
        <w:rPr>
          <w:b/>
          <w:i/>
        </w:rPr>
      </w:pPr>
      <w:r>
        <w:t>DMS -&gt; „Dalyviai“ -&gt;(tik projektams, finansuojamiems iš ESF arba JUI fondo) -&gt; „Dalyvių rezultatų duomenys“ -&gt; mygtukas [Peržiūrėti] -&gt; „Istorija“</w:t>
      </w:r>
    </w:p>
    <w:p w14:paraId="4C448F2A" w14:textId="77777777" w:rsidR="00E14D6D" w:rsidRDefault="00E14D6D" w:rsidP="00477B31">
      <w:pPr>
        <w:pStyle w:val="Elsistekstas"/>
      </w:pPr>
      <w:r w:rsidRPr="00E51C5E">
        <w:rPr>
          <w:b/>
          <w:i/>
        </w:rPr>
        <w:t>Teisės</w:t>
      </w:r>
    </w:p>
    <w:p w14:paraId="7D351ADE" w14:textId="77777777" w:rsidR="00E14D6D" w:rsidRPr="00E51C5E" w:rsidRDefault="00E14D6D" w:rsidP="00477B31">
      <w:pPr>
        <w:pStyle w:val="Elsistekstas"/>
        <w:rPr>
          <w:b/>
          <w:i/>
        </w:rPr>
      </w:pPr>
      <w:r>
        <w:t>Peržiūrėti projekto informacijos lapą „Dalyvių duomenys“ gali naudotojas, jei projektas, finansuojamas iš ESF arba JUI fondo.</w:t>
      </w:r>
    </w:p>
    <w:p w14:paraId="7954A3F7" w14:textId="77777777" w:rsidR="00E14D6D" w:rsidRPr="00E51C5E" w:rsidRDefault="00E14D6D" w:rsidP="00477B31">
      <w:pPr>
        <w:pStyle w:val="Elsistekstas"/>
        <w:rPr>
          <w:b/>
          <w:i/>
        </w:rPr>
      </w:pPr>
      <w:r w:rsidRPr="00E51C5E">
        <w:rPr>
          <w:b/>
          <w:i/>
        </w:rPr>
        <w:t>Mygtukai</w:t>
      </w:r>
    </w:p>
    <w:tbl>
      <w:tblPr>
        <w:tblStyle w:val="Elsislentele"/>
        <w:tblW w:w="9470" w:type="dxa"/>
        <w:tblInd w:w="-15" w:type="dxa"/>
        <w:tblLayout w:type="fixed"/>
        <w:tblLook w:val="04A0" w:firstRow="1" w:lastRow="0" w:firstColumn="1" w:lastColumn="0" w:noHBand="0" w:noVBand="1"/>
      </w:tblPr>
      <w:tblGrid>
        <w:gridCol w:w="2384"/>
        <w:gridCol w:w="7086"/>
      </w:tblGrid>
      <w:tr w:rsidR="00E14D6D" w:rsidRPr="00E51C5E" w14:paraId="00877487" w14:textId="77777777" w:rsidTr="005622B6">
        <w:trPr>
          <w:cnfStyle w:val="100000000000" w:firstRow="1" w:lastRow="0" w:firstColumn="0" w:lastColumn="0" w:oddVBand="0" w:evenVBand="0" w:oddHBand="0" w:evenHBand="0" w:firstRowFirstColumn="0" w:firstRowLastColumn="0" w:lastRowFirstColumn="0" w:lastRowLastColumn="0"/>
        </w:trPr>
        <w:tc>
          <w:tcPr>
            <w:tcW w:w="2384" w:type="dxa"/>
            <w:hideMark/>
          </w:tcPr>
          <w:p w14:paraId="3F233B88" w14:textId="77777777" w:rsidR="00E14D6D" w:rsidRPr="00E51C5E" w:rsidRDefault="00E14D6D" w:rsidP="00477B31">
            <w:pPr>
              <w:pStyle w:val="Elsislentelesantraste"/>
            </w:pPr>
            <w:r w:rsidRPr="00E51C5E">
              <w:t>Mygtukas</w:t>
            </w:r>
          </w:p>
        </w:tc>
        <w:tc>
          <w:tcPr>
            <w:tcW w:w="7086" w:type="dxa"/>
            <w:hideMark/>
          </w:tcPr>
          <w:p w14:paraId="45AFB389" w14:textId="77777777" w:rsidR="00E14D6D" w:rsidRPr="00E51C5E" w:rsidRDefault="00E14D6D" w:rsidP="00477B31">
            <w:pPr>
              <w:pStyle w:val="Elsislentelesantraste"/>
            </w:pPr>
            <w:r w:rsidRPr="00E51C5E">
              <w:t>Aprašymas</w:t>
            </w:r>
          </w:p>
        </w:tc>
      </w:tr>
      <w:tr w:rsidR="00E14D6D" w14:paraId="4E809FF9" w14:textId="77777777" w:rsidTr="005622B6">
        <w:tc>
          <w:tcPr>
            <w:tcW w:w="9470" w:type="dxa"/>
            <w:gridSpan w:val="2"/>
            <w:hideMark/>
          </w:tcPr>
          <w:p w14:paraId="678E05C7" w14:textId="77777777" w:rsidR="00E14D6D" w:rsidRPr="00E51C5E" w:rsidRDefault="00E14D6D" w:rsidP="00477B31">
            <w:pPr>
              <w:pStyle w:val="Elsislentelestekstas"/>
              <w:rPr>
                <w:b/>
              </w:rPr>
            </w:pPr>
            <w:r w:rsidRPr="00E51C5E">
              <w:rPr>
                <w:b/>
              </w:rPr>
              <w:t>REDAGAVIMO REŽIMAS</w:t>
            </w:r>
          </w:p>
        </w:tc>
      </w:tr>
      <w:tr w:rsidR="00E14D6D" w14:paraId="612B34D2" w14:textId="77777777" w:rsidTr="005622B6">
        <w:tc>
          <w:tcPr>
            <w:tcW w:w="2384" w:type="dxa"/>
            <w:hideMark/>
          </w:tcPr>
          <w:p w14:paraId="3786025A" w14:textId="77777777" w:rsidR="00E14D6D" w:rsidRDefault="00E14D6D" w:rsidP="00477B31">
            <w:pPr>
              <w:pStyle w:val="Elsislentelestekstas"/>
            </w:pPr>
            <w:r>
              <w:t>[Užsakyti]</w:t>
            </w:r>
          </w:p>
        </w:tc>
        <w:tc>
          <w:tcPr>
            <w:tcW w:w="7086" w:type="dxa"/>
            <w:hideMark/>
          </w:tcPr>
          <w:p w14:paraId="2B1509F1" w14:textId="77777777" w:rsidR="00E14D6D" w:rsidRDefault="00E14D6D" w:rsidP="00477B31">
            <w:pPr>
              <w:pStyle w:val="Elsislentelestekstas"/>
            </w:pPr>
            <w:r>
              <w:t>Skirtas užsakyti pateiktą dokumentą iš SFMIS.</w:t>
            </w:r>
          </w:p>
        </w:tc>
      </w:tr>
      <w:tr w:rsidR="00E14D6D" w14:paraId="2C83E513" w14:textId="77777777" w:rsidTr="005622B6">
        <w:tc>
          <w:tcPr>
            <w:tcW w:w="2384" w:type="dxa"/>
            <w:hideMark/>
          </w:tcPr>
          <w:p w14:paraId="51964710" w14:textId="77777777" w:rsidR="00E14D6D" w:rsidRDefault="00E14D6D" w:rsidP="00477B31">
            <w:pPr>
              <w:pStyle w:val="Elsislentelestekstas"/>
            </w:pPr>
            <w:r>
              <w:t>[Atsisiųsti]</w:t>
            </w:r>
          </w:p>
        </w:tc>
        <w:tc>
          <w:tcPr>
            <w:tcW w:w="7086" w:type="dxa"/>
            <w:hideMark/>
          </w:tcPr>
          <w:p w14:paraId="0D310470" w14:textId="77777777" w:rsidR="00E14D6D" w:rsidRDefault="00E14D6D" w:rsidP="00477B31">
            <w:pPr>
              <w:pStyle w:val="Elsislentelestekstas"/>
            </w:pPr>
            <w:r>
              <w:t>Skirtas į kompiuterį atsisiųsti užsakytą elektroninį dokumentą.</w:t>
            </w:r>
          </w:p>
        </w:tc>
      </w:tr>
    </w:tbl>
    <w:p w14:paraId="5AF7E012" w14:textId="77777777" w:rsidR="00E14D6D" w:rsidRPr="00E51C5E" w:rsidRDefault="00E14D6D" w:rsidP="00477B31">
      <w:pPr>
        <w:pStyle w:val="Elsistekstas"/>
        <w:rPr>
          <w:rFonts w:eastAsiaTheme="minorEastAsia"/>
          <w:b/>
          <w:i/>
        </w:rPr>
      </w:pPr>
      <w:r>
        <w:t> </w:t>
      </w:r>
    </w:p>
    <w:p w14:paraId="725BE808" w14:textId="77777777" w:rsidR="00E14D6D" w:rsidRPr="00E51C5E" w:rsidRDefault="00E14D6D" w:rsidP="00477B31">
      <w:pPr>
        <w:pStyle w:val="Elsistekstas"/>
        <w:rPr>
          <w:b/>
          <w:i/>
        </w:rPr>
      </w:pPr>
      <w:r w:rsidRPr="00E51C5E">
        <w:rPr>
          <w:b/>
          <w:i/>
        </w:rPr>
        <w:t>Laukai</w:t>
      </w:r>
    </w:p>
    <w:tbl>
      <w:tblPr>
        <w:tblStyle w:val="Elsislentele"/>
        <w:tblW w:w="9470" w:type="dxa"/>
        <w:tblInd w:w="-3" w:type="dxa"/>
        <w:tblLayout w:type="fixed"/>
        <w:tblLook w:val="04A0" w:firstRow="1" w:lastRow="0" w:firstColumn="1" w:lastColumn="0" w:noHBand="0" w:noVBand="1"/>
      </w:tblPr>
      <w:tblGrid>
        <w:gridCol w:w="2384"/>
        <w:gridCol w:w="7086"/>
      </w:tblGrid>
      <w:tr w:rsidR="00E14D6D" w:rsidRPr="00E51C5E" w14:paraId="034D75BD" w14:textId="77777777" w:rsidTr="005622B6">
        <w:trPr>
          <w:cnfStyle w:val="100000000000" w:firstRow="1" w:lastRow="0" w:firstColumn="0" w:lastColumn="0" w:oddVBand="0" w:evenVBand="0" w:oddHBand="0" w:evenHBand="0" w:firstRowFirstColumn="0" w:firstRowLastColumn="0" w:lastRowFirstColumn="0" w:lastRowLastColumn="0"/>
        </w:trPr>
        <w:tc>
          <w:tcPr>
            <w:tcW w:w="2384" w:type="dxa"/>
            <w:hideMark/>
          </w:tcPr>
          <w:p w14:paraId="4AE15E69" w14:textId="77777777" w:rsidR="00E14D6D" w:rsidRPr="00E51C5E" w:rsidRDefault="00E14D6D" w:rsidP="00477B31">
            <w:pPr>
              <w:pStyle w:val="Elsislentelesantraste"/>
            </w:pPr>
            <w:r w:rsidRPr="00E51C5E">
              <w:t>Lauko pavadinimas</w:t>
            </w:r>
          </w:p>
        </w:tc>
        <w:tc>
          <w:tcPr>
            <w:tcW w:w="7086" w:type="dxa"/>
            <w:hideMark/>
          </w:tcPr>
          <w:p w14:paraId="42EFC460" w14:textId="77777777" w:rsidR="00E14D6D" w:rsidRPr="00E51C5E" w:rsidRDefault="00E14D6D" w:rsidP="00477B31">
            <w:pPr>
              <w:pStyle w:val="Elsislentelesantraste"/>
            </w:pPr>
            <w:r w:rsidRPr="00E51C5E">
              <w:t>Aprašymas</w:t>
            </w:r>
          </w:p>
        </w:tc>
      </w:tr>
      <w:tr w:rsidR="00E14D6D" w14:paraId="21CFDE3D" w14:textId="77777777" w:rsidTr="005622B6">
        <w:tc>
          <w:tcPr>
            <w:tcW w:w="9470" w:type="dxa"/>
            <w:gridSpan w:val="2"/>
            <w:hideMark/>
          </w:tcPr>
          <w:p w14:paraId="4DAA857D" w14:textId="77777777" w:rsidR="00E14D6D" w:rsidRDefault="00E14D6D" w:rsidP="00477B31">
            <w:pPr>
              <w:pStyle w:val="Elsislentelestekstas"/>
            </w:pPr>
            <w:r>
              <w:t> </w:t>
            </w:r>
          </w:p>
        </w:tc>
      </w:tr>
      <w:tr w:rsidR="00E14D6D" w14:paraId="54D1CB1E" w14:textId="77777777" w:rsidTr="005622B6">
        <w:tc>
          <w:tcPr>
            <w:tcW w:w="9470" w:type="dxa"/>
            <w:gridSpan w:val="2"/>
            <w:hideMark/>
          </w:tcPr>
          <w:p w14:paraId="3E8D7BC3" w14:textId="77777777" w:rsidR="00E14D6D" w:rsidRDefault="00E14D6D" w:rsidP="00477B31">
            <w:pPr>
              <w:pStyle w:val="Elsislentelestekstas"/>
            </w:pPr>
            <w:r>
              <w:t>DALYVIŲ REZULTATŲ DUOMENŲ ISTORIJA– atvaizduojamas formos pavadinimas</w:t>
            </w:r>
          </w:p>
        </w:tc>
      </w:tr>
      <w:tr w:rsidR="00E14D6D" w14:paraId="646A7065" w14:textId="77777777" w:rsidTr="005622B6">
        <w:tc>
          <w:tcPr>
            <w:tcW w:w="2384" w:type="dxa"/>
            <w:hideMark/>
          </w:tcPr>
          <w:p w14:paraId="0F6A3197" w14:textId="77777777" w:rsidR="00E14D6D" w:rsidRDefault="00E14D6D" w:rsidP="00477B31">
            <w:pPr>
              <w:pStyle w:val="Elsislentelestekstas"/>
            </w:pPr>
            <w:r>
              <w:t>i (informacija)</w:t>
            </w:r>
          </w:p>
        </w:tc>
        <w:tc>
          <w:tcPr>
            <w:tcW w:w="7086" w:type="dxa"/>
            <w:hideMark/>
          </w:tcPr>
          <w:p w14:paraId="77FD32B6" w14:textId="77777777" w:rsidR="00E14D6D" w:rsidRDefault="00E14D6D" w:rsidP="00477B31">
            <w:pPr>
              <w:pStyle w:val="Elsislentelestekstas"/>
            </w:pPr>
            <w:r>
              <w:t>Atvaizduojama papildoma informacija.</w:t>
            </w:r>
          </w:p>
          <w:p w14:paraId="478F6D8C" w14:textId="77777777" w:rsidR="00E14D6D" w:rsidRDefault="00E14D6D" w:rsidP="00477B31">
            <w:pPr>
              <w:pStyle w:val="Elsislentelestekstas"/>
            </w:pPr>
            <w:r>
              <w:t> </w:t>
            </w:r>
          </w:p>
        </w:tc>
      </w:tr>
      <w:tr w:rsidR="00E14D6D" w14:paraId="37397F66" w14:textId="77777777" w:rsidTr="005622B6">
        <w:tc>
          <w:tcPr>
            <w:tcW w:w="2384" w:type="dxa"/>
            <w:hideMark/>
          </w:tcPr>
          <w:p w14:paraId="6266B90B" w14:textId="77777777" w:rsidR="00E14D6D" w:rsidRDefault="00E14D6D" w:rsidP="00477B31">
            <w:pPr>
              <w:pStyle w:val="Elsislentelestekstas"/>
            </w:pPr>
            <w:r>
              <w:t>Ei. Nr.</w:t>
            </w:r>
          </w:p>
        </w:tc>
        <w:tc>
          <w:tcPr>
            <w:tcW w:w="7086" w:type="dxa"/>
            <w:hideMark/>
          </w:tcPr>
          <w:p w14:paraId="19D5B97C" w14:textId="77777777" w:rsidR="00E14D6D" w:rsidRDefault="00E14D6D" w:rsidP="00477B31">
            <w:pPr>
              <w:pStyle w:val="Elsislentelestekstas"/>
            </w:pPr>
            <w:r>
              <w:t>Atvaizduojamas dalyvių rezultatų duomenų dokumento eilės numeris.</w:t>
            </w:r>
          </w:p>
        </w:tc>
      </w:tr>
      <w:tr w:rsidR="00E14D6D" w14:paraId="64433449" w14:textId="77777777" w:rsidTr="005622B6">
        <w:tc>
          <w:tcPr>
            <w:tcW w:w="2384" w:type="dxa"/>
            <w:hideMark/>
          </w:tcPr>
          <w:p w14:paraId="33D92C1F" w14:textId="77777777" w:rsidR="00E14D6D" w:rsidRDefault="00E14D6D" w:rsidP="00477B31">
            <w:pPr>
              <w:pStyle w:val="Elsislentelestekstas"/>
            </w:pPr>
            <w:r>
              <w:t>Pateikimo data</w:t>
            </w:r>
          </w:p>
        </w:tc>
        <w:tc>
          <w:tcPr>
            <w:tcW w:w="7086" w:type="dxa"/>
            <w:hideMark/>
          </w:tcPr>
          <w:p w14:paraId="2D7E605A" w14:textId="77777777" w:rsidR="00E14D6D" w:rsidRDefault="00E14D6D" w:rsidP="00477B31">
            <w:pPr>
              <w:pStyle w:val="Elsislentelestekstas"/>
            </w:pPr>
            <w:r>
              <w:t>Atvaizduojama dalyvių rezultatų duomenų dokumento pateikimo data.</w:t>
            </w:r>
          </w:p>
        </w:tc>
      </w:tr>
      <w:tr w:rsidR="00E14D6D" w14:paraId="4A11EE32" w14:textId="77777777" w:rsidTr="005622B6">
        <w:tc>
          <w:tcPr>
            <w:tcW w:w="2384" w:type="dxa"/>
            <w:hideMark/>
          </w:tcPr>
          <w:p w14:paraId="0139BB53" w14:textId="77777777" w:rsidR="00E14D6D" w:rsidRDefault="00E14D6D" w:rsidP="00477B31">
            <w:pPr>
              <w:pStyle w:val="Elsislentelestekstas"/>
            </w:pPr>
            <w:r>
              <w:t>Pateiktas dokumentas</w:t>
            </w:r>
          </w:p>
        </w:tc>
        <w:tc>
          <w:tcPr>
            <w:tcW w:w="7086" w:type="dxa"/>
            <w:hideMark/>
          </w:tcPr>
          <w:p w14:paraId="1ED41AB9" w14:textId="77777777" w:rsidR="00E14D6D" w:rsidRDefault="00E14D6D" w:rsidP="00477B31">
            <w:pPr>
              <w:pStyle w:val="Elsislentelestekstas"/>
            </w:pPr>
            <w:r>
              <w:t>Atvaizduojamas įkeltos el. formos pavadinimas.</w:t>
            </w:r>
          </w:p>
        </w:tc>
      </w:tr>
    </w:tbl>
    <w:p w14:paraId="2CEBC1FB" w14:textId="77777777" w:rsidR="00E14D6D" w:rsidRDefault="00E14D6D" w:rsidP="00477B31">
      <w:pPr>
        <w:pStyle w:val="Elsistekstas"/>
        <w:rPr>
          <w:rFonts w:eastAsiaTheme="minorEastAsia"/>
        </w:rPr>
      </w:pPr>
      <w:r>
        <w:t> </w:t>
      </w:r>
    </w:p>
    <w:p w14:paraId="6B7D72D4" w14:textId="77777777" w:rsidR="00E14D6D" w:rsidRPr="00E51C5E" w:rsidRDefault="00E14D6D" w:rsidP="00477B31">
      <w:pPr>
        <w:pStyle w:val="Elsistekstas"/>
        <w:rPr>
          <w:b/>
          <w:i/>
        </w:rPr>
      </w:pPr>
      <w:r>
        <w:t> </w:t>
      </w:r>
    </w:p>
    <w:p w14:paraId="46AB1525" w14:textId="77777777" w:rsidR="00E14D6D" w:rsidRDefault="00E14D6D" w:rsidP="00477B31">
      <w:pPr>
        <w:pStyle w:val="Elsistekstas"/>
      </w:pPr>
      <w:r w:rsidRPr="00E51C5E">
        <w:rPr>
          <w:b/>
          <w:i/>
        </w:rPr>
        <w:t>Formos pavyzdys</w:t>
      </w:r>
      <w:r>
        <w:t xml:space="preserve"> </w:t>
      </w:r>
    </w:p>
    <w:p w14:paraId="2C56F619" w14:textId="77777777" w:rsidR="00E14D6D" w:rsidRDefault="00E14D6D" w:rsidP="00477B31">
      <w:pPr>
        <w:pStyle w:val="Paveikslelis"/>
      </w:pPr>
      <w:r>
        <w:rPr>
          <w:noProof/>
        </w:rPr>
        <w:drawing>
          <wp:inline distT="0" distB="0" distL="0" distR="0" wp14:anchorId="31D9C9C3" wp14:editId="0B1E0194">
            <wp:extent cx="6120000" cy="3360814"/>
            <wp:effectExtent l="0" t="0" r="0" b="0"/>
            <wp:docPr id="151" name="Picture 151" descr="C:\Users\kpp_rasap\Desktop\Dokumentu Generatorius\Installuose\Dokumentu Generatorius\ReportingApp\SpiraReportPics\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pp_rasap\Desktop\Dokumentu Generatorius\Installuose\Dokumentu Generatorius\ReportingApp\SpiraReportPics\image29.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20000" cy="3360814"/>
                    </a:xfrm>
                    <a:prstGeom prst="rect">
                      <a:avLst/>
                    </a:prstGeom>
                    <a:noFill/>
                    <a:ln>
                      <a:noFill/>
                    </a:ln>
                  </pic:spPr>
                </pic:pic>
              </a:graphicData>
            </a:graphic>
          </wp:inline>
        </w:drawing>
      </w:r>
    </w:p>
    <w:p w14:paraId="1F2BE5C4" w14:textId="77777777" w:rsidR="00E14D6D" w:rsidRPr="00E51C5E" w:rsidRDefault="00E14D6D" w:rsidP="00477B31">
      <w:pPr>
        <w:pStyle w:val="Paveiksleliopavadinimas"/>
      </w:pPr>
      <w:r w:rsidRPr="00E51C5E">
        <w:t>Dalyvių rezultatų duomenų dokumentų istorijos formos pavyzdys</w:t>
      </w:r>
    </w:p>
    <w:p w14:paraId="721A4B05" w14:textId="77777777" w:rsidR="00E14D6D" w:rsidRDefault="00E14D6D" w:rsidP="00477B31">
      <w:pPr>
        <w:pStyle w:val="Elsistekstas"/>
      </w:pPr>
    </w:p>
    <w:p w14:paraId="75BCEF35" w14:textId="77777777" w:rsidR="00E14D6D" w:rsidRDefault="00E14D6D" w:rsidP="00477B31">
      <w:pPr>
        <w:pStyle w:val="Elsistekstas"/>
      </w:pPr>
      <w:r>
        <w:t> </w:t>
      </w:r>
    </w:p>
    <w:p w14:paraId="6C31AFC6" w14:textId="77777777" w:rsidR="00E14D6D" w:rsidRPr="00E51C5E" w:rsidRDefault="00E14D6D" w:rsidP="00477B31">
      <w:pPr>
        <w:pStyle w:val="Elsistekstas"/>
        <w:rPr>
          <w:rFonts w:eastAsiaTheme="minorEastAsia"/>
          <w:b/>
          <w:i/>
        </w:rPr>
      </w:pPr>
      <w:r w:rsidRPr="00E51C5E">
        <w:rPr>
          <w:b/>
          <w:i/>
        </w:rPr>
        <w:t>Susijusios formos</w:t>
      </w:r>
    </w:p>
    <w:p w14:paraId="493131F2" w14:textId="77777777" w:rsidR="00E14D6D" w:rsidRDefault="00A602AE" w:rsidP="00477B31">
      <w:pPr>
        <w:pStyle w:val="Elsistekstas"/>
      </w:pPr>
      <w:hyperlink w:anchor="13942" w:history="1">
        <w:r w:rsidR="00E14D6D">
          <w:rPr>
            <w:rStyle w:val="Hyperlink"/>
          </w:rPr>
          <w:t>FE1670-00 Dalyvių rezultatų duomenų el. formos įkėlimo forma</w:t>
        </w:r>
      </w:hyperlink>
    </w:p>
    <w:p w14:paraId="7F55E3DB" w14:textId="77777777" w:rsidR="00E14D6D" w:rsidRDefault="00E14D6D" w:rsidP="00477B31">
      <w:pPr>
        <w:pStyle w:val="Elsistekstas"/>
      </w:pPr>
    </w:p>
    <w:p w14:paraId="1D134BB0" w14:textId="77777777" w:rsidR="00E14D6D" w:rsidRDefault="00E14D6D" w:rsidP="00E14D6D">
      <w:pPr>
        <w:pStyle w:val="Heading3"/>
        <w:tabs>
          <w:tab w:val="clear" w:pos="992"/>
          <w:tab w:val="num" w:pos="360"/>
        </w:tabs>
        <w:ind w:left="709" w:hanging="709"/>
      </w:pPr>
      <w:bookmarkStart w:id="347" w:name="13951"/>
      <w:bookmarkStart w:id="348" w:name="_Toc471744009"/>
      <w:r>
        <w:t>RQ:13951 - RE0173 Projekto mokymų grafikų el. formos importavimas DMS</w:t>
      </w:r>
      <w:bookmarkEnd w:id="347"/>
      <w:bookmarkEnd w:id="348"/>
    </w:p>
    <w:p w14:paraId="084B4D9F" w14:textId="77777777" w:rsidR="00E14D6D" w:rsidRDefault="00E14D6D" w:rsidP="00477B31">
      <w:pPr>
        <w:pStyle w:val="Elsistekstas"/>
        <w:rPr>
          <w:rFonts w:eastAsiaTheme="minorEastAsia"/>
        </w:rPr>
      </w:pPr>
      <w:r>
        <w:t> </w:t>
      </w:r>
    </w:p>
    <w:p w14:paraId="4BED8675" w14:textId="77777777" w:rsidR="00E14D6D" w:rsidRDefault="00E14D6D" w:rsidP="00477B31">
      <w:pPr>
        <w:pStyle w:val="Elsistekstas"/>
      </w:pPr>
      <w:r>
        <w:t> </w:t>
      </w:r>
    </w:p>
    <w:p w14:paraId="724C0B18" w14:textId="77777777" w:rsidR="00E14D6D" w:rsidRDefault="00E14D6D" w:rsidP="00E14D6D">
      <w:pPr>
        <w:pStyle w:val="Heading4"/>
        <w:tabs>
          <w:tab w:val="clear" w:pos="1134"/>
          <w:tab w:val="num" w:pos="360"/>
        </w:tabs>
        <w:ind w:left="709" w:hanging="709"/>
      </w:pPr>
      <w:bookmarkStart w:id="349" w:name="13952"/>
      <w:bookmarkStart w:id="350" w:name="_Toc471744010"/>
      <w:r>
        <w:t>RQ:13952 - FE1679-00 Projekto pateiktų ir įkeltų teikimui mokymų grafikų el. formų sąrašinė forma</w:t>
      </w:r>
      <w:bookmarkEnd w:id="349"/>
      <w:bookmarkEnd w:id="350"/>
    </w:p>
    <w:p w14:paraId="6A529AB1" w14:textId="77777777" w:rsidR="00E14D6D" w:rsidRPr="00E51C5E" w:rsidRDefault="00E14D6D" w:rsidP="00477B31">
      <w:pPr>
        <w:pStyle w:val="Elsistekstas"/>
        <w:rPr>
          <w:rFonts w:eastAsiaTheme="minorEastAsia"/>
          <w:b/>
          <w:i/>
        </w:rPr>
      </w:pPr>
      <w:r w:rsidRPr="00E51C5E">
        <w:rPr>
          <w:b/>
          <w:i/>
        </w:rPr>
        <w:t>Vykdomas veiklos scenarijus</w:t>
      </w:r>
    </w:p>
    <w:p w14:paraId="7E05659E" w14:textId="77777777" w:rsidR="00E14D6D" w:rsidRDefault="00A602AE" w:rsidP="00477B31">
      <w:pPr>
        <w:pStyle w:val="Elsistekstas"/>
      </w:pPr>
      <w:hyperlink w:anchor="14042" w:history="1">
        <w:r w:rsidR="00E14D6D">
          <w:rPr>
            <w:rStyle w:val="Hyperlink"/>
          </w:rPr>
          <w:t>Mokymų grafiko teikimas į SFMIS2014</w:t>
        </w:r>
      </w:hyperlink>
    </w:p>
    <w:p w14:paraId="30185F20" w14:textId="77777777" w:rsidR="00E14D6D" w:rsidRDefault="00E14D6D" w:rsidP="00477B31">
      <w:pPr>
        <w:pStyle w:val="Elsistekstas"/>
      </w:pPr>
    </w:p>
    <w:p w14:paraId="32062ADD" w14:textId="77777777" w:rsidR="00E14D6D" w:rsidRPr="00E51C5E" w:rsidRDefault="00E14D6D" w:rsidP="00477B31">
      <w:pPr>
        <w:pStyle w:val="Elsistekstas"/>
        <w:rPr>
          <w:rFonts w:eastAsiaTheme="minorEastAsia"/>
          <w:b/>
          <w:i/>
        </w:rPr>
      </w:pPr>
      <w:r>
        <w:t>Forma yra skirta administruoti pateiktų ir įkeltų teikimui mokymų grafikų el. formų sąrašą.</w:t>
      </w:r>
    </w:p>
    <w:p w14:paraId="31A72AC4" w14:textId="77777777" w:rsidR="00E14D6D" w:rsidRDefault="00E14D6D" w:rsidP="00477B31">
      <w:pPr>
        <w:pStyle w:val="Elsistekstas"/>
      </w:pPr>
      <w:r w:rsidRPr="00E51C5E">
        <w:rPr>
          <w:b/>
          <w:i/>
        </w:rPr>
        <w:t>Navigacija</w:t>
      </w:r>
    </w:p>
    <w:p w14:paraId="752069CE" w14:textId="77777777" w:rsidR="00E14D6D" w:rsidRPr="00E51C5E" w:rsidRDefault="00E14D6D" w:rsidP="00477B31">
      <w:pPr>
        <w:pStyle w:val="Elsistekstas"/>
        <w:rPr>
          <w:b/>
          <w:i/>
        </w:rPr>
      </w:pPr>
      <w:r>
        <w:t>DMS -&gt; „Dalyviai“ -&gt;(tik projektams, finansuojamiems iš ESF arba JUI fondo) -&gt; „Mokymų grafikai“.</w:t>
      </w:r>
    </w:p>
    <w:p w14:paraId="77880469" w14:textId="77777777" w:rsidR="00E14D6D" w:rsidRDefault="00E14D6D" w:rsidP="00477B31">
      <w:pPr>
        <w:pStyle w:val="Elsistekstas"/>
      </w:pPr>
      <w:r w:rsidRPr="00E51C5E">
        <w:rPr>
          <w:b/>
          <w:i/>
        </w:rPr>
        <w:t>Teisės</w:t>
      </w:r>
    </w:p>
    <w:p w14:paraId="381E24A9" w14:textId="77777777" w:rsidR="00E14D6D" w:rsidRDefault="00E14D6D" w:rsidP="00477B31">
      <w:pPr>
        <w:pStyle w:val="Elsistekstas"/>
      </w:pPr>
      <w:r>
        <w:t>Peržiūrėti projekto informacijos lapą „Dalyvių duomenys“ gali naudotojas, jei projektas, finansuojamas iš ESF arba JUI fondo.</w:t>
      </w:r>
    </w:p>
    <w:p w14:paraId="77712C40" w14:textId="77777777" w:rsidR="00E14D6D" w:rsidRDefault="00E14D6D" w:rsidP="00477B31">
      <w:pPr>
        <w:pStyle w:val="Elsistekstas"/>
      </w:pPr>
      <w:r>
        <w:t>Peržiūrėti ir pildyti mokymų grafikų duomenis gali naudotojas, kuriam suteikta objekto „Dalyvių duomenys“ pildymo teisė;</w:t>
      </w:r>
    </w:p>
    <w:p w14:paraId="4BBB90AE" w14:textId="77777777" w:rsidR="00E14D6D" w:rsidRPr="00E51C5E" w:rsidRDefault="00E14D6D" w:rsidP="00477B31">
      <w:pPr>
        <w:pStyle w:val="Elsistekstas"/>
        <w:rPr>
          <w:b/>
          <w:i/>
        </w:rPr>
      </w:pPr>
      <w:r>
        <w:t>Teikti dalyvių mokymų grafikų gali naudotojas, kuriam suteikta objekto „Dalyvių duomenys“ teikimo teisė.</w:t>
      </w:r>
    </w:p>
    <w:p w14:paraId="75AA3FBF" w14:textId="77777777" w:rsidR="00E14D6D" w:rsidRPr="00E51C5E" w:rsidRDefault="00E14D6D" w:rsidP="00477B31">
      <w:pPr>
        <w:pStyle w:val="Elsistekstas"/>
        <w:rPr>
          <w:b/>
          <w:i/>
        </w:rPr>
      </w:pPr>
      <w:r w:rsidRPr="00E51C5E">
        <w:rPr>
          <w:b/>
          <w:i/>
        </w:rPr>
        <w:t>Mygtukai</w:t>
      </w:r>
    </w:p>
    <w:tbl>
      <w:tblPr>
        <w:tblStyle w:val="Elsislentele"/>
        <w:tblW w:w="9470" w:type="dxa"/>
        <w:tblInd w:w="-15" w:type="dxa"/>
        <w:tblLayout w:type="fixed"/>
        <w:tblLook w:val="04A0" w:firstRow="1" w:lastRow="0" w:firstColumn="1" w:lastColumn="0" w:noHBand="0" w:noVBand="1"/>
      </w:tblPr>
      <w:tblGrid>
        <w:gridCol w:w="2384"/>
        <w:gridCol w:w="7086"/>
      </w:tblGrid>
      <w:tr w:rsidR="00E14D6D" w:rsidRPr="00E51C5E" w14:paraId="06AA9BE6" w14:textId="77777777" w:rsidTr="005622B6">
        <w:trPr>
          <w:cnfStyle w:val="100000000000" w:firstRow="1" w:lastRow="0" w:firstColumn="0" w:lastColumn="0" w:oddVBand="0" w:evenVBand="0" w:oddHBand="0" w:evenHBand="0" w:firstRowFirstColumn="0" w:firstRowLastColumn="0" w:lastRowFirstColumn="0" w:lastRowLastColumn="0"/>
        </w:trPr>
        <w:tc>
          <w:tcPr>
            <w:tcW w:w="2384" w:type="dxa"/>
            <w:hideMark/>
          </w:tcPr>
          <w:p w14:paraId="1F5C68BE" w14:textId="77777777" w:rsidR="00E14D6D" w:rsidRPr="00E51C5E" w:rsidRDefault="00E14D6D" w:rsidP="00477B31">
            <w:pPr>
              <w:pStyle w:val="Elsislentelesantraste"/>
            </w:pPr>
            <w:r w:rsidRPr="00E51C5E">
              <w:t>Mygtukas</w:t>
            </w:r>
          </w:p>
        </w:tc>
        <w:tc>
          <w:tcPr>
            <w:tcW w:w="7086" w:type="dxa"/>
            <w:hideMark/>
          </w:tcPr>
          <w:p w14:paraId="372AF94C" w14:textId="77777777" w:rsidR="00E14D6D" w:rsidRPr="00E51C5E" w:rsidRDefault="00E14D6D" w:rsidP="00477B31">
            <w:pPr>
              <w:pStyle w:val="Elsislentelesantraste"/>
            </w:pPr>
            <w:r w:rsidRPr="00E51C5E">
              <w:t>Aprašymas</w:t>
            </w:r>
          </w:p>
        </w:tc>
      </w:tr>
      <w:tr w:rsidR="00E14D6D" w14:paraId="443F0984" w14:textId="77777777" w:rsidTr="005622B6">
        <w:tc>
          <w:tcPr>
            <w:tcW w:w="2384" w:type="dxa"/>
            <w:hideMark/>
          </w:tcPr>
          <w:p w14:paraId="5A2B7E60" w14:textId="77777777" w:rsidR="00E14D6D" w:rsidRDefault="00E14D6D" w:rsidP="00477B31">
            <w:pPr>
              <w:pStyle w:val="Elsislentelestekstas"/>
            </w:pPr>
            <w:r>
              <w:t>[UŽSAKYTI MOKYMŲ GRAFIKĄ]</w:t>
            </w:r>
          </w:p>
        </w:tc>
        <w:tc>
          <w:tcPr>
            <w:tcW w:w="7086" w:type="dxa"/>
            <w:hideMark/>
          </w:tcPr>
          <w:p w14:paraId="519C0F14" w14:textId="77777777" w:rsidR="00E14D6D" w:rsidRDefault="00E14D6D" w:rsidP="00477B31">
            <w:pPr>
              <w:pStyle w:val="Elsislentelestekstas"/>
            </w:pPr>
            <w:r>
              <w:t>Skirtas paruošti elektroninę formą užpildytą projekto duomenimis.</w:t>
            </w:r>
          </w:p>
          <w:p w14:paraId="6AFB42D0" w14:textId="77777777" w:rsidR="00E14D6D" w:rsidRDefault="00E14D6D" w:rsidP="00477B31">
            <w:pPr>
              <w:pStyle w:val="Elsislentelestekstas"/>
            </w:pPr>
            <w:r>
              <w:t>Paspaudus mygtuką suformuojama mokymų grafiko įvedimo forma, skirta mokymo grafiko duomenų įvedimui.</w:t>
            </w:r>
          </w:p>
        </w:tc>
      </w:tr>
      <w:tr w:rsidR="00E14D6D" w14:paraId="52A0CFC4" w14:textId="77777777" w:rsidTr="005622B6">
        <w:tc>
          <w:tcPr>
            <w:tcW w:w="2384" w:type="dxa"/>
            <w:hideMark/>
          </w:tcPr>
          <w:p w14:paraId="415CF2C8" w14:textId="77777777" w:rsidR="00E14D6D" w:rsidRDefault="00E14D6D" w:rsidP="00477B31">
            <w:pPr>
              <w:pStyle w:val="Elsislentelestekstas"/>
            </w:pPr>
            <w:r>
              <w:t xml:space="preserve">[Parsisiųsti] </w:t>
            </w:r>
            <w:r>
              <w:rPr>
                <w:rStyle w:val="Emphasis"/>
              </w:rPr>
              <w:t>(šalia suformuotos el. formos</w:t>
            </w:r>
            <w:r>
              <w:t>)</w:t>
            </w:r>
          </w:p>
        </w:tc>
        <w:tc>
          <w:tcPr>
            <w:tcW w:w="7086" w:type="dxa"/>
            <w:hideMark/>
          </w:tcPr>
          <w:p w14:paraId="25DAB6BA" w14:textId="77777777" w:rsidR="00E14D6D" w:rsidRDefault="00E14D6D" w:rsidP="00477B31">
            <w:pPr>
              <w:pStyle w:val="Elsislentelestekstas"/>
            </w:pPr>
            <w:r>
              <w:t>Mygtukas skirtas parsisiųsti suformuotą mokymų grafiko el. formą.</w:t>
            </w:r>
          </w:p>
        </w:tc>
      </w:tr>
      <w:tr w:rsidR="00E14D6D" w14:paraId="225A3EA6" w14:textId="77777777" w:rsidTr="005622B6">
        <w:tc>
          <w:tcPr>
            <w:tcW w:w="2384" w:type="dxa"/>
            <w:hideMark/>
          </w:tcPr>
          <w:p w14:paraId="7E4F7601" w14:textId="77777777" w:rsidR="00E14D6D" w:rsidRDefault="00E14D6D" w:rsidP="00477B31">
            <w:pPr>
              <w:pStyle w:val="Elsislentelestekstas"/>
            </w:pPr>
            <w:r>
              <w:t>[ĮKELTI MOKYMŲ GRAFIKĄ]</w:t>
            </w:r>
          </w:p>
        </w:tc>
        <w:tc>
          <w:tcPr>
            <w:tcW w:w="7086" w:type="dxa"/>
            <w:hideMark/>
          </w:tcPr>
          <w:p w14:paraId="496F0278" w14:textId="77777777" w:rsidR="00E14D6D" w:rsidRDefault="00E14D6D" w:rsidP="00477B31">
            <w:pPr>
              <w:pStyle w:val="Elsislentelestekstas"/>
            </w:pPr>
            <w:r>
              <w:t>Skirtas nurodyti importuojamą rinkmeną ir pradėti nurodytos el. formos importavimą. Paspaudus mygtuką atvaizduojamas modalinis langas, pateikiamas nurodymo laukas ir mygtukas [Browse] ([Naršyti]).</w:t>
            </w:r>
          </w:p>
          <w:p w14:paraId="42BE840B" w14:textId="77777777" w:rsidR="00E14D6D" w:rsidRDefault="00E14D6D" w:rsidP="00477B31">
            <w:pPr>
              <w:pStyle w:val="Elsislentelestekstas"/>
            </w:pPr>
            <w:r>
              <w:t>Mygtukai [Tęsti] ir [Atšaukti]. Paspaudus mygtuką [Tęsti] patikrinama ar yra nurodyta rinkmena ir jei yra, iškviečiama procedūra, skirta mokymų grafiko el. formos įkėlimui į DMS (žr. skyrių „Mokymų grafiko duomenų el. formos importavimo valdymo procedūra“). Jei rinkmena nėra nurodyta, rodomas klaidos pranešimas.</w:t>
            </w:r>
          </w:p>
          <w:p w14:paraId="21DC7AA8" w14:textId="77777777" w:rsidR="00E14D6D" w:rsidRDefault="00E14D6D" w:rsidP="00477B31">
            <w:pPr>
              <w:pStyle w:val="Elsislentelestekstas"/>
            </w:pPr>
            <w:r>
              <w:t>Mygtukas matomas naudotojui, kuris turi objekto „Dalyvių duomenys“ pildymo teisę.</w:t>
            </w:r>
          </w:p>
        </w:tc>
      </w:tr>
      <w:tr w:rsidR="00E14D6D" w14:paraId="48D68910" w14:textId="77777777" w:rsidTr="005622B6">
        <w:tc>
          <w:tcPr>
            <w:tcW w:w="2384" w:type="dxa"/>
            <w:hideMark/>
          </w:tcPr>
          <w:p w14:paraId="7B2221F2" w14:textId="77777777" w:rsidR="00E14D6D" w:rsidRDefault="00E14D6D" w:rsidP="00477B31">
            <w:pPr>
              <w:pStyle w:val="Elsislentelestekstas"/>
            </w:pPr>
            <w:r>
              <w:t xml:space="preserve">[Peržiūrėti] </w:t>
            </w:r>
            <w:r>
              <w:rPr>
                <w:rStyle w:val="Emphasis"/>
              </w:rPr>
              <w:t>(pateiktų dokumentų sąrašo lentelėje)</w:t>
            </w:r>
          </w:p>
        </w:tc>
        <w:tc>
          <w:tcPr>
            <w:tcW w:w="7086" w:type="dxa"/>
            <w:hideMark/>
          </w:tcPr>
          <w:p w14:paraId="677D313B" w14:textId="77777777" w:rsidR="00E14D6D" w:rsidRDefault="00E14D6D" w:rsidP="00477B31">
            <w:pPr>
              <w:pStyle w:val="Elsislentelestekstas"/>
            </w:pPr>
            <w:r>
              <w:t>Skirtas peržiūrėti pateikto dokumento duomenis.</w:t>
            </w:r>
          </w:p>
        </w:tc>
      </w:tr>
      <w:tr w:rsidR="00E14D6D" w14:paraId="1A78B4FC" w14:textId="77777777" w:rsidTr="005622B6">
        <w:tc>
          <w:tcPr>
            <w:tcW w:w="2384" w:type="dxa"/>
            <w:hideMark/>
          </w:tcPr>
          <w:p w14:paraId="6955027A" w14:textId="77777777" w:rsidR="00E14D6D" w:rsidRDefault="00E14D6D" w:rsidP="00477B31">
            <w:pPr>
              <w:pStyle w:val="Elsislentelestekstas"/>
            </w:pPr>
            <w:r>
              <w:t xml:space="preserve">[Redaguoti] </w:t>
            </w:r>
            <w:r>
              <w:rPr>
                <w:rStyle w:val="Emphasis"/>
              </w:rPr>
              <w:t>(rengiamų dokumentų sąrašo lentelėje)</w:t>
            </w:r>
          </w:p>
        </w:tc>
        <w:tc>
          <w:tcPr>
            <w:tcW w:w="7086" w:type="dxa"/>
            <w:hideMark/>
          </w:tcPr>
          <w:p w14:paraId="7D4CF016" w14:textId="77777777" w:rsidR="00E14D6D" w:rsidRDefault="00E14D6D" w:rsidP="00477B31">
            <w:pPr>
              <w:pStyle w:val="Elsislentelestekstas"/>
            </w:pPr>
            <w:r>
              <w:t>Skirtas atidaryti pasirinkto rengiamo dokumento registravimo formą.</w:t>
            </w:r>
          </w:p>
          <w:p w14:paraId="0BA3802B" w14:textId="77777777" w:rsidR="00E14D6D" w:rsidRDefault="00E14D6D" w:rsidP="00477B31">
            <w:pPr>
              <w:pStyle w:val="Elsislentelestekstas"/>
            </w:pPr>
            <w:r>
              <w:t>Mygtukas matomas naudotojui, kuris turi objekto „Dalyvių duomenys“ pildymo teisę.</w:t>
            </w:r>
          </w:p>
        </w:tc>
      </w:tr>
      <w:tr w:rsidR="00E14D6D" w14:paraId="7CF89150" w14:textId="77777777" w:rsidTr="005622B6">
        <w:tc>
          <w:tcPr>
            <w:tcW w:w="2384" w:type="dxa"/>
            <w:hideMark/>
          </w:tcPr>
          <w:p w14:paraId="23C3E657" w14:textId="77777777" w:rsidR="00E14D6D" w:rsidRDefault="00E14D6D" w:rsidP="00477B31">
            <w:pPr>
              <w:pStyle w:val="Elsislentelestekstas"/>
            </w:pPr>
            <w:r>
              <w:t>[Šalinti]</w:t>
            </w:r>
          </w:p>
          <w:p w14:paraId="2D685353" w14:textId="77777777" w:rsidR="00E14D6D" w:rsidRDefault="00E14D6D" w:rsidP="00477B31">
            <w:pPr>
              <w:pStyle w:val="Elsislentelestekstas"/>
            </w:pPr>
            <w:r>
              <w:t>(rengiamų dokumentų sąrašo lentelėje)</w:t>
            </w:r>
          </w:p>
        </w:tc>
        <w:tc>
          <w:tcPr>
            <w:tcW w:w="7086" w:type="dxa"/>
            <w:hideMark/>
          </w:tcPr>
          <w:p w14:paraId="16516814" w14:textId="77777777" w:rsidR="00E14D6D" w:rsidRDefault="00E14D6D" w:rsidP="00477B31">
            <w:pPr>
              <w:pStyle w:val="Elsislentelestekstas"/>
            </w:pPr>
            <w:r>
              <w:t>Skirtas pašalinti pasirinktą rengiamą dokumentą. Pasirinkus mygtuką, rodomas pranešimas „Ar tikrai norite ištrinti pasirinktą dokumentą?“ su mygtukais [TAIP] ir [NE]. Pasirinkus mygtuką [TAIP], pašalinamas pasirinktas dokumentas ir el. forma. Pasirinkus mygtuką [NE], atšaukiamas pasirinkto dokumento šalinimas.</w:t>
            </w:r>
          </w:p>
          <w:p w14:paraId="4C128156" w14:textId="77777777" w:rsidR="00E14D6D" w:rsidRDefault="00E14D6D" w:rsidP="00477B31">
            <w:pPr>
              <w:pStyle w:val="Elsislentelestekstas"/>
            </w:pPr>
            <w:r>
              <w:t>Mygtukas matomas naudotojui, kuris turi objekto „Dalyvių duomenys“ pildymo teisę.</w:t>
            </w:r>
          </w:p>
        </w:tc>
      </w:tr>
    </w:tbl>
    <w:p w14:paraId="66EB986E" w14:textId="77777777" w:rsidR="00E14D6D" w:rsidRPr="00E51C5E" w:rsidRDefault="00E14D6D" w:rsidP="00477B31">
      <w:pPr>
        <w:pStyle w:val="Elsistekstas"/>
        <w:rPr>
          <w:rFonts w:eastAsiaTheme="minorEastAsia"/>
          <w:b/>
          <w:i/>
        </w:rPr>
      </w:pPr>
      <w:r>
        <w:t> </w:t>
      </w:r>
    </w:p>
    <w:p w14:paraId="7743A33A" w14:textId="77777777" w:rsidR="00E14D6D" w:rsidRPr="00E51C5E" w:rsidRDefault="00E14D6D" w:rsidP="00477B31">
      <w:pPr>
        <w:pStyle w:val="Elsistekstas"/>
        <w:rPr>
          <w:b/>
          <w:i/>
        </w:rPr>
      </w:pPr>
      <w:r w:rsidRPr="00E51C5E">
        <w:rPr>
          <w:b/>
          <w:i/>
        </w:rPr>
        <w:t>Laukai</w:t>
      </w:r>
    </w:p>
    <w:tbl>
      <w:tblPr>
        <w:tblStyle w:val="Elsislentele"/>
        <w:tblW w:w="9470" w:type="dxa"/>
        <w:tblInd w:w="-3" w:type="dxa"/>
        <w:tblLayout w:type="fixed"/>
        <w:tblLook w:val="04A0" w:firstRow="1" w:lastRow="0" w:firstColumn="1" w:lastColumn="0" w:noHBand="0" w:noVBand="1"/>
      </w:tblPr>
      <w:tblGrid>
        <w:gridCol w:w="2384"/>
        <w:gridCol w:w="7086"/>
      </w:tblGrid>
      <w:tr w:rsidR="00E14D6D" w:rsidRPr="00E51C5E" w14:paraId="1C7FC2AC" w14:textId="77777777" w:rsidTr="005622B6">
        <w:trPr>
          <w:cnfStyle w:val="100000000000" w:firstRow="1" w:lastRow="0" w:firstColumn="0" w:lastColumn="0" w:oddVBand="0" w:evenVBand="0" w:oddHBand="0" w:evenHBand="0" w:firstRowFirstColumn="0" w:firstRowLastColumn="0" w:lastRowFirstColumn="0" w:lastRowLastColumn="0"/>
        </w:trPr>
        <w:tc>
          <w:tcPr>
            <w:tcW w:w="2384" w:type="dxa"/>
            <w:hideMark/>
          </w:tcPr>
          <w:p w14:paraId="78D9DE27" w14:textId="77777777" w:rsidR="00E14D6D" w:rsidRPr="00E51C5E" w:rsidRDefault="00E14D6D" w:rsidP="00477B31">
            <w:pPr>
              <w:pStyle w:val="Elsislentelesantraste"/>
            </w:pPr>
            <w:r w:rsidRPr="00E51C5E">
              <w:t>Lauko pavadinimas</w:t>
            </w:r>
          </w:p>
        </w:tc>
        <w:tc>
          <w:tcPr>
            <w:tcW w:w="7086" w:type="dxa"/>
            <w:hideMark/>
          </w:tcPr>
          <w:p w14:paraId="592C888F" w14:textId="77777777" w:rsidR="00E14D6D" w:rsidRPr="00E51C5E" w:rsidRDefault="00E14D6D" w:rsidP="00477B31">
            <w:pPr>
              <w:pStyle w:val="Elsislentelesantraste"/>
            </w:pPr>
            <w:r w:rsidRPr="00E51C5E">
              <w:t>Aprašymas</w:t>
            </w:r>
          </w:p>
        </w:tc>
      </w:tr>
      <w:tr w:rsidR="00E14D6D" w14:paraId="21E3F0ED" w14:textId="77777777" w:rsidTr="005622B6">
        <w:tc>
          <w:tcPr>
            <w:tcW w:w="9470" w:type="dxa"/>
            <w:gridSpan w:val="2"/>
            <w:hideMark/>
          </w:tcPr>
          <w:p w14:paraId="6C5C0976" w14:textId="77777777" w:rsidR="00E14D6D" w:rsidRDefault="00E14D6D" w:rsidP="00477B31">
            <w:pPr>
              <w:pStyle w:val="Elsislentelestekstas"/>
            </w:pPr>
            <w:r>
              <w:t>MOKYMŲ GRAFIKAI – atvaizduojamas formos pavadinimas.</w:t>
            </w:r>
          </w:p>
        </w:tc>
      </w:tr>
      <w:tr w:rsidR="00E14D6D" w14:paraId="6C03F60C" w14:textId="77777777" w:rsidTr="005622B6">
        <w:tc>
          <w:tcPr>
            <w:tcW w:w="2384" w:type="dxa"/>
            <w:hideMark/>
          </w:tcPr>
          <w:p w14:paraId="409E6DB8" w14:textId="77777777" w:rsidR="00E14D6D" w:rsidRDefault="00E14D6D" w:rsidP="00477B31">
            <w:pPr>
              <w:pStyle w:val="Elsislentelestekstas"/>
            </w:pPr>
            <w:r>
              <w:t>i (informacija)</w:t>
            </w:r>
          </w:p>
        </w:tc>
        <w:tc>
          <w:tcPr>
            <w:tcW w:w="7086" w:type="dxa"/>
            <w:hideMark/>
          </w:tcPr>
          <w:p w14:paraId="18E3F979" w14:textId="77777777" w:rsidR="00E14D6D" w:rsidRDefault="00E14D6D" w:rsidP="00477B31">
            <w:pPr>
              <w:pStyle w:val="Elsislentelestekstas"/>
            </w:pPr>
            <w:r>
              <w:t>Atvaizduojamas tekstas:</w:t>
            </w:r>
          </w:p>
          <w:p w14:paraId="7CE65153" w14:textId="77777777" w:rsidR="00E14D6D" w:rsidRDefault="00E14D6D" w:rsidP="00477B31">
            <w:pPr>
              <w:pStyle w:val="Elsislentelestekstas"/>
            </w:pPr>
            <w:r>
              <w:t>1. Iki einamojo mėnesio paskutinės dienos turite pateikti kito mėnesio mokymų grafiką įgyvendinančiajai institucijai, net ir tuo atveju, kai mokymai kitą mėnesį nėra planuojami.</w:t>
            </w:r>
          </w:p>
          <w:p w14:paraId="2ACACA1A" w14:textId="77777777" w:rsidR="00E14D6D" w:rsidRDefault="00E14D6D" w:rsidP="00477B31">
            <w:pPr>
              <w:pStyle w:val="Elsislentelestekstas"/>
            </w:pPr>
            <w:r>
              <w:t>2. Mokymų grafike nurodoma informacija apie kiekvienos kurso grupės planuojamus mokymus, patenkančius į ataskaitinius metus ir mėnesį, už kurį teikiamas mokymų grafikas.</w:t>
            </w:r>
          </w:p>
          <w:p w14:paraId="40B7FF1E" w14:textId="77777777" w:rsidR="00E14D6D" w:rsidRDefault="00E14D6D" w:rsidP="00477B31">
            <w:pPr>
              <w:pStyle w:val="Elsislentelestekstas"/>
            </w:pPr>
            <w:r>
              <w:t>3. Vienu metu DMS galima ruošti 3 mokymų grafikus.</w:t>
            </w:r>
          </w:p>
          <w:p w14:paraId="6DC2FA29" w14:textId="77777777" w:rsidR="00E14D6D" w:rsidRDefault="00E14D6D" w:rsidP="00477B31">
            <w:pPr>
              <w:pStyle w:val="Elsislentelestekstas"/>
            </w:pPr>
            <w:r>
              <w:t>4. Parsisiųstos el. formos pildomos naudojant "Adobe Reader" programos XI arba DC versijas.</w:t>
            </w:r>
          </w:p>
        </w:tc>
      </w:tr>
      <w:tr w:rsidR="00E14D6D" w14:paraId="632F19FA" w14:textId="77777777" w:rsidTr="005622B6">
        <w:tc>
          <w:tcPr>
            <w:tcW w:w="9470" w:type="dxa"/>
            <w:gridSpan w:val="2"/>
            <w:hideMark/>
          </w:tcPr>
          <w:p w14:paraId="6F030DA3" w14:textId="77777777" w:rsidR="00E14D6D" w:rsidRDefault="00E14D6D" w:rsidP="00477B31">
            <w:pPr>
              <w:pStyle w:val="Elsislentelestekstas"/>
            </w:pPr>
            <w:r>
              <w:t>RENGIAMI DOKUMENTAI – lentelė, kurioje atvaizduojami mokymų grafikų dokumentai , kurių būsena „Apdorojamas“, „Pildomas“, „Tikrinamas“, „Patikrintas (turi klaidų)“, „Patikrintas“. Lentelės stulpeliai:</w:t>
            </w:r>
          </w:p>
        </w:tc>
      </w:tr>
      <w:tr w:rsidR="00E14D6D" w14:paraId="1517FBED" w14:textId="77777777" w:rsidTr="005622B6">
        <w:tc>
          <w:tcPr>
            <w:tcW w:w="2384" w:type="dxa"/>
            <w:hideMark/>
          </w:tcPr>
          <w:p w14:paraId="21047E17" w14:textId="77777777" w:rsidR="00E14D6D" w:rsidRDefault="00E14D6D" w:rsidP="00477B31">
            <w:pPr>
              <w:pStyle w:val="Elsislentelestekstas"/>
            </w:pPr>
            <w:r>
              <w:t>Eil. Nr.</w:t>
            </w:r>
          </w:p>
        </w:tc>
        <w:tc>
          <w:tcPr>
            <w:tcW w:w="7086" w:type="dxa"/>
            <w:hideMark/>
          </w:tcPr>
          <w:p w14:paraId="4465EBE8" w14:textId="77777777" w:rsidR="00E14D6D" w:rsidRDefault="00E14D6D" w:rsidP="00477B31">
            <w:pPr>
              <w:pStyle w:val="Elsislentelestekstas"/>
            </w:pPr>
            <w:r>
              <w:t>Atvaizduojamas rengiamo dokumento eilės numeris.</w:t>
            </w:r>
          </w:p>
        </w:tc>
      </w:tr>
      <w:tr w:rsidR="00E14D6D" w14:paraId="5D2D61F6" w14:textId="77777777" w:rsidTr="005622B6">
        <w:tc>
          <w:tcPr>
            <w:tcW w:w="2384" w:type="dxa"/>
            <w:hideMark/>
          </w:tcPr>
          <w:p w14:paraId="54286200" w14:textId="77777777" w:rsidR="00E14D6D" w:rsidRDefault="00E14D6D" w:rsidP="00477B31">
            <w:pPr>
              <w:pStyle w:val="Elsislentelestekstas"/>
            </w:pPr>
            <w:r>
              <w:t>Pateikimo data</w:t>
            </w:r>
          </w:p>
        </w:tc>
        <w:tc>
          <w:tcPr>
            <w:tcW w:w="7086" w:type="dxa"/>
            <w:hideMark/>
          </w:tcPr>
          <w:p w14:paraId="2C448EF7" w14:textId="77777777" w:rsidR="00E14D6D" w:rsidRDefault="00E14D6D" w:rsidP="00477B31">
            <w:pPr>
              <w:pStyle w:val="Elsislentelestekstas"/>
            </w:pPr>
            <w:r>
              <w:t>Atvaizduojama el. formos pateikimo ĮI data.</w:t>
            </w:r>
          </w:p>
        </w:tc>
      </w:tr>
      <w:tr w:rsidR="00E14D6D" w14:paraId="3CA2EDCD" w14:textId="77777777" w:rsidTr="005622B6">
        <w:tc>
          <w:tcPr>
            <w:tcW w:w="2384" w:type="dxa"/>
            <w:hideMark/>
          </w:tcPr>
          <w:p w14:paraId="3113F81B" w14:textId="77777777" w:rsidR="00E14D6D" w:rsidRDefault="00E14D6D" w:rsidP="00477B31">
            <w:pPr>
              <w:pStyle w:val="Elsislentelestekstas"/>
            </w:pPr>
            <w:r>
              <w:t>Parengimo data</w:t>
            </w:r>
          </w:p>
        </w:tc>
        <w:tc>
          <w:tcPr>
            <w:tcW w:w="7086" w:type="dxa"/>
            <w:hideMark/>
          </w:tcPr>
          <w:p w14:paraId="6621E033" w14:textId="77777777" w:rsidR="00E14D6D" w:rsidRDefault="00E14D6D" w:rsidP="00477B31">
            <w:pPr>
              <w:pStyle w:val="Elsislentelestekstas"/>
            </w:pPr>
            <w:r>
              <w:t>Atvaizduojama el. formoje nurodyta pildymo data.</w:t>
            </w:r>
          </w:p>
        </w:tc>
      </w:tr>
      <w:tr w:rsidR="00E14D6D" w14:paraId="19F78D35" w14:textId="77777777" w:rsidTr="005622B6">
        <w:tc>
          <w:tcPr>
            <w:tcW w:w="2384" w:type="dxa"/>
            <w:hideMark/>
          </w:tcPr>
          <w:p w14:paraId="5189B32E" w14:textId="77777777" w:rsidR="00E14D6D" w:rsidRDefault="00E14D6D" w:rsidP="00477B31">
            <w:pPr>
              <w:pStyle w:val="Elsislentelestekstas"/>
            </w:pPr>
            <w:r>
              <w:t>Nr.</w:t>
            </w:r>
          </w:p>
        </w:tc>
        <w:tc>
          <w:tcPr>
            <w:tcW w:w="7086" w:type="dxa"/>
            <w:hideMark/>
          </w:tcPr>
          <w:p w14:paraId="2AABC028" w14:textId="77777777" w:rsidR="00E14D6D" w:rsidRDefault="00E14D6D" w:rsidP="00477B31">
            <w:pPr>
              <w:pStyle w:val="Elsislentelestekstas"/>
            </w:pPr>
            <w:r>
              <w:t>Atvaizduojamas mokymų grafiko numeris.</w:t>
            </w:r>
          </w:p>
        </w:tc>
      </w:tr>
      <w:tr w:rsidR="00E14D6D" w14:paraId="65EFBF3E" w14:textId="77777777" w:rsidTr="005622B6">
        <w:tc>
          <w:tcPr>
            <w:tcW w:w="2384" w:type="dxa"/>
            <w:hideMark/>
          </w:tcPr>
          <w:p w14:paraId="48F0F974" w14:textId="77777777" w:rsidR="00E14D6D" w:rsidRDefault="00E14D6D" w:rsidP="00477B31">
            <w:pPr>
              <w:pStyle w:val="Elsislentelestekstas"/>
            </w:pPr>
            <w:r>
              <w:t>Patikslinimo data</w:t>
            </w:r>
          </w:p>
        </w:tc>
        <w:tc>
          <w:tcPr>
            <w:tcW w:w="7086" w:type="dxa"/>
            <w:hideMark/>
          </w:tcPr>
          <w:p w14:paraId="5F9EB0C1" w14:textId="77777777" w:rsidR="00E14D6D" w:rsidRDefault="00E14D6D" w:rsidP="00477B31">
            <w:pPr>
              <w:pStyle w:val="Elsislentelestekstas"/>
            </w:pPr>
            <w:r>
              <w:t>Atvaizduojama mokymų grafiko patikslinimo data.</w:t>
            </w:r>
          </w:p>
        </w:tc>
      </w:tr>
      <w:tr w:rsidR="00E14D6D" w14:paraId="1B154283" w14:textId="77777777" w:rsidTr="005622B6">
        <w:tc>
          <w:tcPr>
            <w:tcW w:w="2384" w:type="dxa"/>
            <w:hideMark/>
          </w:tcPr>
          <w:p w14:paraId="39889347" w14:textId="77777777" w:rsidR="00E14D6D" w:rsidRDefault="00E14D6D" w:rsidP="00477B31">
            <w:pPr>
              <w:pStyle w:val="Elsislentelestekstas"/>
            </w:pPr>
            <w:r>
              <w:t>Ataskaitiniai metai ir mėnuo</w:t>
            </w:r>
          </w:p>
        </w:tc>
        <w:tc>
          <w:tcPr>
            <w:tcW w:w="7086" w:type="dxa"/>
            <w:hideMark/>
          </w:tcPr>
          <w:p w14:paraId="4786D7E5" w14:textId="77777777" w:rsidR="00E14D6D" w:rsidRDefault="00E14D6D" w:rsidP="00477B31">
            <w:pPr>
              <w:pStyle w:val="Elsislentelestekstas"/>
            </w:pPr>
            <w:r>
              <w:t>Atvaizduojami mokymų grafiko ataskaitiniai metai ir mėnuo.</w:t>
            </w:r>
          </w:p>
        </w:tc>
      </w:tr>
      <w:tr w:rsidR="00E14D6D" w14:paraId="79E32039" w14:textId="77777777" w:rsidTr="005622B6">
        <w:tc>
          <w:tcPr>
            <w:tcW w:w="2384" w:type="dxa"/>
            <w:hideMark/>
          </w:tcPr>
          <w:p w14:paraId="19A558A9" w14:textId="77777777" w:rsidR="00E14D6D" w:rsidRDefault="00E14D6D" w:rsidP="00477B31">
            <w:pPr>
              <w:pStyle w:val="Elsislentelestekstas"/>
            </w:pPr>
            <w:r>
              <w:t>Mokymų skaičius</w:t>
            </w:r>
          </w:p>
        </w:tc>
        <w:tc>
          <w:tcPr>
            <w:tcW w:w="7086" w:type="dxa"/>
            <w:hideMark/>
          </w:tcPr>
          <w:p w14:paraId="7747004A" w14:textId="77777777" w:rsidR="00E14D6D" w:rsidRDefault="00E14D6D" w:rsidP="00477B31">
            <w:pPr>
              <w:pStyle w:val="Elsislentelestekstas"/>
            </w:pPr>
            <w:r>
              <w:t>Atvaizduojamas el. formoje įvestu mokymų skaičius.</w:t>
            </w:r>
          </w:p>
        </w:tc>
      </w:tr>
      <w:tr w:rsidR="00E14D6D" w14:paraId="316F6188" w14:textId="77777777" w:rsidTr="005622B6">
        <w:tc>
          <w:tcPr>
            <w:tcW w:w="2384" w:type="dxa"/>
            <w:hideMark/>
          </w:tcPr>
          <w:p w14:paraId="195828F7" w14:textId="77777777" w:rsidR="00E14D6D" w:rsidRDefault="00E14D6D" w:rsidP="00477B31">
            <w:pPr>
              <w:pStyle w:val="Elsislentelestekstas"/>
            </w:pPr>
            <w:r>
              <w:t>Būsena</w:t>
            </w:r>
          </w:p>
        </w:tc>
        <w:tc>
          <w:tcPr>
            <w:tcW w:w="7086" w:type="dxa"/>
            <w:hideMark/>
          </w:tcPr>
          <w:p w14:paraId="662841C0" w14:textId="77777777" w:rsidR="00E14D6D" w:rsidRDefault="00E14D6D" w:rsidP="00477B31">
            <w:pPr>
              <w:pStyle w:val="Elsislentelestekstas"/>
            </w:pPr>
            <w:r>
              <w:t>Atvaizduojama rengiamo dokumento būsena.</w:t>
            </w:r>
          </w:p>
        </w:tc>
      </w:tr>
      <w:tr w:rsidR="00E14D6D" w14:paraId="131AD684" w14:textId="77777777" w:rsidTr="005622B6">
        <w:tc>
          <w:tcPr>
            <w:tcW w:w="2384" w:type="dxa"/>
            <w:hideMark/>
          </w:tcPr>
          <w:p w14:paraId="18FD5EC6" w14:textId="77777777" w:rsidR="00E14D6D" w:rsidRDefault="00E14D6D" w:rsidP="00477B31">
            <w:pPr>
              <w:pStyle w:val="Elsislentelestekstas"/>
            </w:pPr>
            <w:r>
              <w:t>Būsenos data</w:t>
            </w:r>
          </w:p>
        </w:tc>
        <w:tc>
          <w:tcPr>
            <w:tcW w:w="7086" w:type="dxa"/>
            <w:hideMark/>
          </w:tcPr>
          <w:p w14:paraId="4B298687" w14:textId="77777777" w:rsidR="00E14D6D" w:rsidRDefault="00E14D6D" w:rsidP="00477B31">
            <w:pPr>
              <w:pStyle w:val="Elsislentelestekstas"/>
            </w:pPr>
            <w:r>
              <w:t>Atvaizduojama rengiamo dokumento būsenos data.</w:t>
            </w:r>
          </w:p>
        </w:tc>
      </w:tr>
      <w:tr w:rsidR="00E14D6D" w14:paraId="4466C9AC" w14:textId="77777777" w:rsidTr="005622B6">
        <w:tc>
          <w:tcPr>
            <w:tcW w:w="9470" w:type="dxa"/>
            <w:gridSpan w:val="2"/>
            <w:hideMark/>
          </w:tcPr>
          <w:p w14:paraId="07A447E5" w14:textId="77777777" w:rsidR="00E14D6D" w:rsidRDefault="00E14D6D" w:rsidP="00477B31">
            <w:pPr>
              <w:pStyle w:val="Elsislentelestekstas"/>
            </w:pPr>
            <w:r>
              <w:t>PATEIKTI DOKUMENTAI – lentelė, kurioje atvaizduojami mokymų grafikų dokumentai, kurių būsena „Pateiktas“, „Užregistruotas“, „Tikslinamas“, „Patvirtintas“. Lentelės stulpeliai:</w:t>
            </w:r>
          </w:p>
        </w:tc>
      </w:tr>
      <w:tr w:rsidR="00E14D6D" w14:paraId="2484D1B8" w14:textId="77777777" w:rsidTr="005622B6">
        <w:tc>
          <w:tcPr>
            <w:tcW w:w="2384" w:type="dxa"/>
            <w:hideMark/>
          </w:tcPr>
          <w:p w14:paraId="3653AF24" w14:textId="77777777" w:rsidR="00E14D6D" w:rsidRDefault="00E14D6D" w:rsidP="00477B31">
            <w:pPr>
              <w:pStyle w:val="Elsislentelestekstas"/>
            </w:pPr>
            <w:r>
              <w:t>Eil. Nr.</w:t>
            </w:r>
          </w:p>
        </w:tc>
        <w:tc>
          <w:tcPr>
            <w:tcW w:w="7086" w:type="dxa"/>
            <w:hideMark/>
          </w:tcPr>
          <w:p w14:paraId="4372C1E2" w14:textId="77777777" w:rsidR="00E14D6D" w:rsidRDefault="00E14D6D" w:rsidP="00477B31">
            <w:pPr>
              <w:pStyle w:val="Elsislentelestekstas"/>
            </w:pPr>
            <w:r>
              <w:t>Pateikto dokumento eilės numeris.</w:t>
            </w:r>
          </w:p>
        </w:tc>
      </w:tr>
      <w:tr w:rsidR="00E14D6D" w14:paraId="13F33397" w14:textId="77777777" w:rsidTr="005622B6">
        <w:tc>
          <w:tcPr>
            <w:tcW w:w="2384" w:type="dxa"/>
            <w:hideMark/>
          </w:tcPr>
          <w:p w14:paraId="166E58C9" w14:textId="77777777" w:rsidR="00E14D6D" w:rsidRDefault="00E14D6D" w:rsidP="00477B31">
            <w:pPr>
              <w:pStyle w:val="Elsislentelestekstas"/>
            </w:pPr>
            <w:r>
              <w:t>Pateikimo data</w:t>
            </w:r>
          </w:p>
        </w:tc>
        <w:tc>
          <w:tcPr>
            <w:tcW w:w="7086" w:type="dxa"/>
            <w:hideMark/>
          </w:tcPr>
          <w:p w14:paraId="2250E1CD" w14:textId="77777777" w:rsidR="00E14D6D" w:rsidRDefault="00E14D6D" w:rsidP="00477B31">
            <w:pPr>
              <w:pStyle w:val="Elsislentelestekstas"/>
            </w:pPr>
            <w:r>
              <w:t>Atvaizduojamas pateiktos el. formos pateikimo data.</w:t>
            </w:r>
          </w:p>
        </w:tc>
      </w:tr>
      <w:tr w:rsidR="00E14D6D" w14:paraId="2A885D37" w14:textId="77777777" w:rsidTr="005622B6">
        <w:tc>
          <w:tcPr>
            <w:tcW w:w="2384" w:type="dxa"/>
            <w:hideMark/>
          </w:tcPr>
          <w:p w14:paraId="740EF195" w14:textId="77777777" w:rsidR="00E14D6D" w:rsidRDefault="00E14D6D" w:rsidP="00477B31">
            <w:pPr>
              <w:pStyle w:val="Elsislentelestekstas"/>
            </w:pPr>
            <w:r>
              <w:t>Parengimo data</w:t>
            </w:r>
          </w:p>
        </w:tc>
        <w:tc>
          <w:tcPr>
            <w:tcW w:w="7086" w:type="dxa"/>
            <w:hideMark/>
          </w:tcPr>
          <w:p w14:paraId="7C56D723" w14:textId="77777777" w:rsidR="00E14D6D" w:rsidRDefault="00E14D6D" w:rsidP="00477B31">
            <w:pPr>
              <w:pStyle w:val="Elsislentelestekstas"/>
            </w:pPr>
            <w:r>
              <w:t>Atvaizduojama el. formoje nurodyta pildymo data.</w:t>
            </w:r>
          </w:p>
        </w:tc>
      </w:tr>
      <w:tr w:rsidR="00E14D6D" w14:paraId="512BC800" w14:textId="77777777" w:rsidTr="005622B6">
        <w:tc>
          <w:tcPr>
            <w:tcW w:w="2384" w:type="dxa"/>
            <w:hideMark/>
          </w:tcPr>
          <w:p w14:paraId="4C6CD86D" w14:textId="77777777" w:rsidR="00E14D6D" w:rsidRDefault="00E14D6D" w:rsidP="00477B31">
            <w:pPr>
              <w:pStyle w:val="Elsislentelestekstas"/>
            </w:pPr>
            <w:r>
              <w:t>Nr.</w:t>
            </w:r>
          </w:p>
        </w:tc>
        <w:tc>
          <w:tcPr>
            <w:tcW w:w="7086" w:type="dxa"/>
            <w:hideMark/>
          </w:tcPr>
          <w:p w14:paraId="06B7B873" w14:textId="77777777" w:rsidR="00E14D6D" w:rsidRDefault="00E14D6D" w:rsidP="00477B31">
            <w:pPr>
              <w:pStyle w:val="Elsislentelestekstas"/>
            </w:pPr>
            <w:r>
              <w:t>Atvaizduojamas mokymų grafiko numeris.</w:t>
            </w:r>
          </w:p>
        </w:tc>
      </w:tr>
      <w:tr w:rsidR="00E14D6D" w14:paraId="074109E7" w14:textId="77777777" w:rsidTr="005622B6">
        <w:tc>
          <w:tcPr>
            <w:tcW w:w="2384" w:type="dxa"/>
            <w:hideMark/>
          </w:tcPr>
          <w:p w14:paraId="17A498FF" w14:textId="77777777" w:rsidR="00E14D6D" w:rsidRDefault="00E14D6D" w:rsidP="00477B31">
            <w:pPr>
              <w:pStyle w:val="Elsislentelestekstas"/>
            </w:pPr>
            <w:r>
              <w:t>Patikslinimo data</w:t>
            </w:r>
          </w:p>
        </w:tc>
        <w:tc>
          <w:tcPr>
            <w:tcW w:w="7086" w:type="dxa"/>
            <w:hideMark/>
          </w:tcPr>
          <w:p w14:paraId="208E1ED1" w14:textId="77777777" w:rsidR="00E14D6D" w:rsidRDefault="00E14D6D" w:rsidP="00477B31">
            <w:pPr>
              <w:pStyle w:val="Elsislentelestekstas"/>
            </w:pPr>
            <w:r>
              <w:t>Atvaizduojama mokymų grafiko patikslinimo data.</w:t>
            </w:r>
          </w:p>
        </w:tc>
      </w:tr>
      <w:tr w:rsidR="00E14D6D" w14:paraId="4A92CF23" w14:textId="77777777" w:rsidTr="005622B6">
        <w:tc>
          <w:tcPr>
            <w:tcW w:w="2384" w:type="dxa"/>
            <w:hideMark/>
          </w:tcPr>
          <w:p w14:paraId="65258B74" w14:textId="77777777" w:rsidR="00E14D6D" w:rsidRDefault="00E14D6D" w:rsidP="00477B31">
            <w:pPr>
              <w:pStyle w:val="Elsislentelestekstas"/>
            </w:pPr>
            <w:r>
              <w:t>Ataskaitiniai metai ir mėnuo</w:t>
            </w:r>
          </w:p>
        </w:tc>
        <w:tc>
          <w:tcPr>
            <w:tcW w:w="7086" w:type="dxa"/>
            <w:hideMark/>
          </w:tcPr>
          <w:p w14:paraId="6C63C53E" w14:textId="77777777" w:rsidR="00E14D6D" w:rsidRDefault="00E14D6D" w:rsidP="00477B31">
            <w:pPr>
              <w:pStyle w:val="Elsislentelestekstas"/>
            </w:pPr>
            <w:r>
              <w:t>Atvaizduojami mokymų grafiko ataskaitiniai metai ir mėnuo.</w:t>
            </w:r>
          </w:p>
        </w:tc>
      </w:tr>
      <w:tr w:rsidR="00E14D6D" w14:paraId="1D349E36" w14:textId="77777777" w:rsidTr="005622B6">
        <w:tc>
          <w:tcPr>
            <w:tcW w:w="2384" w:type="dxa"/>
            <w:hideMark/>
          </w:tcPr>
          <w:p w14:paraId="7D21560A" w14:textId="77777777" w:rsidR="00E14D6D" w:rsidRDefault="00E14D6D" w:rsidP="00477B31">
            <w:pPr>
              <w:pStyle w:val="Elsislentelestekstas"/>
            </w:pPr>
            <w:r>
              <w:t>Mokymų skaičius</w:t>
            </w:r>
          </w:p>
        </w:tc>
        <w:tc>
          <w:tcPr>
            <w:tcW w:w="7086" w:type="dxa"/>
            <w:hideMark/>
          </w:tcPr>
          <w:p w14:paraId="02EEC628" w14:textId="77777777" w:rsidR="00E14D6D" w:rsidRDefault="00E14D6D" w:rsidP="00477B31">
            <w:pPr>
              <w:pStyle w:val="Elsislentelestekstas"/>
            </w:pPr>
            <w:r>
              <w:t>Atvaizduojamas el. formoje įvestu mokymų skaičius.</w:t>
            </w:r>
          </w:p>
        </w:tc>
      </w:tr>
      <w:tr w:rsidR="00E14D6D" w14:paraId="3326DF12" w14:textId="77777777" w:rsidTr="005622B6">
        <w:tc>
          <w:tcPr>
            <w:tcW w:w="2384" w:type="dxa"/>
            <w:hideMark/>
          </w:tcPr>
          <w:p w14:paraId="06A64182" w14:textId="77777777" w:rsidR="00E14D6D" w:rsidRDefault="00E14D6D" w:rsidP="00477B31">
            <w:pPr>
              <w:pStyle w:val="Elsislentelestekstas"/>
            </w:pPr>
            <w:r>
              <w:t>Būsena</w:t>
            </w:r>
          </w:p>
        </w:tc>
        <w:tc>
          <w:tcPr>
            <w:tcW w:w="7086" w:type="dxa"/>
            <w:hideMark/>
          </w:tcPr>
          <w:p w14:paraId="332BD213" w14:textId="77777777" w:rsidR="00E14D6D" w:rsidRDefault="00E14D6D" w:rsidP="00477B31">
            <w:pPr>
              <w:pStyle w:val="Elsislentelestekstas"/>
            </w:pPr>
            <w:r>
              <w:t>Atvaizduojama pateikto dokumento būsena.</w:t>
            </w:r>
          </w:p>
        </w:tc>
      </w:tr>
      <w:tr w:rsidR="00E14D6D" w14:paraId="69F28B17" w14:textId="77777777" w:rsidTr="005622B6">
        <w:tc>
          <w:tcPr>
            <w:tcW w:w="2384" w:type="dxa"/>
            <w:hideMark/>
          </w:tcPr>
          <w:p w14:paraId="754889E8" w14:textId="77777777" w:rsidR="00E14D6D" w:rsidRDefault="00E14D6D" w:rsidP="00477B31">
            <w:pPr>
              <w:pStyle w:val="Elsislentelestekstas"/>
            </w:pPr>
            <w:r>
              <w:t>Būsenos data</w:t>
            </w:r>
          </w:p>
        </w:tc>
        <w:tc>
          <w:tcPr>
            <w:tcW w:w="7086" w:type="dxa"/>
            <w:hideMark/>
          </w:tcPr>
          <w:p w14:paraId="7ADF7759" w14:textId="77777777" w:rsidR="00E14D6D" w:rsidRDefault="00E14D6D" w:rsidP="00477B31">
            <w:pPr>
              <w:pStyle w:val="Elsislentelestekstas"/>
            </w:pPr>
            <w:r>
              <w:t>Atvaizduojama pateikto dokumento būsenos data.</w:t>
            </w:r>
          </w:p>
        </w:tc>
      </w:tr>
    </w:tbl>
    <w:p w14:paraId="18CED1A4" w14:textId="77777777" w:rsidR="00E14D6D" w:rsidRDefault="00E14D6D" w:rsidP="00477B31">
      <w:pPr>
        <w:pStyle w:val="Elsistekstas"/>
        <w:rPr>
          <w:rFonts w:eastAsiaTheme="minorEastAsia"/>
        </w:rPr>
      </w:pPr>
      <w:r>
        <w:t> </w:t>
      </w:r>
    </w:p>
    <w:p w14:paraId="514D43B7" w14:textId="77777777" w:rsidR="00E14D6D" w:rsidRPr="00E51C5E" w:rsidRDefault="00E14D6D" w:rsidP="00477B31">
      <w:pPr>
        <w:pStyle w:val="Elsistekstas"/>
        <w:rPr>
          <w:b/>
          <w:i/>
        </w:rPr>
      </w:pPr>
      <w:r>
        <w:t> </w:t>
      </w:r>
    </w:p>
    <w:p w14:paraId="1C2B93BB" w14:textId="77777777" w:rsidR="00E14D6D" w:rsidRDefault="00E14D6D" w:rsidP="00477B31">
      <w:pPr>
        <w:pStyle w:val="Elsistekstas"/>
      </w:pPr>
      <w:r w:rsidRPr="00E51C5E">
        <w:rPr>
          <w:b/>
          <w:i/>
        </w:rPr>
        <w:t>Formos pavyzdys</w:t>
      </w:r>
      <w:r>
        <w:t xml:space="preserve"> </w:t>
      </w:r>
    </w:p>
    <w:p w14:paraId="4ECF3504" w14:textId="77777777" w:rsidR="00E14D6D" w:rsidRDefault="00E14D6D" w:rsidP="00477B31">
      <w:pPr>
        <w:pStyle w:val="Paveikslelis"/>
      </w:pPr>
      <w:r>
        <w:rPr>
          <w:noProof/>
        </w:rPr>
        <w:drawing>
          <wp:inline distT="0" distB="0" distL="0" distR="0" wp14:anchorId="192F4609" wp14:editId="459E94BF">
            <wp:extent cx="6120000" cy="3730435"/>
            <wp:effectExtent l="0" t="0" r="0" b="3810"/>
            <wp:docPr id="152" name="Picture 152" descr="C:\Users\kpp_rasap\Desktop\Dokumentu Generatorius\Installuose\Dokumentu Generatorius\ReportingApp\SpiraReportPics\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pp_rasap\Desktop\Dokumentu Generatorius\Installuose\Dokumentu Generatorius\ReportingApp\SpiraReportPics\image31.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20000" cy="3730435"/>
                    </a:xfrm>
                    <a:prstGeom prst="rect">
                      <a:avLst/>
                    </a:prstGeom>
                    <a:noFill/>
                    <a:ln>
                      <a:noFill/>
                    </a:ln>
                  </pic:spPr>
                </pic:pic>
              </a:graphicData>
            </a:graphic>
          </wp:inline>
        </w:drawing>
      </w:r>
    </w:p>
    <w:p w14:paraId="7E31AA40" w14:textId="77777777" w:rsidR="00E14D6D" w:rsidRPr="00E51C5E" w:rsidRDefault="00E14D6D" w:rsidP="00477B31">
      <w:pPr>
        <w:pStyle w:val="Paveiksleliopavadinimas"/>
      </w:pPr>
      <w:r w:rsidRPr="00E51C5E">
        <w:t>Mokymų grafikų sąrašinės formos pavyzdys</w:t>
      </w:r>
    </w:p>
    <w:p w14:paraId="525D443F" w14:textId="77777777" w:rsidR="00E14D6D" w:rsidRDefault="00E14D6D" w:rsidP="00477B31">
      <w:pPr>
        <w:pStyle w:val="Elsistekstas"/>
      </w:pPr>
    </w:p>
    <w:p w14:paraId="5F100D69" w14:textId="77777777" w:rsidR="00E14D6D" w:rsidRDefault="00E14D6D" w:rsidP="00477B31">
      <w:pPr>
        <w:pStyle w:val="Elsistekstas"/>
      </w:pPr>
      <w:r>
        <w:t> </w:t>
      </w:r>
    </w:p>
    <w:p w14:paraId="05DF5DE6" w14:textId="77777777" w:rsidR="00E14D6D" w:rsidRPr="00E51C5E" w:rsidRDefault="00E14D6D" w:rsidP="00477B31">
      <w:pPr>
        <w:pStyle w:val="Elsistekstas"/>
        <w:rPr>
          <w:rFonts w:eastAsiaTheme="minorEastAsia"/>
          <w:b/>
          <w:i/>
        </w:rPr>
      </w:pPr>
      <w:r w:rsidRPr="00E51C5E">
        <w:rPr>
          <w:b/>
          <w:i/>
        </w:rPr>
        <w:t>Susijusios formos</w:t>
      </w:r>
    </w:p>
    <w:p w14:paraId="6521F17B" w14:textId="77777777" w:rsidR="00E14D6D" w:rsidRDefault="00A602AE" w:rsidP="00477B31">
      <w:pPr>
        <w:pStyle w:val="Elsistekstas"/>
      </w:pPr>
      <w:hyperlink w:anchor="13956" w:history="1">
        <w:r w:rsidR="00E14D6D">
          <w:rPr>
            <w:rStyle w:val="Hyperlink"/>
          </w:rPr>
          <w:t>FE1683-00 Mokymų grafiko el. formos įkėlimo forma</w:t>
        </w:r>
      </w:hyperlink>
    </w:p>
    <w:p w14:paraId="6239ECF9" w14:textId="77777777" w:rsidR="00E14D6D" w:rsidRDefault="00E14D6D" w:rsidP="00477B31">
      <w:pPr>
        <w:pStyle w:val="Elsistekstas"/>
      </w:pPr>
    </w:p>
    <w:p w14:paraId="6344FEDF" w14:textId="77777777" w:rsidR="00E14D6D" w:rsidRDefault="00E14D6D" w:rsidP="00E14D6D">
      <w:pPr>
        <w:pStyle w:val="Heading4"/>
        <w:tabs>
          <w:tab w:val="clear" w:pos="1134"/>
          <w:tab w:val="num" w:pos="360"/>
        </w:tabs>
        <w:ind w:left="709" w:hanging="709"/>
      </w:pPr>
      <w:bookmarkStart w:id="351" w:name="13956"/>
      <w:bookmarkStart w:id="352" w:name="_Toc471744011"/>
      <w:r>
        <w:t>RQ:13956 - FE1683-00 Mokymų grafiko el. formos įkėlimo forma</w:t>
      </w:r>
      <w:bookmarkEnd w:id="351"/>
      <w:bookmarkEnd w:id="352"/>
    </w:p>
    <w:p w14:paraId="68F298DC" w14:textId="77777777" w:rsidR="00E14D6D" w:rsidRPr="00E51C5E" w:rsidRDefault="00E14D6D" w:rsidP="00477B31">
      <w:pPr>
        <w:pStyle w:val="Elsistekstas"/>
        <w:rPr>
          <w:rFonts w:eastAsiaTheme="minorEastAsia"/>
          <w:b/>
          <w:i/>
        </w:rPr>
      </w:pPr>
      <w:r w:rsidRPr="00E51C5E">
        <w:rPr>
          <w:b/>
          <w:i/>
        </w:rPr>
        <w:t>Vykdomas veiklos scenarijus</w:t>
      </w:r>
    </w:p>
    <w:p w14:paraId="3DDF26AF" w14:textId="77777777" w:rsidR="00E14D6D" w:rsidRDefault="00A602AE" w:rsidP="00477B31">
      <w:pPr>
        <w:pStyle w:val="Elsistekstas"/>
      </w:pPr>
      <w:hyperlink w:anchor="14042" w:history="1">
        <w:r w:rsidR="00E14D6D">
          <w:rPr>
            <w:rStyle w:val="Hyperlink"/>
          </w:rPr>
          <w:t>Mokymų grafiko teikimas į SFMIS2014</w:t>
        </w:r>
      </w:hyperlink>
    </w:p>
    <w:p w14:paraId="34DBDD98" w14:textId="77777777" w:rsidR="00E14D6D" w:rsidRDefault="00E14D6D" w:rsidP="00477B31">
      <w:pPr>
        <w:pStyle w:val="Elsistekstas"/>
      </w:pPr>
    </w:p>
    <w:p w14:paraId="71D0D7C6" w14:textId="77777777" w:rsidR="00E14D6D" w:rsidRDefault="00E14D6D" w:rsidP="00477B31">
      <w:pPr>
        <w:pStyle w:val="Elsistekstas"/>
        <w:rPr>
          <w:rFonts w:eastAsiaTheme="minorEastAsia"/>
        </w:rPr>
      </w:pPr>
      <w:r>
        <w:t>Forma, skirta dalyvių mokymų grafiko dokumento registravimui.</w:t>
      </w:r>
    </w:p>
    <w:p w14:paraId="73F2B2AC" w14:textId="77777777" w:rsidR="00E14D6D" w:rsidRPr="00E51C5E" w:rsidRDefault="00E14D6D" w:rsidP="00477B31">
      <w:pPr>
        <w:pStyle w:val="Elsistekstas"/>
        <w:rPr>
          <w:b/>
          <w:i/>
        </w:rPr>
      </w:pPr>
      <w:r>
        <w:t> </w:t>
      </w:r>
    </w:p>
    <w:p w14:paraId="40BD787B" w14:textId="77777777" w:rsidR="00E14D6D" w:rsidRDefault="00E14D6D" w:rsidP="00477B31">
      <w:pPr>
        <w:pStyle w:val="Elsistekstas"/>
      </w:pPr>
      <w:r w:rsidRPr="00E51C5E">
        <w:rPr>
          <w:b/>
          <w:i/>
        </w:rPr>
        <w:t>Navigacija</w:t>
      </w:r>
    </w:p>
    <w:p w14:paraId="3FC3D43C" w14:textId="77777777" w:rsidR="00E14D6D" w:rsidRDefault="00E14D6D" w:rsidP="00477B31">
      <w:pPr>
        <w:pStyle w:val="Elsistekstas"/>
      </w:pPr>
      <w:r>
        <w:t>DMS -&gt; „Dalyviai“ -&gt;(tik projektams, finansuojamiems iš ESF arba JUI fondo) -&gt; „Mokymų grafikai“ pasirinkti mygtuką [Peržiūrėti];</w:t>
      </w:r>
    </w:p>
    <w:p w14:paraId="56B1DB8F" w14:textId="77777777" w:rsidR="00E14D6D" w:rsidRDefault="00E14D6D" w:rsidP="00477B31">
      <w:pPr>
        <w:pStyle w:val="Elsistekstas"/>
      </w:pPr>
      <w:r>
        <w:t>DMS -&gt; „Dalyviai“ -&gt;(tik projektams, finansuojamiems iš ESF arba JUI fondo) -&gt; „Mokymų grafikai“ pasirinkti mygtuką [Redaguoti];</w:t>
      </w:r>
    </w:p>
    <w:p w14:paraId="0040EE05" w14:textId="77777777" w:rsidR="00E14D6D" w:rsidRPr="00E51C5E" w:rsidRDefault="00E14D6D" w:rsidP="00477B31">
      <w:pPr>
        <w:pStyle w:val="Elsistekstas"/>
        <w:rPr>
          <w:b/>
          <w:i/>
        </w:rPr>
      </w:pPr>
      <w:r>
        <w:t> </w:t>
      </w:r>
    </w:p>
    <w:p w14:paraId="55F7ECF6" w14:textId="77777777" w:rsidR="00E14D6D" w:rsidRDefault="00E14D6D" w:rsidP="00477B31">
      <w:pPr>
        <w:pStyle w:val="Elsistekstas"/>
      </w:pPr>
      <w:r w:rsidRPr="00E51C5E">
        <w:rPr>
          <w:b/>
          <w:i/>
        </w:rPr>
        <w:t>Teisės</w:t>
      </w:r>
    </w:p>
    <w:p w14:paraId="234A8D96" w14:textId="77777777" w:rsidR="00E14D6D" w:rsidRDefault="00E14D6D" w:rsidP="00477B31">
      <w:pPr>
        <w:pStyle w:val="Elsistekstas"/>
      </w:pPr>
      <w:r>
        <w:t>Peržiūrėti projekto dalyvių informaciją galima, jei projektas finansuojamas iš ESF arba JUI fondo.</w:t>
      </w:r>
    </w:p>
    <w:p w14:paraId="7E266AC9" w14:textId="77777777" w:rsidR="00E14D6D" w:rsidRDefault="00E14D6D" w:rsidP="00477B31">
      <w:pPr>
        <w:pStyle w:val="Elsistekstas"/>
      </w:pPr>
      <w:r>
        <w:t>Peržiūrėti ir pildyti mokymų grafiko duomenis gali naudotojas, kuriam suteikta objekto „Dalyvių duomenys“ pildymo teisė;</w:t>
      </w:r>
    </w:p>
    <w:p w14:paraId="22DBA32C" w14:textId="77777777" w:rsidR="00E14D6D" w:rsidRPr="00E51C5E" w:rsidRDefault="00E14D6D" w:rsidP="00477B31">
      <w:pPr>
        <w:pStyle w:val="Elsistekstas"/>
        <w:rPr>
          <w:b/>
          <w:i/>
        </w:rPr>
      </w:pPr>
      <w:r>
        <w:t>Teikti mokymų grafiko duomenis gali naudotojas, kuriam suteikta objekto „Dalyvių duomenys“ teikimo teisė.</w:t>
      </w:r>
    </w:p>
    <w:p w14:paraId="5F0F9617" w14:textId="77777777" w:rsidR="00E14D6D" w:rsidRPr="00E51C5E" w:rsidRDefault="00E14D6D" w:rsidP="00477B31">
      <w:pPr>
        <w:pStyle w:val="Elsistekstas"/>
        <w:rPr>
          <w:b/>
          <w:i/>
        </w:rPr>
      </w:pPr>
      <w:r w:rsidRPr="00E51C5E">
        <w:rPr>
          <w:b/>
          <w:i/>
        </w:rPr>
        <w:t>Mygtukai</w:t>
      </w:r>
    </w:p>
    <w:tbl>
      <w:tblPr>
        <w:tblStyle w:val="Elsislentele"/>
        <w:tblW w:w="9470" w:type="dxa"/>
        <w:tblLayout w:type="fixed"/>
        <w:tblLook w:val="04A0" w:firstRow="1" w:lastRow="0" w:firstColumn="1" w:lastColumn="0" w:noHBand="0" w:noVBand="1"/>
      </w:tblPr>
      <w:tblGrid>
        <w:gridCol w:w="2384"/>
        <w:gridCol w:w="7086"/>
      </w:tblGrid>
      <w:tr w:rsidR="00E14D6D" w:rsidRPr="00E51C5E" w14:paraId="3EC30D1B" w14:textId="77777777" w:rsidTr="005622B6">
        <w:trPr>
          <w:cnfStyle w:val="100000000000" w:firstRow="1" w:lastRow="0" w:firstColumn="0" w:lastColumn="0" w:oddVBand="0" w:evenVBand="0" w:oddHBand="0" w:evenHBand="0" w:firstRowFirstColumn="0" w:firstRowLastColumn="0" w:lastRowFirstColumn="0" w:lastRowLastColumn="0"/>
        </w:trPr>
        <w:tc>
          <w:tcPr>
            <w:tcW w:w="2384" w:type="dxa"/>
            <w:hideMark/>
          </w:tcPr>
          <w:p w14:paraId="73FDD8A7" w14:textId="77777777" w:rsidR="00E14D6D" w:rsidRPr="00E51C5E" w:rsidRDefault="00E14D6D" w:rsidP="00477B31">
            <w:pPr>
              <w:pStyle w:val="Elsislentelesantraste"/>
            </w:pPr>
            <w:r w:rsidRPr="00E51C5E">
              <w:t>Mygtukas</w:t>
            </w:r>
          </w:p>
        </w:tc>
        <w:tc>
          <w:tcPr>
            <w:tcW w:w="7086" w:type="dxa"/>
            <w:hideMark/>
          </w:tcPr>
          <w:p w14:paraId="6C6D78E0" w14:textId="77777777" w:rsidR="00E14D6D" w:rsidRPr="00E51C5E" w:rsidRDefault="00E14D6D" w:rsidP="00477B31">
            <w:pPr>
              <w:pStyle w:val="Elsislentelesantraste"/>
            </w:pPr>
            <w:r w:rsidRPr="00E51C5E">
              <w:t>Aprašymas</w:t>
            </w:r>
          </w:p>
        </w:tc>
      </w:tr>
      <w:tr w:rsidR="00E14D6D" w14:paraId="6BAC277E" w14:textId="77777777" w:rsidTr="005622B6">
        <w:tc>
          <w:tcPr>
            <w:tcW w:w="9470" w:type="dxa"/>
            <w:gridSpan w:val="2"/>
            <w:hideMark/>
          </w:tcPr>
          <w:p w14:paraId="5BDA95A8" w14:textId="77777777" w:rsidR="00E14D6D" w:rsidRPr="00E51C5E" w:rsidRDefault="00E14D6D" w:rsidP="00477B31">
            <w:pPr>
              <w:pStyle w:val="Elsislentelestekstas"/>
              <w:rPr>
                <w:b/>
              </w:rPr>
            </w:pPr>
            <w:r w:rsidRPr="00E51C5E">
              <w:rPr>
                <w:b/>
              </w:rPr>
              <w:t>REDAGAVIMO REŽIMAS</w:t>
            </w:r>
          </w:p>
        </w:tc>
      </w:tr>
      <w:tr w:rsidR="00E14D6D" w14:paraId="4AE3A420" w14:textId="77777777" w:rsidTr="005622B6">
        <w:tc>
          <w:tcPr>
            <w:tcW w:w="2384" w:type="dxa"/>
            <w:hideMark/>
          </w:tcPr>
          <w:p w14:paraId="46740855" w14:textId="77777777" w:rsidR="00E14D6D" w:rsidRDefault="00E14D6D" w:rsidP="00477B31">
            <w:pPr>
              <w:pStyle w:val="Elsislentelestekstas"/>
            </w:pPr>
            <w:r>
              <w:t>[+ ĮKELTI MOKYMŲ GRAFIKĄ]</w:t>
            </w:r>
          </w:p>
        </w:tc>
        <w:tc>
          <w:tcPr>
            <w:tcW w:w="7086" w:type="dxa"/>
            <w:hideMark/>
          </w:tcPr>
          <w:p w14:paraId="6C706C95" w14:textId="77777777" w:rsidR="00E14D6D" w:rsidRDefault="00E14D6D" w:rsidP="00477B31">
            <w:pPr>
              <w:pStyle w:val="Elsislentelestekstas"/>
            </w:pPr>
            <w:r>
              <w:t>Skirtas nurodyti importuojamą rinkmeną ir pradėti nurodytos el. formos importavimą. Paspaudus mygtuką atvaizduojamas modalinis langas, pateikiamas nurodymo laukas ir mygtukas [Browse] ([Naršyti]).</w:t>
            </w:r>
          </w:p>
          <w:p w14:paraId="300289D0" w14:textId="77777777" w:rsidR="00E14D6D" w:rsidRDefault="00E14D6D" w:rsidP="00477B31">
            <w:pPr>
              <w:pStyle w:val="Elsislentelestekstas"/>
            </w:pPr>
            <w:r>
              <w:t>Mygtukai [Tęsti] ir [Atšaukti]. Paspaudus mygtuką [Tęsti] patikrinama ar yra nurodyta rinkmena ir jei yra, iškviečiama procedūra, skirta mokymų grafiko el. formos įkėlimui į DMS (žr. skyrių „Mokymų grafiko duomenų el. formos importavimo valdymo procedūra“). Jei rinkmena nėra nurodyta, rodomas klaidos pranešimas.</w:t>
            </w:r>
          </w:p>
          <w:p w14:paraId="6C6DC9CD" w14:textId="77777777" w:rsidR="00E14D6D" w:rsidRDefault="00E14D6D" w:rsidP="00477B31">
            <w:pPr>
              <w:pStyle w:val="Elsislentelestekstas"/>
            </w:pPr>
            <w:r>
              <w:t>Mygtukas matomas naudotojui, kuris turi objekto „Dalyvių duomenys“ pildymo teisę.</w:t>
            </w:r>
          </w:p>
        </w:tc>
      </w:tr>
      <w:tr w:rsidR="00E14D6D" w14:paraId="5C0C8383" w14:textId="77777777" w:rsidTr="005622B6">
        <w:tc>
          <w:tcPr>
            <w:tcW w:w="2384" w:type="dxa"/>
            <w:hideMark/>
          </w:tcPr>
          <w:p w14:paraId="1A1C33C6" w14:textId="77777777" w:rsidR="00E14D6D" w:rsidRDefault="00E14D6D" w:rsidP="00477B31">
            <w:pPr>
              <w:pStyle w:val="Elsislentelestekstas"/>
            </w:pPr>
            <w:r>
              <w:t>[ATŠAUKTI]</w:t>
            </w:r>
          </w:p>
        </w:tc>
        <w:tc>
          <w:tcPr>
            <w:tcW w:w="7086" w:type="dxa"/>
            <w:hideMark/>
          </w:tcPr>
          <w:p w14:paraId="46FAE5BB" w14:textId="77777777" w:rsidR="00E14D6D" w:rsidRDefault="00E14D6D" w:rsidP="00477B31">
            <w:pPr>
              <w:pStyle w:val="Elsislentelestekstas"/>
            </w:pPr>
            <w:r>
              <w:t>Skirtas atšaukti pakeitimus ir grįžti į anksčiau peržiūrėtą formą.</w:t>
            </w:r>
          </w:p>
          <w:p w14:paraId="224C169F" w14:textId="77777777" w:rsidR="00E14D6D" w:rsidRDefault="00E14D6D" w:rsidP="00477B31">
            <w:pPr>
              <w:pStyle w:val="Elsislentelestekstas"/>
            </w:pPr>
            <w:r>
              <w:t>Mygtukas matomas naudotojui, kuris turi objekto „Dalyvių duomenys“ pildymo teisę.</w:t>
            </w:r>
          </w:p>
        </w:tc>
      </w:tr>
      <w:tr w:rsidR="00E14D6D" w14:paraId="35D54703" w14:textId="77777777" w:rsidTr="005622B6">
        <w:tc>
          <w:tcPr>
            <w:tcW w:w="2384" w:type="dxa"/>
            <w:hideMark/>
          </w:tcPr>
          <w:p w14:paraId="671E29CE" w14:textId="77777777" w:rsidR="00E14D6D" w:rsidRDefault="00E14D6D" w:rsidP="00477B31">
            <w:pPr>
              <w:pStyle w:val="Elsislentelestekstas"/>
            </w:pPr>
            <w:r>
              <w:t>[TIKRINTI]</w:t>
            </w:r>
          </w:p>
        </w:tc>
        <w:tc>
          <w:tcPr>
            <w:tcW w:w="7086" w:type="dxa"/>
            <w:hideMark/>
          </w:tcPr>
          <w:p w14:paraId="0B36AF49" w14:textId="77777777" w:rsidR="00E14D6D" w:rsidRDefault="00E14D6D" w:rsidP="00477B31">
            <w:pPr>
              <w:pStyle w:val="Elsislentelestekstas"/>
            </w:pPr>
            <w:r>
              <w:t>Skirtas perduoti mokymų grafiko duomenis į SFMIS2014 patikrinimui. Mygtukas aktyvus, kai išsaugoti mokymų grafiko dokumento duomenys ir jo būsena nėra "PILDOMAS (TURI KLAIDŲ)".</w:t>
            </w:r>
          </w:p>
          <w:p w14:paraId="4BEF4921" w14:textId="77777777" w:rsidR="00E14D6D" w:rsidRDefault="00E14D6D" w:rsidP="00477B31">
            <w:pPr>
              <w:pStyle w:val="Elsislentelestekstas"/>
            </w:pPr>
            <w:r>
              <w:t>Mygtukas matomas naudotojui, kuris turi objekto „Dalyvių duomenys“ pildymo teisę.</w:t>
            </w:r>
          </w:p>
        </w:tc>
      </w:tr>
      <w:tr w:rsidR="00E14D6D" w14:paraId="6732626F" w14:textId="77777777" w:rsidTr="005622B6">
        <w:tc>
          <w:tcPr>
            <w:tcW w:w="2384" w:type="dxa"/>
            <w:hideMark/>
          </w:tcPr>
          <w:p w14:paraId="521217A1" w14:textId="77777777" w:rsidR="00E14D6D" w:rsidRDefault="00E14D6D" w:rsidP="00477B31">
            <w:pPr>
              <w:pStyle w:val="Elsislentelestekstas"/>
            </w:pPr>
            <w:r>
              <w:t>[TEIKTI]</w:t>
            </w:r>
          </w:p>
        </w:tc>
        <w:tc>
          <w:tcPr>
            <w:tcW w:w="7086" w:type="dxa"/>
            <w:hideMark/>
          </w:tcPr>
          <w:p w14:paraId="1B2157A7" w14:textId="77777777" w:rsidR="00E14D6D" w:rsidRDefault="00E14D6D" w:rsidP="00477B31">
            <w:pPr>
              <w:pStyle w:val="Elsislentelestekstas"/>
            </w:pPr>
            <w:r>
              <w:t>Skirtas pateikti mokymų grafiko duomenis į SFMIS2014. Mygtukas aktyvus, jei duomenys patikrinti SFMIS2014 ir dokumento būsena „Patikrinta“.</w:t>
            </w:r>
          </w:p>
          <w:p w14:paraId="692C652D" w14:textId="77777777" w:rsidR="00E14D6D" w:rsidRDefault="00E14D6D" w:rsidP="00477B31">
            <w:pPr>
              <w:pStyle w:val="Elsislentelestekstas"/>
            </w:pPr>
            <w:r>
              <w:t>Mygtukas matomas naudotojui, kuris turi objekto „Dalyvių duomenys“ pildymo teisę.</w:t>
            </w:r>
          </w:p>
        </w:tc>
      </w:tr>
    </w:tbl>
    <w:p w14:paraId="12F73C88" w14:textId="77777777" w:rsidR="00E14D6D" w:rsidRPr="00E51C5E" w:rsidRDefault="00E14D6D" w:rsidP="00477B31">
      <w:pPr>
        <w:pStyle w:val="Elsistekstas"/>
        <w:rPr>
          <w:rFonts w:eastAsiaTheme="minorEastAsia"/>
          <w:b/>
          <w:i/>
        </w:rPr>
      </w:pPr>
      <w:r>
        <w:t> </w:t>
      </w:r>
    </w:p>
    <w:p w14:paraId="31D9D8B7" w14:textId="77777777" w:rsidR="00E14D6D" w:rsidRPr="00E51C5E" w:rsidRDefault="00E14D6D" w:rsidP="00477B31">
      <w:pPr>
        <w:pStyle w:val="Elsistekstas"/>
        <w:rPr>
          <w:b/>
          <w:i/>
        </w:rPr>
      </w:pPr>
      <w:r w:rsidRPr="00E51C5E">
        <w:rPr>
          <w:b/>
          <w:i/>
        </w:rPr>
        <w:t>Laukai</w:t>
      </w:r>
    </w:p>
    <w:tbl>
      <w:tblPr>
        <w:tblStyle w:val="Elsislentele"/>
        <w:tblW w:w="9470" w:type="dxa"/>
        <w:tblInd w:w="-3" w:type="dxa"/>
        <w:tblLayout w:type="fixed"/>
        <w:tblLook w:val="04A0" w:firstRow="1" w:lastRow="0" w:firstColumn="1" w:lastColumn="0" w:noHBand="0" w:noVBand="1"/>
      </w:tblPr>
      <w:tblGrid>
        <w:gridCol w:w="2384"/>
        <w:gridCol w:w="7086"/>
      </w:tblGrid>
      <w:tr w:rsidR="00E14D6D" w:rsidRPr="00E51C5E" w14:paraId="11E709EA" w14:textId="77777777" w:rsidTr="005622B6">
        <w:trPr>
          <w:cnfStyle w:val="100000000000" w:firstRow="1" w:lastRow="0" w:firstColumn="0" w:lastColumn="0" w:oddVBand="0" w:evenVBand="0" w:oddHBand="0" w:evenHBand="0" w:firstRowFirstColumn="0" w:firstRowLastColumn="0" w:lastRowFirstColumn="0" w:lastRowLastColumn="0"/>
        </w:trPr>
        <w:tc>
          <w:tcPr>
            <w:tcW w:w="2384" w:type="dxa"/>
            <w:hideMark/>
          </w:tcPr>
          <w:p w14:paraId="0D5BBDE0" w14:textId="77777777" w:rsidR="00E14D6D" w:rsidRPr="00E51C5E" w:rsidRDefault="00E14D6D" w:rsidP="00477B31">
            <w:pPr>
              <w:pStyle w:val="Elsislentelesantraste"/>
            </w:pPr>
            <w:r w:rsidRPr="00E51C5E">
              <w:t>Lauko pavadinimas</w:t>
            </w:r>
          </w:p>
        </w:tc>
        <w:tc>
          <w:tcPr>
            <w:tcW w:w="7086" w:type="dxa"/>
            <w:hideMark/>
          </w:tcPr>
          <w:p w14:paraId="138FE23D" w14:textId="77777777" w:rsidR="00E14D6D" w:rsidRPr="00E51C5E" w:rsidRDefault="00E14D6D" w:rsidP="00477B31">
            <w:pPr>
              <w:pStyle w:val="Elsislentelesantraste"/>
            </w:pPr>
            <w:r w:rsidRPr="00E51C5E">
              <w:t>Aprašymas</w:t>
            </w:r>
          </w:p>
        </w:tc>
      </w:tr>
      <w:tr w:rsidR="00E14D6D" w14:paraId="6D48A16D" w14:textId="77777777" w:rsidTr="005622B6">
        <w:tc>
          <w:tcPr>
            <w:tcW w:w="9470" w:type="dxa"/>
            <w:gridSpan w:val="2"/>
            <w:hideMark/>
          </w:tcPr>
          <w:p w14:paraId="677421FC" w14:textId="77777777" w:rsidR="00E14D6D" w:rsidRDefault="00E14D6D" w:rsidP="00477B31">
            <w:pPr>
              <w:pStyle w:val="Elsislentelestekstas"/>
            </w:pPr>
            <w:r>
              <w:t> </w:t>
            </w:r>
          </w:p>
        </w:tc>
      </w:tr>
      <w:tr w:rsidR="00E14D6D" w14:paraId="5A88BD53" w14:textId="77777777" w:rsidTr="005622B6">
        <w:tc>
          <w:tcPr>
            <w:tcW w:w="9470" w:type="dxa"/>
            <w:gridSpan w:val="2"/>
            <w:hideMark/>
          </w:tcPr>
          <w:p w14:paraId="1665CD7C" w14:textId="77777777" w:rsidR="00E14D6D" w:rsidRDefault="00E14D6D" w:rsidP="00477B31">
            <w:pPr>
              <w:pStyle w:val="Elsislentelestekstas"/>
            </w:pPr>
            <w:r>
              <w:t>MOKYMŲ GRAFIKAI– atvaizduojamas formos pavadinimas</w:t>
            </w:r>
          </w:p>
        </w:tc>
      </w:tr>
      <w:tr w:rsidR="00E14D6D" w14:paraId="4BE50C00" w14:textId="77777777" w:rsidTr="005622B6">
        <w:tc>
          <w:tcPr>
            <w:tcW w:w="2384" w:type="dxa"/>
            <w:hideMark/>
          </w:tcPr>
          <w:p w14:paraId="4AD40A98" w14:textId="77777777" w:rsidR="00E14D6D" w:rsidRDefault="00E14D6D" w:rsidP="00477B31">
            <w:pPr>
              <w:pStyle w:val="Elsislentelestekstas"/>
            </w:pPr>
            <w:r>
              <w:t>i (informacija)</w:t>
            </w:r>
          </w:p>
        </w:tc>
        <w:tc>
          <w:tcPr>
            <w:tcW w:w="7086" w:type="dxa"/>
            <w:hideMark/>
          </w:tcPr>
          <w:p w14:paraId="43A74335" w14:textId="77777777" w:rsidR="00E14D6D" w:rsidRDefault="00E14D6D" w:rsidP="00477B31">
            <w:pPr>
              <w:pStyle w:val="Elsislentelestekstas"/>
            </w:pPr>
            <w:r>
              <w:t>Atvaizduojamas tekstas:</w:t>
            </w:r>
          </w:p>
          <w:p w14:paraId="02CA27DE" w14:textId="77777777" w:rsidR="00E14D6D" w:rsidRDefault="00E14D6D" w:rsidP="00477B31">
            <w:pPr>
              <w:pStyle w:val="Elsislentelestekstas"/>
            </w:pPr>
            <w:r>
              <w:t>1. Iki einamojo mėnesio paskutinės dienos turite pateikti kito mėnesio mokymų grafiką įgyvendinančiajai institucijai, net ir tuo atveju, kai mokymai kitą mėnesį nėra planuojami.</w:t>
            </w:r>
          </w:p>
          <w:p w14:paraId="20681A6F" w14:textId="77777777" w:rsidR="00E14D6D" w:rsidRDefault="00E14D6D" w:rsidP="00477B31">
            <w:pPr>
              <w:pStyle w:val="Elsislentelestekstas"/>
            </w:pPr>
            <w:r>
              <w:t>2. Mokymų grafike nurodoma informacija apie kiekvienos kurso grupės planuojamus mokymus, patenkančius į ataskaitinius metus ir mėnesį, už kurį teikiamas mokymų grafikas.</w:t>
            </w:r>
          </w:p>
          <w:p w14:paraId="54CAE34D" w14:textId="77777777" w:rsidR="00E14D6D" w:rsidRDefault="00E14D6D" w:rsidP="00477B31">
            <w:pPr>
              <w:pStyle w:val="Elsislentelestekstas"/>
            </w:pPr>
            <w:r>
              <w:t>3. Vienu metu DMS galima ruošti 3 mokymų grafikus.</w:t>
            </w:r>
          </w:p>
          <w:p w14:paraId="067EDCB0" w14:textId="77777777" w:rsidR="00E14D6D" w:rsidRDefault="00E14D6D" w:rsidP="00477B31">
            <w:pPr>
              <w:pStyle w:val="Elsislentelestekstas"/>
            </w:pPr>
            <w:r>
              <w:t>4. Formą tikrinimui galite pateikti įkėlę mokymų grafiko PDF formą. Pateikti formą įgyvendinančiajai institucijai galite, kai mokymų grafiko būsena yra “Patikrintas”. PASTABA. Mokymų grafikas nėra pasirašoma el. parašu.</w:t>
            </w:r>
          </w:p>
        </w:tc>
      </w:tr>
      <w:tr w:rsidR="00E14D6D" w14:paraId="7D7DD6BA" w14:textId="77777777" w:rsidTr="005622B6">
        <w:tc>
          <w:tcPr>
            <w:tcW w:w="9470" w:type="dxa"/>
            <w:gridSpan w:val="2"/>
            <w:hideMark/>
          </w:tcPr>
          <w:p w14:paraId="2D0A4174" w14:textId="77777777" w:rsidR="00E14D6D" w:rsidRPr="00E51C5E" w:rsidRDefault="00E14D6D" w:rsidP="00477B31">
            <w:pPr>
              <w:pStyle w:val="Elsislentelestekstas"/>
              <w:rPr>
                <w:b/>
              </w:rPr>
            </w:pPr>
            <w:r w:rsidRPr="00E51C5E">
              <w:rPr>
                <w:b/>
              </w:rPr>
              <w:t>REDAGAVIMO REŽIMAS</w:t>
            </w:r>
          </w:p>
        </w:tc>
      </w:tr>
      <w:tr w:rsidR="00E14D6D" w14:paraId="53162A6B" w14:textId="77777777" w:rsidTr="005622B6">
        <w:tc>
          <w:tcPr>
            <w:tcW w:w="2384" w:type="dxa"/>
            <w:hideMark/>
          </w:tcPr>
          <w:p w14:paraId="5FA3AABC" w14:textId="77777777" w:rsidR="00E14D6D" w:rsidRDefault="00E14D6D" w:rsidP="00477B31">
            <w:pPr>
              <w:pStyle w:val="Elsislentelestekstas"/>
            </w:pPr>
            <w:r>
              <w:t>Būsena</w:t>
            </w:r>
          </w:p>
        </w:tc>
        <w:tc>
          <w:tcPr>
            <w:tcW w:w="7086" w:type="dxa"/>
            <w:hideMark/>
          </w:tcPr>
          <w:p w14:paraId="24D9D03B" w14:textId="77777777" w:rsidR="00E14D6D" w:rsidRDefault="00E14D6D" w:rsidP="00477B31">
            <w:pPr>
              <w:pStyle w:val="Elsislentelestekstas"/>
            </w:pPr>
            <w:r>
              <w:t>Atvaizduojama mokymų grafiko dokumento būsena ir būsenos suteikimo data.</w:t>
            </w:r>
          </w:p>
        </w:tc>
      </w:tr>
      <w:tr w:rsidR="00E14D6D" w14:paraId="7F61A41F" w14:textId="77777777" w:rsidTr="005622B6">
        <w:tc>
          <w:tcPr>
            <w:tcW w:w="2384" w:type="dxa"/>
            <w:hideMark/>
          </w:tcPr>
          <w:p w14:paraId="1466338D" w14:textId="77777777" w:rsidR="00E14D6D" w:rsidRDefault="00E14D6D" w:rsidP="00477B31">
            <w:pPr>
              <w:pStyle w:val="Elsislentelestekstas"/>
            </w:pPr>
            <w:r>
              <w:t>Pateikimo data</w:t>
            </w:r>
          </w:p>
        </w:tc>
        <w:tc>
          <w:tcPr>
            <w:tcW w:w="7086" w:type="dxa"/>
            <w:hideMark/>
          </w:tcPr>
          <w:p w14:paraId="2FD4522F" w14:textId="77777777" w:rsidR="00E14D6D" w:rsidRDefault="00E14D6D" w:rsidP="00477B31">
            <w:pPr>
              <w:pStyle w:val="Elsislentelestekstas"/>
            </w:pPr>
            <w:r>
              <w:t>Atvaizduojama mokymų grafiko duomenų dokumento pateikimo data.</w:t>
            </w:r>
          </w:p>
        </w:tc>
      </w:tr>
      <w:tr w:rsidR="00E14D6D" w14:paraId="6BB318B6" w14:textId="77777777" w:rsidTr="005622B6">
        <w:tc>
          <w:tcPr>
            <w:tcW w:w="2384" w:type="dxa"/>
            <w:hideMark/>
          </w:tcPr>
          <w:p w14:paraId="5FE22B4D" w14:textId="77777777" w:rsidR="00E14D6D" w:rsidRDefault="00E14D6D" w:rsidP="00477B31">
            <w:pPr>
              <w:pStyle w:val="Elsislentelestekstas"/>
            </w:pPr>
            <w:r>
              <w:t>Dokumentas</w:t>
            </w:r>
          </w:p>
        </w:tc>
        <w:tc>
          <w:tcPr>
            <w:tcW w:w="7086" w:type="dxa"/>
            <w:hideMark/>
          </w:tcPr>
          <w:p w14:paraId="02A41480" w14:textId="77777777" w:rsidR="00E14D6D" w:rsidRDefault="00E14D6D" w:rsidP="00477B31">
            <w:pPr>
              <w:pStyle w:val="Elsislentelestekstas"/>
            </w:pPr>
            <w:r>
              <w:t>Atvaizduojamas įkeltos el. formos pavadinimas</w:t>
            </w:r>
          </w:p>
        </w:tc>
      </w:tr>
      <w:tr w:rsidR="00E14D6D" w14:paraId="27154DE4" w14:textId="77777777" w:rsidTr="005622B6">
        <w:tc>
          <w:tcPr>
            <w:tcW w:w="2384" w:type="dxa"/>
            <w:hideMark/>
          </w:tcPr>
          <w:p w14:paraId="50C7F062" w14:textId="77777777" w:rsidR="00E14D6D" w:rsidRDefault="00E14D6D" w:rsidP="00477B31">
            <w:pPr>
              <w:pStyle w:val="Elsislentelestekstas"/>
            </w:pPr>
            <w:r>
              <w:t>Parengimo data</w:t>
            </w:r>
          </w:p>
        </w:tc>
        <w:tc>
          <w:tcPr>
            <w:tcW w:w="7086" w:type="dxa"/>
            <w:hideMark/>
          </w:tcPr>
          <w:p w14:paraId="215DD085" w14:textId="77777777" w:rsidR="00E14D6D" w:rsidRDefault="00E14D6D" w:rsidP="00477B31">
            <w:pPr>
              <w:pStyle w:val="Elsislentelestekstas"/>
            </w:pPr>
            <w:r>
              <w:t>Atvaizduojama el. formoje nurodyta pildymo data.</w:t>
            </w:r>
          </w:p>
        </w:tc>
      </w:tr>
      <w:tr w:rsidR="00E14D6D" w14:paraId="0B98489B" w14:textId="77777777" w:rsidTr="005622B6">
        <w:tc>
          <w:tcPr>
            <w:tcW w:w="2384" w:type="dxa"/>
            <w:hideMark/>
          </w:tcPr>
          <w:p w14:paraId="7759F9EB" w14:textId="77777777" w:rsidR="00E14D6D" w:rsidRDefault="00E14D6D" w:rsidP="00477B31">
            <w:pPr>
              <w:pStyle w:val="Elsislentelestekstas"/>
            </w:pPr>
            <w:r>
              <w:t>Nr.</w:t>
            </w:r>
          </w:p>
        </w:tc>
        <w:tc>
          <w:tcPr>
            <w:tcW w:w="7086" w:type="dxa"/>
            <w:hideMark/>
          </w:tcPr>
          <w:p w14:paraId="51D5A142" w14:textId="77777777" w:rsidR="00E14D6D" w:rsidRDefault="00E14D6D" w:rsidP="00477B31">
            <w:pPr>
              <w:pStyle w:val="Elsislentelestekstas"/>
            </w:pPr>
            <w:r>
              <w:t>Atvaizduojamas mokymų grafiko numeris.</w:t>
            </w:r>
          </w:p>
        </w:tc>
      </w:tr>
      <w:tr w:rsidR="00E14D6D" w14:paraId="23364F11" w14:textId="77777777" w:rsidTr="005622B6">
        <w:tc>
          <w:tcPr>
            <w:tcW w:w="2384" w:type="dxa"/>
            <w:hideMark/>
          </w:tcPr>
          <w:p w14:paraId="6C261DCD" w14:textId="77777777" w:rsidR="00E14D6D" w:rsidRDefault="00E14D6D" w:rsidP="00477B31">
            <w:pPr>
              <w:pStyle w:val="Elsislentelestekstas"/>
            </w:pPr>
            <w:r>
              <w:t>Patikslinimo data</w:t>
            </w:r>
          </w:p>
        </w:tc>
        <w:tc>
          <w:tcPr>
            <w:tcW w:w="7086" w:type="dxa"/>
            <w:hideMark/>
          </w:tcPr>
          <w:p w14:paraId="0D5223DB" w14:textId="77777777" w:rsidR="00E14D6D" w:rsidRDefault="00E14D6D" w:rsidP="00477B31">
            <w:pPr>
              <w:pStyle w:val="Elsislentelestekstas"/>
            </w:pPr>
            <w:r>
              <w:t>Atvaizduojama mokymo grafiko patikslinimo data.</w:t>
            </w:r>
          </w:p>
        </w:tc>
      </w:tr>
      <w:tr w:rsidR="00E14D6D" w14:paraId="1246035B" w14:textId="77777777" w:rsidTr="005622B6">
        <w:tc>
          <w:tcPr>
            <w:tcW w:w="2384" w:type="dxa"/>
            <w:hideMark/>
          </w:tcPr>
          <w:p w14:paraId="75841617" w14:textId="77777777" w:rsidR="00E14D6D" w:rsidRDefault="00E14D6D" w:rsidP="00477B31">
            <w:pPr>
              <w:pStyle w:val="Elsislentelestekstas"/>
              <w:rPr>
                <w:rFonts w:eastAsiaTheme="minorEastAsia"/>
              </w:rPr>
            </w:pPr>
            <w:r>
              <w:t>Ataskaitiniai metai ir mėnuo</w:t>
            </w:r>
          </w:p>
        </w:tc>
        <w:tc>
          <w:tcPr>
            <w:tcW w:w="7086" w:type="dxa"/>
            <w:hideMark/>
          </w:tcPr>
          <w:p w14:paraId="6750652B" w14:textId="77777777" w:rsidR="00E14D6D" w:rsidRDefault="00E14D6D" w:rsidP="00477B31">
            <w:pPr>
              <w:pStyle w:val="Elsislentelestekstas"/>
            </w:pPr>
            <w:r>
              <w:t>Atvaizduojami mokymų grafiko ataskaitiniai metai ir mėnuo.</w:t>
            </w:r>
          </w:p>
        </w:tc>
      </w:tr>
      <w:tr w:rsidR="00E14D6D" w14:paraId="2B762C90" w14:textId="77777777" w:rsidTr="005622B6">
        <w:tc>
          <w:tcPr>
            <w:tcW w:w="2384" w:type="dxa"/>
            <w:hideMark/>
          </w:tcPr>
          <w:p w14:paraId="22FB80A5" w14:textId="77777777" w:rsidR="00E14D6D" w:rsidRDefault="00E14D6D" w:rsidP="00477B31">
            <w:pPr>
              <w:pStyle w:val="Elsislentelestekstas"/>
            </w:pPr>
            <w:r>
              <w:t>Mokymų skaičius</w:t>
            </w:r>
          </w:p>
        </w:tc>
        <w:tc>
          <w:tcPr>
            <w:tcW w:w="7086" w:type="dxa"/>
            <w:hideMark/>
          </w:tcPr>
          <w:p w14:paraId="2582F177" w14:textId="77777777" w:rsidR="00E14D6D" w:rsidRDefault="00E14D6D" w:rsidP="00477B31">
            <w:pPr>
              <w:pStyle w:val="Elsislentelestekstas"/>
            </w:pPr>
            <w:r>
              <w:t>Atvaizduojamas el. formoje įvestų mokymų skaičius.</w:t>
            </w:r>
          </w:p>
        </w:tc>
      </w:tr>
    </w:tbl>
    <w:p w14:paraId="6F984AFB" w14:textId="77777777" w:rsidR="00E14D6D" w:rsidRDefault="00E14D6D" w:rsidP="00477B31">
      <w:pPr>
        <w:pStyle w:val="Elsistekstas"/>
        <w:rPr>
          <w:rFonts w:eastAsiaTheme="minorEastAsia"/>
        </w:rPr>
      </w:pPr>
      <w:r>
        <w:t> </w:t>
      </w:r>
    </w:p>
    <w:p w14:paraId="408161A4" w14:textId="77777777" w:rsidR="00E14D6D" w:rsidRPr="00E51C5E" w:rsidRDefault="00E14D6D" w:rsidP="00477B31">
      <w:pPr>
        <w:pStyle w:val="Elsistekstas"/>
        <w:rPr>
          <w:b/>
          <w:i/>
        </w:rPr>
      </w:pPr>
      <w:r>
        <w:t> </w:t>
      </w:r>
    </w:p>
    <w:p w14:paraId="3E8B9E21" w14:textId="77777777" w:rsidR="00E14D6D" w:rsidRDefault="00E14D6D" w:rsidP="00477B31">
      <w:pPr>
        <w:pStyle w:val="Elsistekstas"/>
      </w:pPr>
      <w:r w:rsidRPr="00E51C5E">
        <w:rPr>
          <w:b/>
          <w:i/>
        </w:rPr>
        <w:t>Formos pavyzdys</w:t>
      </w:r>
      <w:r>
        <w:t xml:space="preserve"> </w:t>
      </w:r>
    </w:p>
    <w:p w14:paraId="0D3E31C1" w14:textId="77777777" w:rsidR="00E14D6D" w:rsidRDefault="00E14D6D" w:rsidP="00477B31">
      <w:pPr>
        <w:pStyle w:val="Paveikslelis"/>
      </w:pPr>
      <w:r>
        <w:rPr>
          <w:noProof/>
        </w:rPr>
        <w:drawing>
          <wp:inline distT="0" distB="0" distL="0" distR="0" wp14:anchorId="6FBD362E" wp14:editId="48D477E6">
            <wp:extent cx="6120000" cy="3536000"/>
            <wp:effectExtent l="0" t="0" r="0" b="7620"/>
            <wp:docPr id="153" name="Picture 153" descr="C:\Users\kpp_rasap\Desktop\Dokumentu Generatorius\Installuose\Dokumentu Generatorius\ReportingApp\SpiraReportPics\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pp_rasap\Desktop\Dokumentu Generatorius\Installuose\Dokumentu Generatorius\ReportingApp\SpiraReportPics\image33.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20000" cy="3536000"/>
                    </a:xfrm>
                    <a:prstGeom prst="rect">
                      <a:avLst/>
                    </a:prstGeom>
                    <a:noFill/>
                    <a:ln>
                      <a:noFill/>
                    </a:ln>
                  </pic:spPr>
                </pic:pic>
              </a:graphicData>
            </a:graphic>
          </wp:inline>
        </w:drawing>
      </w:r>
    </w:p>
    <w:p w14:paraId="260783D2" w14:textId="77777777" w:rsidR="00E14D6D" w:rsidRPr="00E51C5E" w:rsidRDefault="00E14D6D" w:rsidP="00477B31">
      <w:pPr>
        <w:pStyle w:val="Paveiksleliopavadinimas"/>
      </w:pPr>
      <w:r w:rsidRPr="00E51C5E">
        <w:t>Mokymų grafiko formos pavyzdys</w:t>
      </w:r>
    </w:p>
    <w:p w14:paraId="0958C671" w14:textId="77777777" w:rsidR="00E14D6D" w:rsidRDefault="00E14D6D" w:rsidP="00477B31">
      <w:pPr>
        <w:pStyle w:val="Elsistekstas"/>
      </w:pPr>
    </w:p>
    <w:p w14:paraId="2DC1848A" w14:textId="77777777" w:rsidR="00E14D6D" w:rsidRDefault="00E14D6D" w:rsidP="00477B31">
      <w:pPr>
        <w:pStyle w:val="Elsistekstas"/>
      </w:pPr>
      <w:r>
        <w:t> </w:t>
      </w:r>
    </w:p>
    <w:p w14:paraId="74067167" w14:textId="77777777" w:rsidR="00E14D6D" w:rsidRPr="00E51C5E" w:rsidRDefault="00E14D6D" w:rsidP="00477B31">
      <w:pPr>
        <w:pStyle w:val="Elsistekstas"/>
        <w:rPr>
          <w:rFonts w:eastAsiaTheme="minorEastAsia"/>
          <w:b/>
          <w:i/>
        </w:rPr>
      </w:pPr>
      <w:r w:rsidRPr="00E51C5E">
        <w:rPr>
          <w:b/>
          <w:i/>
        </w:rPr>
        <w:t>Susijusios formos</w:t>
      </w:r>
    </w:p>
    <w:p w14:paraId="3639835D" w14:textId="77777777" w:rsidR="00E14D6D" w:rsidRDefault="00A602AE" w:rsidP="00477B31">
      <w:pPr>
        <w:pStyle w:val="Elsistekstas"/>
      </w:pPr>
      <w:hyperlink w:anchor="13952" w:history="1">
        <w:r w:rsidR="00E14D6D">
          <w:rPr>
            <w:rStyle w:val="Hyperlink"/>
          </w:rPr>
          <w:t>FE1679-00 Projekto pateiktų ir įkeltų teikimui mokymų grafikų el. formų sąrašinė forma</w:t>
        </w:r>
      </w:hyperlink>
    </w:p>
    <w:p w14:paraId="577165DE" w14:textId="77777777" w:rsidR="00E14D6D" w:rsidRDefault="00A602AE" w:rsidP="00477B31">
      <w:pPr>
        <w:pStyle w:val="Elsistekstas"/>
      </w:pPr>
      <w:hyperlink w:anchor="13964" w:history="1">
        <w:r w:rsidR="00E14D6D">
          <w:rPr>
            <w:rStyle w:val="Hyperlink"/>
          </w:rPr>
          <w:t>FE1691-00Mokymų grafiko įkeltų el. formų istorijos peržiūros forma</w:t>
        </w:r>
      </w:hyperlink>
    </w:p>
    <w:p w14:paraId="345DE2BF" w14:textId="77777777" w:rsidR="00E14D6D" w:rsidRDefault="00E14D6D" w:rsidP="00477B31">
      <w:pPr>
        <w:pStyle w:val="Elsistekstas"/>
      </w:pPr>
    </w:p>
    <w:p w14:paraId="10D07ED9" w14:textId="77777777" w:rsidR="00E14D6D" w:rsidRDefault="00E14D6D" w:rsidP="00E14D6D">
      <w:pPr>
        <w:pStyle w:val="Heading4"/>
        <w:tabs>
          <w:tab w:val="clear" w:pos="1134"/>
          <w:tab w:val="num" w:pos="360"/>
        </w:tabs>
        <w:ind w:left="709" w:hanging="709"/>
      </w:pPr>
      <w:bookmarkStart w:id="353" w:name="13964"/>
      <w:bookmarkStart w:id="354" w:name="_Toc471744012"/>
      <w:r>
        <w:t>RQ:13964 - FE1691-00Mokymų grafiko įkeltų el. formų istorijos peržiūros forma</w:t>
      </w:r>
      <w:bookmarkEnd w:id="353"/>
      <w:bookmarkEnd w:id="354"/>
    </w:p>
    <w:p w14:paraId="299F0CEC" w14:textId="77777777" w:rsidR="00E14D6D" w:rsidRPr="00E51C5E" w:rsidRDefault="00E14D6D" w:rsidP="00477B31">
      <w:pPr>
        <w:pStyle w:val="Elsistekstas"/>
        <w:rPr>
          <w:rFonts w:eastAsiaTheme="minorEastAsia"/>
          <w:b/>
          <w:i/>
        </w:rPr>
      </w:pPr>
      <w:r>
        <w:t>Forma, skirta mokymų grafiko dokumentų istorijos peržiūrai.</w:t>
      </w:r>
    </w:p>
    <w:p w14:paraId="55BF7527" w14:textId="77777777" w:rsidR="00E14D6D" w:rsidRDefault="00E14D6D" w:rsidP="00477B31">
      <w:pPr>
        <w:pStyle w:val="Elsistekstas"/>
      </w:pPr>
      <w:r w:rsidRPr="00E51C5E">
        <w:rPr>
          <w:b/>
          <w:i/>
        </w:rPr>
        <w:t>Navigacija</w:t>
      </w:r>
    </w:p>
    <w:p w14:paraId="2CFE3495" w14:textId="77777777" w:rsidR="00E14D6D" w:rsidRPr="00E51C5E" w:rsidRDefault="00E14D6D" w:rsidP="00477B31">
      <w:pPr>
        <w:pStyle w:val="Elsistekstas"/>
        <w:rPr>
          <w:b/>
          <w:i/>
        </w:rPr>
      </w:pPr>
      <w:r>
        <w:t>DMS -&gt; „Dalyviai“ -&gt;(tik projektams, finansuojamiems iš ESF arba JUI fondo) -&gt; „Mokymų grafikai“ -&gt; mygtukas [Peržiūrėti] -&gt;„Istorija“</w:t>
      </w:r>
    </w:p>
    <w:p w14:paraId="2F3402AF" w14:textId="77777777" w:rsidR="00E14D6D" w:rsidRDefault="00E14D6D" w:rsidP="00477B31">
      <w:pPr>
        <w:pStyle w:val="Elsistekstas"/>
      </w:pPr>
      <w:r w:rsidRPr="00E51C5E">
        <w:rPr>
          <w:b/>
          <w:i/>
        </w:rPr>
        <w:t>Teisės</w:t>
      </w:r>
    </w:p>
    <w:p w14:paraId="7957C325" w14:textId="77777777" w:rsidR="00E14D6D" w:rsidRPr="00E51C5E" w:rsidRDefault="00E14D6D" w:rsidP="00477B31">
      <w:pPr>
        <w:pStyle w:val="Elsistekstas"/>
        <w:rPr>
          <w:b/>
          <w:i/>
        </w:rPr>
      </w:pPr>
      <w:r>
        <w:t>Peržiūrėti projekto informacijos lapą „Dalyvių duomenys“ gali naudotojas, jei projektas, finansuojamas iš ESF arba JUI fondo.</w:t>
      </w:r>
    </w:p>
    <w:p w14:paraId="36E65EE6" w14:textId="77777777" w:rsidR="00E14D6D" w:rsidRPr="00E51C5E" w:rsidRDefault="00E14D6D" w:rsidP="00477B31">
      <w:pPr>
        <w:pStyle w:val="Elsistekstas"/>
        <w:rPr>
          <w:b/>
          <w:i/>
        </w:rPr>
      </w:pPr>
      <w:r w:rsidRPr="00E51C5E">
        <w:rPr>
          <w:b/>
          <w:i/>
        </w:rPr>
        <w:t>Mygtukai</w:t>
      </w:r>
    </w:p>
    <w:tbl>
      <w:tblPr>
        <w:tblStyle w:val="Elsislentele"/>
        <w:tblW w:w="9470" w:type="dxa"/>
        <w:tblLayout w:type="fixed"/>
        <w:tblLook w:val="04A0" w:firstRow="1" w:lastRow="0" w:firstColumn="1" w:lastColumn="0" w:noHBand="0" w:noVBand="1"/>
      </w:tblPr>
      <w:tblGrid>
        <w:gridCol w:w="2384"/>
        <w:gridCol w:w="7086"/>
      </w:tblGrid>
      <w:tr w:rsidR="00E14D6D" w:rsidRPr="00E51C5E" w14:paraId="391BD093" w14:textId="77777777" w:rsidTr="005622B6">
        <w:trPr>
          <w:cnfStyle w:val="100000000000" w:firstRow="1" w:lastRow="0" w:firstColumn="0" w:lastColumn="0" w:oddVBand="0" w:evenVBand="0" w:oddHBand="0" w:evenHBand="0" w:firstRowFirstColumn="0" w:firstRowLastColumn="0" w:lastRowFirstColumn="0" w:lastRowLastColumn="0"/>
        </w:trPr>
        <w:tc>
          <w:tcPr>
            <w:tcW w:w="2384" w:type="dxa"/>
            <w:hideMark/>
          </w:tcPr>
          <w:p w14:paraId="3ED36C28" w14:textId="77777777" w:rsidR="00E14D6D" w:rsidRPr="00E51C5E" w:rsidRDefault="00E14D6D" w:rsidP="00477B31">
            <w:pPr>
              <w:pStyle w:val="Elsislentelesantraste"/>
            </w:pPr>
            <w:r w:rsidRPr="00E51C5E">
              <w:t>Mygtukas</w:t>
            </w:r>
          </w:p>
        </w:tc>
        <w:tc>
          <w:tcPr>
            <w:tcW w:w="7086" w:type="dxa"/>
            <w:hideMark/>
          </w:tcPr>
          <w:p w14:paraId="4FE902C3" w14:textId="77777777" w:rsidR="00E14D6D" w:rsidRPr="00E51C5E" w:rsidRDefault="00E14D6D" w:rsidP="00477B31">
            <w:pPr>
              <w:pStyle w:val="Elsislentelesantraste"/>
            </w:pPr>
            <w:r w:rsidRPr="00E51C5E">
              <w:t>Aprašymas</w:t>
            </w:r>
          </w:p>
        </w:tc>
      </w:tr>
      <w:tr w:rsidR="00E14D6D" w14:paraId="34E439CE" w14:textId="77777777" w:rsidTr="005622B6">
        <w:tc>
          <w:tcPr>
            <w:tcW w:w="9470" w:type="dxa"/>
            <w:gridSpan w:val="2"/>
            <w:hideMark/>
          </w:tcPr>
          <w:p w14:paraId="7B1D7A28" w14:textId="77777777" w:rsidR="00E14D6D" w:rsidRPr="00E51C5E" w:rsidRDefault="00E14D6D" w:rsidP="00477B31">
            <w:pPr>
              <w:pStyle w:val="Elsislentelestekstas"/>
              <w:rPr>
                <w:b/>
              </w:rPr>
            </w:pPr>
            <w:r w:rsidRPr="00E51C5E">
              <w:rPr>
                <w:b/>
              </w:rPr>
              <w:t>REDAGAVIMO REŽIMAS</w:t>
            </w:r>
          </w:p>
        </w:tc>
      </w:tr>
      <w:tr w:rsidR="00E14D6D" w14:paraId="15B83B1E" w14:textId="77777777" w:rsidTr="005622B6">
        <w:tc>
          <w:tcPr>
            <w:tcW w:w="2384" w:type="dxa"/>
            <w:hideMark/>
          </w:tcPr>
          <w:p w14:paraId="328A759E" w14:textId="77777777" w:rsidR="00E14D6D" w:rsidRDefault="00E14D6D" w:rsidP="00477B31">
            <w:pPr>
              <w:pStyle w:val="Elsislentelestekstas"/>
            </w:pPr>
            <w:r>
              <w:t>[Užsakyti]</w:t>
            </w:r>
          </w:p>
        </w:tc>
        <w:tc>
          <w:tcPr>
            <w:tcW w:w="7086" w:type="dxa"/>
            <w:hideMark/>
          </w:tcPr>
          <w:p w14:paraId="04CF09D1" w14:textId="77777777" w:rsidR="00E14D6D" w:rsidRDefault="00E14D6D" w:rsidP="00477B31">
            <w:pPr>
              <w:pStyle w:val="Elsislentelestekstas"/>
            </w:pPr>
            <w:r>
              <w:t>Skirtas užsakyti pateiktą dokumentą iš SFMIS.</w:t>
            </w:r>
          </w:p>
        </w:tc>
      </w:tr>
      <w:tr w:rsidR="00E14D6D" w14:paraId="42FC3E3F" w14:textId="77777777" w:rsidTr="005622B6">
        <w:tc>
          <w:tcPr>
            <w:tcW w:w="2384" w:type="dxa"/>
            <w:hideMark/>
          </w:tcPr>
          <w:p w14:paraId="57C0BD79" w14:textId="77777777" w:rsidR="00E14D6D" w:rsidRDefault="00E14D6D" w:rsidP="00477B31">
            <w:pPr>
              <w:pStyle w:val="Elsislentelestekstas"/>
            </w:pPr>
            <w:r>
              <w:t>[Atsisiųsti]</w:t>
            </w:r>
          </w:p>
        </w:tc>
        <w:tc>
          <w:tcPr>
            <w:tcW w:w="7086" w:type="dxa"/>
            <w:hideMark/>
          </w:tcPr>
          <w:p w14:paraId="1831A10D" w14:textId="77777777" w:rsidR="00E14D6D" w:rsidRDefault="00E14D6D" w:rsidP="00477B31">
            <w:pPr>
              <w:pStyle w:val="Elsislentelestekstas"/>
            </w:pPr>
            <w:r>
              <w:t>Skirtas į kompiuterį atsisiųsti užsakytą elektroninį dokumentą.</w:t>
            </w:r>
          </w:p>
        </w:tc>
      </w:tr>
    </w:tbl>
    <w:p w14:paraId="61ECDE83" w14:textId="77777777" w:rsidR="00E14D6D" w:rsidRPr="00E51C5E" w:rsidRDefault="00E14D6D" w:rsidP="00477B31">
      <w:pPr>
        <w:pStyle w:val="Elsistekstas"/>
        <w:rPr>
          <w:rFonts w:eastAsiaTheme="minorEastAsia"/>
          <w:b/>
          <w:i/>
        </w:rPr>
      </w:pPr>
      <w:r>
        <w:t> </w:t>
      </w:r>
    </w:p>
    <w:p w14:paraId="57212972" w14:textId="77777777" w:rsidR="00E14D6D" w:rsidRPr="00E51C5E" w:rsidRDefault="00E14D6D" w:rsidP="00477B31">
      <w:pPr>
        <w:pStyle w:val="Elsistekstas"/>
        <w:rPr>
          <w:b/>
          <w:i/>
        </w:rPr>
      </w:pPr>
      <w:r w:rsidRPr="00E51C5E">
        <w:rPr>
          <w:b/>
          <w:i/>
        </w:rPr>
        <w:t>Laukai</w:t>
      </w:r>
    </w:p>
    <w:tbl>
      <w:tblPr>
        <w:tblStyle w:val="Elsislentele"/>
        <w:tblW w:w="9470" w:type="dxa"/>
        <w:tblInd w:w="-3" w:type="dxa"/>
        <w:tblLayout w:type="fixed"/>
        <w:tblLook w:val="04A0" w:firstRow="1" w:lastRow="0" w:firstColumn="1" w:lastColumn="0" w:noHBand="0" w:noVBand="1"/>
      </w:tblPr>
      <w:tblGrid>
        <w:gridCol w:w="2384"/>
        <w:gridCol w:w="7086"/>
      </w:tblGrid>
      <w:tr w:rsidR="00E14D6D" w:rsidRPr="00E51C5E" w14:paraId="02805873" w14:textId="77777777" w:rsidTr="005622B6">
        <w:trPr>
          <w:cnfStyle w:val="100000000000" w:firstRow="1" w:lastRow="0" w:firstColumn="0" w:lastColumn="0" w:oddVBand="0" w:evenVBand="0" w:oddHBand="0" w:evenHBand="0" w:firstRowFirstColumn="0" w:firstRowLastColumn="0" w:lastRowFirstColumn="0" w:lastRowLastColumn="0"/>
        </w:trPr>
        <w:tc>
          <w:tcPr>
            <w:tcW w:w="2384" w:type="dxa"/>
            <w:hideMark/>
          </w:tcPr>
          <w:p w14:paraId="2E3FDCCC" w14:textId="77777777" w:rsidR="00E14D6D" w:rsidRPr="00E51C5E" w:rsidRDefault="00E14D6D" w:rsidP="00477B31">
            <w:pPr>
              <w:pStyle w:val="Elsislentelesantraste"/>
            </w:pPr>
            <w:r w:rsidRPr="00E51C5E">
              <w:t>Lauko pavadinimas</w:t>
            </w:r>
          </w:p>
        </w:tc>
        <w:tc>
          <w:tcPr>
            <w:tcW w:w="7086" w:type="dxa"/>
            <w:hideMark/>
          </w:tcPr>
          <w:p w14:paraId="6306448A" w14:textId="77777777" w:rsidR="00E14D6D" w:rsidRPr="00E51C5E" w:rsidRDefault="00E14D6D" w:rsidP="00477B31">
            <w:pPr>
              <w:pStyle w:val="Elsislentelesantraste"/>
            </w:pPr>
            <w:r w:rsidRPr="00E51C5E">
              <w:t>Aprašymas</w:t>
            </w:r>
          </w:p>
        </w:tc>
      </w:tr>
      <w:tr w:rsidR="00E14D6D" w14:paraId="4516A6D5" w14:textId="77777777" w:rsidTr="005622B6">
        <w:tc>
          <w:tcPr>
            <w:tcW w:w="9470" w:type="dxa"/>
            <w:gridSpan w:val="2"/>
            <w:hideMark/>
          </w:tcPr>
          <w:p w14:paraId="10CDDFFD" w14:textId="77777777" w:rsidR="00E14D6D" w:rsidRDefault="00E14D6D" w:rsidP="00477B31">
            <w:pPr>
              <w:pStyle w:val="Elsislentelestekstas"/>
            </w:pPr>
            <w:r>
              <w:t> </w:t>
            </w:r>
          </w:p>
        </w:tc>
      </w:tr>
      <w:tr w:rsidR="00E14D6D" w14:paraId="70F89C7F" w14:textId="77777777" w:rsidTr="005622B6">
        <w:tc>
          <w:tcPr>
            <w:tcW w:w="9470" w:type="dxa"/>
            <w:gridSpan w:val="2"/>
            <w:hideMark/>
          </w:tcPr>
          <w:p w14:paraId="110B1385" w14:textId="77777777" w:rsidR="00E14D6D" w:rsidRDefault="00E14D6D" w:rsidP="00477B31">
            <w:pPr>
              <w:pStyle w:val="Elsislentelestekstas"/>
            </w:pPr>
            <w:r>
              <w:t>ISTORIJA– atvaizduojamas formos pavadinimas</w:t>
            </w:r>
          </w:p>
        </w:tc>
      </w:tr>
      <w:tr w:rsidR="00E14D6D" w14:paraId="1EA9555E" w14:textId="77777777" w:rsidTr="005622B6">
        <w:tc>
          <w:tcPr>
            <w:tcW w:w="2384" w:type="dxa"/>
            <w:hideMark/>
          </w:tcPr>
          <w:p w14:paraId="0C98A369" w14:textId="77777777" w:rsidR="00E14D6D" w:rsidRDefault="00E14D6D" w:rsidP="00477B31">
            <w:pPr>
              <w:pStyle w:val="Elsislentelestekstas"/>
            </w:pPr>
            <w:r>
              <w:t>i (informacija)</w:t>
            </w:r>
          </w:p>
        </w:tc>
        <w:tc>
          <w:tcPr>
            <w:tcW w:w="7086" w:type="dxa"/>
            <w:hideMark/>
          </w:tcPr>
          <w:p w14:paraId="56C19C94" w14:textId="77777777" w:rsidR="00E14D6D" w:rsidRDefault="00E14D6D" w:rsidP="00477B31">
            <w:pPr>
              <w:pStyle w:val="Elsislentelestekstas"/>
            </w:pPr>
            <w:r>
              <w:t>Atvaizduojama papildoma informacija.</w:t>
            </w:r>
          </w:p>
          <w:p w14:paraId="5CA0C4C3" w14:textId="77777777" w:rsidR="00E14D6D" w:rsidRDefault="00E14D6D" w:rsidP="00477B31">
            <w:pPr>
              <w:pStyle w:val="Elsislentelestekstas"/>
            </w:pPr>
            <w:r>
              <w:t> </w:t>
            </w:r>
          </w:p>
        </w:tc>
      </w:tr>
      <w:tr w:rsidR="00E14D6D" w14:paraId="1E8AF4BE" w14:textId="77777777" w:rsidTr="005622B6">
        <w:tc>
          <w:tcPr>
            <w:tcW w:w="2384" w:type="dxa"/>
            <w:hideMark/>
          </w:tcPr>
          <w:p w14:paraId="613CB989" w14:textId="77777777" w:rsidR="00E14D6D" w:rsidRDefault="00E14D6D" w:rsidP="00477B31">
            <w:pPr>
              <w:pStyle w:val="Elsislentelestekstas"/>
            </w:pPr>
            <w:r>
              <w:t>Būsena</w:t>
            </w:r>
          </w:p>
        </w:tc>
        <w:tc>
          <w:tcPr>
            <w:tcW w:w="7086" w:type="dxa"/>
            <w:hideMark/>
          </w:tcPr>
          <w:p w14:paraId="71A6940F" w14:textId="77777777" w:rsidR="00E14D6D" w:rsidRDefault="00E14D6D" w:rsidP="00477B31">
            <w:pPr>
              <w:pStyle w:val="Elsislentelestekstas"/>
            </w:pPr>
            <w:r>
              <w:t>Atvaizduojama mokymų grafiko dokumento būsena.</w:t>
            </w:r>
          </w:p>
        </w:tc>
      </w:tr>
      <w:tr w:rsidR="00E14D6D" w14:paraId="50116D83" w14:textId="77777777" w:rsidTr="005622B6">
        <w:tc>
          <w:tcPr>
            <w:tcW w:w="2384" w:type="dxa"/>
            <w:hideMark/>
          </w:tcPr>
          <w:p w14:paraId="53DBE913" w14:textId="77777777" w:rsidR="00E14D6D" w:rsidRDefault="00E14D6D" w:rsidP="00477B31">
            <w:pPr>
              <w:pStyle w:val="Elsislentelestekstas"/>
            </w:pPr>
            <w:r>
              <w:t>Patvirtintas</w:t>
            </w:r>
          </w:p>
        </w:tc>
        <w:tc>
          <w:tcPr>
            <w:tcW w:w="7086" w:type="dxa"/>
            <w:hideMark/>
          </w:tcPr>
          <w:p w14:paraId="368965C1" w14:textId="77777777" w:rsidR="00E14D6D" w:rsidRDefault="00E14D6D" w:rsidP="00477B31">
            <w:pPr>
              <w:pStyle w:val="Elsislentelestekstas"/>
            </w:pPr>
            <w:r>
              <w:t>Atvaizduojama mokymų grafiko patvirtinimo data.</w:t>
            </w:r>
          </w:p>
        </w:tc>
      </w:tr>
      <w:tr w:rsidR="00E14D6D" w14:paraId="66FFB4D1" w14:textId="77777777" w:rsidTr="005622B6">
        <w:tc>
          <w:tcPr>
            <w:tcW w:w="2384" w:type="dxa"/>
            <w:hideMark/>
          </w:tcPr>
          <w:p w14:paraId="47A3109B" w14:textId="77777777" w:rsidR="00E14D6D" w:rsidRDefault="00E14D6D" w:rsidP="00477B31">
            <w:pPr>
              <w:pStyle w:val="Elsislentelestekstas"/>
            </w:pPr>
            <w:r>
              <w:t>Pateikimo data</w:t>
            </w:r>
          </w:p>
        </w:tc>
        <w:tc>
          <w:tcPr>
            <w:tcW w:w="7086" w:type="dxa"/>
            <w:hideMark/>
          </w:tcPr>
          <w:p w14:paraId="55C0F83A" w14:textId="77777777" w:rsidR="00E14D6D" w:rsidRDefault="00E14D6D" w:rsidP="00477B31">
            <w:pPr>
              <w:pStyle w:val="Elsislentelestekstas"/>
            </w:pPr>
            <w:r>
              <w:t>Atvaizduojama mokymų grafiko duomenų dokumento pateikimo data.</w:t>
            </w:r>
          </w:p>
        </w:tc>
      </w:tr>
      <w:tr w:rsidR="00E14D6D" w14:paraId="56BB529C" w14:textId="77777777" w:rsidTr="005622B6">
        <w:tc>
          <w:tcPr>
            <w:tcW w:w="2384" w:type="dxa"/>
            <w:hideMark/>
          </w:tcPr>
          <w:p w14:paraId="7AC89767" w14:textId="77777777" w:rsidR="00E14D6D" w:rsidRDefault="00E14D6D" w:rsidP="00477B31">
            <w:pPr>
              <w:pStyle w:val="Elsislentelestekstas"/>
            </w:pPr>
            <w:r>
              <w:t>Eil. Nr.</w:t>
            </w:r>
          </w:p>
        </w:tc>
        <w:tc>
          <w:tcPr>
            <w:tcW w:w="7086" w:type="dxa"/>
            <w:hideMark/>
          </w:tcPr>
          <w:p w14:paraId="7C6556AE" w14:textId="77777777" w:rsidR="00E14D6D" w:rsidRDefault="00E14D6D" w:rsidP="00477B31">
            <w:pPr>
              <w:pStyle w:val="Elsislentelestekstas"/>
            </w:pPr>
            <w:r>
              <w:t>Atvaizduojamas mokymų grafiko eilės numeris.</w:t>
            </w:r>
          </w:p>
        </w:tc>
      </w:tr>
      <w:tr w:rsidR="00E14D6D" w14:paraId="14DA0FF5" w14:textId="77777777" w:rsidTr="005622B6">
        <w:tc>
          <w:tcPr>
            <w:tcW w:w="2384" w:type="dxa"/>
            <w:hideMark/>
          </w:tcPr>
          <w:p w14:paraId="6B5D1F2F" w14:textId="77777777" w:rsidR="00E14D6D" w:rsidRDefault="00E14D6D" w:rsidP="00477B31">
            <w:pPr>
              <w:pStyle w:val="Elsislentelestekstas"/>
            </w:pPr>
            <w:r>
              <w:t>Pateikimo data</w:t>
            </w:r>
          </w:p>
        </w:tc>
        <w:tc>
          <w:tcPr>
            <w:tcW w:w="7086" w:type="dxa"/>
            <w:hideMark/>
          </w:tcPr>
          <w:p w14:paraId="6E823938" w14:textId="77777777" w:rsidR="00E14D6D" w:rsidRDefault="00E14D6D" w:rsidP="00477B31">
            <w:pPr>
              <w:pStyle w:val="Elsislentelestekstas"/>
            </w:pPr>
            <w:r>
              <w:t>Atvaizduojama dalyvių mokymų grafiko pateikimo data.</w:t>
            </w:r>
          </w:p>
        </w:tc>
      </w:tr>
      <w:tr w:rsidR="00E14D6D" w14:paraId="08E76B46" w14:textId="77777777" w:rsidTr="005622B6">
        <w:tc>
          <w:tcPr>
            <w:tcW w:w="2384" w:type="dxa"/>
            <w:hideMark/>
          </w:tcPr>
          <w:p w14:paraId="0CA2F22A" w14:textId="77777777" w:rsidR="00E14D6D" w:rsidRDefault="00E14D6D" w:rsidP="00477B31">
            <w:pPr>
              <w:pStyle w:val="Elsislentelestekstas"/>
            </w:pPr>
            <w:r>
              <w:t>Pateiktas dokumentas</w:t>
            </w:r>
          </w:p>
        </w:tc>
        <w:tc>
          <w:tcPr>
            <w:tcW w:w="7086" w:type="dxa"/>
            <w:hideMark/>
          </w:tcPr>
          <w:p w14:paraId="6230E5A9" w14:textId="77777777" w:rsidR="00E14D6D" w:rsidRDefault="00E14D6D" w:rsidP="00477B31">
            <w:pPr>
              <w:pStyle w:val="Elsislentelestekstas"/>
            </w:pPr>
            <w:r>
              <w:t>Atvaizduojamas įkeltos el. formos pavadinimas.</w:t>
            </w:r>
          </w:p>
        </w:tc>
      </w:tr>
    </w:tbl>
    <w:p w14:paraId="310B1EF8" w14:textId="77777777" w:rsidR="00E14D6D" w:rsidRDefault="00E14D6D" w:rsidP="00477B31">
      <w:pPr>
        <w:pStyle w:val="Elsistekstas"/>
        <w:rPr>
          <w:rFonts w:eastAsiaTheme="minorEastAsia"/>
        </w:rPr>
      </w:pPr>
      <w:r>
        <w:t> </w:t>
      </w:r>
    </w:p>
    <w:p w14:paraId="12AFCEF6" w14:textId="77777777" w:rsidR="00E14D6D" w:rsidRPr="00E51C5E" w:rsidRDefault="00E14D6D" w:rsidP="00477B31">
      <w:pPr>
        <w:pStyle w:val="Elsistekstas"/>
        <w:rPr>
          <w:b/>
          <w:i/>
        </w:rPr>
      </w:pPr>
      <w:r>
        <w:t> </w:t>
      </w:r>
    </w:p>
    <w:p w14:paraId="7DA3760D" w14:textId="77777777" w:rsidR="00E14D6D" w:rsidRDefault="00E14D6D" w:rsidP="00477B31">
      <w:pPr>
        <w:pStyle w:val="Elsistekstas"/>
      </w:pPr>
      <w:r w:rsidRPr="00E51C5E">
        <w:rPr>
          <w:b/>
          <w:i/>
        </w:rPr>
        <w:t>Formos pavyzdys</w:t>
      </w:r>
      <w:r>
        <w:t xml:space="preserve"> </w:t>
      </w:r>
    </w:p>
    <w:p w14:paraId="02F4C3E4" w14:textId="77777777" w:rsidR="00E14D6D" w:rsidRDefault="00E14D6D" w:rsidP="00477B31">
      <w:pPr>
        <w:pStyle w:val="Paveikslelis"/>
      </w:pPr>
      <w:r>
        <w:rPr>
          <w:noProof/>
        </w:rPr>
        <w:drawing>
          <wp:inline distT="0" distB="0" distL="0" distR="0" wp14:anchorId="1A088FB1" wp14:editId="557D4AAC">
            <wp:extent cx="6120000" cy="3566935"/>
            <wp:effectExtent l="0" t="0" r="0" b="0"/>
            <wp:docPr id="155" name="Picture 155" descr="C:\Users\kpp_rasap\Desktop\Dokumentu Generatorius\Installuose\Dokumentu Generatorius\ReportingApp\SpiraReportPics\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pp_rasap\Desktop\Dokumentu Generatorius\Installuose\Dokumentu Generatorius\ReportingApp\SpiraReportPics\image35.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20000" cy="3566935"/>
                    </a:xfrm>
                    <a:prstGeom prst="rect">
                      <a:avLst/>
                    </a:prstGeom>
                    <a:noFill/>
                    <a:ln>
                      <a:noFill/>
                    </a:ln>
                  </pic:spPr>
                </pic:pic>
              </a:graphicData>
            </a:graphic>
          </wp:inline>
        </w:drawing>
      </w:r>
    </w:p>
    <w:p w14:paraId="030BBC5A" w14:textId="77777777" w:rsidR="00E14D6D" w:rsidRPr="00E51C5E" w:rsidRDefault="00E14D6D" w:rsidP="00477B31">
      <w:pPr>
        <w:pStyle w:val="Paveiksleliopavadinimas"/>
      </w:pPr>
      <w:r w:rsidRPr="00E51C5E">
        <w:t>Mokymų grafikų istorinės formos pavyzdys</w:t>
      </w:r>
    </w:p>
    <w:p w14:paraId="744576DA" w14:textId="77777777" w:rsidR="00E14D6D" w:rsidRDefault="00E14D6D" w:rsidP="00477B31">
      <w:pPr>
        <w:pStyle w:val="Elsistekstas"/>
        <w:ind w:firstLine="0"/>
      </w:pPr>
    </w:p>
    <w:p w14:paraId="27ED75D7" w14:textId="77777777" w:rsidR="00E14D6D" w:rsidRPr="00E51C5E" w:rsidRDefault="00E14D6D" w:rsidP="00477B31">
      <w:pPr>
        <w:pStyle w:val="Elsistekstas"/>
        <w:rPr>
          <w:rFonts w:eastAsiaTheme="minorEastAsia"/>
          <w:b/>
          <w:i/>
        </w:rPr>
      </w:pPr>
      <w:r w:rsidRPr="00E51C5E">
        <w:rPr>
          <w:b/>
          <w:i/>
        </w:rPr>
        <w:t>Susijusios formos</w:t>
      </w:r>
    </w:p>
    <w:p w14:paraId="5BCE73A0" w14:textId="77777777" w:rsidR="00E14D6D" w:rsidRDefault="00A602AE" w:rsidP="00477B31">
      <w:pPr>
        <w:pStyle w:val="Elsistekstas"/>
      </w:pPr>
      <w:hyperlink w:anchor="13956" w:history="1">
        <w:r w:rsidR="00E14D6D">
          <w:rPr>
            <w:rStyle w:val="Hyperlink"/>
          </w:rPr>
          <w:t>FE1683-00 Mokymų grafiko el. formos įkėlimo forma</w:t>
        </w:r>
      </w:hyperlink>
    </w:p>
    <w:p w14:paraId="1A3695A6" w14:textId="77777777" w:rsidR="00E14D6D" w:rsidRDefault="00E14D6D" w:rsidP="00477B31">
      <w:pPr>
        <w:pStyle w:val="Elsistekstas"/>
      </w:pPr>
    </w:p>
    <w:p w14:paraId="3B17B096" w14:textId="77777777" w:rsidR="00E14D6D" w:rsidRDefault="00E14D6D" w:rsidP="00E14D6D">
      <w:pPr>
        <w:pStyle w:val="Heading3"/>
        <w:tabs>
          <w:tab w:val="clear" w:pos="992"/>
          <w:tab w:val="num" w:pos="360"/>
        </w:tabs>
        <w:ind w:left="709" w:hanging="709"/>
      </w:pPr>
      <w:bookmarkStart w:id="355" w:name="13965"/>
      <w:bookmarkStart w:id="356" w:name="_Toc471744013"/>
      <w:r>
        <w:t>RQ:13965 - RE0174 Projekto lankomumo suvestinės el. formos importavimas DMS</w:t>
      </w:r>
      <w:bookmarkEnd w:id="355"/>
      <w:bookmarkEnd w:id="356"/>
    </w:p>
    <w:p w14:paraId="16DE3593" w14:textId="77777777" w:rsidR="00E14D6D" w:rsidRDefault="00E14D6D" w:rsidP="00477B31">
      <w:pPr>
        <w:pStyle w:val="Elsistekstas"/>
      </w:pPr>
      <w:r>
        <w:t>  </w:t>
      </w:r>
    </w:p>
    <w:p w14:paraId="65B9FC07" w14:textId="77777777" w:rsidR="00E14D6D" w:rsidRDefault="00E14D6D" w:rsidP="00E14D6D">
      <w:pPr>
        <w:pStyle w:val="Heading4"/>
        <w:tabs>
          <w:tab w:val="clear" w:pos="1134"/>
          <w:tab w:val="num" w:pos="360"/>
        </w:tabs>
        <w:ind w:left="709" w:hanging="709"/>
      </w:pPr>
      <w:bookmarkStart w:id="357" w:name="13966"/>
      <w:bookmarkStart w:id="358" w:name="_Toc471744014"/>
      <w:r>
        <w:t>RQ:13966 - FE1692-00 Projekto pateiktų ir įkeltų teikimui lankomumo suvestinės el. formų sąrašinė forma</w:t>
      </w:r>
      <w:bookmarkEnd w:id="357"/>
      <w:bookmarkEnd w:id="358"/>
    </w:p>
    <w:p w14:paraId="2B067827" w14:textId="77777777" w:rsidR="00E14D6D" w:rsidRPr="00E51C5E" w:rsidRDefault="00E14D6D" w:rsidP="00477B31">
      <w:pPr>
        <w:pStyle w:val="Elsistekstas"/>
        <w:rPr>
          <w:rFonts w:eastAsiaTheme="minorEastAsia"/>
          <w:b/>
          <w:i/>
        </w:rPr>
      </w:pPr>
      <w:r w:rsidRPr="00E51C5E">
        <w:rPr>
          <w:b/>
          <w:i/>
        </w:rPr>
        <w:t>Vykdomas veiklos scenarijus</w:t>
      </w:r>
    </w:p>
    <w:p w14:paraId="323C4151" w14:textId="77777777" w:rsidR="00E14D6D" w:rsidRDefault="00A602AE" w:rsidP="00477B31">
      <w:pPr>
        <w:pStyle w:val="Elsistekstas"/>
      </w:pPr>
      <w:hyperlink w:anchor="14023" w:history="1">
        <w:r w:rsidR="00E14D6D">
          <w:rPr>
            <w:rStyle w:val="Hyperlink"/>
          </w:rPr>
          <w:t>Lankomumo suvestinės teikimas į SFMIS2014</w:t>
        </w:r>
      </w:hyperlink>
    </w:p>
    <w:p w14:paraId="4CA28F66" w14:textId="77777777" w:rsidR="00E14D6D" w:rsidRDefault="00E14D6D" w:rsidP="00477B31">
      <w:pPr>
        <w:pStyle w:val="Elsistekstas"/>
      </w:pPr>
    </w:p>
    <w:p w14:paraId="13642721" w14:textId="77777777" w:rsidR="00E14D6D" w:rsidRPr="00E51C5E" w:rsidRDefault="00E14D6D" w:rsidP="00477B31">
      <w:pPr>
        <w:pStyle w:val="Elsistekstas"/>
        <w:rPr>
          <w:rFonts w:eastAsiaTheme="minorEastAsia"/>
          <w:b/>
          <w:i/>
        </w:rPr>
      </w:pPr>
      <w:r>
        <w:t>Forma yra skirta administruoti pateiktų ir įkeltų teikimui dalyvių lankomumo suvestinės el. formų sąrašą.</w:t>
      </w:r>
    </w:p>
    <w:p w14:paraId="043DE61F" w14:textId="77777777" w:rsidR="00E14D6D" w:rsidRDefault="00E14D6D" w:rsidP="00477B31">
      <w:pPr>
        <w:pStyle w:val="Elsistekstas"/>
      </w:pPr>
      <w:r w:rsidRPr="00E51C5E">
        <w:rPr>
          <w:b/>
          <w:i/>
        </w:rPr>
        <w:t>Navigacija</w:t>
      </w:r>
    </w:p>
    <w:p w14:paraId="55B1F187" w14:textId="77777777" w:rsidR="00E14D6D" w:rsidRPr="00E51C5E" w:rsidRDefault="00E14D6D" w:rsidP="00477B31">
      <w:pPr>
        <w:pStyle w:val="Elsistekstas"/>
        <w:rPr>
          <w:b/>
          <w:i/>
        </w:rPr>
      </w:pPr>
      <w:r>
        <w:t>DMS -&gt; „Dalyviai“ -&gt;(tik projektams, finansuojamiems iš ESF arba JUI fondo) -&gt; „Lankomumo suvestinės“.</w:t>
      </w:r>
    </w:p>
    <w:p w14:paraId="268B9FB6" w14:textId="77777777" w:rsidR="00E14D6D" w:rsidRDefault="00E14D6D" w:rsidP="00477B31">
      <w:pPr>
        <w:pStyle w:val="Elsistekstas"/>
      </w:pPr>
      <w:r w:rsidRPr="00E51C5E">
        <w:rPr>
          <w:b/>
          <w:i/>
        </w:rPr>
        <w:t>Teisės</w:t>
      </w:r>
    </w:p>
    <w:p w14:paraId="557AD086" w14:textId="77777777" w:rsidR="00E14D6D" w:rsidRDefault="00E14D6D" w:rsidP="00477B31">
      <w:pPr>
        <w:pStyle w:val="Elsistekstas"/>
      </w:pPr>
      <w:r>
        <w:t>Peržiūrėti projekto informacijos lapą „Dalyvių duomenys“ gali naudotojas, jei projektas, finansuojamas iš ESF arba JUI fondo.</w:t>
      </w:r>
    </w:p>
    <w:p w14:paraId="639E827D" w14:textId="77777777" w:rsidR="00E14D6D" w:rsidRDefault="00E14D6D" w:rsidP="00477B31">
      <w:pPr>
        <w:pStyle w:val="Elsistekstas"/>
      </w:pPr>
      <w:r>
        <w:t>Peržiūrėti ir pildyti lankomumo suvestinės duomenis gali naudotojas, kuriam suteikta objekto „Dalyvių duomenys“ pildymo teisė;</w:t>
      </w:r>
    </w:p>
    <w:p w14:paraId="5300DF22" w14:textId="77777777" w:rsidR="00E14D6D" w:rsidRPr="00E51C5E" w:rsidRDefault="00E14D6D" w:rsidP="00477B31">
      <w:pPr>
        <w:pStyle w:val="Elsistekstas"/>
        <w:rPr>
          <w:b/>
          <w:i/>
        </w:rPr>
      </w:pPr>
      <w:r>
        <w:t>Teikti lankomumo suvestinę gali naudotojas, kuriam suteikta objekto „Dalyvių duomenys“ teikimo teisė.</w:t>
      </w:r>
    </w:p>
    <w:p w14:paraId="637D0081" w14:textId="77777777" w:rsidR="00E14D6D" w:rsidRPr="00E51C5E" w:rsidRDefault="00E14D6D" w:rsidP="00477B31">
      <w:pPr>
        <w:pStyle w:val="Elsistekstas"/>
        <w:rPr>
          <w:b/>
          <w:i/>
        </w:rPr>
      </w:pPr>
      <w:r w:rsidRPr="00E51C5E">
        <w:rPr>
          <w:b/>
          <w:i/>
        </w:rPr>
        <w:t>Mygtukai</w:t>
      </w:r>
    </w:p>
    <w:tbl>
      <w:tblPr>
        <w:tblStyle w:val="Elsislentele"/>
        <w:tblW w:w="9470" w:type="dxa"/>
        <w:tblLayout w:type="fixed"/>
        <w:tblLook w:val="04A0" w:firstRow="1" w:lastRow="0" w:firstColumn="1" w:lastColumn="0" w:noHBand="0" w:noVBand="1"/>
      </w:tblPr>
      <w:tblGrid>
        <w:gridCol w:w="2384"/>
        <w:gridCol w:w="7086"/>
      </w:tblGrid>
      <w:tr w:rsidR="00E14D6D" w:rsidRPr="00E51C5E" w14:paraId="3C929C2D" w14:textId="77777777" w:rsidTr="005622B6">
        <w:trPr>
          <w:cnfStyle w:val="100000000000" w:firstRow="1" w:lastRow="0" w:firstColumn="0" w:lastColumn="0" w:oddVBand="0" w:evenVBand="0" w:oddHBand="0" w:evenHBand="0" w:firstRowFirstColumn="0" w:firstRowLastColumn="0" w:lastRowFirstColumn="0" w:lastRowLastColumn="0"/>
        </w:trPr>
        <w:tc>
          <w:tcPr>
            <w:tcW w:w="2384" w:type="dxa"/>
            <w:hideMark/>
          </w:tcPr>
          <w:p w14:paraId="4D8936F2" w14:textId="77777777" w:rsidR="00E14D6D" w:rsidRPr="00E51C5E" w:rsidRDefault="00E14D6D" w:rsidP="00477B31">
            <w:pPr>
              <w:pStyle w:val="Elsislentelesantraste"/>
            </w:pPr>
            <w:r w:rsidRPr="00E51C5E">
              <w:t>Mygtukas</w:t>
            </w:r>
          </w:p>
        </w:tc>
        <w:tc>
          <w:tcPr>
            <w:tcW w:w="7086" w:type="dxa"/>
            <w:hideMark/>
          </w:tcPr>
          <w:p w14:paraId="240DB2D7" w14:textId="77777777" w:rsidR="00E14D6D" w:rsidRPr="00E51C5E" w:rsidRDefault="00E14D6D" w:rsidP="00477B31">
            <w:pPr>
              <w:pStyle w:val="Elsislentelesantraste"/>
            </w:pPr>
            <w:r w:rsidRPr="00E51C5E">
              <w:t>Aprašymas</w:t>
            </w:r>
          </w:p>
        </w:tc>
      </w:tr>
      <w:tr w:rsidR="00E14D6D" w14:paraId="4A9968D0" w14:textId="77777777" w:rsidTr="005622B6">
        <w:tc>
          <w:tcPr>
            <w:tcW w:w="2384" w:type="dxa"/>
            <w:hideMark/>
          </w:tcPr>
          <w:p w14:paraId="5F7E3B6B" w14:textId="77777777" w:rsidR="00E14D6D" w:rsidRDefault="00E14D6D" w:rsidP="00477B31">
            <w:pPr>
              <w:pStyle w:val="Elsislentelestekstas"/>
            </w:pPr>
            <w:r>
              <w:t>[UŽSAKYTI DETALIĄ LANKOMUMO SUVESTINĘ]</w:t>
            </w:r>
          </w:p>
        </w:tc>
        <w:tc>
          <w:tcPr>
            <w:tcW w:w="7086" w:type="dxa"/>
            <w:hideMark/>
          </w:tcPr>
          <w:p w14:paraId="08BA663F" w14:textId="77777777" w:rsidR="00E14D6D" w:rsidRDefault="00E14D6D" w:rsidP="00477B31">
            <w:pPr>
              <w:pStyle w:val="Elsislentelestekstas"/>
            </w:pPr>
            <w:r>
              <w:t>Skirtas paruošti elektroninę formą užpildytą projekto duomenimis.</w:t>
            </w:r>
          </w:p>
          <w:p w14:paraId="71F1215A" w14:textId="77777777" w:rsidR="00E14D6D" w:rsidRDefault="00E14D6D" w:rsidP="00477B31">
            <w:pPr>
              <w:pStyle w:val="Elsislentelestekstas"/>
            </w:pPr>
            <w:r>
              <w:t>Paspaudus mygtuką suformuojama detali lankomumo suvestinės įvedimo forma, skirta lankomumo suvestinės duomenų įvedimui.</w:t>
            </w:r>
          </w:p>
        </w:tc>
      </w:tr>
      <w:tr w:rsidR="00E14D6D" w14:paraId="237E9D5D" w14:textId="77777777" w:rsidTr="005622B6">
        <w:tc>
          <w:tcPr>
            <w:tcW w:w="2384" w:type="dxa"/>
            <w:hideMark/>
          </w:tcPr>
          <w:p w14:paraId="7A56DBC9" w14:textId="77777777" w:rsidR="00E14D6D" w:rsidRDefault="00E14D6D" w:rsidP="00477B31">
            <w:pPr>
              <w:pStyle w:val="Elsislentelestekstas"/>
            </w:pPr>
            <w:r>
              <w:t>[UŽSAKYTI SUPAPRASTINTĄ LANKOMUMO SUVESTINĘ]</w:t>
            </w:r>
          </w:p>
        </w:tc>
        <w:tc>
          <w:tcPr>
            <w:tcW w:w="7086" w:type="dxa"/>
            <w:hideMark/>
          </w:tcPr>
          <w:p w14:paraId="713AA142" w14:textId="77777777" w:rsidR="00E14D6D" w:rsidRDefault="00E14D6D" w:rsidP="00477B31">
            <w:pPr>
              <w:pStyle w:val="Elsislentelestekstas"/>
            </w:pPr>
            <w:r>
              <w:t>Skirtas paruošti elektroninę formą užpildytą projekto duomenimis.</w:t>
            </w:r>
          </w:p>
          <w:p w14:paraId="714948E6" w14:textId="77777777" w:rsidR="00E14D6D" w:rsidRDefault="00E14D6D" w:rsidP="00477B31">
            <w:pPr>
              <w:pStyle w:val="Elsislentelestekstas"/>
            </w:pPr>
            <w:r>
              <w:t>Paspaudus mygtuką suformuojama supaprastinta lankomumo suvestinės įvedimo forma, skirta lankomumo suvestinės duomenų įvedimui.</w:t>
            </w:r>
          </w:p>
        </w:tc>
      </w:tr>
      <w:tr w:rsidR="00E14D6D" w14:paraId="3E184DCB" w14:textId="77777777" w:rsidTr="005622B6">
        <w:tc>
          <w:tcPr>
            <w:tcW w:w="2384" w:type="dxa"/>
            <w:hideMark/>
          </w:tcPr>
          <w:p w14:paraId="4B67AB5D" w14:textId="77777777" w:rsidR="00E14D6D" w:rsidRDefault="00E14D6D" w:rsidP="00477B31">
            <w:pPr>
              <w:pStyle w:val="Elsislentelestekstas"/>
            </w:pPr>
            <w:r>
              <w:t xml:space="preserve">[Parsisiųsti] </w:t>
            </w:r>
            <w:r>
              <w:rPr>
                <w:rStyle w:val="Emphasis"/>
              </w:rPr>
              <w:t>(šalia suformuotos el. formos</w:t>
            </w:r>
            <w:r>
              <w:t>)</w:t>
            </w:r>
          </w:p>
        </w:tc>
        <w:tc>
          <w:tcPr>
            <w:tcW w:w="7086" w:type="dxa"/>
            <w:hideMark/>
          </w:tcPr>
          <w:p w14:paraId="6325D990" w14:textId="77777777" w:rsidR="00E14D6D" w:rsidRDefault="00E14D6D" w:rsidP="00477B31">
            <w:pPr>
              <w:pStyle w:val="Elsislentelestekstas"/>
            </w:pPr>
            <w:r>
              <w:t>Mygtukas skirtas parsisiųsti suformuotą lankomumo suvestinės el. formą.</w:t>
            </w:r>
          </w:p>
        </w:tc>
      </w:tr>
      <w:tr w:rsidR="00E14D6D" w14:paraId="5F5DE0D3" w14:textId="77777777" w:rsidTr="005622B6">
        <w:tc>
          <w:tcPr>
            <w:tcW w:w="2384" w:type="dxa"/>
            <w:hideMark/>
          </w:tcPr>
          <w:p w14:paraId="456D2E7A" w14:textId="77777777" w:rsidR="00E14D6D" w:rsidRDefault="00E14D6D" w:rsidP="00477B31">
            <w:pPr>
              <w:pStyle w:val="Elsislentelestekstas"/>
            </w:pPr>
            <w:r>
              <w:t>[ĮKELTI DETALIĄ LANKOMUMO SUVESTINĘ]</w:t>
            </w:r>
          </w:p>
        </w:tc>
        <w:tc>
          <w:tcPr>
            <w:tcW w:w="7086" w:type="dxa"/>
            <w:hideMark/>
          </w:tcPr>
          <w:p w14:paraId="089CCDF9" w14:textId="77777777" w:rsidR="00E14D6D" w:rsidRDefault="00E14D6D" w:rsidP="00477B31">
            <w:pPr>
              <w:pStyle w:val="Elsislentelestekstas"/>
            </w:pPr>
            <w:r>
              <w:t>Skirtas nurodyti importuojamą rinkmeną ir pradėti nurodytos el. formos importavimą. Paspaudus mygtuką atvaizduojamas modalinis langas, pateikiamas nurodymo laukas ir mygtukas [Browse] ([Naršyti]).</w:t>
            </w:r>
          </w:p>
          <w:p w14:paraId="02968029" w14:textId="77777777" w:rsidR="00E14D6D" w:rsidRDefault="00E14D6D" w:rsidP="00477B31">
            <w:pPr>
              <w:pStyle w:val="Elsislentelestekstas"/>
            </w:pPr>
            <w:r>
              <w:t>Mygtukai [Tęsti] ir [Atšaukti]. Paspaudus mygtuką [Tęsti] patikrinama ar yra nurodyta rinkmena ir jei yra, iškviečiama procedūra, skirta lankomumo suvestinės el. formos įkėlimui į DMS (žr. skyrių „Lankomumo suvestinės duomenų el. formos importavimo valdymo procedūra“). Jei rinkmena nėra nurodyta, rodomas klaidos pranešimas.</w:t>
            </w:r>
          </w:p>
          <w:p w14:paraId="62BF48EF" w14:textId="77777777" w:rsidR="00E14D6D" w:rsidRDefault="00E14D6D" w:rsidP="00477B31">
            <w:pPr>
              <w:pStyle w:val="Elsislentelestekstas"/>
            </w:pPr>
            <w:r>
              <w:t>Mygtukas matomas naudotojui, kuris turi objekto „Dalyvių duomenys“ pildymo teisę.</w:t>
            </w:r>
          </w:p>
        </w:tc>
      </w:tr>
      <w:tr w:rsidR="00E14D6D" w14:paraId="4DDA7FFC" w14:textId="77777777" w:rsidTr="005622B6">
        <w:tc>
          <w:tcPr>
            <w:tcW w:w="2384" w:type="dxa"/>
            <w:hideMark/>
          </w:tcPr>
          <w:p w14:paraId="2F86F3FE" w14:textId="77777777" w:rsidR="00E14D6D" w:rsidRDefault="00E14D6D" w:rsidP="00477B31">
            <w:pPr>
              <w:pStyle w:val="Elsislentelestekstas"/>
            </w:pPr>
            <w:r>
              <w:t>[ĮKELTI SUPAPRASTINTĄ LANKOMUMO SUVESTINĘ]</w:t>
            </w:r>
          </w:p>
        </w:tc>
        <w:tc>
          <w:tcPr>
            <w:tcW w:w="7086" w:type="dxa"/>
            <w:hideMark/>
          </w:tcPr>
          <w:p w14:paraId="674B1BFB" w14:textId="77777777" w:rsidR="00E14D6D" w:rsidRDefault="00E14D6D" w:rsidP="00477B31">
            <w:pPr>
              <w:pStyle w:val="Elsislentelestekstas"/>
              <w:rPr>
                <w:rFonts w:eastAsiaTheme="minorEastAsia"/>
              </w:rPr>
            </w:pPr>
            <w:r>
              <w:t>Skirtas nurodyti importuojamą rinkmeną ir pradėti nurodytos el. formos importavimą. Paspaudus mygtuką atvaizduojamas modalinis langas, pateikiamas nurodymo laukas ir mygtukas [Browse] ([Naršyti]).</w:t>
            </w:r>
          </w:p>
          <w:p w14:paraId="477D5BAD" w14:textId="77777777" w:rsidR="00E14D6D" w:rsidRDefault="00E14D6D" w:rsidP="00477B31">
            <w:pPr>
              <w:pStyle w:val="Elsislentelestekstas"/>
            </w:pPr>
            <w:r>
              <w:t>Mygtukai [Tęsti] ir [Atšaukti]. Paspaudus mygtuką [Tęsti] patikrinama ar yra nurodyta rinkmena ir jei yra, iškviečiama procedūra, skirta lankomumo suvestinės el. formos įkėlimui į DMS (žr. skyrių „Lankomumo suvestinės duomenų el. formos importavimo valdymo procedūra“). Jei rinkmena nėra nurodyta, rodomas klaidos pranešimas.</w:t>
            </w:r>
          </w:p>
          <w:p w14:paraId="2F32E07A" w14:textId="77777777" w:rsidR="00E14D6D" w:rsidRDefault="00E14D6D" w:rsidP="00477B31">
            <w:pPr>
              <w:pStyle w:val="Elsislentelestekstas"/>
            </w:pPr>
            <w:r>
              <w:t>Mygtukas matomas naudotojui, kuris turi objekto „Dalyvių duomenys“ pildymo teisę.</w:t>
            </w:r>
          </w:p>
        </w:tc>
      </w:tr>
      <w:tr w:rsidR="00E14D6D" w14:paraId="6547B885" w14:textId="77777777" w:rsidTr="005622B6">
        <w:tc>
          <w:tcPr>
            <w:tcW w:w="2384" w:type="dxa"/>
            <w:hideMark/>
          </w:tcPr>
          <w:p w14:paraId="526CD451" w14:textId="77777777" w:rsidR="00E14D6D" w:rsidRDefault="00E14D6D" w:rsidP="00477B31">
            <w:pPr>
              <w:pStyle w:val="Elsislentelestekstas"/>
            </w:pPr>
            <w:r>
              <w:t xml:space="preserve">[Peržiūrėti] </w:t>
            </w:r>
            <w:r>
              <w:rPr>
                <w:rStyle w:val="Emphasis"/>
              </w:rPr>
              <w:t>(pateiktų dokumentų sąrašo lentelėje)</w:t>
            </w:r>
          </w:p>
        </w:tc>
        <w:tc>
          <w:tcPr>
            <w:tcW w:w="7086" w:type="dxa"/>
            <w:hideMark/>
          </w:tcPr>
          <w:p w14:paraId="341A053D" w14:textId="77777777" w:rsidR="00E14D6D" w:rsidRDefault="00E14D6D" w:rsidP="00477B31">
            <w:pPr>
              <w:pStyle w:val="Elsislentelestekstas"/>
            </w:pPr>
            <w:r>
              <w:t>Skirtas peržiūrėti pateikto dokumento duomenis.</w:t>
            </w:r>
          </w:p>
        </w:tc>
      </w:tr>
      <w:tr w:rsidR="00E14D6D" w14:paraId="4FC0EB00" w14:textId="77777777" w:rsidTr="005622B6">
        <w:tc>
          <w:tcPr>
            <w:tcW w:w="2384" w:type="dxa"/>
            <w:hideMark/>
          </w:tcPr>
          <w:p w14:paraId="0B7EAB79" w14:textId="77777777" w:rsidR="00E14D6D" w:rsidRDefault="00E14D6D" w:rsidP="00477B31">
            <w:pPr>
              <w:pStyle w:val="Elsislentelestekstas"/>
            </w:pPr>
            <w:r>
              <w:t xml:space="preserve">[Redaguoti] </w:t>
            </w:r>
            <w:r>
              <w:rPr>
                <w:rStyle w:val="Emphasis"/>
              </w:rPr>
              <w:t>(rengiamų dokumentų sąrašo lentelėje)</w:t>
            </w:r>
          </w:p>
        </w:tc>
        <w:tc>
          <w:tcPr>
            <w:tcW w:w="7086" w:type="dxa"/>
            <w:hideMark/>
          </w:tcPr>
          <w:p w14:paraId="1584FCAE" w14:textId="77777777" w:rsidR="00E14D6D" w:rsidRDefault="00E14D6D" w:rsidP="00477B31">
            <w:pPr>
              <w:pStyle w:val="Elsislentelestekstas"/>
            </w:pPr>
            <w:r>
              <w:t>Skirtas atidaryti pasirinkto rengiamo dokumento registravimo formą.</w:t>
            </w:r>
          </w:p>
          <w:p w14:paraId="29DE49C6" w14:textId="77777777" w:rsidR="00E14D6D" w:rsidRDefault="00E14D6D" w:rsidP="00477B31">
            <w:pPr>
              <w:pStyle w:val="Elsislentelestekstas"/>
            </w:pPr>
            <w:r>
              <w:t>Mygtukas matomas naudotojui, kuris turi objekto „Dalyvių duomenys“ pildymo teisę.</w:t>
            </w:r>
          </w:p>
        </w:tc>
      </w:tr>
      <w:tr w:rsidR="00E14D6D" w14:paraId="6482C90D" w14:textId="77777777" w:rsidTr="005622B6">
        <w:tc>
          <w:tcPr>
            <w:tcW w:w="2384" w:type="dxa"/>
            <w:hideMark/>
          </w:tcPr>
          <w:p w14:paraId="37043013" w14:textId="77777777" w:rsidR="00E14D6D" w:rsidRDefault="00E14D6D" w:rsidP="00477B31">
            <w:pPr>
              <w:pStyle w:val="Elsislentelestekstas"/>
            </w:pPr>
            <w:r>
              <w:t>[Šalinti]</w:t>
            </w:r>
          </w:p>
          <w:p w14:paraId="36B510E9" w14:textId="77777777" w:rsidR="00E14D6D" w:rsidRDefault="00E14D6D" w:rsidP="00477B31">
            <w:pPr>
              <w:pStyle w:val="Elsislentelestekstas"/>
            </w:pPr>
            <w:r>
              <w:t>(rengiamų dokumentų sąrašo lentelėje)</w:t>
            </w:r>
          </w:p>
        </w:tc>
        <w:tc>
          <w:tcPr>
            <w:tcW w:w="7086" w:type="dxa"/>
            <w:hideMark/>
          </w:tcPr>
          <w:p w14:paraId="5B568379" w14:textId="77777777" w:rsidR="00E14D6D" w:rsidRDefault="00E14D6D" w:rsidP="00477B31">
            <w:pPr>
              <w:pStyle w:val="Elsislentelestekstas"/>
            </w:pPr>
            <w:r>
              <w:t>Skirtas pašalinti pasirinktą rengiamą dokumentą. Pasirinkus mygtuką, rodomas pranešimas „Ar tikrai norite ištrinti pasirinktą dokumentą?“ su mygtukais [TAIP] ir [NE]. Pasirinkus mygtuką [TAIP], pašalinamas pasirinktas dokumentas ir el. forma. Pasirinkus mygtuką [NE], atšaukiamas pasirinkto dokumento šalinimas.</w:t>
            </w:r>
          </w:p>
          <w:p w14:paraId="20FEA814" w14:textId="77777777" w:rsidR="00E14D6D" w:rsidRDefault="00E14D6D" w:rsidP="00477B31">
            <w:pPr>
              <w:pStyle w:val="Elsislentelestekstas"/>
            </w:pPr>
            <w:r>
              <w:t>Mygtukas matomas naudotojui, kuris turi objekto „Dalyvių duomenys“ pildymo teisę.</w:t>
            </w:r>
          </w:p>
        </w:tc>
      </w:tr>
    </w:tbl>
    <w:p w14:paraId="0867E3FF" w14:textId="77777777" w:rsidR="00E14D6D" w:rsidRPr="00E51C5E" w:rsidRDefault="00E14D6D" w:rsidP="00477B31">
      <w:pPr>
        <w:pStyle w:val="Elsistekstas"/>
        <w:rPr>
          <w:rFonts w:eastAsiaTheme="minorEastAsia"/>
          <w:b/>
          <w:i/>
        </w:rPr>
      </w:pPr>
      <w:r>
        <w:t> </w:t>
      </w:r>
    </w:p>
    <w:p w14:paraId="14A2732C" w14:textId="77777777" w:rsidR="00E14D6D" w:rsidRPr="00E51C5E" w:rsidRDefault="00E14D6D" w:rsidP="00477B31">
      <w:pPr>
        <w:pStyle w:val="Elsistekstas"/>
        <w:rPr>
          <w:b/>
          <w:i/>
        </w:rPr>
      </w:pPr>
      <w:r w:rsidRPr="00E51C5E">
        <w:rPr>
          <w:b/>
          <w:i/>
        </w:rPr>
        <w:t>Laukai</w:t>
      </w:r>
    </w:p>
    <w:tbl>
      <w:tblPr>
        <w:tblStyle w:val="Elsislentele"/>
        <w:tblW w:w="9470" w:type="dxa"/>
        <w:tblInd w:w="-3" w:type="dxa"/>
        <w:tblLayout w:type="fixed"/>
        <w:tblLook w:val="04A0" w:firstRow="1" w:lastRow="0" w:firstColumn="1" w:lastColumn="0" w:noHBand="0" w:noVBand="1"/>
      </w:tblPr>
      <w:tblGrid>
        <w:gridCol w:w="2384"/>
        <w:gridCol w:w="7086"/>
      </w:tblGrid>
      <w:tr w:rsidR="00E14D6D" w:rsidRPr="00E51C5E" w14:paraId="1AF64A09" w14:textId="77777777" w:rsidTr="005622B6">
        <w:trPr>
          <w:cnfStyle w:val="100000000000" w:firstRow="1" w:lastRow="0" w:firstColumn="0" w:lastColumn="0" w:oddVBand="0" w:evenVBand="0" w:oddHBand="0" w:evenHBand="0" w:firstRowFirstColumn="0" w:firstRowLastColumn="0" w:lastRowFirstColumn="0" w:lastRowLastColumn="0"/>
        </w:trPr>
        <w:tc>
          <w:tcPr>
            <w:tcW w:w="2384" w:type="dxa"/>
            <w:hideMark/>
          </w:tcPr>
          <w:p w14:paraId="3729280A" w14:textId="77777777" w:rsidR="00E14D6D" w:rsidRPr="00E51C5E" w:rsidRDefault="00E14D6D" w:rsidP="00477B31">
            <w:pPr>
              <w:pStyle w:val="Elsislentelesantraste"/>
            </w:pPr>
            <w:r w:rsidRPr="00E51C5E">
              <w:t>Lauko pavadinimas</w:t>
            </w:r>
          </w:p>
        </w:tc>
        <w:tc>
          <w:tcPr>
            <w:tcW w:w="7086" w:type="dxa"/>
            <w:hideMark/>
          </w:tcPr>
          <w:p w14:paraId="40F1E54B" w14:textId="77777777" w:rsidR="00E14D6D" w:rsidRPr="00E51C5E" w:rsidRDefault="00E14D6D" w:rsidP="00477B31">
            <w:pPr>
              <w:pStyle w:val="Elsislentelesantraste"/>
            </w:pPr>
            <w:r w:rsidRPr="00E51C5E">
              <w:t>Aprašymas</w:t>
            </w:r>
          </w:p>
        </w:tc>
      </w:tr>
      <w:tr w:rsidR="00E14D6D" w14:paraId="3DFC254E" w14:textId="77777777" w:rsidTr="005622B6">
        <w:tc>
          <w:tcPr>
            <w:tcW w:w="9470" w:type="dxa"/>
            <w:gridSpan w:val="2"/>
            <w:hideMark/>
          </w:tcPr>
          <w:p w14:paraId="7583024C" w14:textId="77777777" w:rsidR="00E14D6D" w:rsidRDefault="00E14D6D" w:rsidP="00477B31">
            <w:pPr>
              <w:pStyle w:val="Elsislentelestekstas"/>
            </w:pPr>
            <w:r>
              <w:t>LANKOMUMO SUVESTINĖS – atvaizduojamas formos pavadinimas.</w:t>
            </w:r>
          </w:p>
        </w:tc>
      </w:tr>
      <w:tr w:rsidR="00E14D6D" w14:paraId="42061BEF" w14:textId="77777777" w:rsidTr="005622B6">
        <w:tc>
          <w:tcPr>
            <w:tcW w:w="2384" w:type="dxa"/>
            <w:hideMark/>
          </w:tcPr>
          <w:p w14:paraId="0D2FF961" w14:textId="77777777" w:rsidR="00E14D6D" w:rsidRDefault="00E14D6D" w:rsidP="00477B31">
            <w:pPr>
              <w:pStyle w:val="Elsislentelestekstas"/>
            </w:pPr>
            <w:r>
              <w:t>i (informacija)</w:t>
            </w:r>
          </w:p>
        </w:tc>
        <w:tc>
          <w:tcPr>
            <w:tcW w:w="7086" w:type="dxa"/>
            <w:hideMark/>
          </w:tcPr>
          <w:p w14:paraId="047EC221" w14:textId="77777777" w:rsidR="00E14D6D" w:rsidRDefault="00E14D6D" w:rsidP="00477B31">
            <w:pPr>
              <w:pStyle w:val="Elsislentelestekstas"/>
            </w:pPr>
            <w:r>
              <w:t>Atvaizduojamas tekstas:</w:t>
            </w:r>
          </w:p>
          <w:p w14:paraId="0DEA0ED5" w14:textId="77777777" w:rsidR="00E14D6D" w:rsidRDefault="00E14D6D" w:rsidP="00477B31">
            <w:pPr>
              <w:pStyle w:val="Elsislentelestekstas"/>
            </w:pPr>
            <w:r>
              <w:t>1. Lankomumo suvestinę turite pateikti, kai su mokėjimo prašymu deklaruojamos su projekto dalyviais susijusios išlaidos arba pasiekti stebėsenos rodikliai.</w:t>
            </w:r>
          </w:p>
          <w:p w14:paraId="6747C69C" w14:textId="77777777" w:rsidR="00E14D6D" w:rsidRDefault="00E14D6D" w:rsidP="00477B31">
            <w:pPr>
              <w:pStyle w:val="Elsislentelestekstas"/>
            </w:pPr>
            <w:r>
              <w:t>2. Lankomumo suvestinėje nurodoma informacija apie kiekvienoje kurso grupėje dalyvavusius dalyvius ir jų lankomumo duomenis per ataskaitinį laikotarpį, už kurį teikiama lankomumo suvestinė.</w:t>
            </w:r>
          </w:p>
          <w:p w14:paraId="479B4894" w14:textId="77777777" w:rsidR="00E14D6D" w:rsidRDefault="00E14D6D" w:rsidP="00477B31">
            <w:pPr>
              <w:pStyle w:val="Elsislentelestekstas"/>
            </w:pPr>
            <w:r>
              <w:t>3. Vienu metu DMS galima ruošti 3 lankomumo suvestines.</w:t>
            </w:r>
          </w:p>
          <w:p w14:paraId="2B3C43E9" w14:textId="77777777" w:rsidR="00E14D6D" w:rsidRDefault="00E14D6D" w:rsidP="00477B31">
            <w:pPr>
              <w:pStyle w:val="Elsislentelestekstas"/>
            </w:pPr>
            <w:r>
              <w:t>4. Parsisiųstos el. formos pildomos naudojant "Adobe Reader" programos XI arba DC versijas.</w:t>
            </w:r>
          </w:p>
        </w:tc>
      </w:tr>
      <w:tr w:rsidR="00E14D6D" w14:paraId="32152894" w14:textId="77777777" w:rsidTr="005622B6">
        <w:tc>
          <w:tcPr>
            <w:tcW w:w="9470" w:type="dxa"/>
            <w:gridSpan w:val="2"/>
            <w:hideMark/>
          </w:tcPr>
          <w:p w14:paraId="7F6A74F0" w14:textId="77777777" w:rsidR="00E14D6D" w:rsidRDefault="00E14D6D" w:rsidP="00477B31">
            <w:pPr>
              <w:pStyle w:val="Elsislentelestekstas"/>
            </w:pPr>
            <w:r>
              <w:t>RENGIAMI DOKUMENTAI – lentelė, kurioje atvaizduojami lankomumo suvestinės dokumentai , kurių būsena  „Apdorojamas“, „Pildomas“, „Tikrinamas“, „Patikrintas (turi klaidų)“, „Patikrintas“. Lentelės stulpeliai:</w:t>
            </w:r>
          </w:p>
        </w:tc>
      </w:tr>
      <w:tr w:rsidR="00E14D6D" w14:paraId="44267248" w14:textId="77777777" w:rsidTr="005622B6">
        <w:tc>
          <w:tcPr>
            <w:tcW w:w="2384" w:type="dxa"/>
            <w:hideMark/>
          </w:tcPr>
          <w:p w14:paraId="70C28650" w14:textId="77777777" w:rsidR="00E14D6D" w:rsidRDefault="00E14D6D" w:rsidP="00477B31">
            <w:pPr>
              <w:pStyle w:val="Elsislentelestekstas"/>
            </w:pPr>
            <w:r>
              <w:t>Eil. Nr.</w:t>
            </w:r>
          </w:p>
        </w:tc>
        <w:tc>
          <w:tcPr>
            <w:tcW w:w="7086" w:type="dxa"/>
            <w:hideMark/>
          </w:tcPr>
          <w:p w14:paraId="71A78F04" w14:textId="77777777" w:rsidR="00E14D6D" w:rsidRDefault="00E14D6D" w:rsidP="00477B31">
            <w:pPr>
              <w:pStyle w:val="Elsislentelestekstas"/>
            </w:pPr>
            <w:r>
              <w:t>Atvaizduojamas rengiamo dokumento eilės numeris.</w:t>
            </w:r>
          </w:p>
        </w:tc>
      </w:tr>
      <w:tr w:rsidR="00E14D6D" w14:paraId="7CA15D65" w14:textId="77777777" w:rsidTr="005622B6">
        <w:tc>
          <w:tcPr>
            <w:tcW w:w="2384" w:type="dxa"/>
            <w:hideMark/>
          </w:tcPr>
          <w:p w14:paraId="11FB084E" w14:textId="77777777" w:rsidR="00E14D6D" w:rsidRDefault="00E14D6D" w:rsidP="00477B31">
            <w:pPr>
              <w:pStyle w:val="Elsislentelestekstas"/>
            </w:pPr>
            <w:r>
              <w:t>Pateikimo data</w:t>
            </w:r>
          </w:p>
        </w:tc>
        <w:tc>
          <w:tcPr>
            <w:tcW w:w="7086" w:type="dxa"/>
            <w:hideMark/>
          </w:tcPr>
          <w:p w14:paraId="667A4B23" w14:textId="77777777" w:rsidR="00E14D6D" w:rsidRDefault="00E14D6D" w:rsidP="00477B31">
            <w:pPr>
              <w:pStyle w:val="Elsislentelestekstas"/>
            </w:pPr>
            <w:r>
              <w:t>Atvaizduojama el. formos pateikimo ĮI data.</w:t>
            </w:r>
          </w:p>
        </w:tc>
      </w:tr>
      <w:tr w:rsidR="00E14D6D" w14:paraId="25055131" w14:textId="77777777" w:rsidTr="005622B6">
        <w:tc>
          <w:tcPr>
            <w:tcW w:w="2384" w:type="dxa"/>
            <w:hideMark/>
          </w:tcPr>
          <w:p w14:paraId="5588EA2B" w14:textId="77777777" w:rsidR="00E14D6D" w:rsidRDefault="00E14D6D" w:rsidP="00477B31">
            <w:pPr>
              <w:pStyle w:val="Elsislentelestekstas"/>
            </w:pPr>
            <w:r>
              <w:t>Parengimo data</w:t>
            </w:r>
          </w:p>
        </w:tc>
        <w:tc>
          <w:tcPr>
            <w:tcW w:w="7086" w:type="dxa"/>
            <w:hideMark/>
          </w:tcPr>
          <w:p w14:paraId="008C64D8" w14:textId="77777777" w:rsidR="00E14D6D" w:rsidRDefault="00E14D6D" w:rsidP="00477B31">
            <w:pPr>
              <w:pStyle w:val="Elsislentelestekstas"/>
            </w:pPr>
            <w:r>
              <w:t>Atvaizduojama el. formoje nurodyta pildymo data.</w:t>
            </w:r>
          </w:p>
        </w:tc>
      </w:tr>
      <w:tr w:rsidR="00E14D6D" w14:paraId="1589BD46" w14:textId="77777777" w:rsidTr="005622B6">
        <w:tc>
          <w:tcPr>
            <w:tcW w:w="2384" w:type="dxa"/>
            <w:hideMark/>
          </w:tcPr>
          <w:p w14:paraId="58088A69" w14:textId="77777777" w:rsidR="00E14D6D" w:rsidRDefault="00E14D6D" w:rsidP="00477B31">
            <w:pPr>
              <w:pStyle w:val="Elsislentelestekstas"/>
            </w:pPr>
            <w:r>
              <w:t>Nr.</w:t>
            </w:r>
          </w:p>
        </w:tc>
        <w:tc>
          <w:tcPr>
            <w:tcW w:w="7086" w:type="dxa"/>
            <w:hideMark/>
          </w:tcPr>
          <w:p w14:paraId="5AB2B9AB" w14:textId="77777777" w:rsidR="00E14D6D" w:rsidRDefault="00E14D6D" w:rsidP="00477B31">
            <w:pPr>
              <w:pStyle w:val="Elsislentelestekstas"/>
            </w:pPr>
            <w:r>
              <w:t>Atvaizduojamas lankomumo suvestinės numeris.</w:t>
            </w:r>
          </w:p>
        </w:tc>
      </w:tr>
      <w:tr w:rsidR="00E14D6D" w14:paraId="053FAD23" w14:textId="77777777" w:rsidTr="005622B6">
        <w:tc>
          <w:tcPr>
            <w:tcW w:w="2384" w:type="dxa"/>
            <w:hideMark/>
          </w:tcPr>
          <w:p w14:paraId="602EEC56" w14:textId="77777777" w:rsidR="00E14D6D" w:rsidRDefault="00E14D6D" w:rsidP="00477B31">
            <w:pPr>
              <w:pStyle w:val="Elsislentelestekstas"/>
            </w:pPr>
            <w:r>
              <w:t>Patikslinimo data</w:t>
            </w:r>
          </w:p>
        </w:tc>
        <w:tc>
          <w:tcPr>
            <w:tcW w:w="7086" w:type="dxa"/>
            <w:hideMark/>
          </w:tcPr>
          <w:p w14:paraId="032D8B25" w14:textId="77777777" w:rsidR="00E14D6D" w:rsidRDefault="00E14D6D" w:rsidP="00477B31">
            <w:pPr>
              <w:pStyle w:val="Elsislentelestekstas"/>
            </w:pPr>
            <w:r>
              <w:t>Atvaizduojama lankomumo suvestinės patikslinimo data.</w:t>
            </w:r>
          </w:p>
        </w:tc>
      </w:tr>
      <w:tr w:rsidR="00E14D6D" w14:paraId="6A287834" w14:textId="77777777" w:rsidTr="005622B6">
        <w:tc>
          <w:tcPr>
            <w:tcW w:w="2384" w:type="dxa"/>
            <w:hideMark/>
          </w:tcPr>
          <w:p w14:paraId="76E1CF03" w14:textId="77777777" w:rsidR="00E14D6D" w:rsidRDefault="00E14D6D" w:rsidP="00477B31">
            <w:pPr>
              <w:pStyle w:val="Elsislentelestekstas"/>
            </w:pPr>
            <w:r>
              <w:t>Ataskaitinis laikotarpis</w:t>
            </w:r>
          </w:p>
        </w:tc>
        <w:tc>
          <w:tcPr>
            <w:tcW w:w="7086" w:type="dxa"/>
            <w:hideMark/>
          </w:tcPr>
          <w:p w14:paraId="4FCF98DF" w14:textId="77777777" w:rsidR="00E14D6D" w:rsidRDefault="00E14D6D" w:rsidP="00477B31">
            <w:pPr>
              <w:pStyle w:val="Elsislentelestekstas"/>
            </w:pPr>
            <w:r>
              <w:t>Atvaizduojami lankomumo suvestinės ataskaitinis laikotarpis.</w:t>
            </w:r>
          </w:p>
        </w:tc>
      </w:tr>
      <w:tr w:rsidR="00E14D6D" w14:paraId="5DB48F49" w14:textId="77777777" w:rsidTr="005622B6">
        <w:tc>
          <w:tcPr>
            <w:tcW w:w="2384" w:type="dxa"/>
            <w:hideMark/>
          </w:tcPr>
          <w:p w14:paraId="2D9850E3" w14:textId="77777777" w:rsidR="00E14D6D" w:rsidRDefault="00E14D6D" w:rsidP="00477B31">
            <w:pPr>
              <w:pStyle w:val="Elsislentelestekstas"/>
            </w:pPr>
            <w:r>
              <w:t>Grupių skaičius</w:t>
            </w:r>
          </w:p>
        </w:tc>
        <w:tc>
          <w:tcPr>
            <w:tcW w:w="7086" w:type="dxa"/>
            <w:hideMark/>
          </w:tcPr>
          <w:p w14:paraId="4763E0D1" w14:textId="77777777" w:rsidR="00E14D6D" w:rsidRDefault="00E14D6D" w:rsidP="00477B31">
            <w:pPr>
              <w:pStyle w:val="Elsislentelestekstas"/>
            </w:pPr>
            <w:r>
              <w:t>Atvaizduojamas el. formoje įvestu lankomumo suvestinės grupių skaičius.</w:t>
            </w:r>
          </w:p>
        </w:tc>
      </w:tr>
      <w:tr w:rsidR="00E14D6D" w14:paraId="3573CFF6" w14:textId="77777777" w:rsidTr="005622B6">
        <w:tc>
          <w:tcPr>
            <w:tcW w:w="2384" w:type="dxa"/>
            <w:hideMark/>
          </w:tcPr>
          <w:p w14:paraId="72E9C9CB" w14:textId="77777777" w:rsidR="00E14D6D" w:rsidRDefault="00E14D6D" w:rsidP="00477B31">
            <w:pPr>
              <w:pStyle w:val="Elsislentelestekstas"/>
            </w:pPr>
            <w:r>
              <w:t>Tipas</w:t>
            </w:r>
          </w:p>
        </w:tc>
        <w:tc>
          <w:tcPr>
            <w:tcW w:w="7086" w:type="dxa"/>
            <w:hideMark/>
          </w:tcPr>
          <w:p w14:paraId="0DEF6EA1" w14:textId="77777777" w:rsidR="00E14D6D" w:rsidRDefault="00E14D6D" w:rsidP="00477B31">
            <w:pPr>
              <w:pStyle w:val="Elsislentelestekstas"/>
            </w:pPr>
            <w:r>
              <w:t>Atvaizduojamas lankomumo suvestinės tipas.</w:t>
            </w:r>
          </w:p>
        </w:tc>
      </w:tr>
      <w:tr w:rsidR="00E14D6D" w14:paraId="69A735A5" w14:textId="77777777" w:rsidTr="005622B6">
        <w:tc>
          <w:tcPr>
            <w:tcW w:w="2384" w:type="dxa"/>
            <w:hideMark/>
          </w:tcPr>
          <w:p w14:paraId="36FDD00F" w14:textId="77777777" w:rsidR="00E14D6D" w:rsidRDefault="00E14D6D" w:rsidP="00477B31">
            <w:pPr>
              <w:pStyle w:val="Elsislentelestekstas"/>
            </w:pPr>
            <w:r>
              <w:t>Būsena</w:t>
            </w:r>
          </w:p>
        </w:tc>
        <w:tc>
          <w:tcPr>
            <w:tcW w:w="7086" w:type="dxa"/>
            <w:hideMark/>
          </w:tcPr>
          <w:p w14:paraId="42239210" w14:textId="77777777" w:rsidR="00E14D6D" w:rsidRDefault="00E14D6D" w:rsidP="00477B31">
            <w:pPr>
              <w:pStyle w:val="Elsislentelestekstas"/>
            </w:pPr>
            <w:r>
              <w:t>Atvaizduojama rengiamo dokumento būsena.</w:t>
            </w:r>
          </w:p>
        </w:tc>
      </w:tr>
      <w:tr w:rsidR="00E14D6D" w14:paraId="30097DB9" w14:textId="77777777" w:rsidTr="005622B6">
        <w:tc>
          <w:tcPr>
            <w:tcW w:w="2384" w:type="dxa"/>
            <w:hideMark/>
          </w:tcPr>
          <w:p w14:paraId="4EC1DFDF" w14:textId="77777777" w:rsidR="00E14D6D" w:rsidRDefault="00E14D6D" w:rsidP="00477B31">
            <w:pPr>
              <w:pStyle w:val="Elsislentelestekstas"/>
            </w:pPr>
            <w:r>
              <w:t>Būsenos data</w:t>
            </w:r>
          </w:p>
        </w:tc>
        <w:tc>
          <w:tcPr>
            <w:tcW w:w="7086" w:type="dxa"/>
            <w:hideMark/>
          </w:tcPr>
          <w:p w14:paraId="7EB63B2F" w14:textId="77777777" w:rsidR="00E14D6D" w:rsidRDefault="00E14D6D" w:rsidP="00477B31">
            <w:pPr>
              <w:pStyle w:val="Elsislentelestekstas"/>
            </w:pPr>
            <w:r>
              <w:t>Atvaizduojama rengiamo dokumento būsenos data.</w:t>
            </w:r>
          </w:p>
        </w:tc>
      </w:tr>
      <w:tr w:rsidR="00E14D6D" w14:paraId="7B2EE075" w14:textId="77777777" w:rsidTr="005622B6">
        <w:tc>
          <w:tcPr>
            <w:tcW w:w="9470" w:type="dxa"/>
            <w:gridSpan w:val="2"/>
            <w:hideMark/>
          </w:tcPr>
          <w:p w14:paraId="77290196" w14:textId="77777777" w:rsidR="00E14D6D" w:rsidRDefault="00E14D6D" w:rsidP="00477B31">
            <w:pPr>
              <w:pStyle w:val="Elsislentelestekstas"/>
            </w:pPr>
            <w:r>
              <w:t>PATEIKTI DOKUMENTAI – lentelė, kurioje atvaizduojami lankomumo suvestinės dokumentai, kurių būsena „Pateiktas“, „Užregistruota“, „Tikslinama“, „Patvirtinta“. Lentelės stulpeliai:</w:t>
            </w:r>
          </w:p>
        </w:tc>
      </w:tr>
      <w:tr w:rsidR="00E14D6D" w14:paraId="783409AB" w14:textId="77777777" w:rsidTr="005622B6">
        <w:tc>
          <w:tcPr>
            <w:tcW w:w="2384" w:type="dxa"/>
            <w:hideMark/>
          </w:tcPr>
          <w:p w14:paraId="5065EA34" w14:textId="77777777" w:rsidR="00E14D6D" w:rsidRDefault="00E14D6D" w:rsidP="00477B31">
            <w:pPr>
              <w:pStyle w:val="Elsislentelestekstas"/>
            </w:pPr>
            <w:r>
              <w:t>Eil. Nr.</w:t>
            </w:r>
          </w:p>
        </w:tc>
        <w:tc>
          <w:tcPr>
            <w:tcW w:w="7086" w:type="dxa"/>
            <w:hideMark/>
          </w:tcPr>
          <w:p w14:paraId="70D6B6E9" w14:textId="77777777" w:rsidR="00E14D6D" w:rsidRDefault="00E14D6D" w:rsidP="00477B31">
            <w:pPr>
              <w:pStyle w:val="Elsislentelestekstas"/>
            </w:pPr>
            <w:r>
              <w:t>Pateikto dokumento eilės numeris.</w:t>
            </w:r>
          </w:p>
        </w:tc>
      </w:tr>
      <w:tr w:rsidR="00E14D6D" w14:paraId="4DCD15CC" w14:textId="77777777" w:rsidTr="005622B6">
        <w:tc>
          <w:tcPr>
            <w:tcW w:w="2384" w:type="dxa"/>
            <w:hideMark/>
          </w:tcPr>
          <w:p w14:paraId="7F63DD3A" w14:textId="77777777" w:rsidR="00E14D6D" w:rsidRDefault="00E14D6D" w:rsidP="00477B31">
            <w:pPr>
              <w:pStyle w:val="Elsislentelestekstas"/>
            </w:pPr>
            <w:r>
              <w:t>Pateikimo data</w:t>
            </w:r>
          </w:p>
        </w:tc>
        <w:tc>
          <w:tcPr>
            <w:tcW w:w="7086" w:type="dxa"/>
            <w:hideMark/>
          </w:tcPr>
          <w:p w14:paraId="352B00DE" w14:textId="77777777" w:rsidR="00E14D6D" w:rsidRDefault="00E14D6D" w:rsidP="00477B31">
            <w:pPr>
              <w:pStyle w:val="Elsislentelestekstas"/>
            </w:pPr>
            <w:r>
              <w:t>Atvaizduojama el. formos pateikimo ĮI data.</w:t>
            </w:r>
          </w:p>
        </w:tc>
      </w:tr>
      <w:tr w:rsidR="00E14D6D" w14:paraId="19732486" w14:textId="77777777" w:rsidTr="005622B6">
        <w:tc>
          <w:tcPr>
            <w:tcW w:w="2384" w:type="dxa"/>
            <w:hideMark/>
          </w:tcPr>
          <w:p w14:paraId="4FCA0215" w14:textId="77777777" w:rsidR="00E14D6D" w:rsidRDefault="00E14D6D" w:rsidP="00477B31">
            <w:pPr>
              <w:pStyle w:val="Elsislentelestekstas"/>
            </w:pPr>
            <w:r>
              <w:t>Parengimo data</w:t>
            </w:r>
          </w:p>
        </w:tc>
        <w:tc>
          <w:tcPr>
            <w:tcW w:w="7086" w:type="dxa"/>
            <w:hideMark/>
          </w:tcPr>
          <w:p w14:paraId="13BECAB4" w14:textId="77777777" w:rsidR="00E14D6D" w:rsidRDefault="00E14D6D" w:rsidP="00477B31">
            <w:pPr>
              <w:pStyle w:val="Elsislentelestekstas"/>
            </w:pPr>
            <w:r>
              <w:t>Atvaizduojama el. formoje nurodyta pildymo data.</w:t>
            </w:r>
          </w:p>
        </w:tc>
      </w:tr>
      <w:tr w:rsidR="00E14D6D" w14:paraId="1B2A80B0" w14:textId="77777777" w:rsidTr="005622B6">
        <w:tc>
          <w:tcPr>
            <w:tcW w:w="2384" w:type="dxa"/>
            <w:hideMark/>
          </w:tcPr>
          <w:p w14:paraId="714CE6F1" w14:textId="77777777" w:rsidR="00E14D6D" w:rsidRDefault="00E14D6D" w:rsidP="00477B31">
            <w:pPr>
              <w:pStyle w:val="Elsislentelestekstas"/>
            </w:pPr>
            <w:r>
              <w:t>Nr.</w:t>
            </w:r>
          </w:p>
        </w:tc>
        <w:tc>
          <w:tcPr>
            <w:tcW w:w="7086" w:type="dxa"/>
            <w:hideMark/>
          </w:tcPr>
          <w:p w14:paraId="2E44A995" w14:textId="77777777" w:rsidR="00E14D6D" w:rsidRDefault="00E14D6D" w:rsidP="00477B31">
            <w:pPr>
              <w:pStyle w:val="Elsislentelestekstas"/>
            </w:pPr>
            <w:r>
              <w:t>Atvaizduojamas lankomumo suvestinės numeris.</w:t>
            </w:r>
          </w:p>
        </w:tc>
      </w:tr>
      <w:tr w:rsidR="00E14D6D" w14:paraId="3E7F68F8" w14:textId="77777777" w:rsidTr="005622B6">
        <w:tc>
          <w:tcPr>
            <w:tcW w:w="2384" w:type="dxa"/>
            <w:hideMark/>
          </w:tcPr>
          <w:p w14:paraId="4897A552" w14:textId="77777777" w:rsidR="00E14D6D" w:rsidRDefault="00E14D6D" w:rsidP="00477B31">
            <w:pPr>
              <w:pStyle w:val="Elsislentelestekstas"/>
            </w:pPr>
            <w:r>
              <w:t>Patikslinimo data</w:t>
            </w:r>
          </w:p>
        </w:tc>
        <w:tc>
          <w:tcPr>
            <w:tcW w:w="7086" w:type="dxa"/>
            <w:hideMark/>
          </w:tcPr>
          <w:p w14:paraId="7CAE1C44" w14:textId="77777777" w:rsidR="00E14D6D" w:rsidRDefault="00E14D6D" w:rsidP="00477B31">
            <w:pPr>
              <w:pStyle w:val="Elsislentelestekstas"/>
            </w:pPr>
            <w:r>
              <w:t>Atvaizduojama lankomumo suvestinės patikslinimo data.</w:t>
            </w:r>
          </w:p>
        </w:tc>
      </w:tr>
      <w:tr w:rsidR="00E14D6D" w14:paraId="1575BCC8" w14:textId="77777777" w:rsidTr="005622B6">
        <w:tc>
          <w:tcPr>
            <w:tcW w:w="2384" w:type="dxa"/>
            <w:hideMark/>
          </w:tcPr>
          <w:p w14:paraId="38EACD22" w14:textId="77777777" w:rsidR="00E14D6D" w:rsidRDefault="00E14D6D" w:rsidP="00477B31">
            <w:pPr>
              <w:pStyle w:val="Elsislentelestekstas"/>
            </w:pPr>
            <w:r>
              <w:t>Ataskaitinis laikotarpis</w:t>
            </w:r>
          </w:p>
        </w:tc>
        <w:tc>
          <w:tcPr>
            <w:tcW w:w="7086" w:type="dxa"/>
            <w:hideMark/>
          </w:tcPr>
          <w:p w14:paraId="22CC5F6E" w14:textId="77777777" w:rsidR="00E14D6D" w:rsidRDefault="00E14D6D" w:rsidP="00477B31">
            <w:pPr>
              <w:pStyle w:val="Elsislentelestekstas"/>
            </w:pPr>
            <w:r>
              <w:t>Atvaizduojami lankomumo suvestinės ataskaitinis laikotarpis.</w:t>
            </w:r>
          </w:p>
        </w:tc>
      </w:tr>
      <w:tr w:rsidR="00E14D6D" w14:paraId="4E5473C5" w14:textId="77777777" w:rsidTr="005622B6">
        <w:tc>
          <w:tcPr>
            <w:tcW w:w="2384" w:type="dxa"/>
            <w:hideMark/>
          </w:tcPr>
          <w:p w14:paraId="60D7F283" w14:textId="77777777" w:rsidR="00E14D6D" w:rsidRDefault="00E14D6D" w:rsidP="00477B31">
            <w:pPr>
              <w:pStyle w:val="Elsislentelestekstas"/>
            </w:pPr>
            <w:r>
              <w:t>Grupių skaičius</w:t>
            </w:r>
          </w:p>
        </w:tc>
        <w:tc>
          <w:tcPr>
            <w:tcW w:w="7086" w:type="dxa"/>
            <w:hideMark/>
          </w:tcPr>
          <w:p w14:paraId="577F6BB9" w14:textId="77777777" w:rsidR="00E14D6D" w:rsidRDefault="00E14D6D" w:rsidP="00477B31">
            <w:pPr>
              <w:pStyle w:val="Elsislentelestekstas"/>
            </w:pPr>
            <w:r>
              <w:t>Atvaizduojamas el. formoje įvestu lankomumo suvestinės grupių skaičius.</w:t>
            </w:r>
          </w:p>
        </w:tc>
      </w:tr>
      <w:tr w:rsidR="00E14D6D" w14:paraId="32AC0A80" w14:textId="77777777" w:rsidTr="005622B6">
        <w:tc>
          <w:tcPr>
            <w:tcW w:w="2384" w:type="dxa"/>
            <w:hideMark/>
          </w:tcPr>
          <w:p w14:paraId="18EA250F" w14:textId="77777777" w:rsidR="00E14D6D" w:rsidRDefault="00E14D6D" w:rsidP="00477B31">
            <w:pPr>
              <w:pStyle w:val="Elsislentelestekstas"/>
            </w:pPr>
            <w:r>
              <w:t>Tipas</w:t>
            </w:r>
          </w:p>
        </w:tc>
        <w:tc>
          <w:tcPr>
            <w:tcW w:w="7086" w:type="dxa"/>
            <w:hideMark/>
          </w:tcPr>
          <w:p w14:paraId="699C77C7" w14:textId="77777777" w:rsidR="00E14D6D" w:rsidRDefault="00E14D6D" w:rsidP="00477B31">
            <w:pPr>
              <w:pStyle w:val="Elsislentelestekstas"/>
            </w:pPr>
            <w:r>
              <w:t>Atvaizduojamas lankomumo suvestinės tipas.</w:t>
            </w:r>
          </w:p>
        </w:tc>
      </w:tr>
      <w:tr w:rsidR="00E14D6D" w14:paraId="4DD52EF8" w14:textId="77777777" w:rsidTr="005622B6">
        <w:tc>
          <w:tcPr>
            <w:tcW w:w="2384" w:type="dxa"/>
            <w:hideMark/>
          </w:tcPr>
          <w:p w14:paraId="0D1B97FC" w14:textId="77777777" w:rsidR="00E14D6D" w:rsidRDefault="00E14D6D" w:rsidP="00477B31">
            <w:pPr>
              <w:pStyle w:val="Elsislentelestekstas"/>
            </w:pPr>
            <w:r>
              <w:t>Būsena</w:t>
            </w:r>
          </w:p>
        </w:tc>
        <w:tc>
          <w:tcPr>
            <w:tcW w:w="7086" w:type="dxa"/>
            <w:hideMark/>
          </w:tcPr>
          <w:p w14:paraId="76A25CF6" w14:textId="77777777" w:rsidR="00E14D6D" w:rsidRDefault="00E14D6D" w:rsidP="00477B31">
            <w:pPr>
              <w:pStyle w:val="Elsislentelestekstas"/>
            </w:pPr>
            <w:r>
              <w:t>Atvaizduojama rengiamo dokumento būsena.</w:t>
            </w:r>
          </w:p>
        </w:tc>
      </w:tr>
      <w:tr w:rsidR="00E14D6D" w14:paraId="65548378" w14:textId="77777777" w:rsidTr="005622B6">
        <w:tc>
          <w:tcPr>
            <w:tcW w:w="2384" w:type="dxa"/>
            <w:hideMark/>
          </w:tcPr>
          <w:p w14:paraId="0677C5A0" w14:textId="77777777" w:rsidR="00E14D6D" w:rsidRDefault="00E14D6D" w:rsidP="00477B31">
            <w:pPr>
              <w:pStyle w:val="Elsislentelestekstas"/>
            </w:pPr>
            <w:r>
              <w:t>Būsenos data</w:t>
            </w:r>
          </w:p>
        </w:tc>
        <w:tc>
          <w:tcPr>
            <w:tcW w:w="7086" w:type="dxa"/>
            <w:hideMark/>
          </w:tcPr>
          <w:p w14:paraId="3BE54352" w14:textId="77777777" w:rsidR="00E14D6D" w:rsidRDefault="00E14D6D" w:rsidP="00477B31">
            <w:pPr>
              <w:pStyle w:val="Elsislentelestekstas"/>
            </w:pPr>
            <w:r>
              <w:t>Atvaizduojama rengiamo dokumento būsenos data.</w:t>
            </w:r>
          </w:p>
        </w:tc>
      </w:tr>
    </w:tbl>
    <w:p w14:paraId="764474E6" w14:textId="77777777" w:rsidR="00E14D6D" w:rsidRPr="00E51C5E" w:rsidRDefault="00E14D6D" w:rsidP="00477B31">
      <w:pPr>
        <w:pStyle w:val="Elsistekstas"/>
        <w:rPr>
          <w:rFonts w:eastAsiaTheme="minorEastAsia"/>
          <w:b/>
          <w:i/>
        </w:rPr>
      </w:pPr>
      <w:r>
        <w:t> </w:t>
      </w:r>
    </w:p>
    <w:p w14:paraId="3B458162" w14:textId="77777777" w:rsidR="00E14D6D" w:rsidRDefault="00E14D6D" w:rsidP="00477B31">
      <w:pPr>
        <w:pStyle w:val="Elsistekstas"/>
      </w:pPr>
      <w:r w:rsidRPr="00E51C5E">
        <w:rPr>
          <w:b/>
          <w:i/>
        </w:rPr>
        <w:t>Formos pavyzdys</w:t>
      </w:r>
      <w:r>
        <w:t xml:space="preserve"> </w:t>
      </w:r>
    </w:p>
    <w:p w14:paraId="748160BE" w14:textId="77777777" w:rsidR="00E14D6D" w:rsidRDefault="00E14D6D" w:rsidP="00477B31">
      <w:pPr>
        <w:pStyle w:val="Paveikslelis"/>
      </w:pPr>
      <w:r>
        <w:rPr>
          <w:noProof/>
        </w:rPr>
        <w:drawing>
          <wp:inline distT="0" distB="0" distL="0" distR="0" wp14:anchorId="42A68C5D" wp14:editId="0A63AA80">
            <wp:extent cx="6120000" cy="6534253"/>
            <wp:effectExtent l="0" t="0" r="0" b="0"/>
            <wp:docPr id="156" name="Picture 156" descr="C:\Users\kpp_rasap\Desktop\Dokumentu Generatorius\Installuose\Dokumentu Generatorius\ReportingApp\SpiraReportPics\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pp_rasap\Desktop\Dokumentu Generatorius\Installuose\Dokumentu Generatorius\ReportingApp\SpiraReportPics\image37.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20000" cy="6534253"/>
                    </a:xfrm>
                    <a:prstGeom prst="rect">
                      <a:avLst/>
                    </a:prstGeom>
                    <a:noFill/>
                    <a:ln>
                      <a:noFill/>
                    </a:ln>
                  </pic:spPr>
                </pic:pic>
              </a:graphicData>
            </a:graphic>
          </wp:inline>
        </w:drawing>
      </w:r>
    </w:p>
    <w:p w14:paraId="2269588E" w14:textId="77777777" w:rsidR="00E14D6D" w:rsidRPr="00E51C5E" w:rsidRDefault="00E14D6D" w:rsidP="00477B31">
      <w:pPr>
        <w:pStyle w:val="Paveiksleliopavadinimas"/>
      </w:pPr>
      <w:r w:rsidRPr="00E51C5E">
        <w:t>Lankomumo suvestinių el. formų sąrašinės formos pavyzdys</w:t>
      </w:r>
    </w:p>
    <w:p w14:paraId="3E76F90E" w14:textId="77777777" w:rsidR="00E14D6D" w:rsidRDefault="00E14D6D" w:rsidP="00477B31">
      <w:pPr>
        <w:pStyle w:val="Elsistekstas"/>
      </w:pPr>
    </w:p>
    <w:p w14:paraId="753D7423" w14:textId="77777777" w:rsidR="00E14D6D" w:rsidRDefault="00E14D6D" w:rsidP="00477B31">
      <w:pPr>
        <w:pStyle w:val="Elsistekstas"/>
      </w:pPr>
      <w:r>
        <w:t> </w:t>
      </w:r>
    </w:p>
    <w:p w14:paraId="519D4BB0" w14:textId="77777777" w:rsidR="00E14D6D" w:rsidRPr="00E51C5E" w:rsidRDefault="00E14D6D" w:rsidP="00477B31">
      <w:pPr>
        <w:pStyle w:val="Elsistekstas"/>
        <w:rPr>
          <w:rFonts w:eastAsiaTheme="minorEastAsia"/>
          <w:b/>
          <w:i/>
        </w:rPr>
      </w:pPr>
      <w:r w:rsidRPr="00E51C5E">
        <w:rPr>
          <w:b/>
          <w:i/>
        </w:rPr>
        <w:t>Susijusios formos</w:t>
      </w:r>
    </w:p>
    <w:p w14:paraId="1A6D8B36" w14:textId="77777777" w:rsidR="00E14D6D" w:rsidRDefault="00A602AE" w:rsidP="00477B31">
      <w:pPr>
        <w:pStyle w:val="Elsistekstas"/>
      </w:pPr>
      <w:hyperlink w:anchor="13972" w:history="1">
        <w:r w:rsidR="00E14D6D">
          <w:rPr>
            <w:rStyle w:val="Hyperlink"/>
          </w:rPr>
          <w:t>FE1698-00 Lankomumo suvestinės el. formos įkėlimo forma</w:t>
        </w:r>
      </w:hyperlink>
    </w:p>
    <w:p w14:paraId="77825C26" w14:textId="77777777" w:rsidR="00E14D6D" w:rsidRDefault="00E14D6D" w:rsidP="00477B31">
      <w:pPr>
        <w:pStyle w:val="Elsistekstas"/>
      </w:pPr>
    </w:p>
    <w:p w14:paraId="5F160D39" w14:textId="77777777" w:rsidR="00E14D6D" w:rsidRDefault="00E14D6D" w:rsidP="00E14D6D">
      <w:pPr>
        <w:pStyle w:val="Heading4"/>
        <w:tabs>
          <w:tab w:val="clear" w:pos="1134"/>
          <w:tab w:val="num" w:pos="360"/>
        </w:tabs>
        <w:ind w:left="709" w:hanging="709"/>
      </w:pPr>
      <w:bookmarkStart w:id="359" w:name="13967"/>
      <w:bookmarkStart w:id="360" w:name="_Toc471744015"/>
      <w:r>
        <w:t>RQ:13967 - FE1693-00Projekto pateiktų ir įkeltų teikimui lankomumo suvestinės el. formų sąrašinė formos pritaikymas peržiūrai</w:t>
      </w:r>
      <w:bookmarkEnd w:id="359"/>
      <w:bookmarkEnd w:id="360"/>
    </w:p>
    <w:p w14:paraId="6C062171" w14:textId="77777777" w:rsidR="00E14D6D" w:rsidRPr="00E51C5E" w:rsidRDefault="00E14D6D" w:rsidP="00477B31">
      <w:pPr>
        <w:pStyle w:val="Elsistekstas"/>
        <w:rPr>
          <w:rFonts w:eastAsiaTheme="minorEastAsia"/>
          <w:b/>
          <w:i/>
        </w:rPr>
      </w:pPr>
      <w:r>
        <w:t>Forma yra skirta peržiūrėti pateiktų ir įkeltų teikimui lankomumo suvestinės el. formų sąrašą.</w:t>
      </w:r>
    </w:p>
    <w:p w14:paraId="423DCECE" w14:textId="77777777" w:rsidR="00E14D6D" w:rsidRDefault="00E14D6D" w:rsidP="00477B31">
      <w:pPr>
        <w:pStyle w:val="Elsistekstas"/>
      </w:pPr>
      <w:r w:rsidRPr="00E51C5E">
        <w:rPr>
          <w:b/>
          <w:i/>
        </w:rPr>
        <w:t>Navigacija</w:t>
      </w:r>
    </w:p>
    <w:p w14:paraId="58339E42" w14:textId="77777777" w:rsidR="00E14D6D" w:rsidRPr="00E51C5E" w:rsidRDefault="00E14D6D" w:rsidP="00477B31">
      <w:pPr>
        <w:pStyle w:val="Elsistekstas"/>
        <w:rPr>
          <w:b/>
          <w:i/>
        </w:rPr>
      </w:pPr>
      <w:r>
        <w:t>DMS -&gt; „Dalyviai“ -&gt;(tik projektams, finansuojamiems iš ESF arba JUI fondo) -&gt; „Lankomumo suvestinės“.</w:t>
      </w:r>
    </w:p>
    <w:p w14:paraId="4F4B399E" w14:textId="77777777" w:rsidR="00E14D6D" w:rsidRDefault="00E14D6D" w:rsidP="00477B31">
      <w:pPr>
        <w:pStyle w:val="Elsistekstas"/>
      </w:pPr>
      <w:r w:rsidRPr="00E51C5E">
        <w:rPr>
          <w:b/>
          <w:i/>
        </w:rPr>
        <w:t>Teisės</w:t>
      </w:r>
    </w:p>
    <w:p w14:paraId="13EE54F8" w14:textId="77777777" w:rsidR="00E14D6D" w:rsidRDefault="00E14D6D" w:rsidP="00477B31">
      <w:pPr>
        <w:pStyle w:val="Elsistekstas"/>
      </w:pPr>
      <w:r>
        <w:t>Peržiūrėti projekto informacijos lapą „Dalyvių duomenys“ gali naudotojas, jei projektas, finansuojamas iš ESF arba JUI fondo.</w:t>
      </w:r>
    </w:p>
    <w:p w14:paraId="393E5728" w14:textId="77777777" w:rsidR="00E14D6D" w:rsidRPr="00E51C5E" w:rsidRDefault="00E14D6D" w:rsidP="00477B31">
      <w:pPr>
        <w:pStyle w:val="Elsistekstas"/>
        <w:rPr>
          <w:b/>
          <w:i/>
        </w:rPr>
      </w:pPr>
      <w:r>
        <w:t>Peržiūrėti lankomumo suvestinė gali naudotojas, kuriam suteikta objekto „Dalyvių duomenys“ pildymo teisė;</w:t>
      </w:r>
    </w:p>
    <w:p w14:paraId="27A261B0" w14:textId="77777777" w:rsidR="00E14D6D" w:rsidRPr="00E51C5E" w:rsidRDefault="00E14D6D" w:rsidP="00477B31">
      <w:pPr>
        <w:pStyle w:val="Elsistekstas"/>
        <w:rPr>
          <w:b/>
          <w:i/>
        </w:rPr>
      </w:pPr>
      <w:r w:rsidRPr="00E51C5E">
        <w:rPr>
          <w:b/>
          <w:i/>
        </w:rPr>
        <w:t>Laukai</w:t>
      </w:r>
    </w:p>
    <w:p w14:paraId="1B8A73B5" w14:textId="77777777" w:rsidR="00E14D6D" w:rsidRDefault="00E14D6D" w:rsidP="00477B31">
      <w:pPr>
        <w:pStyle w:val="Elsistekstas"/>
      </w:pPr>
      <w:r>
        <w:t>Mygtukų ir laukų aprašymus žr. skyriuje „Projekto pateiktų ir įkeltų teikimui lankomumo suvestinės el. formų sąrašinė forma“.</w:t>
      </w:r>
    </w:p>
    <w:p w14:paraId="2985A745" w14:textId="77777777" w:rsidR="00E14D6D" w:rsidRDefault="00E14D6D" w:rsidP="00477B31">
      <w:pPr>
        <w:pStyle w:val="Elsistekstas"/>
      </w:pPr>
      <w:r>
        <w:t> </w:t>
      </w:r>
    </w:p>
    <w:p w14:paraId="076EC49B" w14:textId="77777777" w:rsidR="00E14D6D" w:rsidRDefault="00E14D6D" w:rsidP="00477B31">
      <w:pPr>
        <w:pStyle w:val="Elsistekstas"/>
      </w:pPr>
      <w:r>
        <w:t> </w:t>
      </w:r>
    </w:p>
    <w:p w14:paraId="3F792D2C" w14:textId="77777777" w:rsidR="00E14D6D" w:rsidRDefault="00E14D6D" w:rsidP="00E14D6D">
      <w:pPr>
        <w:pStyle w:val="Heading4"/>
        <w:tabs>
          <w:tab w:val="clear" w:pos="1134"/>
          <w:tab w:val="num" w:pos="360"/>
        </w:tabs>
        <w:ind w:left="709" w:hanging="709"/>
      </w:pPr>
      <w:bookmarkStart w:id="361" w:name="13972"/>
      <w:bookmarkStart w:id="362" w:name="_Toc471744016"/>
      <w:r>
        <w:t>RQ:13972 - FE1698-00 Lankomumo suvestinės el. formos įkėlimo forma</w:t>
      </w:r>
      <w:bookmarkEnd w:id="361"/>
      <w:bookmarkEnd w:id="362"/>
    </w:p>
    <w:p w14:paraId="26C6DA09" w14:textId="77777777" w:rsidR="00E14D6D" w:rsidRPr="00E51C5E" w:rsidRDefault="00E14D6D" w:rsidP="00477B31">
      <w:pPr>
        <w:pStyle w:val="Elsistekstas"/>
        <w:rPr>
          <w:rFonts w:eastAsiaTheme="minorEastAsia"/>
          <w:b/>
          <w:i/>
        </w:rPr>
      </w:pPr>
      <w:r w:rsidRPr="00E51C5E">
        <w:rPr>
          <w:b/>
          <w:i/>
        </w:rPr>
        <w:t>Vykdomas veiklos scenarijus</w:t>
      </w:r>
    </w:p>
    <w:p w14:paraId="35A75812" w14:textId="77777777" w:rsidR="00E14D6D" w:rsidRDefault="00A602AE" w:rsidP="00477B31">
      <w:pPr>
        <w:pStyle w:val="Elsistekstas"/>
      </w:pPr>
      <w:hyperlink w:anchor="14023" w:history="1">
        <w:r w:rsidR="00E14D6D">
          <w:rPr>
            <w:rStyle w:val="Hyperlink"/>
          </w:rPr>
          <w:t>Lankomumo suvestinės teikimas į SFMIS2014</w:t>
        </w:r>
      </w:hyperlink>
    </w:p>
    <w:p w14:paraId="6FEA8B58" w14:textId="77777777" w:rsidR="00E14D6D" w:rsidRDefault="00E14D6D" w:rsidP="00477B31">
      <w:pPr>
        <w:pStyle w:val="Elsistekstas"/>
      </w:pPr>
    </w:p>
    <w:p w14:paraId="13F0A2E3" w14:textId="77777777" w:rsidR="00E14D6D" w:rsidRDefault="00E14D6D" w:rsidP="00477B31">
      <w:pPr>
        <w:pStyle w:val="Elsistekstas"/>
        <w:rPr>
          <w:rFonts w:eastAsiaTheme="minorEastAsia"/>
        </w:rPr>
      </w:pPr>
      <w:r>
        <w:t>Forma, skirta dalyvių lankomumo suvestinės dokumento administravimui.</w:t>
      </w:r>
    </w:p>
    <w:p w14:paraId="11A591F2" w14:textId="77777777" w:rsidR="00E14D6D" w:rsidRPr="00E51C5E" w:rsidRDefault="00E14D6D" w:rsidP="00477B31">
      <w:pPr>
        <w:pStyle w:val="Elsistekstas"/>
        <w:rPr>
          <w:b/>
          <w:i/>
        </w:rPr>
      </w:pPr>
      <w:r>
        <w:t> </w:t>
      </w:r>
    </w:p>
    <w:p w14:paraId="17DC9C3A" w14:textId="77777777" w:rsidR="00E14D6D" w:rsidRDefault="00E14D6D" w:rsidP="00477B31">
      <w:pPr>
        <w:pStyle w:val="Elsistekstas"/>
      </w:pPr>
      <w:r w:rsidRPr="00E51C5E">
        <w:rPr>
          <w:b/>
          <w:i/>
        </w:rPr>
        <w:t>Navigacija</w:t>
      </w:r>
    </w:p>
    <w:p w14:paraId="0562101A" w14:textId="77777777" w:rsidR="00E14D6D" w:rsidRDefault="00E14D6D" w:rsidP="00477B31">
      <w:pPr>
        <w:pStyle w:val="Elsistekstas"/>
      </w:pPr>
      <w:r>
        <w:t>DMS -&gt; „Dalyviai“ -&gt;(tik projektams, finansuojamiems iš ESF arba JUI fondo) -&gt; „Lankomumo suvestinės“ pasirinkti mygtuką [Peržiūrėti];</w:t>
      </w:r>
    </w:p>
    <w:p w14:paraId="1E105D4F" w14:textId="77777777" w:rsidR="00E14D6D" w:rsidRDefault="00E14D6D" w:rsidP="00477B31">
      <w:pPr>
        <w:pStyle w:val="Elsistekstas"/>
      </w:pPr>
      <w:r>
        <w:t>DMS -&gt; „Dalyviai“ -&gt;(tik projektams, finansuojamiems iš ESF arba JUI fondo) -&gt; „Lankomumo suvestinės“ pasirinkti mygtuką [Redaguoti];</w:t>
      </w:r>
    </w:p>
    <w:p w14:paraId="74D86B73" w14:textId="77777777" w:rsidR="00E14D6D" w:rsidRPr="00E51C5E" w:rsidRDefault="00E14D6D" w:rsidP="00477B31">
      <w:pPr>
        <w:pStyle w:val="Elsistekstas"/>
        <w:rPr>
          <w:b/>
          <w:i/>
        </w:rPr>
      </w:pPr>
      <w:r>
        <w:t> </w:t>
      </w:r>
    </w:p>
    <w:p w14:paraId="2D9F0D1F" w14:textId="77777777" w:rsidR="00E14D6D" w:rsidRDefault="00E14D6D" w:rsidP="00477B31">
      <w:pPr>
        <w:pStyle w:val="Elsistekstas"/>
      </w:pPr>
      <w:r w:rsidRPr="00E51C5E">
        <w:rPr>
          <w:b/>
          <w:i/>
        </w:rPr>
        <w:t>Teisės</w:t>
      </w:r>
    </w:p>
    <w:p w14:paraId="49C718EE" w14:textId="77777777" w:rsidR="00E14D6D" w:rsidRDefault="00E14D6D" w:rsidP="00477B31">
      <w:pPr>
        <w:pStyle w:val="Elsistekstas"/>
      </w:pPr>
      <w:r>
        <w:t>Peržiūrėti projekto dalyvių informaciją galima, jei projektas finansuojamas iš ESF arba JUI fondo.</w:t>
      </w:r>
    </w:p>
    <w:p w14:paraId="761444EA" w14:textId="77777777" w:rsidR="00E14D6D" w:rsidRDefault="00E14D6D" w:rsidP="00477B31">
      <w:pPr>
        <w:pStyle w:val="Elsistekstas"/>
      </w:pPr>
      <w:r>
        <w:t>Peržiūrėti ir pildyti lankomumo suvestinės duomenis gali naudotojas, kuriam suteikta objekto „Dalyvių duomenys“ pildymo teisė;</w:t>
      </w:r>
    </w:p>
    <w:p w14:paraId="02A4B8C7" w14:textId="77777777" w:rsidR="00E14D6D" w:rsidRDefault="00E14D6D" w:rsidP="00477B31">
      <w:pPr>
        <w:pStyle w:val="Elsistekstas"/>
      </w:pPr>
      <w:r>
        <w:t>Teikti lankomumo suvestinės duomenis gali naudotojas, kuriam suteikta objekto „Dalyvių duomenys“ teikimo teisė.</w:t>
      </w:r>
    </w:p>
    <w:p w14:paraId="04514FD6" w14:textId="77777777" w:rsidR="00E14D6D" w:rsidRPr="00E51C5E" w:rsidRDefault="00E14D6D" w:rsidP="00477B31">
      <w:pPr>
        <w:pStyle w:val="Elsistekstas"/>
        <w:rPr>
          <w:b/>
          <w:i/>
        </w:rPr>
      </w:pPr>
      <w:r>
        <w:t> </w:t>
      </w:r>
    </w:p>
    <w:p w14:paraId="3E70784C" w14:textId="77777777" w:rsidR="00E14D6D" w:rsidRPr="00E51C5E" w:rsidRDefault="00E14D6D" w:rsidP="00477B31">
      <w:pPr>
        <w:pStyle w:val="Elsistekstas"/>
        <w:rPr>
          <w:b/>
          <w:i/>
        </w:rPr>
      </w:pPr>
      <w:r w:rsidRPr="00E51C5E">
        <w:rPr>
          <w:b/>
          <w:i/>
        </w:rPr>
        <w:t>Mygtukai</w:t>
      </w:r>
    </w:p>
    <w:tbl>
      <w:tblPr>
        <w:tblStyle w:val="Elsislentele"/>
        <w:tblW w:w="9470" w:type="dxa"/>
        <w:tblInd w:w="-15" w:type="dxa"/>
        <w:tblLayout w:type="fixed"/>
        <w:tblLook w:val="04A0" w:firstRow="1" w:lastRow="0" w:firstColumn="1" w:lastColumn="0" w:noHBand="0" w:noVBand="1"/>
      </w:tblPr>
      <w:tblGrid>
        <w:gridCol w:w="2384"/>
        <w:gridCol w:w="7086"/>
      </w:tblGrid>
      <w:tr w:rsidR="00E14D6D" w:rsidRPr="00E51C5E" w14:paraId="5666C037" w14:textId="77777777" w:rsidTr="005622B6">
        <w:trPr>
          <w:cnfStyle w:val="100000000000" w:firstRow="1" w:lastRow="0" w:firstColumn="0" w:lastColumn="0" w:oddVBand="0" w:evenVBand="0" w:oddHBand="0" w:evenHBand="0" w:firstRowFirstColumn="0" w:firstRowLastColumn="0" w:lastRowFirstColumn="0" w:lastRowLastColumn="0"/>
        </w:trPr>
        <w:tc>
          <w:tcPr>
            <w:tcW w:w="2384" w:type="dxa"/>
            <w:hideMark/>
          </w:tcPr>
          <w:p w14:paraId="7BC3C4E0" w14:textId="77777777" w:rsidR="00E14D6D" w:rsidRPr="00E51C5E" w:rsidRDefault="00E14D6D" w:rsidP="00477B31">
            <w:pPr>
              <w:pStyle w:val="Elsislentelesantraste"/>
            </w:pPr>
            <w:r w:rsidRPr="00E51C5E">
              <w:t>Mygtukas</w:t>
            </w:r>
          </w:p>
        </w:tc>
        <w:tc>
          <w:tcPr>
            <w:tcW w:w="7086" w:type="dxa"/>
            <w:hideMark/>
          </w:tcPr>
          <w:p w14:paraId="2064CF05" w14:textId="77777777" w:rsidR="00E14D6D" w:rsidRPr="00E51C5E" w:rsidRDefault="00E14D6D" w:rsidP="00477B31">
            <w:pPr>
              <w:pStyle w:val="Elsislentelesantraste"/>
            </w:pPr>
            <w:r w:rsidRPr="00E51C5E">
              <w:t>Aprašymas</w:t>
            </w:r>
          </w:p>
        </w:tc>
      </w:tr>
      <w:tr w:rsidR="00E14D6D" w14:paraId="09529AEF" w14:textId="77777777" w:rsidTr="005622B6">
        <w:tc>
          <w:tcPr>
            <w:tcW w:w="9470" w:type="dxa"/>
            <w:gridSpan w:val="2"/>
            <w:hideMark/>
          </w:tcPr>
          <w:p w14:paraId="3EE8F02C" w14:textId="77777777" w:rsidR="00E14D6D" w:rsidRPr="00E51C5E" w:rsidRDefault="00E14D6D" w:rsidP="00477B31">
            <w:pPr>
              <w:pStyle w:val="Elsislentelestekstas"/>
              <w:rPr>
                <w:b/>
              </w:rPr>
            </w:pPr>
            <w:r w:rsidRPr="00E51C5E">
              <w:rPr>
                <w:b/>
              </w:rPr>
              <w:t>REDAGAVIMO REŽIMAS</w:t>
            </w:r>
          </w:p>
        </w:tc>
      </w:tr>
      <w:tr w:rsidR="00E14D6D" w14:paraId="395CADF4" w14:textId="77777777" w:rsidTr="005622B6">
        <w:tc>
          <w:tcPr>
            <w:tcW w:w="2384" w:type="dxa"/>
            <w:hideMark/>
          </w:tcPr>
          <w:p w14:paraId="410E7939" w14:textId="77777777" w:rsidR="00E14D6D" w:rsidRDefault="00E14D6D" w:rsidP="00477B31">
            <w:pPr>
              <w:pStyle w:val="Elsislentelestekstas"/>
            </w:pPr>
            <w:r>
              <w:t>[+ ĮKELTI LANKOMUMO SUVESTINĘ]</w:t>
            </w:r>
          </w:p>
        </w:tc>
        <w:tc>
          <w:tcPr>
            <w:tcW w:w="7086" w:type="dxa"/>
            <w:hideMark/>
          </w:tcPr>
          <w:p w14:paraId="634D5499" w14:textId="77777777" w:rsidR="00E14D6D" w:rsidRDefault="00E14D6D" w:rsidP="00477B31">
            <w:pPr>
              <w:pStyle w:val="Elsislentelestekstas"/>
            </w:pPr>
            <w:r>
              <w:t>Skirtas nurodyti importuojamą rinkmeną ir pradėti nurodytos el. formos importavimą. Paspaudus mygtuką atvaizduojamas modalinis langas, pateikiamas nurodymo laukas ir mygtukas [Browse] ([Naršyti]).</w:t>
            </w:r>
          </w:p>
          <w:p w14:paraId="28B36A12" w14:textId="77777777" w:rsidR="00E14D6D" w:rsidRDefault="00E14D6D" w:rsidP="00477B31">
            <w:pPr>
              <w:pStyle w:val="Elsislentelestekstas"/>
            </w:pPr>
            <w:r>
              <w:t>Mygtukai [Tęsti] ir [Atšaukti]. Paspaudus mygtuką [Tęsti] patikrinama ar yra nurodyta rinkmena ir jei yra, iškviečiama procedūra, skirta lankomumo suvestinės el. formos įkėlimui į DMS (žr. skyrių „:lankomumo suvestinės duomenų el. formos importavimo valdymo procedūra“). Jei rinkmena nėra nurodyta, rodomas klaidos pranešimas.</w:t>
            </w:r>
          </w:p>
          <w:p w14:paraId="05F8EB04" w14:textId="77777777" w:rsidR="00E14D6D" w:rsidRDefault="00E14D6D" w:rsidP="00477B31">
            <w:pPr>
              <w:pStyle w:val="Elsislentelestekstas"/>
            </w:pPr>
            <w:r>
              <w:t>Mygtukas matomas naudotojui, kuris turi objekto „Dalyvių duomenys“ pildymo teisę.</w:t>
            </w:r>
          </w:p>
        </w:tc>
      </w:tr>
      <w:tr w:rsidR="00E14D6D" w14:paraId="35E024F7" w14:textId="77777777" w:rsidTr="005622B6">
        <w:tc>
          <w:tcPr>
            <w:tcW w:w="2384" w:type="dxa"/>
            <w:hideMark/>
          </w:tcPr>
          <w:p w14:paraId="338A37A4" w14:textId="77777777" w:rsidR="00E14D6D" w:rsidRDefault="00E14D6D" w:rsidP="00477B31">
            <w:pPr>
              <w:pStyle w:val="Elsislentelestekstas"/>
            </w:pPr>
            <w:r>
              <w:t>[ATŠAUKTI]</w:t>
            </w:r>
          </w:p>
        </w:tc>
        <w:tc>
          <w:tcPr>
            <w:tcW w:w="7086" w:type="dxa"/>
            <w:hideMark/>
          </w:tcPr>
          <w:p w14:paraId="58856BCA" w14:textId="77777777" w:rsidR="00E14D6D" w:rsidRDefault="00E14D6D" w:rsidP="00477B31">
            <w:pPr>
              <w:pStyle w:val="Elsislentelestekstas"/>
            </w:pPr>
            <w:r>
              <w:t>Skirtas atšaukti pakeitimus ir grįžti į anksčiau peržiūrėtą formą.</w:t>
            </w:r>
          </w:p>
          <w:p w14:paraId="1184FCBA" w14:textId="77777777" w:rsidR="00E14D6D" w:rsidRDefault="00E14D6D" w:rsidP="00477B31">
            <w:pPr>
              <w:pStyle w:val="Elsislentelestekstas"/>
            </w:pPr>
            <w:r>
              <w:t>Mygtukas matomas naudotojui, kuris turi objekto „Dalyvių duomenys“ pildymo teisę.</w:t>
            </w:r>
          </w:p>
        </w:tc>
      </w:tr>
      <w:tr w:rsidR="00E14D6D" w14:paraId="5BEDF1A5" w14:textId="77777777" w:rsidTr="005622B6">
        <w:tc>
          <w:tcPr>
            <w:tcW w:w="2384" w:type="dxa"/>
            <w:hideMark/>
          </w:tcPr>
          <w:p w14:paraId="72F6F6D0" w14:textId="77777777" w:rsidR="00E14D6D" w:rsidRDefault="00E14D6D" w:rsidP="00477B31">
            <w:pPr>
              <w:pStyle w:val="Elsislentelestekstas"/>
            </w:pPr>
            <w:r>
              <w:t>[TIKRINTI]</w:t>
            </w:r>
          </w:p>
        </w:tc>
        <w:tc>
          <w:tcPr>
            <w:tcW w:w="7086" w:type="dxa"/>
            <w:hideMark/>
          </w:tcPr>
          <w:p w14:paraId="076776A9" w14:textId="77777777" w:rsidR="00E14D6D" w:rsidRDefault="00E14D6D" w:rsidP="00477B31">
            <w:pPr>
              <w:pStyle w:val="Elsislentelestekstas"/>
            </w:pPr>
            <w:r>
              <w:t>Skirtas perduoti mok lankomumo suvestinės grafiko duomenis į SFMIS2014 patikrinimui. Mygtukas aktyvus, kai išsaugoti lankomumo suvestinės dokumento duomenys ir jo būsena nėra "PILDOMAS (TURI KLAIDŲ)".</w:t>
            </w:r>
          </w:p>
          <w:p w14:paraId="273FF6DB" w14:textId="77777777" w:rsidR="00E14D6D" w:rsidRDefault="00E14D6D" w:rsidP="00477B31">
            <w:pPr>
              <w:pStyle w:val="Elsislentelestekstas"/>
            </w:pPr>
            <w:r>
              <w:t>Mygtukas matomas naudotojui, kuris turi objekto „Dalyvių duomenys“ pildymo teisę.</w:t>
            </w:r>
          </w:p>
        </w:tc>
      </w:tr>
      <w:tr w:rsidR="00E14D6D" w14:paraId="2E075500" w14:textId="77777777" w:rsidTr="005622B6">
        <w:tc>
          <w:tcPr>
            <w:tcW w:w="2384" w:type="dxa"/>
            <w:hideMark/>
          </w:tcPr>
          <w:p w14:paraId="525C28B9" w14:textId="77777777" w:rsidR="00E14D6D" w:rsidRDefault="00E14D6D" w:rsidP="00477B31">
            <w:pPr>
              <w:pStyle w:val="Elsislentelestekstas"/>
            </w:pPr>
            <w:r>
              <w:t>[TEIKTI]</w:t>
            </w:r>
          </w:p>
        </w:tc>
        <w:tc>
          <w:tcPr>
            <w:tcW w:w="7086" w:type="dxa"/>
            <w:hideMark/>
          </w:tcPr>
          <w:p w14:paraId="34931C9F" w14:textId="77777777" w:rsidR="00E14D6D" w:rsidRDefault="00E14D6D" w:rsidP="00477B31">
            <w:pPr>
              <w:pStyle w:val="Elsislentelestekstas"/>
            </w:pPr>
            <w:r>
              <w:t>Skirtas pateikti lankomumo suvestinės duomenis į SFMIS2014. Mygtukas aktyvus, jei duomenys patikrinti SFMIS2014 ir dokumento būsena „Patikrinta“.</w:t>
            </w:r>
          </w:p>
          <w:p w14:paraId="0ABDCA52" w14:textId="77777777" w:rsidR="00E14D6D" w:rsidRDefault="00E14D6D" w:rsidP="00477B31">
            <w:pPr>
              <w:pStyle w:val="Elsislentelestekstas"/>
            </w:pPr>
            <w:r>
              <w:t>Mygtukas matomas naudotojui, kuris turi objekto „Dalyvių duomenys“ pildymo teisę.</w:t>
            </w:r>
          </w:p>
        </w:tc>
      </w:tr>
    </w:tbl>
    <w:p w14:paraId="6A54B717" w14:textId="77777777" w:rsidR="00E14D6D" w:rsidRPr="00E51C5E" w:rsidRDefault="00E14D6D" w:rsidP="00477B31">
      <w:pPr>
        <w:pStyle w:val="Elsistekstas"/>
        <w:rPr>
          <w:rFonts w:eastAsiaTheme="minorEastAsia"/>
          <w:b/>
          <w:i/>
        </w:rPr>
      </w:pPr>
      <w:r>
        <w:t> </w:t>
      </w:r>
    </w:p>
    <w:p w14:paraId="4F00E23E" w14:textId="77777777" w:rsidR="00E14D6D" w:rsidRPr="00E51C5E" w:rsidRDefault="00E14D6D" w:rsidP="00477B31">
      <w:pPr>
        <w:pStyle w:val="Elsistekstas"/>
        <w:rPr>
          <w:b/>
          <w:i/>
        </w:rPr>
      </w:pPr>
      <w:r w:rsidRPr="00E51C5E">
        <w:rPr>
          <w:b/>
          <w:i/>
        </w:rPr>
        <w:t>Laukai</w:t>
      </w:r>
    </w:p>
    <w:tbl>
      <w:tblPr>
        <w:tblStyle w:val="Elsislentele"/>
        <w:tblW w:w="9470" w:type="dxa"/>
        <w:tblInd w:w="-3" w:type="dxa"/>
        <w:tblLayout w:type="fixed"/>
        <w:tblLook w:val="04A0" w:firstRow="1" w:lastRow="0" w:firstColumn="1" w:lastColumn="0" w:noHBand="0" w:noVBand="1"/>
      </w:tblPr>
      <w:tblGrid>
        <w:gridCol w:w="2384"/>
        <w:gridCol w:w="7086"/>
      </w:tblGrid>
      <w:tr w:rsidR="00E14D6D" w:rsidRPr="00E51C5E" w14:paraId="29A348ED" w14:textId="77777777" w:rsidTr="005622B6">
        <w:trPr>
          <w:cnfStyle w:val="100000000000" w:firstRow="1" w:lastRow="0" w:firstColumn="0" w:lastColumn="0" w:oddVBand="0" w:evenVBand="0" w:oddHBand="0" w:evenHBand="0" w:firstRowFirstColumn="0" w:firstRowLastColumn="0" w:lastRowFirstColumn="0" w:lastRowLastColumn="0"/>
        </w:trPr>
        <w:tc>
          <w:tcPr>
            <w:tcW w:w="2384" w:type="dxa"/>
            <w:hideMark/>
          </w:tcPr>
          <w:p w14:paraId="6FF44C26" w14:textId="77777777" w:rsidR="00E14D6D" w:rsidRPr="00E51C5E" w:rsidRDefault="00E14D6D" w:rsidP="00477B31">
            <w:pPr>
              <w:pStyle w:val="Elsislentelesantraste"/>
            </w:pPr>
            <w:r w:rsidRPr="00E51C5E">
              <w:t>Lauko pavadinimas</w:t>
            </w:r>
          </w:p>
        </w:tc>
        <w:tc>
          <w:tcPr>
            <w:tcW w:w="7086" w:type="dxa"/>
            <w:hideMark/>
          </w:tcPr>
          <w:p w14:paraId="0A1A2FAA" w14:textId="77777777" w:rsidR="00E14D6D" w:rsidRPr="00E51C5E" w:rsidRDefault="00E14D6D" w:rsidP="00477B31">
            <w:pPr>
              <w:pStyle w:val="Elsislentelesantraste"/>
            </w:pPr>
            <w:r w:rsidRPr="00E51C5E">
              <w:t>Aprašymas</w:t>
            </w:r>
          </w:p>
        </w:tc>
      </w:tr>
      <w:tr w:rsidR="00E14D6D" w14:paraId="1E1A434D" w14:textId="77777777" w:rsidTr="005622B6">
        <w:tc>
          <w:tcPr>
            <w:tcW w:w="9470" w:type="dxa"/>
            <w:gridSpan w:val="2"/>
            <w:hideMark/>
          </w:tcPr>
          <w:p w14:paraId="78318077" w14:textId="77777777" w:rsidR="00E14D6D" w:rsidRDefault="00E14D6D" w:rsidP="00477B31">
            <w:pPr>
              <w:pStyle w:val="Elsislentelestekstas"/>
            </w:pPr>
            <w:r>
              <w:t>LANKOMUMO SUVESTINĖ– atvaizduojamas formos pavadinimas</w:t>
            </w:r>
          </w:p>
        </w:tc>
      </w:tr>
      <w:tr w:rsidR="00E14D6D" w14:paraId="53C68D0E" w14:textId="77777777" w:rsidTr="005622B6">
        <w:tc>
          <w:tcPr>
            <w:tcW w:w="2384" w:type="dxa"/>
            <w:hideMark/>
          </w:tcPr>
          <w:p w14:paraId="7094B45D" w14:textId="77777777" w:rsidR="00E14D6D" w:rsidRDefault="00E14D6D" w:rsidP="00477B31">
            <w:pPr>
              <w:pStyle w:val="Elsislentelestekstas"/>
            </w:pPr>
            <w:r>
              <w:t>i (informacija)</w:t>
            </w:r>
          </w:p>
        </w:tc>
        <w:tc>
          <w:tcPr>
            <w:tcW w:w="7086" w:type="dxa"/>
            <w:hideMark/>
          </w:tcPr>
          <w:p w14:paraId="13D85A5C" w14:textId="77777777" w:rsidR="00E14D6D" w:rsidRDefault="00E14D6D" w:rsidP="00477B31">
            <w:pPr>
              <w:pStyle w:val="Elsislentelestekstas"/>
            </w:pPr>
            <w:r>
              <w:t>Atvaizduojamas tekstas:</w:t>
            </w:r>
          </w:p>
          <w:p w14:paraId="6E0F3796" w14:textId="77777777" w:rsidR="00E14D6D" w:rsidRDefault="00E14D6D" w:rsidP="00477B31">
            <w:pPr>
              <w:pStyle w:val="Elsislentelestekstas"/>
            </w:pPr>
            <w:r>
              <w:t>1. Lankomumo suvestinę turite pateikti, kai su mokėjimo prašymu deklaruojamos su projekto dalyviais susijusios išlaidos arba pasiekti stebėsenos rodikliai.</w:t>
            </w:r>
          </w:p>
          <w:p w14:paraId="58D47039" w14:textId="77777777" w:rsidR="00E14D6D" w:rsidRDefault="00E14D6D" w:rsidP="00477B31">
            <w:pPr>
              <w:pStyle w:val="Elsislentelestekstas"/>
            </w:pPr>
            <w:r>
              <w:t>2. Lankomumo suvestinėje nurodoma informacija apie kiekvienoje kurso grupėje dalyvavusius dalyvius ir jų lankomumo duomenis per ataskaitinį laikotarpį, už kurį teikiama lankomumo suvestinė.</w:t>
            </w:r>
          </w:p>
          <w:p w14:paraId="68E228ED" w14:textId="77777777" w:rsidR="00E14D6D" w:rsidRDefault="00E14D6D" w:rsidP="00477B31">
            <w:pPr>
              <w:pStyle w:val="Elsislentelestekstas"/>
            </w:pPr>
            <w:r>
              <w:t>3. Vienu metu DMS galima ruošti 3 lankomumo suvestines.</w:t>
            </w:r>
          </w:p>
          <w:p w14:paraId="4748ED5B" w14:textId="77777777" w:rsidR="00E14D6D" w:rsidRDefault="00E14D6D" w:rsidP="00477B31">
            <w:pPr>
              <w:pStyle w:val="Elsislentelestekstas"/>
            </w:pPr>
            <w:r>
              <w:t>4. Formą tikrinimui galite pateikti įkėlę lankomumo suvestinės PDF formą. Pateikti formą įgyvendinančiajai institucijai galite, kai lankomumo suvestinės būsena yra “Patikrintas”. PASTABA. Lankomumo suvestinė nėra pasirašoma el. parašu.</w:t>
            </w:r>
          </w:p>
        </w:tc>
      </w:tr>
      <w:tr w:rsidR="00E14D6D" w14:paraId="39903D5D" w14:textId="77777777" w:rsidTr="005622B6">
        <w:tc>
          <w:tcPr>
            <w:tcW w:w="9470" w:type="dxa"/>
            <w:gridSpan w:val="2"/>
            <w:hideMark/>
          </w:tcPr>
          <w:p w14:paraId="031E397E" w14:textId="77777777" w:rsidR="00E14D6D" w:rsidRPr="00E51C5E" w:rsidRDefault="00E14D6D" w:rsidP="00477B31">
            <w:pPr>
              <w:pStyle w:val="Elsislentelestekstas"/>
              <w:rPr>
                <w:b/>
              </w:rPr>
            </w:pPr>
            <w:r w:rsidRPr="00E51C5E">
              <w:rPr>
                <w:b/>
              </w:rPr>
              <w:t>REDAGAVIMO REŽIMAS</w:t>
            </w:r>
          </w:p>
        </w:tc>
      </w:tr>
      <w:tr w:rsidR="00E14D6D" w14:paraId="2EED4446" w14:textId="77777777" w:rsidTr="005622B6">
        <w:tc>
          <w:tcPr>
            <w:tcW w:w="2384" w:type="dxa"/>
            <w:hideMark/>
          </w:tcPr>
          <w:p w14:paraId="6D8EE12A" w14:textId="77777777" w:rsidR="00E14D6D" w:rsidRDefault="00E14D6D" w:rsidP="00477B31">
            <w:pPr>
              <w:pStyle w:val="Elsislentelestekstas"/>
            </w:pPr>
            <w:r>
              <w:t>Būsena</w:t>
            </w:r>
          </w:p>
        </w:tc>
        <w:tc>
          <w:tcPr>
            <w:tcW w:w="7086" w:type="dxa"/>
            <w:hideMark/>
          </w:tcPr>
          <w:p w14:paraId="1D610AEF" w14:textId="77777777" w:rsidR="00E14D6D" w:rsidRDefault="00E14D6D" w:rsidP="00477B31">
            <w:pPr>
              <w:pStyle w:val="Elsislentelestekstas"/>
            </w:pPr>
            <w:r>
              <w:t>Atvaizduojama lankomumo suvestinės dokumento būsena.</w:t>
            </w:r>
          </w:p>
        </w:tc>
      </w:tr>
      <w:tr w:rsidR="00E14D6D" w14:paraId="5B6F7436" w14:textId="77777777" w:rsidTr="005622B6">
        <w:tc>
          <w:tcPr>
            <w:tcW w:w="2384" w:type="dxa"/>
            <w:hideMark/>
          </w:tcPr>
          <w:p w14:paraId="5F60F5EA" w14:textId="77777777" w:rsidR="00E14D6D" w:rsidRDefault="00E14D6D" w:rsidP="00477B31">
            <w:pPr>
              <w:pStyle w:val="Elsislentelestekstas"/>
            </w:pPr>
            <w:r>
              <w:t>Pateikimo data</w:t>
            </w:r>
          </w:p>
        </w:tc>
        <w:tc>
          <w:tcPr>
            <w:tcW w:w="7086" w:type="dxa"/>
            <w:hideMark/>
          </w:tcPr>
          <w:p w14:paraId="25C6EC99" w14:textId="77777777" w:rsidR="00E14D6D" w:rsidRDefault="00E14D6D" w:rsidP="00477B31">
            <w:pPr>
              <w:pStyle w:val="Elsislentelestekstas"/>
            </w:pPr>
            <w:r>
              <w:t>Atvaizduojama lankomumo suvestinės duomenų dokumento pateikimo data.</w:t>
            </w:r>
          </w:p>
        </w:tc>
      </w:tr>
      <w:tr w:rsidR="00E14D6D" w14:paraId="0287938D" w14:textId="77777777" w:rsidTr="005622B6">
        <w:tc>
          <w:tcPr>
            <w:tcW w:w="2384" w:type="dxa"/>
            <w:hideMark/>
          </w:tcPr>
          <w:p w14:paraId="5DCA1228" w14:textId="77777777" w:rsidR="00E14D6D" w:rsidRDefault="00E14D6D" w:rsidP="00477B31">
            <w:pPr>
              <w:pStyle w:val="Elsislentelestekstas"/>
            </w:pPr>
            <w:r>
              <w:t>Dokumentas</w:t>
            </w:r>
          </w:p>
        </w:tc>
        <w:tc>
          <w:tcPr>
            <w:tcW w:w="7086" w:type="dxa"/>
            <w:hideMark/>
          </w:tcPr>
          <w:p w14:paraId="2C2780DE" w14:textId="77777777" w:rsidR="00E14D6D" w:rsidRDefault="00E14D6D" w:rsidP="00477B31">
            <w:pPr>
              <w:pStyle w:val="Elsislentelestekstas"/>
            </w:pPr>
            <w:r>
              <w:t>Atvaizduojamas įkeltos el. formos pavadinimas.</w:t>
            </w:r>
          </w:p>
        </w:tc>
      </w:tr>
      <w:tr w:rsidR="00E14D6D" w14:paraId="72265570" w14:textId="77777777" w:rsidTr="005622B6">
        <w:tc>
          <w:tcPr>
            <w:tcW w:w="2384" w:type="dxa"/>
            <w:hideMark/>
          </w:tcPr>
          <w:p w14:paraId="263445F7" w14:textId="77777777" w:rsidR="00E14D6D" w:rsidRDefault="00E14D6D" w:rsidP="00477B31">
            <w:pPr>
              <w:pStyle w:val="Elsislentelestekstas"/>
            </w:pPr>
            <w:r>
              <w:t>Parengimo data</w:t>
            </w:r>
          </w:p>
        </w:tc>
        <w:tc>
          <w:tcPr>
            <w:tcW w:w="7086" w:type="dxa"/>
            <w:hideMark/>
          </w:tcPr>
          <w:p w14:paraId="3E6CE1FC" w14:textId="77777777" w:rsidR="00E14D6D" w:rsidRDefault="00E14D6D" w:rsidP="00477B31">
            <w:pPr>
              <w:pStyle w:val="Elsislentelestekstas"/>
            </w:pPr>
            <w:r>
              <w:t>Atvaizduojama el. formoje nurodyta pildymo data.</w:t>
            </w:r>
          </w:p>
        </w:tc>
      </w:tr>
      <w:tr w:rsidR="00E14D6D" w14:paraId="5176AA27" w14:textId="77777777" w:rsidTr="005622B6">
        <w:tc>
          <w:tcPr>
            <w:tcW w:w="2384" w:type="dxa"/>
            <w:hideMark/>
          </w:tcPr>
          <w:p w14:paraId="43A8A22C" w14:textId="77777777" w:rsidR="00E14D6D" w:rsidRDefault="00E14D6D" w:rsidP="00477B31">
            <w:pPr>
              <w:pStyle w:val="Elsislentelestekstas"/>
            </w:pPr>
            <w:r>
              <w:t>Nr.</w:t>
            </w:r>
          </w:p>
        </w:tc>
        <w:tc>
          <w:tcPr>
            <w:tcW w:w="7086" w:type="dxa"/>
            <w:hideMark/>
          </w:tcPr>
          <w:p w14:paraId="37624ED2" w14:textId="77777777" w:rsidR="00E14D6D" w:rsidRDefault="00E14D6D" w:rsidP="00477B31">
            <w:pPr>
              <w:pStyle w:val="Elsislentelestekstas"/>
            </w:pPr>
            <w:r>
              <w:t>Atvaizduojamas lankomumo suvestinės numeris.</w:t>
            </w:r>
          </w:p>
        </w:tc>
      </w:tr>
      <w:tr w:rsidR="00E14D6D" w14:paraId="1917C1B9" w14:textId="77777777" w:rsidTr="005622B6">
        <w:tc>
          <w:tcPr>
            <w:tcW w:w="2384" w:type="dxa"/>
            <w:hideMark/>
          </w:tcPr>
          <w:p w14:paraId="506A682B" w14:textId="77777777" w:rsidR="00E14D6D" w:rsidRDefault="00E14D6D" w:rsidP="00477B31">
            <w:pPr>
              <w:pStyle w:val="Elsislentelestekstas"/>
            </w:pPr>
            <w:r>
              <w:t>Patikslinimo data</w:t>
            </w:r>
          </w:p>
        </w:tc>
        <w:tc>
          <w:tcPr>
            <w:tcW w:w="7086" w:type="dxa"/>
            <w:hideMark/>
          </w:tcPr>
          <w:p w14:paraId="1D2B16D6" w14:textId="77777777" w:rsidR="00E14D6D" w:rsidRDefault="00E14D6D" w:rsidP="00477B31">
            <w:pPr>
              <w:pStyle w:val="Elsislentelestekstas"/>
            </w:pPr>
            <w:r>
              <w:t>Atvaizduojama lankomumo suvestinės duomenų dokumento patikslinimo data.</w:t>
            </w:r>
          </w:p>
        </w:tc>
      </w:tr>
      <w:tr w:rsidR="00E14D6D" w14:paraId="295987A4" w14:textId="77777777" w:rsidTr="005622B6">
        <w:tc>
          <w:tcPr>
            <w:tcW w:w="2384" w:type="dxa"/>
            <w:hideMark/>
          </w:tcPr>
          <w:p w14:paraId="3F6F8F9A" w14:textId="77777777" w:rsidR="00E14D6D" w:rsidRDefault="00E14D6D" w:rsidP="00477B31">
            <w:pPr>
              <w:pStyle w:val="Elsislentelestekstas"/>
            </w:pPr>
            <w:r>
              <w:t>Ataskaitinis laikotarpis</w:t>
            </w:r>
          </w:p>
        </w:tc>
        <w:tc>
          <w:tcPr>
            <w:tcW w:w="7086" w:type="dxa"/>
            <w:hideMark/>
          </w:tcPr>
          <w:p w14:paraId="35E4E608" w14:textId="77777777" w:rsidR="00E14D6D" w:rsidRDefault="00E14D6D" w:rsidP="00477B31">
            <w:pPr>
              <w:pStyle w:val="Elsislentelestekstas"/>
            </w:pPr>
            <w:r>
              <w:t>Atvaizduojami lankomumo suvestinės ataskaitinis laikotarpis.</w:t>
            </w:r>
          </w:p>
        </w:tc>
      </w:tr>
      <w:tr w:rsidR="00E14D6D" w14:paraId="5C3B95A0" w14:textId="77777777" w:rsidTr="005622B6">
        <w:tc>
          <w:tcPr>
            <w:tcW w:w="2384" w:type="dxa"/>
            <w:hideMark/>
          </w:tcPr>
          <w:p w14:paraId="6AB56409" w14:textId="77777777" w:rsidR="00E14D6D" w:rsidRDefault="00E14D6D" w:rsidP="00477B31">
            <w:pPr>
              <w:pStyle w:val="Elsislentelestekstas"/>
            </w:pPr>
            <w:r>
              <w:t>Grupių skaičius</w:t>
            </w:r>
          </w:p>
        </w:tc>
        <w:tc>
          <w:tcPr>
            <w:tcW w:w="7086" w:type="dxa"/>
            <w:hideMark/>
          </w:tcPr>
          <w:p w14:paraId="4BCB95B8" w14:textId="77777777" w:rsidR="00E14D6D" w:rsidRDefault="00E14D6D" w:rsidP="00477B31">
            <w:pPr>
              <w:pStyle w:val="Elsislentelestekstas"/>
            </w:pPr>
            <w:r>
              <w:t>Atvaizduojamas el. formoje įvestų grupių skaičius.</w:t>
            </w:r>
          </w:p>
        </w:tc>
      </w:tr>
      <w:tr w:rsidR="00E14D6D" w14:paraId="02DDED97" w14:textId="77777777" w:rsidTr="005622B6">
        <w:tc>
          <w:tcPr>
            <w:tcW w:w="2384" w:type="dxa"/>
            <w:hideMark/>
          </w:tcPr>
          <w:p w14:paraId="74E7F689" w14:textId="77777777" w:rsidR="00E14D6D" w:rsidRDefault="00E14D6D" w:rsidP="00477B31">
            <w:pPr>
              <w:pStyle w:val="Elsislentelestekstas"/>
            </w:pPr>
            <w:r>
              <w:t>Tipas</w:t>
            </w:r>
          </w:p>
        </w:tc>
        <w:tc>
          <w:tcPr>
            <w:tcW w:w="7086" w:type="dxa"/>
            <w:hideMark/>
          </w:tcPr>
          <w:p w14:paraId="01E9D6B1" w14:textId="77777777" w:rsidR="00E14D6D" w:rsidRDefault="00E14D6D" w:rsidP="00477B31">
            <w:pPr>
              <w:pStyle w:val="Elsislentelestekstas"/>
            </w:pPr>
            <w:r>
              <w:t>Atvaizduojami lankomumo suvestinės tipas.</w:t>
            </w:r>
          </w:p>
        </w:tc>
      </w:tr>
    </w:tbl>
    <w:p w14:paraId="16F0708F" w14:textId="77777777" w:rsidR="00E14D6D" w:rsidRDefault="00E14D6D" w:rsidP="00477B31">
      <w:pPr>
        <w:pStyle w:val="Elsistekstas"/>
        <w:rPr>
          <w:rFonts w:eastAsiaTheme="minorEastAsia"/>
        </w:rPr>
      </w:pPr>
      <w:r>
        <w:t> </w:t>
      </w:r>
    </w:p>
    <w:p w14:paraId="211AD8FE" w14:textId="77777777" w:rsidR="00E14D6D" w:rsidRPr="00E51C5E" w:rsidRDefault="00E14D6D" w:rsidP="00477B31">
      <w:pPr>
        <w:pStyle w:val="Elsistekstas"/>
        <w:rPr>
          <w:b/>
          <w:i/>
        </w:rPr>
      </w:pPr>
      <w:r>
        <w:t> </w:t>
      </w:r>
    </w:p>
    <w:p w14:paraId="1E033939" w14:textId="77777777" w:rsidR="00E14D6D" w:rsidRDefault="00E14D6D" w:rsidP="00477B31">
      <w:pPr>
        <w:pStyle w:val="Elsistekstas"/>
      </w:pPr>
      <w:r w:rsidRPr="00E51C5E">
        <w:rPr>
          <w:b/>
          <w:i/>
        </w:rPr>
        <w:t>Formos pavyzdys</w:t>
      </w:r>
      <w:r>
        <w:t xml:space="preserve"> </w:t>
      </w:r>
    </w:p>
    <w:p w14:paraId="7CB702C4" w14:textId="77777777" w:rsidR="00E14D6D" w:rsidRDefault="00E14D6D" w:rsidP="00477B31">
      <w:pPr>
        <w:pStyle w:val="Paveikslelis"/>
      </w:pPr>
      <w:r>
        <w:rPr>
          <w:noProof/>
        </w:rPr>
        <w:drawing>
          <wp:inline distT="0" distB="0" distL="0" distR="0" wp14:anchorId="2C909464" wp14:editId="41999A64">
            <wp:extent cx="6120000" cy="3582695"/>
            <wp:effectExtent l="0" t="0" r="0" b="0"/>
            <wp:docPr id="167" name="Picture 167" descr="C:\Users\kpp_rasap\Desktop\Dokumentu Generatorius\Installuose\Dokumentu Generatorius\ReportingApp\SpiraReportPics\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pp_rasap\Desktop\Dokumentu Generatorius\Installuose\Dokumentu Generatorius\ReportingApp\SpiraReportPics\image39.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20000" cy="3582695"/>
                    </a:xfrm>
                    <a:prstGeom prst="rect">
                      <a:avLst/>
                    </a:prstGeom>
                    <a:noFill/>
                    <a:ln>
                      <a:noFill/>
                    </a:ln>
                  </pic:spPr>
                </pic:pic>
              </a:graphicData>
            </a:graphic>
          </wp:inline>
        </w:drawing>
      </w:r>
    </w:p>
    <w:p w14:paraId="13F208D9" w14:textId="77777777" w:rsidR="00E14D6D" w:rsidRPr="00E51C5E" w:rsidRDefault="00E14D6D" w:rsidP="00477B31">
      <w:pPr>
        <w:pStyle w:val="Paveiksleliopavadinimas"/>
      </w:pPr>
      <w:r w:rsidRPr="00E51C5E">
        <w:t>Lankomumo suvestinės formos pavyzdys</w:t>
      </w:r>
    </w:p>
    <w:p w14:paraId="474A392F" w14:textId="77777777" w:rsidR="00E14D6D" w:rsidRDefault="00E14D6D" w:rsidP="00477B31">
      <w:pPr>
        <w:pStyle w:val="Elsistekstas"/>
      </w:pPr>
    </w:p>
    <w:p w14:paraId="05809D70" w14:textId="77777777" w:rsidR="00E14D6D" w:rsidRDefault="00E14D6D" w:rsidP="00477B31">
      <w:pPr>
        <w:pStyle w:val="Elsistekstas"/>
      </w:pPr>
      <w:r>
        <w:t> </w:t>
      </w:r>
    </w:p>
    <w:p w14:paraId="3224919A" w14:textId="77777777" w:rsidR="00E14D6D" w:rsidRPr="00E51C5E" w:rsidRDefault="00E14D6D" w:rsidP="00477B31">
      <w:pPr>
        <w:pStyle w:val="Elsistekstas"/>
        <w:rPr>
          <w:rFonts w:eastAsiaTheme="minorEastAsia"/>
          <w:b/>
          <w:i/>
        </w:rPr>
      </w:pPr>
      <w:r w:rsidRPr="00E51C5E">
        <w:rPr>
          <w:b/>
          <w:i/>
        </w:rPr>
        <w:t>Susijusios formos</w:t>
      </w:r>
    </w:p>
    <w:p w14:paraId="3FF29876" w14:textId="77777777" w:rsidR="00E14D6D" w:rsidRDefault="00A602AE" w:rsidP="00477B31">
      <w:pPr>
        <w:pStyle w:val="Elsistekstas"/>
      </w:pPr>
      <w:hyperlink w:anchor="13966" w:history="1">
        <w:r w:rsidR="00E14D6D">
          <w:rPr>
            <w:rStyle w:val="Hyperlink"/>
          </w:rPr>
          <w:t>FE1692-00 Projekto pateiktų ir įkeltų teikimui lankomumo suvestinės el. formų sąrašinė forma</w:t>
        </w:r>
      </w:hyperlink>
    </w:p>
    <w:p w14:paraId="58CFC6B3" w14:textId="77777777" w:rsidR="00E14D6D" w:rsidRDefault="00A602AE" w:rsidP="00477B31">
      <w:pPr>
        <w:pStyle w:val="Elsistekstas"/>
      </w:pPr>
      <w:hyperlink w:anchor="13980" w:history="1">
        <w:r w:rsidR="00E14D6D">
          <w:rPr>
            <w:rStyle w:val="Hyperlink"/>
          </w:rPr>
          <w:t>FE1706-00 Lankomumo suvestinės įkeltų el. formų istorijos peržiūros forma</w:t>
        </w:r>
      </w:hyperlink>
    </w:p>
    <w:p w14:paraId="3606A715" w14:textId="77777777" w:rsidR="00E14D6D" w:rsidRDefault="00E14D6D" w:rsidP="00477B31">
      <w:pPr>
        <w:pStyle w:val="Elsistekstas"/>
      </w:pPr>
    </w:p>
    <w:p w14:paraId="3844933E" w14:textId="77777777" w:rsidR="00E14D6D" w:rsidRDefault="00E14D6D" w:rsidP="00E14D6D">
      <w:pPr>
        <w:pStyle w:val="Heading4"/>
        <w:tabs>
          <w:tab w:val="clear" w:pos="1134"/>
          <w:tab w:val="num" w:pos="360"/>
        </w:tabs>
        <w:ind w:left="709" w:hanging="709"/>
      </w:pPr>
      <w:bookmarkStart w:id="363" w:name="13980"/>
      <w:bookmarkStart w:id="364" w:name="_Toc471744017"/>
      <w:r>
        <w:t>RQ:13980 - FE1706-00 Lankomumo suvestinės įkeltų el. formų istorijos peržiūros forma</w:t>
      </w:r>
      <w:bookmarkEnd w:id="363"/>
      <w:bookmarkEnd w:id="364"/>
    </w:p>
    <w:p w14:paraId="39D1775B" w14:textId="77777777" w:rsidR="00E14D6D" w:rsidRPr="00E51C5E" w:rsidRDefault="00E14D6D" w:rsidP="00477B31">
      <w:pPr>
        <w:pStyle w:val="Elsistekstas"/>
        <w:rPr>
          <w:rFonts w:eastAsiaTheme="minorEastAsia"/>
          <w:b/>
          <w:i/>
        </w:rPr>
      </w:pPr>
      <w:r>
        <w:t>Forma, skirta lankomumo suvestinės dokumentų istorijos peržiūrai.</w:t>
      </w:r>
    </w:p>
    <w:p w14:paraId="33DCC2FD" w14:textId="77777777" w:rsidR="00E14D6D" w:rsidRDefault="00E14D6D" w:rsidP="00477B31">
      <w:pPr>
        <w:pStyle w:val="Elsistekstas"/>
      </w:pPr>
      <w:r w:rsidRPr="00E51C5E">
        <w:rPr>
          <w:b/>
          <w:i/>
        </w:rPr>
        <w:t>Navigacija</w:t>
      </w:r>
    </w:p>
    <w:p w14:paraId="37313116" w14:textId="77777777" w:rsidR="00E14D6D" w:rsidRPr="00E51C5E" w:rsidRDefault="00E14D6D" w:rsidP="00477B31">
      <w:pPr>
        <w:pStyle w:val="Elsistekstas"/>
        <w:rPr>
          <w:b/>
          <w:i/>
        </w:rPr>
      </w:pPr>
      <w:r>
        <w:t>DMS -&gt; „Dalyviai“ -&gt;(tik projektams, finansuojamiems iš ESF arba JUI fondo) -&gt; „Lankomumo suvestinės“ -&gt;mygtukas [Peržiūrėti] -&gt;„Istorija“</w:t>
      </w:r>
    </w:p>
    <w:p w14:paraId="7534F646" w14:textId="77777777" w:rsidR="00E14D6D" w:rsidRDefault="00E14D6D" w:rsidP="00477B31">
      <w:pPr>
        <w:pStyle w:val="Elsistekstas"/>
      </w:pPr>
      <w:r w:rsidRPr="00E51C5E">
        <w:rPr>
          <w:b/>
          <w:i/>
        </w:rPr>
        <w:t>Teisės</w:t>
      </w:r>
    </w:p>
    <w:p w14:paraId="0BD8E11B" w14:textId="77777777" w:rsidR="00E14D6D" w:rsidRPr="00E51C5E" w:rsidRDefault="00E14D6D" w:rsidP="00477B31">
      <w:pPr>
        <w:pStyle w:val="Elsistekstas"/>
        <w:rPr>
          <w:b/>
          <w:i/>
        </w:rPr>
      </w:pPr>
      <w:r>
        <w:t>Peržiūrėti projekto informacijos lapą „Dalyvių duomenys“ gali naudotojas, jei projektas, finansuojamas iš ESF arba JUI fondo.</w:t>
      </w:r>
    </w:p>
    <w:p w14:paraId="1A407E16" w14:textId="77777777" w:rsidR="00E14D6D" w:rsidRPr="00E51C5E" w:rsidRDefault="00E14D6D" w:rsidP="00477B31">
      <w:pPr>
        <w:pStyle w:val="Elsistekstas"/>
        <w:rPr>
          <w:b/>
          <w:i/>
        </w:rPr>
      </w:pPr>
      <w:r w:rsidRPr="00E51C5E">
        <w:rPr>
          <w:b/>
          <w:i/>
        </w:rPr>
        <w:t>Mygtukai</w:t>
      </w:r>
    </w:p>
    <w:tbl>
      <w:tblPr>
        <w:tblStyle w:val="Elsislentele"/>
        <w:tblW w:w="9470" w:type="dxa"/>
        <w:tblLayout w:type="fixed"/>
        <w:tblLook w:val="04A0" w:firstRow="1" w:lastRow="0" w:firstColumn="1" w:lastColumn="0" w:noHBand="0" w:noVBand="1"/>
      </w:tblPr>
      <w:tblGrid>
        <w:gridCol w:w="2384"/>
        <w:gridCol w:w="7086"/>
      </w:tblGrid>
      <w:tr w:rsidR="00E14D6D" w:rsidRPr="00E51C5E" w14:paraId="65DB35E4" w14:textId="77777777" w:rsidTr="005622B6">
        <w:trPr>
          <w:cnfStyle w:val="100000000000" w:firstRow="1" w:lastRow="0" w:firstColumn="0" w:lastColumn="0" w:oddVBand="0" w:evenVBand="0" w:oddHBand="0" w:evenHBand="0" w:firstRowFirstColumn="0" w:firstRowLastColumn="0" w:lastRowFirstColumn="0" w:lastRowLastColumn="0"/>
        </w:trPr>
        <w:tc>
          <w:tcPr>
            <w:tcW w:w="2384" w:type="dxa"/>
            <w:hideMark/>
          </w:tcPr>
          <w:p w14:paraId="3731CB17" w14:textId="77777777" w:rsidR="00E14D6D" w:rsidRPr="00E51C5E" w:rsidRDefault="00E14D6D" w:rsidP="00477B31">
            <w:pPr>
              <w:pStyle w:val="Elsislentelesantraste"/>
            </w:pPr>
            <w:r w:rsidRPr="00E51C5E">
              <w:t>Mygtukas</w:t>
            </w:r>
          </w:p>
        </w:tc>
        <w:tc>
          <w:tcPr>
            <w:tcW w:w="7086" w:type="dxa"/>
            <w:hideMark/>
          </w:tcPr>
          <w:p w14:paraId="0C48F492" w14:textId="77777777" w:rsidR="00E14D6D" w:rsidRPr="00E51C5E" w:rsidRDefault="00E14D6D" w:rsidP="00477B31">
            <w:pPr>
              <w:pStyle w:val="Elsislentelesantraste"/>
            </w:pPr>
            <w:r w:rsidRPr="00E51C5E">
              <w:t>Aprašymas</w:t>
            </w:r>
          </w:p>
        </w:tc>
      </w:tr>
      <w:tr w:rsidR="00E14D6D" w14:paraId="5288E657" w14:textId="77777777" w:rsidTr="005622B6">
        <w:tc>
          <w:tcPr>
            <w:tcW w:w="9470" w:type="dxa"/>
            <w:gridSpan w:val="2"/>
            <w:hideMark/>
          </w:tcPr>
          <w:p w14:paraId="25AF5627" w14:textId="77777777" w:rsidR="00E14D6D" w:rsidRPr="00E51C5E" w:rsidRDefault="00E14D6D" w:rsidP="00477B31">
            <w:pPr>
              <w:pStyle w:val="Elsislentelestekstas"/>
              <w:rPr>
                <w:b/>
              </w:rPr>
            </w:pPr>
            <w:r w:rsidRPr="00E51C5E">
              <w:rPr>
                <w:b/>
              </w:rPr>
              <w:t>REDAGAVIMO REŽIMAS</w:t>
            </w:r>
          </w:p>
        </w:tc>
      </w:tr>
      <w:tr w:rsidR="00E14D6D" w14:paraId="2E8D117C" w14:textId="77777777" w:rsidTr="005622B6">
        <w:tc>
          <w:tcPr>
            <w:tcW w:w="2384" w:type="dxa"/>
            <w:hideMark/>
          </w:tcPr>
          <w:p w14:paraId="68F97F14" w14:textId="77777777" w:rsidR="00E14D6D" w:rsidRDefault="00E14D6D" w:rsidP="00477B31">
            <w:pPr>
              <w:pStyle w:val="Elsislentelestekstas"/>
            </w:pPr>
            <w:r>
              <w:t>[Užsakyti]</w:t>
            </w:r>
          </w:p>
        </w:tc>
        <w:tc>
          <w:tcPr>
            <w:tcW w:w="7086" w:type="dxa"/>
            <w:hideMark/>
          </w:tcPr>
          <w:p w14:paraId="468D1C8C" w14:textId="77777777" w:rsidR="00E14D6D" w:rsidRDefault="00E14D6D" w:rsidP="00477B31">
            <w:pPr>
              <w:pStyle w:val="Elsislentelestekstas"/>
            </w:pPr>
            <w:r>
              <w:t>Skirtas užsakyti pateiktą dokumentą iš SFMIS.</w:t>
            </w:r>
          </w:p>
        </w:tc>
      </w:tr>
      <w:tr w:rsidR="00E14D6D" w14:paraId="41C94497" w14:textId="77777777" w:rsidTr="005622B6">
        <w:tc>
          <w:tcPr>
            <w:tcW w:w="2384" w:type="dxa"/>
            <w:hideMark/>
          </w:tcPr>
          <w:p w14:paraId="74E487BA" w14:textId="77777777" w:rsidR="00E14D6D" w:rsidRDefault="00E14D6D" w:rsidP="00477B31">
            <w:pPr>
              <w:pStyle w:val="Elsislentelestekstas"/>
            </w:pPr>
            <w:r>
              <w:t>[Atsisiųsti]</w:t>
            </w:r>
          </w:p>
        </w:tc>
        <w:tc>
          <w:tcPr>
            <w:tcW w:w="7086" w:type="dxa"/>
            <w:hideMark/>
          </w:tcPr>
          <w:p w14:paraId="7E37E7EC" w14:textId="77777777" w:rsidR="00E14D6D" w:rsidRDefault="00E14D6D" w:rsidP="00477B31">
            <w:pPr>
              <w:pStyle w:val="Elsislentelestekstas"/>
            </w:pPr>
            <w:r>
              <w:t>Skirtas į kompiuterį atsisiųsti užsakytą elektroninį dokumentą.</w:t>
            </w:r>
          </w:p>
        </w:tc>
      </w:tr>
    </w:tbl>
    <w:p w14:paraId="6159386F" w14:textId="77777777" w:rsidR="00E14D6D" w:rsidRPr="00E51C5E" w:rsidRDefault="00E14D6D" w:rsidP="00477B31">
      <w:pPr>
        <w:pStyle w:val="Elsistekstas"/>
        <w:rPr>
          <w:rFonts w:eastAsiaTheme="minorEastAsia"/>
          <w:b/>
          <w:i/>
        </w:rPr>
      </w:pPr>
      <w:r>
        <w:t> </w:t>
      </w:r>
    </w:p>
    <w:p w14:paraId="36D6E386" w14:textId="77777777" w:rsidR="00E14D6D" w:rsidRPr="00E51C5E" w:rsidRDefault="00E14D6D" w:rsidP="00477B31">
      <w:pPr>
        <w:pStyle w:val="Elsistekstas"/>
        <w:rPr>
          <w:b/>
          <w:i/>
        </w:rPr>
      </w:pPr>
      <w:r w:rsidRPr="00E51C5E">
        <w:rPr>
          <w:b/>
          <w:i/>
        </w:rPr>
        <w:t>Laukai</w:t>
      </w:r>
    </w:p>
    <w:tbl>
      <w:tblPr>
        <w:tblStyle w:val="Elsislentele"/>
        <w:tblW w:w="9470" w:type="dxa"/>
        <w:tblInd w:w="-3" w:type="dxa"/>
        <w:tblLayout w:type="fixed"/>
        <w:tblLook w:val="04A0" w:firstRow="1" w:lastRow="0" w:firstColumn="1" w:lastColumn="0" w:noHBand="0" w:noVBand="1"/>
      </w:tblPr>
      <w:tblGrid>
        <w:gridCol w:w="2384"/>
        <w:gridCol w:w="7086"/>
      </w:tblGrid>
      <w:tr w:rsidR="00E14D6D" w:rsidRPr="00E51C5E" w14:paraId="38DA6A23" w14:textId="77777777" w:rsidTr="005622B6">
        <w:trPr>
          <w:cnfStyle w:val="100000000000" w:firstRow="1" w:lastRow="0" w:firstColumn="0" w:lastColumn="0" w:oddVBand="0" w:evenVBand="0" w:oddHBand="0" w:evenHBand="0" w:firstRowFirstColumn="0" w:firstRowLastColumn="0" w:lastRowFirstColumn="0" w:lastRowLastColumn="0"/>
        </w:trPr>
        <w:tc>
          <w:tcPr>
            <w:tcW w:w="2384" w:type="dxa"/>
            <w:hideMark/>
          </w:tcPr>
          <w:p w14:paraId="6CE3666A" w14:textId="77777777" w:rsidR="00E14D6D" w:rsidRPr="00E51C5E" w:rsidRDefault="00E14D6D" w:rsidP="00477B31">
            <w:pPr>
              <w:pStyle w:val="Elsislentelesantraste"/>
            </w:pPr>
            <w:r w:rsidRPr="00E51C5E">
              <w:t>Lauko pavadinimas</w:t>
            </w:r>
          </w:p>
        </w:tc>
        <w:tc>
          <w:tcPr>
            <w:tcW w:w="7086" w:type="dxa"/>
            <w:hideMark/>
          </w:tcPr>
          <w:p w14:paraId="6ADCEF6F" w14:textId="77777777" w:rsidR="00E14D6D" w:rsidRPr="00E51C5E" w:rsidRDefault="00E14D6D" w:rsidP="00477B31">
            <w:pPr>
              <w:pStyle w:val="Elsislentelesantraste"/>
            </w:pPr>
            <w:r w:rsidRPr="00E51C5E">
              <w:t>Aprašymas</w:t>
            </w:r>
          </w:p>
        </w:tc>
      </w:tr>
      <w:tr w:rsidR="00E14D6D" w14:paraId="1B0C7F5D" w14:textId="77777777" w:rsidTr="005622B6">
        <w:tc>
          <w:tcPr>
            <w:tcW w:w="9470" w:type="dxa"/>
            <w:gridSpan w:val="2"/>
            <w:hideMark/>
          </w:tcPr>
          <w:p w14:paraId="2E26A173" w14:textId="77777777" w:rsidR="00E14D6D" w:rsidRDefault="00E14D6D" w:rsidP="00477B31">
            <w:pPr>
              <w:pStyle w:val="Elsislentelestekstas"/>
            </w:pPr>
            <w:r>
              <w:t> </w:t>
            </w:r>
          </w:p>
        </w:tc>
      </w:tr>
      <w:tr w:rsidR="00E14D6D" w14:paraId="20240308" w14:textId="77777777" w:rsidTr="005622B6">
        <w:tc>
          <w:tcPr>
            <w:tcW w:w="9470" w:type="dxa"/>
            <w:gridSpan w:val="2"/>
            <w:hideMark/>
          </w:tcPr>
          <w:p w14:paraId="497ECA4F" w14:textId="77777777" w:rsidR="00E14D6D" w:rsidRDefault="00E14D6D" w:rsidP="00477B31">
            <w:pPr>
              <w:pStyle w:val="Elsislentelestekstas"/>
            </w:pPr>
            <w:r>
              <w:t>ISTORIJA– atvaizduojamas formos pavadinimas</w:t>
            </w:r>
          </w:p>
        </w:tc>
      </w:tr>
      <w:tr w:rsidR="00E14D6D" w14:paraId="0B6ED1FC" w14:textId="77777777" w:rsidTr="005622B6">
        <w:tc>
          <w:tcPr>
            <w:tcW w:w="2384" w:type="dxa"/>
            <w:hideMark/>
          </w:tcPr>
          <w:p w14:paraId="20950494" w14:textId="77777777" w:rsidR="00E14D6D" w:rsidRDefault="00E14D6D" w:rsidP="00477B31">
            <w:pPr>
              <w:pStyle w:val="Elsislentelestekstas"/>
            </w:pPr>
            <w:r>
              <w:t>i (informacija)</w:t>
            </w:r>
          </w:p>
        </w:tc>
        <w:tc>
          <w:tcPr>
            <w:tcW w:w="7086" w:type="dxa"/>
            <w:hideMark/>
          </w:tcPr>
          <w:p w14:paraId="0FDD5DDD" w14:textId="77777777" w:rsidR="00E14D6D" w:rsidRDefault="00E14D6D" w:rsidP="00477B31">
            <w:pPr>
              <w:pStyle w:val="Elsislentelestekstas"/>
            </w:pPr>
            <w:r>
              <w:t>Atvaizduojama papildoma informacija.</w:t>
            </w:r>
          </w:p>
          <w:p w14:paraId="3A668E53" w14:textId="77777777" w:rsidR="00E14D6D" w:rsidRDefault="00E14D6D" w:rsidP="00477B31">
            <w:pPr>
              <w:pStyle w:val="Elsislentelestekstas"/>
            </w:pPr>
            <w:r>
              <w:t> </w:t>
            </w:r>
          </w:p>
        </w:tc>
      </w:tr>
      <w:tr w:rsidR="00E14D6D" w14:paraId="4BF175A5" w14:textId="77777777" w:rsidTr="005622B6">
        <w:tc>
          <w:tcPr>
            <w:tcW w:w="2384" w:type="dxa"/>
            <w:hideMark/>
          </w:tcPr>
          <w:p w14:paraId="357A5D21" w14:textId="77777777" w:rsidR="00E14D6D" w:rsidRDefault="00E14D6D" w:rsidP="00477B31">
            <w:pPr>
              <w:pStyle w:val="Elsislentelestekstas"/>
            </w:pPr>
            <w:r>
              <w:t>Būsena</w:t>
            </w:r>
          </w:p>
        </w:tc>
        <w:tc>
          <w:tcPr>
            <w:tcW w:w="7086" w:type="dxa"/>
            <w:hideMark/>
          </w:tcPr>
          <w:p w14:paraId="325397C0" w14:textId="77777777" w:rsidR="00E14D6D" w:rsidRDefault="00E14D6D" w:rsidP="00477B31">
            <w:pPr>
              <w:pStyle w:val="Elsislentelestekstas"/>
            </w:pPr>
            <w:r>
              <w:t>Atvaizduojama lankomumo suvestinės dokumento būsena ir būsenos suteikimo data.</w:t>
            </w:r>
          </w:p>
        </w:tc>
      </w:tr>
      <w:tr w:rsidR="00E14D6D" w14:paraId="3E72EB2B" w14:textId="77777777" w:rsidTr="005622B6">
        <w:tc>
          <w:tcPr>
            <w:tcW w:w="2384" w:type="dxa"/>
            <w:hideMark/>
          </w:tcPr>
          <w:p w14:paraId="093B0D11" w14:textId="77777777" w:rsidR="00E14D6D" w:rsidRDefault="00E14D6D" w:rsidP="00477B31">
            <w:pPr>
              <w:pStyle w:val="Elsislentelestekstas"/>
            </w:pPr>
            <w:r>
              <w:t>Pateikimo data</w:t>
            </w:r>
          </w:p>
        </w:tc>
        <w:tc>
          <w:tcPr>
            <w:tcW w:w="7086" w:type="dxa"/>
            <w:hideMark/>
          </w:tcPr>
          <w:p w14:paraId="3970FBA6" w14:textId="77777777" w:rsidR="00E14D6D" w:rsidRDefault="00E14D6D" w:rsidP="00477B31">
            <w:pPr>
              <w:pStyle w:val="Elsislentelestekstas"/>
            </w:pPr>
            <w:r>
              <w:t>Atvaizduojama lankomumo suvestinės duomenų dokumento pateikimo data.</w:t>
            </w:r>
          </w:p>
        </w:tc>
      </w:tr>
      <w:tr w:rsidR="00E14D6D" w14:paraId="131C26CD" w14:textId="77777777" w:rsidTr="005622B6">
        <w:tc>
          <w:tcPr>
            <w:tcW w:w="2384" w:type="dxa"/>
            <w:hideMark/>
          </w:tcPr>
          <w:p w14:paraId="59B49E9F" w14:textId="77777777" w:rsidR="00E14D6D" w:rsidRDefault="00E14D6D" w:rsidP="00477B31">
            <w:pPr>
              <w:pStyle w:val="Elsislentelestekstas"/>
            </w:pPr>
            <w:r>
              <w:t>Eil. Nr.</w:t>
            </w:r>
          </w:p>
        </w:tc>
        <w:tc>
          <w:tcPr>
            <w:tcW w:w="7086" w:type="dxa"/>
            <w:hideMark/>
          </w:tcPr>
          <w:p w14:paraId="013616FA" w14:textId="77777777" w:rsidR="00E14D6D" w:rsidRDefault="00E14D6D" w:rsidP="00477B31">
            <w:pPr>
              <w:pStyle w:val="Elsislentelestekstas"/>
            </w:pPr>
            <w:r>
              <w:t>Atvaizduojamas lankomumo suvestinės eilės numeris.</w:t>
            </w:r>
          </w:p>
        </w:tc>
      </w:tr>
      <w:tr w:rsidR="00E14D6D" w14:paraId="3B9C5D37" w14:textId="77777777" w:rsidTr="005622B6">
        <w:tc>
          <w:tcPr>
            <w:tcW w:w="2384" w:type="dxa"/>
            <w:hideMark/>
          </w:tcPr>
          <w:p w14:paraId="3A093FDF" w14:textId="77777777" w:rsidR="00E14D6D" w:rsidRDefault="00E14D6D" w:rsidP="00477B31">
            <w:pPr>
              <w:pStyle w:val="Elsislentelestekstas"/>
            </w:pPr>
            <w:r>
              <w:t>Pateikimo data</w:t>
            </w:r>
          </w:p>
        </w:tc>
        <w:tc>
          <w:tcPr>
            <w:tcW w:w="7086" w:type="dxa"/>
            <w:hideMark/>
          </w:tcPr>
          <w:p w14:paraId="0FE4123D" w14:textId="77777777" w:rsidR="00E14D6D" w:rsidRDefault="00E14D6D" w:rsidP="00477B31">
            <w:pPr>
              <w:pStyle w:val="Elsislentelestekstas"/>
            </w:pPr>
            <w:r>
              <w:t>Atvaizduojama dalyvių lankomumo suvestinės pateikimo data.</w:t>
            </w:r>
          </w:p>
        </w:tc>
      </w:tr>
      <w:tr w:rsidR="00E14D6D" w14:paraId="0744FFF9" w14:textId="77777777" w:rsidTr="005622B6">
        <w:tc>
          <w:tcPr>
            <w:tcW w:w="2384" w:type="dxa"/>
            <w:hideMark/>
          </w:tcPr>
          <w:p w14:paraId="78B0E384" w14:textId="77777777" w:rsidR="00E14D6D" w:rsidRDefault="00E14D6D" w:rsidP="00477B31">
            <w:pPr>
              <w:pStyle w:val="Elsislentelestekstas"/>
            </w:pPr>
            <w:r>
              <w:t>Pateiktas dokumentas</w:t>
            </w:r>
          </w:p>
        </w:tc>
        <w:tc>
          <w:tcPr>
            <w:tcW w:w="7086" w:type="dxa"/>
            <w:hideMark/>
          </w:tcPr>
          <w:p w14:paraId="3515254E" w14:textId="77777777" w:rsidR="00E14D6D" w:rsidRDefault="00E14D6D" w:rsidP="00477B31">
            <w:pPr>
              <w:pStyle w:val="Elsislentelestekstas"/>
            </w:pPr>
            <w:r>
              <w:t>Atvaizduojamas įkeltos el. formos pavadinimas.</w:t>
            </w:r>
          </w:p>
        </w:tc>
      </w:tr>
    </w:tbl>
    <w:p w14:paraId="7D1CB6BD" w14:textId="77777777" w:rsidR="00E14D6D" w:rsidRDefault="00E14D6D" w:rsidP="00477B31">
      <w:pPr>
        <w:pStyle w:val="Elsistekstas"/>
        <w:rPr>
          <w:rFonts w:eastAsiaTheme="minorEastAsia"/>
        </w:rPr>
      </w:pPr>
      <w:r>
        <w:t> </w:t>
      </w:r>
    </w:p>
    <w:p w14:paraId="519B7535" w14:textId="77777777" w:rsidR="00E14D6D" w:rsidRPr="00E51C5E" w:rsidRDefault="00E14D6D" w:rsidP="00477B31">
      <w:pPr>
        <w:pStyle w:val="Elsistekstas"/>
        <w:rPr>
          <w:b/>
          <w:i/>
        </w:rPr>
      </w:pPr>
      <w:r>
        <w:t> </w:t>
      </w:r>
    </w:p>
    <w:p w14:paraId="53EC5888" w14:textId="77777777" w:rsidR="00E14D6D" w:rsidRDefault="00E14D6D" w:rsidP="00477B31">
      <w:pPr>
        <w:pStyle w:val="Elsistekstas"/>
      </w:pPr>
      <w:r w:rsidRPr="00E51C5E">
        <w:rPr>
          <w:b/>
          <w:i/>
        </w:rPr>
        <w:t>Formos pavyzdys</w:t>
      </w:r>
      <w:r>
        <w:t xml:space="preserve"> </w:t>
      </w:r>
    </w:p>
    <w:p w14:paraId="2D0D30ED" w14:textId="77777777" w:rsidR="00E14D6D" w:rsidRDefault="00E14D6D" w:rsidP="00477B31">
      <w:pPr>
        <w:pStyle w:val="Paveikslelis"/>
      </w:pPr>
      <w:r>
        <w:rPr>
          <w:noProof/>
        </w:rPr>
        <w:drawing>
          <wp:inline distT="0" distB="0" distL="0" distR="0" wp14:anchorId="3CC4D4E8" wp14:editId="6628954E">
            <wp:extent cx="6120000" cy="3510000"/>
            <wp:effectExtent l="0" t="0" r="0" b="0"/>
            <wp:docPr id="168" name="Picture 168" descr="C:\Users\kpp_rasap\Desktop\Dokumentu Generatorius\Installuose\Dokumentu Generatorius\ReportingApp\SpiraReportPics\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pp_rasap\Desktop\Dokumentu Generatorius\Installuose\Dokumentu Generatorius\ReportingApp\SpiraReportPics\image41.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20000" cy="3510000"/>
                    </a:xfrm>
                    <a:prstGeom prst="rect">
                      <a:avLst/>
                    </a:prstGeom>
                    <a:noFill/>
                    <a:ln>
                      <a:noFill/>
                    </a:ln>
                  </pic:spPr>
                </pic:pic>
              </a:graphicData>
            </a:graphic>
          </wp:inline>
        </w:drawing>
      </w:r>
    </w:p>
    <w:p w14:paraId="6E1AAD91" w14:textId="77777777" w:rsidR="00E14D6D" w:rsidRPr="00E51C5E" w:rsidRDefault="00E14D6D" w:rsidP="00477B31">
      <w:pPr>
        <w:pStyle w:val="Paveiksleliopavadinimas"/>
      </w:pPr>
      <w:r w:rsidRPr="00E51C5E">
        <w:t>Lankomumo suvestinės istorinės formos pavyzdys</w:t>
      </w:r>
    </w:p>
    <w:p w14:paraId="108179BB" w14:textId="77777777" w:rsidR="00E14D6D" w:rsidRDefault="00E14D6D" w:rsidP="00477B31">
      <w:pPr>
        <w:pStyle w:val="Elsistekstas"/>
      </w:pPr>
    </w:p>
    <w:p w14:paraId="5227BDB2" w14:textId="77777777" w:rsidR="00E14D6D" w:rsidRDefault="00E14D6D" w:rsidP="00477B31">
      <w:pPr>
        <w:pStyle w:val="Elsistekstas"/>
      </w:pPr>
      <w:r>
        <w:t> </w:t>
      </w:r>
    </w:p>
    <w:p w14:paraId="59A5296F" w14:textId="77777777" w:rsidR="00E14D6D" w:rsidRPr="00E51C5E" w:rsidRDefault="00E14D6D" w:rsidP="00477B31">
      <w:pPr>
        <w:pStyle w:val="Elsistekstas"/>
        <w:rPr>
          <w:rFonts w:eastAsiaTheme="minorEastAsia"/>
          <w:b/>
          <w:i/>
        </w:rPr>
      </w:pPr>
      <w:r w:rsidRPr="00E51C5E">
        <w:rPr>
          <w:b/>
          <w:i/>
        </w:rPr>
        <w:t>Susijusios formos</w:t>
      </w:r>
    </w:p>
    <w:p w14:paraId="30336403" w14:textId="77777777" w:rsidR="00E14D6D" w:rsidRDefault="00A602AE" w:rsidP="00477B31">
      <w:pPr>
        <w:pStyle w:val="Elsistekstas"/>
      </w:pPr>
      <w:hyperlink w:anchor="13972" w:history="1">
        <w:r w:rsidR="00E14D6D">
          <w:rPr>
            <w:rStyle w:val="Hyperlink"/>
          </w:rPr>
          <w:t>FE1698-00 Lankomumo suvestinės el. formos įkėlimo forma</w:t>
        </w:r>
      </w:hyperlink>
    </w:p>
    <w:p w14:paraId="3E909504" w14:textId="77777777" w:rsidR="00E14D6D" w:rsidRDefault="00E14D6D" w:rsidP="00477B31">
      <w:pPr>
        <w:pStyle w:val="Elsistekstas"/>
      </w:pPr>
    </w:p>
    <w:p w14:paraId="4BB190B2" w14:textId="77777777" w:rsidR="00E14D6D" w:rsidRPr="00E51C5E" w:rsidRDefault="00E14D6D" w:rsidP="00477B31">
      <w:pPr>
        <w:pStyle w:val="Elsistekstas"/>
      </w:pPr>
    </w:p>
    <w:p w14:paraId="02786717" w14:textId="6AE08568" w:rsidR="00505A20" w:rsidRPr="00000967" w:rsidRDefault="00505A20" w:rsidP="00DF6D78">
      <w:pPr>
        <w:pStyle w:val="Heading2"/>
      </w:pPr>
      <w:bookmarkStart w:id="365" w:name="_Toc471744018"/>
      <w:r w:rsidRPr="001A51F5">
        <w:t>Dokumentų pasirašymas elektroniniu parašu</w:t>
      </w:r>
      <w:bookmarkEnd w:id="329"/>
      <w:bookmarkEnd w:id="330"/>
      <w:bookmarkEnd w:id="365"/>
    </w:p>
    <w:p w14:paraId="2500426A" w14:textId="05D94EC6" w:rsidR="00EC41E8" w:rsidRPr="00524CBF" w:rsidRDefault="00EC41E8" w:rsidP="00EC41E8">
      <w:pPr>
        <w:pStyle w:val="Elsistekstas"/>
      </w:pPr>
      <w:r w:rsidRPr="00F0261C">
        <w:t>DMS naudotojas elektro</w:t>
      </w:r>
      <w:r w:rsidRPr="00524CBF">
        <w:t>niniu parašu turi pasirašyti:</w:t>
      </w:r>
    </w:p>
    <w:p w14:paraId="426AC976" w14:textId="0D81B993" w:rsidR="00EC41E8" w:rsidRPr="00524CBF" w:rsidRDefault="00EC41E8" w:rsidP="00B778A2">
      <w:pPr>
        <w:pStyle w:val="Elsistekstas"/>
        <w:numPr>
          <w:ilvl w:val="0"/>
          <w:numId w:val="55"/>
        </w:numPr>
      </w:pPr>
      <w:r w:rsidRPr="00524CBF">
        <w:t>Pranešimą, kai paspaudžia mygtuką „Pasirašyti ir siųsti“;</w:t>
      </w:r>
    </w:p>
    <w:p w14:paraId="44B8E59D" w14:textId="53C6FD0C" w:rsidR="00EC41E8" w:rsidRPr="00524CBF" w:rsidRDefault="00EC41E8" w:rsidP="00B778A2">
      <w:pPr>
        <w:pStyle w:val="Elsistekstas"/>
        <w:numPr>
          <w:ilvl w:val="0"/>
          <w:numId w:val="55"/>
        </w:numPr>
      </w:pPr>
      <w:r w:rsidRPr="00524CBF">
        <w:t xml:space="preserve">Teikdamas projekto pirkimų planą, MP teikimo grafiką, AMP, TMP bei GMP </w:t>
      </w:r>
      <w:r w:rsidR="001B3432">
        <w:t>į</w:t>
      </w:r>
      <w:r w:rsidRPr="00524CBF">
        <w:t xml:space="preserve">gyvendinančiai </w:t>
      </w:r>
      <w:r w:rsidR="001B3432">
        <w:t>i</w:t>
      </w:r>
      <w:r w:rsidRPr="00524CBF">
        <w:t>nstitucijai.</w:t>
      </w:r>
    </w:p>
    <w:p w14:paraId="4953CD14" w14:textId="77777777" w:rsidR="00C3663F" w:rsidRPr="00524CBF" w:rsidRDefault="00C3663F" w:rsidP="00C3663F">
      <w:pPr>
        <w:pStyle w:val="Elsistekstas"/>
      </w:pPr>
    </w:p>
    <w:p w14:paraId="2246D13E" w14:textId="10CB1549" w:rsidR="00C3663F" w:rsidRPr="00524CBF" w:rsidRDefault="00C3663F" w:rsidP="00C3663F">
      <w:pPr>
        <w:pStyle w:val="Elsistekstas"/>
      </w:pPr>
      <w:r w:rsidRPr="00524CBF">
        <w:rPr>
          <w:b/>
        </w:rPr>
        <w:t>Svarbu</w:t>
      </w:r>
      <w:r w:rsidRPr="00524CBF">
        <w:t xml:space="preserve">. Teikiant AMP ir TMP dokumentus, reikės pasirašymą atlikti 2 kartus, kadangi reikia atskirai pasirašyti AMP / TMP elektroninį dokumentą bei kartu teikiamą MP teikimo grafiko dokumentą. Jeigu nors vienas iš šių dokumentų nebus pasirašytas, forma nebus pateikta </w:t>
      </w:r>
      <w:r w:rsidR="001B3432">
        <w:t>į</w:t>
      </w:r>
      <w:r w:rsidRPr="00524CBF">
        <w:t xml:space="preserve">gyvendinančiai </w:t>
      </w:r>
      <w:r w:rsidR="001B3432">
        <w:t>i</w:t>
      </w:r>
      <w:r w:rsidRPr="00524CBF">
        <w:t>nstitucijai (dokumentų būsenos bus „Patikrintas“). DMS naudotojas abu dokumentus galės pasirašyti iš naujo.</w:t>
      </w:r>
    </w:p>
    <w:p w14:paraId="01CA5A8D" w14:textId="77777777" w:rsidR="00C3663F" w:rsidRPr="00524CBF" w:rsidRDefault="00C3663F" w:rsidP="00EC41E8">
      <w:pPr>
        <w:pStyle w:val="Elsistekstas"/>
        <w:ind w:left="284" w:firstLine="0"/>
      </w:pPr>
    </w:p>
    <w:p w14:paraId="04CD9CC9" w14:textId="4AB614D7" w:rsidR="00EC41E8" w:rsidRPr="00524CBF" w:rsidRDefault="00EC41E8" w:rsidP="00EC41E8">
      <w:pPr>
        <w:pStyle w:val="Elsistekstas"/>
        <w:ind w:left="284" w:firstLine="0"/>
        <w:rPr>
          <w:b/>
        </w:rPr>
      </w:pPr>
      <w:r w:rsidRPr="00524CBF">
        <w:rPr>
          <w:b/>
        </w:rPr>
        <w:t>Veiksmai, kuriuos turi atlikti:</w:t>
      </w:r>
    </w:p>
    <w:p w14:paraId="464A647B" w14:textId="285DFE31" w:rsidR="00EC41E8" w:rsidRPr="00524CBF" w:rsidRDefault="00EC41E8" w:rsidP="00B778A2">
      <w:pPr>
        <w:pStyle w:val="Elsistekstas"/>
        <w:numPr>
          <w:ilvl w:val="0"/>
          <w:numId w:val="89"/>
        </w:numPr>
      </w:pPr>
      <w:r w:rsidRPr="00524CBF">
        <w:t>Teikiamoje PPP, MP teikimo grafiko, AMP arba TMP/GMP formoje paspausti mygtuką „Teikti“ arba pranešimo formoje – „Pasirašyti ir siųsti“.</w:t>
      </w:r>
    </w:p>
    <w:p w14:paraId="38ED7132" w14:textId="436FB300" w:rsidR="00EC41E8" w:rsidRPr="00524CBF" w:rsidRDefault="00EC41E8" w:rsidP="00B778A2">
      <w:pPr>
        <w:pStyle w:val="Elsistekstas"/>
        <w:numPr>
          <w:ilvl w:val="0"/>
          <w:numId w:val="89"/>
        </w:numPr>
      </w:pPr>
      <w:r w:rsidRPr="00524CBF">
        <w:t>S</w:t>
      </w:r>
      <w:r w:rsidR="00A64B92" w:rsidRPr="00524CBF">
        <w:t>istema automatiškai perduoda sugeneruotą PDF dokumentą pasirašymui. DMS naudotojui pateikiamas pranešimas</w:t>
      </w:r>
      <w:r w:rsidRPr="00524CBF">
        <w:t>:</w:t>
      </w:r>
    </w:p>
    <w:p w14:paraId="7E49D5CE" w14:textId="77777777" w:rsidR="00EC41E8" w:rsidRPr="00524CBF" w:rsidRDefault="00EC41E8" w:rsidP="00B778A2">
      <w:pPr>
        <w:pStyle w:val="Elsistekstas"/>
        <w:numPr>
          <w:ilvl w:val="1"/>
          <w:numId w:val="89"/>
        </w:numPr>
      </w:pPr>
      <w:r w:rsidRPr="00524CBF">
        <w:t>PPP formoje paspaudus mygtuką [Teikti] – „Prašome palaukti, ruošiamas projekto pirkimų plano dokumentas pasirašymui“;</w:t>
      </w:r>
    </w:p>
    <w:p w14:paraId="719C3DA3" w14:textId="77777777" w:rsidR="00EC41E8" w:rsidRPr="00524CBF" w:rsidRDefault="00EC41E8" w:rsidP="00B778A2">
      <w:pPr>
        <w:pStyle w:val="Elsistekstas"/>
        <w:numPr>
          <w:ilvl w:val="1"/>
          <w:numId w:val="89"/>
        </w:numPr>
      </w:pPr>
      <w:r w:rsidRPr="00524CBF">
        <w:t>MP teikimo grafiko formoje paspaudus mygtuką [Teikti] – „Prašome palaukti, ruošiamas MP teikimo grafiko dokumentas pasirašymui“;</w:t>
      </w:r>
    </w:p>
    <w:p w14:paraId="11F59585" w14:textId="77777777" w:rsidR="00EC41E8" w:rsidRPr="00524CBF" w:rsidRDefault="00EC41E8" w:rsidP="00B778A2">
      <w:pPr>
        <w:pStyle w:val="Elsistekstas"/>
        <w:numPr>
          <w:ilvl w:val="1"/>
          <w:numId w:val="89"/>
        </w:numPr>
      </w:pPr>
      <w:r w:rsidRPr="00524CBF">
        <w:t>TMP/GMP formoje paspaudus mygtuką [Teikti] – „Prašome palaukti, ruošiamas TMP dokumentas pasirašymui“;</w:t>
      </w:r>
    </w:p>
    <w:p w14:paraId="1575DA2C" w14:textId="77777777" w:rsidR="00EC41E8" w:rsidRPr="00524CBF" w:rsidRDefault="00EC41E8" w:rsidP="00B778A2">
      <w:pPr>
        <w:pStyle w:val="Elsistekstas"/>
        <w:numPr>
          <w:ilvl w:val="1"/>
          <w:numId w:val="89"/>
        </w:numPr>
      </w:pPr>
      <w:r w:rsidRPr="00524CBF">
        <w:t>AMP formoje paspaudus mygtuką [Teikti] – „Prašome palaukti, ruošiamas AMP dokumentas pasirašymui“;</w:t>
      </w:r>
    </w:p>
    <w:p w14:paraId="653F8F11" w14:textId="77777777" w:rsidR="00EC41E8" w:rsidRPr="00524CBF" w:rsidRDefault="00EC41E8" w:rsidP="00B778A2">
      <w:pPr>
        <w:pStyle w:val="Elsistekstas"/>
        <w:numPr>
          <w:ilvl w:val="1"/>
          <w:numId w:val="89"/>
        </w:numPr>
      </w:pPr>
      <w:r w:rsidRPr="00524CBF">
        <w:t>SA pranešimo formoje paspaudus mygtuką [Teikti] – „Prašome palaukti, ruošiamas SA pranešimo dokumentas pasirašymui“;</w:t>
      </w:r>
    </w:p>
    <w:p w14:paraId="52606B26" w14:textId="527DD6D1" w:rsidR="00EC41E8" w:rsidRPr="00524CBF" w:rsidRDefault="00EC41E8" w:rsidP="00B778A2">
      <w:pPr>
        <w:pStyle w:val="Elsistekstas"/>
        <w:numPr>
          <w:ilvl w:val="1"/>
          <w:numId w:val="89"/>
        </w:numPr>
      </w:pPr>
      <w:r w:rsidRPr="00524CBF">
        <w:t>Dvipusės komunikacijos pranešimo formoje paspaudus mygtuką [Pasirašyti ir siųsti] – „Prašome palaukti, ruošiamas dvipusės komunikacijos pranešimo dokumentas pasirašymui“.</w:t>
      </w:r>
    </w:p>
    <w:p w14:paraId="40A6ED10" w14:textId="637D3A12" w:rsidR="00EC41E8" w:rsidRPr="001248AC" w:rsidRDefault="00EC41E8" w:rsidP="00EC41E8">
      <w:pPr>
        <w:pStyle w:val="Elsistekstas"/>
        <w:ind w:firstLine="0"/>
      </w:pPr>
      <w:r w:rsidRPr="001248AC">
        <w:rPr>
          <w:noProof/>
        </w:rPr>
        <w:drawing>
          <wp:inline distT="0" distB="0" distL="0" distR="0" wp14:anchorId="1B22142B" wp14:editId="1F3411A6">
            <wp:extent cx="6122035" cy="394970"/>
            <wp:effectExtent l="19050" t="19050" r="12065" b="2413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screen">
                      <a:extLst>
                        <a:ext uri="{28A0092B-C50C-407E-A947-70E740481C1C}">
                          <a14:useLocalDpi xmlns:a14="http://schemas.microsoft.com/office/drawing/2010/main"/>
                        </a:ext>
                      </a:extLst>
                    </a:blip>
                    <a:stretch>
                      <a:fillRect/>
                    </a:stretch>
                  </pic:blipFill>
                  <pic:spPr>
                    <a:xfrm>
                      <a:off x="0" y="0"/>
                      <a:ext cx="6122035" cy="394970"/>
                    </a:xfrm>
                    <a:prstGeom prst="rect">
                      <a:avLst/>
                    </a:prstGeom>
                    <a:ln>
                      <a:solidFill>
                        <a:schemeClr val="tx1"/>
                      </a:solidFill>
                    </a:ln>
                  </pic:spPr>
                </pic:pic>
              </a:graphicData>
            </a:graphic>
          </wp:inline>
        </w:drawing>
      </w:r>
    </w:p>
    <w:p w14:paraId="2DC1748C" w14:textId="59FC5614" w:rsidR="00A64B92" w:rsidRPr="001A69A1" w:rsidRDefault="00A21F77" w:rsidP="00D936D1">
      <w:pPr>
        <w:pStyle w:val="Paveiksleliopavadinimas"/>
      </w:pPr>
      <w:r w:rsidRPr="00462636">
        <w:fldChar w:fldCharType="begin"/>
      </w:r>
      <w:r w:rsidRPr="00524CBF">
        <w:instrText xml:space="preserve"> SEQ pav._ \* ARABIC </w:instrText>
      </w:r>
      <w:r w:rsidRPr="00462636">
        <w:fldChar w:fldCharType="separate"/>
      </w:r>
      <w:r w:rsidR="000D0EC0">
        <w:rPr>
          <w:noProof/>
        </w:rPr>
        <w:t>6</w:t>
      </w:r>
      <w:r w:rsidRPr="00462636">
        <w:rPr>
          <w:noProof/>
        </w:rPr>
        <w:fldChar w:fldCharType="end"/>
      </w:r>
      <w:r w:rsidR="004467FB">
        <w:rPr>
          <w:noProof/>
        </w:rPr>
        <w:t>9</w:t>
      </w:r>
      <w:r w:rsidR="00A64B92" w:rsidRPr="00B837D6">
        <w:t xml:space="preserve"> pav. </w:t>
      </w:r>
      <w:r w:rsidR="00A64B92" w:rsidRPr="00505299">
        <w:t>Pranešimas apie ruošiamą dokumentą pasirašymui</w:t>
      </w:r>
    </w:p>
    <w:p w14:paraId="519C9668" w14:textId="429920A4" w:rsidR="00A64B92" w:rsidRPr="00E45599" w:rsidRDefault="00EC41E8" w:rsidP="00B778A2">
      <w:pPr>
        <w:pStyle w:val="Elsistekstas"/>
        <w:numPr>
          <w:ilvl w:val="0"/>
          <w:numId w:val="89"/>
        </w:numPr>
      </w:pPr>
      <w:r w:rsidRPr="00725BF4">
        <w:t>Atidaromas teikiamo dokumento pasirašymo langas</w:t>
      </w:r>
      <w:r w:rsidR="00A64B92" w:rsidRPr="00725BF4">
        <w:t>, kuriame pateikiamas pasirašomo dokumento turinys ir duomenys.</w:t>
      </w:r>
    </w:p>
    <w:p w14:paraId="12E7B2B6" w14:textId="7B037503" w:rsidR="00A64B92" w:rsidRPr="001248AC" w:rsidRDefault="00A64B92" w:rsidP="00A64B92">
      <w:pPr>
        <w:pStyle w:val="Elsistekstas"/>
        <w:ind w:firstLine="0"/>
      </w:pPr>
      <w:r w:rsidRPr="001248AC">
        <w:rPr>
          <w:noProof/>
        </w:rPr>
        <w:drawing>
          <wp:inline distT="0" distB="0" distL="0" distR="0" wp14:anchorId="2B87DCB5" wp14:editId="2D563035">
            <wp:extent cx="6124575" cy="1819275"/>
            <wp:effectExtent l="19050" t="19050" r="28575" b="2857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5" cstate="screen">
                      <a:extLst>
                        <a:ext uri="{28A0092B-C50C-407E-A947-70E740481C1C}">
                          <a14:useLocalDpi xmlns:a14="http://schemas.microsoft.com/office/drawing/2010/main"/>
                        </a:ext>
                      </a:extLst>
                    </a:blip>
                    <a:srcRect/>
                    <a:stretch>
                      <a:fillRect/>
                    </a:stretch>
                  </pic:blipFill>
                  <pic:spPr bwMode="auto">
                    <a:xfrm>
                      <a:off x="0" y="0"/>
                      <a:ext cx="6124575" cy="1819275"/>
                    </a:xfrm>
                    <a:prstGeom prst="rect">
                      <a:avLst/>
                    </a:prstGeom>
                    <a:noFill/>
                    <a:ln>
                      <a:solidFill>
                        <a:schemeClr val="tx1"/>
                      </a:solidFill>
                    </a:ln>
                  </pic:spPr>
                </pic:pic>
              </a:graphicData>
            </a:graphic>
          </wp:inline>
        </w:drawing>
      </w:r>
    </w:p>
    <w:p w14:paraId="14EFCE47" w14:textId="35D278F9" w:rsidR="00A64B92" w:rsidRPr="001A69A1" w:rsidRDefault="004467FB" w:rsidP="00D936D1">
      <w:pPr>
        <w:pStyle w:val="Paveiksleliopavadinimas"/>
      </w:pPr>
      <w:r>
        <w:rPr>
          <w:noProof/>
        </w:rPr>
        <w:t>70</w:t>
      </w:r>
      <w:r w:rsidR="00A64B92" w:rsidRPr="00B837D6">
        <w:t xml:space="preserve"> pav. </w:t>
      </w:r>
      <w:r w:rsidR="00A64B92" w:rsidRPr="00505299">
        <w:t>Pasirašomo dokumento turinys ir duomenys</w:t>
      </w:r>
    </w:p>
    <w:p w14:paraId="59B4D640" w14:textId="2A7CB036" w:rsidR="00A64B92" w:rsidRPr="00576566" w:rsidRDefault="00762B87" w:rsidP="00B778A2">
      <w:pPr>
        <w:pStyle w:val="Elsistekstas"/>
        <w:numPr>
          <w:ilvl w:val="1"/>
          <w:numId w:val="89"/>
        </w:numPr>
      </w:pPr>
      <w:r w:rsidRPr="00725BF4">
        <w:t xml:space="preserve">DMS naudotojas gali paspausti </w:t>
      </w:r>
      <w:r w:rsidR="00A64B92" w:rsidRPr="00725BF4">
        <w:t xml:space="preserve">ant piktogramos </w:t>
      </w:r>
      <w:r w:rsidR="00A64B92" w:rsidRPr="00524CBF">
        <w:rPr>
          <w:noProof/>
        </w:rPr>
        <w:drawing>
          <wp:inline distT="0" distB="0" distL="0" distR="0" wp14:anchorId="1B98B7B9" wp14:editId="48628325">
            <wp:extent cx="209550" cy="20002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209550" cy="200025"/>
                    </a:xfrm>
                    <a:prstGeom prst="rect">
                      <a:avLst/>
                    </a:prstGeom>
                    <a:noFill/>
                    <a:ln>
                      <a:noFill/>
                    </a:ln>
                  </pic:spPr>
                </pic:pic>
              </a:graphicData>
            </a:graphic>
          </wp:inline>
        </w:drawing>
      </w:r>
      <w:r w:rsidRPr="00524CBF">
        <w:t xml:space="preserve">, </w:t>
      </w:r>
      <w:r w:rsidR="00A64B92" w:rsidRPr="00617190">
        <w:t>atidaromas sugeneruotas dokumentas, kuris ir yra pasirašomas elektroniniu parašu.</w:t>
      </w:r>
    </w:p>
    <w:p w14:paraId="0C80C762" w14:textId="56FA18AD" w:rsidR="00762B87" w:rsidRPr="001248AC" w:rsidRDefault="00FC0C60" w:rsidP="00B778A2">
      <w:pPr>
        <w:pStyle w:val="Elsistekstas"/>
        <w:numPr>
          <w:ilvl w:val="1"/>
          <w:numId w:val="89"/>
        </w:numPr>
      </w:pPr>
      <w:r w:rsidRPr="004359C0">
        <w:t>Naudotojas turi spausti</w:t>
      </w:r>
      <w:r w:rsidR="00762B87" w:rsidRPr="004359C0">
        <w:t xml:space="preserve"> mygtuką „Toliau“.</w:t>
      </w:r>
    </w:p>
    <w:p w14:paraId="589EFB92" w14:textId="5868A972" w:rsidR="00762B87" w:rsidRPr="006E7FF9" w:rsidRDefault="00762B87" w:rsidP="00B778A2">
      <w:pPr>
        <w:pStyle w:val="Elsistekstas"/>
        <w:numPr>
          <w:ilvl w:val="0"/>
          <w:numId w:val="89"/>
        </w:numPr>
      </w:pPr>
      <w:r w:rsidRPr="001248AC">
        <w:t xml:space="preserve">Atidaromas langas, kuriame naudotojas iš pateikto sąrašo turi pasirinkti dokumento pasirašymo būdą: </w:t>
      </w:r>
    </w:p>
    <w:p w14:paraId="42397047" w14:textId="3C0C4ECC" w:rsidR="00762B87" w:rsidRPr="00E45599" w:rsidRDefault="00762B87" w:rsidP="00B778A2">
      <w:pPr>
        <w:pStyle w:val="Elsistekstas"/>
        <w:numPr>
          <w:ilvl w:val="0"/>
          <w:numId w:val="55"/>
        </w:numPr>
      </w:pPr>
      <w:r w:rsidRPr="00267B93">
        <w:rPr>
          <w:b/>
        </w:rPr>
        <w:t>Lokalus saugaus parašo kūrimo įrenginys</w:t>
      </w:r>
      <w:r w:rsidRPr="00E10701">
        <w:t xml:space="preserve">. </w:t>
      </w:r>
      <w:r w:rsidRPr="00462636">
        <w:t xml:space="preserve">Naudotojas </w:t>
      </w:r>
      <w:r w:rsidRPr="00B837D6">
        <w:t>turi atsisiųsti</w:t>
      </w:r>
      <w:r w:rsidRPr="00505299">
        <w:t xml:space="preserve"> reikalingus įrankius, ir pavyzdžiui, su asmens tapatybės kortele</w:t>
      </w:r>
      <w:r w:rsidRPr="00725BF4">
        <w:t xml:space="preserve"> pasirašo elektroninį dokumentą;</w:t>
      </w:r>
    </w:p>
    <w:p w14:paraId="3F37B37D" w14:textId="62D027CA" w:rsidR="00762B87" w:rsidRPr="00F0261C" w:rsidRDefault="00762B87" w:rsidP="00B778A2">
      <w:pPr>
        <w:pStyle w:val="Elsistekstas"/>
        <w:numPr>
          <w:ilvl w:val="0"/>
          <w:numId w:val="55"/>
        </w:numPr>
      </w:pPr>
      <w:r w:rsidRPr="001A51F5">
        <w:rPr>
          <w:b/>
        </w:rPr>
        <w:t>Mobiliojo parašo paslaugų teikėjas</w:t>
      </w:r>
      <w:r w:rsidRPr="00000967">
        <w:t>. Pasirenkamas paslaugų teikėjas, kurio mobiliuoju parašu norima pasirašyti elektroninį dokumentą.</w:t>
      </w:r>
    </w:p>
    <w:p w14:paraId="666970AD" w14:textId="32CCB587" w:rsidR="00EC41E8" w:rsidRPr="00524CBF" w:rsidRDefault="00762B87" w:rsidP="00A64B92">
      <w:pPr>
        <w:pStyle w:val="Elsistekstas"/>
        <w:ind w:firstLine="0"/>
      </w:pPr>
      <w:r w:rsidRPr="00524CBF">
        <w:rPr>
          <w:noProof/>
        </w:rPr>
        <w:drawing>
          <wp:inline distT="0" distB="0" distL="0" distR="0" wp14:anchorId="1D58B685" wp14:editId="0DC58878">
            <wp:extent cx="6143625" cy="2543175"/>
            <wp:effectExtent l="19050" t="19050" r="28575" b="285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6143625" cy="2543175"/>
                    </a:xfrm>
                    <a:prstGeom prst="rect">
                      <a:avLst/>
                    </a:prstGeom>
                    <a:noFill/>
                    <a:ln>
                      <a:solidFill>
                        <a:schemeClr val="tx1"/>
                      </a:solidFill>
                    </a:ln>
                  </pic:spPr>
                </pic:pic>
              </a:graphicData>
            </a:graphic>
          </wp:inline>
        </w:drawing>
      </w:r>
    </w:p>
    <w:p w14:paraId="260FC233" w14:textId="6592809F" w:rsidR="00762B87" w:rsidRPr="001A69A1" w:rsidRDefault="004467FB" w:rsidP="00D936D1">
      <w:pPr>
        <w:pStyle w:val="Paveiksleliopavadinimas"/>
      </w:pPr>
      <w:r>
        <w:rPr>
          <w:noProof/>
        </w:rPr>
        <w:t>71</w:t>
      </w:r>
      <w:r w:rsidR="00762B87" w:rsidRPr="00B837D6">
        <w:t xml:space="preserve"> pav. </w:t>
      </w:r>
      <w:r w:rsidR="00762B87" w:rsidRPr="00505299">
        <w:t>Dokumento pasirašymo pasirinkimo būdas</w:t>
      </w:r>
    </w:p>
    <w:p w14:paraId="73E866C5" w14:textId="2CDEF51C" w:rsidR="00FC0C60" w:rsidRPr="00E45599" w:rsidRDefault="00FC0C60" w:rsidP="00B778A2">
      <w:pPr>
        <w:pStyle w:val="Elsistekstas"/>
        <w:numPr>
          <w:ilvl w:val="1"/>
          <w:numId w:val="89"/>
        </w:numPr>
      </w:pPr>
      <w:r w:rsidRPr="00725BF4">
        <w:t>Naudotojas turi spausti mygtuką „Toliau“.</w:t>
      </w:r>
    </w:p>
    <w:p w14:paraId="6C25A333" w14:textId="407F1ED3" w:rsidR="00EC41E8" w:rsidRPr="00C90E3A" w:rsidRDefault="00762B87" w:rsidP="00762B87">
      <w:pPr>
        <w:pStyle w:val="Elsistekstas"/>
        <w:ind w:firstLine="0"/>
        <w:rPr>
          <w:b/>
        </w:rPr>
      </w:pPr>
      <w:r w:rsidRPr="001A51F5">
        <w:rPr>
          <w:b/>
        </w:rPr>
        <w:t>P</w:t>
      </w:r>
      <w:r w:rsidRPr="00000967">
        <w:rPr>
          <w:b/>
        </w:rPr>
        <w:t>ateikiamas pasirašymo pavyzdys, pasirinkus mobil</w:t>
      </w:r>
      <w:r w:rsidR="004E29B8">
        <w:rPr>
          <w:b/>
        </w:rPr>
        <w:t>iojo</w:t>
      </w:r>
      <w:r w:rsidRPr="00000967">
        <w:rPr>
          <w:b/>
        </w:rPr>
        <w:t xml:space="preserve"> parašo paslaugų teikėją.</w:t>
      </w:r>
    </w:p>
    <w:p w14:paraId="324ACF16" w14:textId="7FD15B3E" w:rsidR="00762B87" w:rsidRPr="00524CBF" w:rsidRDefault="00762B87" w:rsidP="00B778A2">
      <w:pPr>
        <w:pStyle w:val="Elsistekstas"/>
        <w:numPr>
          <w:ilvl w:val="0"/>
          <w:numId w:val="89"/>
        </w:numPr>
      </w:pPr>
      <w:r w:rsidRPr="00F0261C">
        <w:t xml:space="preserve">Atidaromas langas, kuriame naudotojas turi nurodyti mobilaus telefono numerį ir asmens kodą. </w:t>
      </w:r>
    </w:p>
    <w:p w14:paraId="1DA65DD9" w14:textId="4A439513" w:rsidR="00FC0C60" w:rsidRPr="00524CBF" w:rsidRDefault="00FC0C60" w:rsidP="00FC0C60">
      <w:pPr>
        <w:pStyle w:val="Elsistekstas"/>
        <w:ind w:firstLine="0"/>
      </w:pPr>
      <w:r w:rsidRPr="00524CBF">
        <w:rPr>
          <w:noProof/>
        </w:rPr>
        <w:drawing>
          <wp:inline distT="0" distB="0" distL="0" distR="0" wp14:anchorId="4837B341" wp14:editId="21331944">
            <wp:extent cx="6143625" cy="1504950"/>
            <wp:effectExtent l="19050" t="19050" r="28575" b="190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6143625" cy="1504950"/>
                    </a:xfrm>
                    <a:prstGeom prst="rect">
                      <a:avLst/>
                    </a:prstGeom>
                    <a:noFill/>
                    <a:ln>
                      <a:solidFill>
                        <a:schemeClr val="tx1"/>
                      </a:solidFill>
                    </a:ln>
                  </pic:spPr>
                </pic:pic>
              </a:graphicData>
            </a:graphic>
          </wp:inline>
        </w:drawing>
      </w:r>
    </w:p>
    <w:p w14:paraId="6DA522C4" w14:textId="67CE4B28" w:rsidR="00FC0C60" w:rsidRPr="001A69A1" w:rsidRDefault="00AD3CC3" w:rsidP="00D936D1">
      <w:pPr>
        <w:pStyle w:val="Paveiksleliopavadinimas"/>
      </w:pPr>
      <w:r>
        <w:t xml:space="preserve">70 </w:t>
      </w:r>
      <w:r w:rsidR="00FC0C60" w:rsidRPr="00B837D6">
        <w:t xml:space="preserve">pav. </w:t>
      </w:r>
      <w:r w:rsidR="00FC0C60" w:rsidRPr="00505299">
        <w:t>Nurodomas telefono numeris ir asmens kodas</w:t>
      </w:r>
    </w:p>
    <w:p w14:paraId="278A2B37" w14:textId="363B1FBF" w:rsidR="00FC0C60" w:rsidRPr="00725BF4" w:rsidRDefault="00FC0C60" w:rsidP="00B778A2">
      <w:pPr>
        <w:pStyle w:val="Elsistekstas"/>
        <w:numPr>
          <w:ilvl w:val="1"/>
          <w:numId w:val="89"/>
        </w:numPr>
      </w:pPr>
      <w:r w:rsidRPr="00725BF4">
        <w:t>Naudotojas turi spausti mygtuką „Toliau“.</w:t>
      </w:r>
    </w:p>
    <w:p w14:paraId="1FADC5BF" w14:textId="77777777" w:rsidR="00FC0C60" w:rsidRPr="0054157F" w:rsidRDefault="00FC0C60" w:rsidP="00B778A2">
      <w:pPr>
        <w:pStyle w:val="Elsistekstas"/>
        <w:numPr>
          <w:ilvl w:val="0"/>
          <w:numId w:val="89"/>
        </w:numPr>
      </w:pPr>
      <w:r w:rsidRPr="00E45599">
        <w:t xml:space="preserve">Atidaromas langas, kuriame pateikiamas sertifikatas. </w:t>
      </w:r>
    </w:p>
    <w:p w14:paraId="70067497" w14:textId="61CA0EFC" w:rsidR="00FC0C60" w:rsidRPr="00524CBF" w:rsidRDefault="00FC0C60" w:rsidP="00B778A2">
      <w:pPr>
        <w:pStyle w:val="Elsistekstas"/>
        <w:numPr>
          <w:ilvl w:val="1"/>
          <w:numId w:val="89"/>
        </w:numPr>
      </w:pPr>
      <w:r w:rsidRPr="001A51F5">
        <w:t>Jeigu sertifikato duomenys teisingi, atsakant į klausimą „</w:t>
      </w:r>
      <w:r w:rsidRPr="00000967">
        <w:rPr>
          <w:i/>
        </w:rPr>
        <w:t>Ar tikrai norite pasirašyti dokumentą su šiuo sertifikatu?</w:t>
      </w:r>
      <w:r w:rsidRPr="00F0261C">
        <w:t>“ reikia spausti mygtuką „Taip“.</w:t>
      </w:r>
    </w:p>
    <w:p w14:paraId="6918F6C2" w14:textId="3CA9AB03" w:rsidR="00A64B92" w:rsidRPr="00A80554" w:rsidRDefault="00FC0C60" w:rsidP="00FC0C60">
      <w:pPr>
        <w:pStyle w:val="Elsistekstas"/>
        <w:ind w:firstLine="0"/>
        <w:jc w:val="center"/>
        <w:rPr>
          <w:noProof/>
          <w:lang w:eastAsia="en-US"/>
        </w:rPr>
      </w:pPr>
      <w:r w:rsidRPr="00524CBF">
        <w:rPr>
          <w:noProof/>
        </w:rPr>
        <w:drawing>
          <wp:inline distT="0" distB="0" distL="0" distR="0" wp14:anchorId="415BD2A7" wp14:editId="4A152847">
            <wp:extent cx="2596896" cy="2249424"/>
            <wp:effectExtent l="19050" t="19050" r="13335" b="1778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9">
                      <a:extLst>
                        <a:ext uri="{28A0092B-C50C-407E-A947-70E740481C1C}">
                          <a14:useLocalDpi xmlns:a14="http://schemas.microsoft.com/office/drawing/2010/main"/>
                        </a:ext>
                      </a:extLst>
                    </a:blip>
                    <a:srcRect/>
                    <a:stretch>
                      <a:fillRect/>
                    </a:stretch>
                  </pic:blipFill>
                  <pic:spPr bwMode="auto">
                    <a:xfrm>
                      <a:off x="0" y="0"/>
                      <a:ext cx="2596896" cy="2249424"/>
                    </a:xfrm>
                    <a:prstGeom prst="rect">
                      <a:avLst/>
                    </a:prstGeom>
                    <a:noFill/>
                    <a:ln>
                      <a:solidFill>
                        <a:schemeClr val="tx1"/>
                      </a:solidFill>
                    </a:ln>
                  </pic:spPr>
                </pic:pic>
              </a:graphicData>
            </a:graphic>
          </wp:inline>
        </w:drawing>
      </w:r>
    </w:p>
    <w:p w14:paraId="5A36C65C" w14:textId="70263ACF" w:rsidR="00FC0C60" w:rsidRPr="001A69A1" w:rsidRDefault="00AD3CC3" w:rsidP="00D936D1">
      <w:pPr>
        <w:pStyle w:val="Paveiksleliopavadinimas"/>
      </w:pPr>
      <w:r>
        <w:t xml:space="preserve">71 </w:t>
      </w:r>
      <w:r w:rsidR="00FC0C60" w:rsidRPr="00B837D6">
        <w:t xml:space="preserve">pav. </w:t>
      </w:r>
      <w:r w:rsidR="00FC0C60" w:rsidRPr="00505299">
        <w:t>Sertifikato duomenų tikrinimas</w:t>
      </w:r>
    </w:p>
    <w:p w14:paraId="24AD57AA" w14:textId="314A4C57" w:rsidR="00FC0C60" w:rsidRPr="00725BF4" w:rsidRDefault="00FC0C60" w:rsidP="00B778A2">
      <w:pPr>
        <w:pStyle w:val="Elsistekstas"/>
        <w:numPr>
          <w:ilvl w:val="0"/>
          <w:numId w:val="89"/>
        </w:numPr>
      </w:pPr>
      <w:r w:rsidRPr="00725BF4">
        <w:t xml:space="preserve">Atidaromas langas, kuriame pateikiamas kontrolinis kodas. </w:t>
      </w:r>
    </w:p>
    <w:p w14:paraId="0A5F6CCA" w14:textId="7BCBFC31" w:rsidR="00FC0C60" w:rsidRPr="0054157F" w:rsidRDefault="00FC0C60" w:rsidP="00B778A2">
      <w:pPr>
        <w:pStyle w:val="Elsistekstas"/>
        <w:numPr>
          <w:ilvl w:val="1"/>
          <w:numId w:val="89"/>
        </w:numPr>
      </w:pPr>
      <w:r w:rsidRPr="00E45599">
        <w:t xml:space="preserve">Jeigu naudotojas nori nutraukti pasirašymą, reikia spausti mygtuką „Nutraukti“. </w:t>
      </w:r>
    </w:p>
    <w:p w14:paraId="48E92903" w14:textId="744D0C96" w:rsidR="00A64B92" w:rsidRPr="00524CBF" w:rsidRDefault="00FC0C60" w:rsidP="00FC0C60">
      <w:pPr>
        <w:pStyle w:val="Elsistekstas"/>
        <w:ind w:firstLine="0"/>
        <w:jc w:val="center"/>
      </w:pPr>
      <w:r w:rsidRPr="00524CBF">
        <w:rPr>
          <w:noProof/>
        </w:rPr>
        <w:drawing>
          <wp:inline distT="0" distB="0" distL="0" distR="0" wp14:anchorId="14C8F745" wp14:editId="12BB8E5E">
            <wp:extent cx="4924425" cy="1857375"/>
            <wp:effectExtent l="19050" t="19050" r="28575" b="285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0">
                      <a:extLst>
                        <a:ext uri="{28A0092B-C50C-407E-A947-70E740481C1C}">
                          <a14:useLocalDpi xmlns:a14="http://schemas.microsoft.com/office/drawing/2010/main"/>
                        </a:ext>
                      </a:extLst>
                    </a:blip>
                    <a:srcRect/>
                    <a:stretch>
                      <a:fillRect/>
                    </a:stretch>
                  </pic:blipFill>
                  <pic:spPr bwMode="auto">
                    <a:xfrm>
                      <a:off x="0" y="0"/>
                      <a:ext cx="4924425" cy="1857375"/>
                    </a:xfrm>
                    <a:prstGeom prst="rect">
                      <a:avLst/>
                    </a:prstGeom>
                    <a:noFill/>
                    <a:ln>
                      <a:solidFill>
                        <a:schemeClr val="tx1"/>
                      </a:solidFill>
                    </a:ln>
                  </pic:spPr>
                </pic:pic>
              </a:graphicData>
            </a:graphic>
          </wp:inline>
        </w:drawing>
      </w:r>
    </w:p>
    <w:p w14:paraId="32616AF9" w14:textId="05AB0C04" w:rsidR="00FC0C60" w:rsidRPr="001A69A1" w:rsidRDefault="00AD3CC3" w:rsidP="00D936D1">
      <w:pPr>
        <w:pStyle w:val="Paveiksleliopavadinimas"/>
      </w:pPr>
      <w:r>
        <w:t xml:space="preserve">72 </w:t>
      </w:r>
      <w:r w:rsidR="00FC0C60" w:rsidRPr="00B837D6">
        <w:t xml:space="preserve">pav. </w:t>
      </w:r>
      <w:r w:rsidR="00FC0C60" w:rsidRPr="00505299">
        <w:t>Kontrolinio kodo pateikimas</w:t>
      </w:r>
    </w:p>
    <w:p w14:paraId="7822D67D" w14:textId="2A2442A9" w:rsidR="00FC0C60" w:rsidRPr="00E45599" w:rsidRDefault="00FC0C60" w:rsidP="00B778A2">
      <w:pPr>
        <w:pStyle w:val="Elsistekstas"/>
        <w:numPr>
          <w:ilvl w:val="1"/>
          <w:numId w:val="89"/>
        </w:numPr>
      </w:pPr>
      <w:r w:rsidRPr="00725BF4">
        <w:t xml:space="preserve">Jeigu </w:t>
      </w:r>
      <w:r w:rsidR="007930EC" w:rsidRPr="00725BF4">
        <w:t>mobiliajame telefone gautas kontrolinis kodas sutampa su sistemoje pateiktu kontroliniu kodu, naudotojas mobiliajame telefone turi suvesti PIN kodą, tokiu būdu pasirašydamas teikiamą elektroninį dokumentą.</w:t>
      </w:r>
    </w:p>
    <w:p w14:paraId="4C1E0451" w14:textId="62AD988A" w:rsidR="007930EC" w:rsidRPr="00C90E3A" w:rsidRDefault="007930EC" w:rsidP="00B778A2">
      <w:pPr>
        <w:pStyle w:val="Elsistekstas"/>
        <w:numPr>
          <w:ilvl w:val="0"/>
          <w:numId w:val="89"/>
        </w:numPr>
      </w:pPr>
      <w:r w:rsidRPr="001A51F5">
        <w:t>Sėkmingai pasirašius teikiamą elektroninį do</w:t>
      </w:r>
      <w:r w:rsidRPr="00000967">
        <w:t xml:space="preserve">kumentą, pateikiamas pranešimas apie sėkmingą pasirašymą. </w:t>
      </w:r>
    </w:p>
    <w:p w14:paraId="4AE8BD38" w14:textId="77777777" w:rsidR="00FC0C60" w:rsidRPr="00F0261C" w:rsidRDefault="00FC0C60" w:rsidP="00FC0C60">
      <w:pPr>
        <w:pStyle w:val="Elsistekstas"/>
        <w:ind w:firstLine="0"/>
        <w:jc w:val="center"/>
      </w:pPr>
    </w:p>
    <w:p w14:paraId="3A82E415" w14:textId="1346929F" w:rsidR="00A64B92" w:rsidRPr="00524CBF" w:rsidRDefault="00A64B92" w:rsidP="00A64B92">
      <w:pPr>
        <w:pStyle w:val="Elsistekstas"/>
        <w:ind w:firstLine="0"/>
      </w:pPr>
    </w:p>
    <w:p w14:paraId="47375760" w14:textId="12A11B65" w:rsidR="00A64B92" w:rsidRPr="00524CBF" w:rsidRDefault="007930EC" w:rsidP="00A64B92">
      <w:pPr>
        <w:pStyle w:val="Elsistekstas"/>
        <w:ind w:firstLine="0"/>
      </w:pPr>
      <w:r w:rsidRPr="00524CBF">
        <w:rPr>
          <w:noProof/>
        </w:rPr>
        <w:drawing>
          <wp:inline distT="0" distB="0" distL="0" distR="0" wp14:anchorId="4FF72BA9" wp14:editId="0F46B259">
            <wp:extent cx="6105525" cy="619125"/>
            <wp:effectExtent l="19050" t="19050" r="28575" b="2857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1">
                      <a:extLst>
                        <a:ext uri="{28A0092B-C50C-407E-A947-70E740481C1C}">
                          <a14:useLocalDpi xmlns:a14="http://schemas.microsoft.com/office/drawing/2010/main"/>
                        </a:ext>
                      </a:extLst>
                    </a:blip>
                    <a:srcRect/>
                    <a:stretch>
                      <a:fillRect/>
                    </a:stretch>
                  </pic:blipFill>
                  <pic:spPr bwMode="auto">
                    <a:xfrm>
                      <a:off x="0" y="0"/>
                      <a:ext cx="6105525" cy="619125"/>
                    </a:xfrm>
                    <a:prstGeom prst="rect">
                      <a:avLst/>
                    </a:prstGeom>
                    <a:noFill/>
                    <a:ln>
                      <a:solidFill>
                        <a:schemeClr val="tx1"/>
                      </a:solidFill>
                    </a:ln>
                  </pic:spPr>
                </pic:pic>
              </a:graphicData>
            </a:graphic>
          </wp:inline>
        </w:drawing>
      </w:r>
    </w:p>
    <w:p w14:paraId="074B2B38" w14:textId="0DF8AFD3" w:rsidR="007930EC" w:rsidRPr="001A69A1" w:rsidRDefault="00AD3CC3" w:rsidP="00D936D1">
      <w:pPr>
        <w:pStyle w:val="Paveiksleliopavadinimas"/>
      </w:pPr>
      <w:r>
        <w:t xml:space="preserve">73 </w:t>
      </w:r>
      <w:r w:rsidR="007930EC" w:rsidRPr="00B837D6">
        <w:t xml:space="preserve">pav. </w:t>
      </w:r>
      <w:r w:rsidR="007930EC" w:rsidRPr="00505299">
        <w:t>Informacinis pranešimas apie sėkmingą pasirašymą</w:t>
      </w:r>
    </w:p>
    <w:sectPr w:rsidR="007930EC" w:rsidRPr="001A69A1" w:rsidSect="00FF0B50">
      <w:headerReference w:type="default" r:id="rId142"/>
      <w:footerReference w:type="default" r:id="rId143"/>
      <w:pgSz w:w="11909" w:h="16834" w:code="9"/>
      <w:pgMar w:top="1701" w:right="1134" w:bottom="1418" w:left="1134" w:header="567" w:footer="284"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0BF757" w14:textId="77777777" w:rsidR="00093671" w:rsidRDefault="00093671">
      <w:r>
        <w:separator/>
      </w:r>
    </w:p>
  </w:endnote>
  <w:endnote w:type="continuationSeparator" w:id="0">
    <w:p w14:paraId="68C08408" w14:textId="77777777" w:rsidR="00093671" w:rsidRDefault="00093671">
      <w:r>
        <w:continuationSeparator/>
      </w:r>
    </w:p>
  </w:endnote>
  <w:endnote w:type="continuationNotice" w:id="1">
    <w:p w14:paraId="64595205" w14:textId="77777777" w:rsidR="00093671" w:rsidRDefault="000936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10002FF" w:usb1="4000ACFF" w:usb2="00000009"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ans-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horzAnchor="page" w:tblpX="1543" w:tblpY="-322"/>
      <w:tblW w:w="9639" w:type="dxa"/>
      <w:tblLook w:val="00A0" w:firstRow="1" w:lastRow="0" w:firstColumn="1" w:lastColumn="0" w:noHBand="0" w:noVBand="0"/>
    </w:tblPr>
    <w:tblGrid>
      <w:gridCol w:w="1985"/>
      <w:gridCol w:w="2268"/>
      <w:gridCol w:w="2443"/>
      <w:gridCol w:w="2943"/>
    </w:tblGrid>
    <w:tr w:rsidR="00093671" w:rsidRPr="00A168A6" w14:paraId="16661AF7" w14:textId="77777777" w:rsidTr="008F4613">
      <w:tc>
        <w:tcPr>
          <w:tcW w:w="1985" w:type="dxa"/>
        </w:tcPr>
        <w:p w14:paraId="74B37C57" w14:textId="77777777" w:rsidR="00093671" w:rsidRPr="002E3AEB" w:rsidRDefault="00093671" w:rsidP="00EE0DDC">
          <w:pPr>
            <w:pStyle w:val="Dokumentofooteris1"/>
            <w:framePr w:hSpace="0" w:wrap="auto" w:vAnchor="margin" w:hAnchor="text" w:xAlign="left" w:yAlign="inline"/>
          </w:pPr>
          <w:r w:rsidRPr="002E3AEB">
            <w:t>UAB „Elsis</w:t>
          </w:r>
          <w:r>
            <w:t xml:space="preserve"> PRO</w:t>
          </w:r>
          <w:r w:rsidRPr="002E3AEB">
            <w:t>”</w:t>
          </w:r>
        </w:p>
        <w:p w14:paraId="24B5FAD6" w14:textId="77777777" w:rsidR="00093671" w:rsidRPr="002E3AEB" w:rsidRDefault="00093671" w:rsidP="00EE0DDC">
          <w:pPr>
            <w:pStyle w:val="Dokumentofooteris1"/>
            <w:framePr w:hSpace="0" w:wrap="auto" w:vAnchor="margin" w:hAnchor="text" w:xAlign="left" w:yAlign="inline"/>
          </w:pPr>
          <w:r>
            <w:t>Taikos pr. 106B, LT-51174</w:t>
          </w:r>
        </w:p>
        <w:p w14:paraId="7464A680" w14:textId="77777777" w:rsidR="00093671" w:rsidRPr="00A168A6" w:rsidRDefault="00093671" w:rsidP="00EE0DDC">
          <w:pPr>
            <w:pStyle w:val="Dokumentofooteris1"/>
            <w:framePr w:hSpace="0" w:wrap="auto" w:vAnchor="margin" w:hAnchor="text" w:xAlign="left" w:yAlign="inline"/>
            <w:rPr>
              <w:color w:val="00626A"/>
            </w:rPr>
          </w:pPr>
          <w:r>
            <w:t>Kaunas</w:t>
          </w:r>
          <w:r w:rsidRPr="002E3AEB">
            <w:t xml:space="preserve">, </w:t>
          </w:r>
          <w:r>
            <w:t>Lietuva</w:t>
          </w:r>
        </w:p>
      </w:tc>
      <w:tc>
        <w:tcPr>
          <w:tcW w:w="2268" w:type="dxa"/>
        </w:tcPr>
        <w:p w14:paraId="545476A2" w14:textId="77777777" w:rsidR="00093671" w:rsidRPr="002E3AEB" w:rsidRDefault="00093671" w:rsidP="00F97EEC">
          <w:pPr>
            <w:pStyle w:val="Dokumentofooteris1"/>
            <w:framePr w:hSpace="0" w:wrap="auto" w:vAnchor="margin" w:hAnchor="text" w:xAlign="left" w:yAlign="inline"/>
            <w:ind w:left="283"/>
          </w:pPr>
          <w:r w:rsidRPr="002E3AEB">
            <w:t>Tel. +</w:t>
          </w:r>
          <w:r w:rsidRPr="000F494C">
            <w:t>370 37 474</w:t>
          </w:r>
          <w:r>
            <w:t xml:space="preserve"> 011</w:t>
          </w:r>
        </w:p>
        <w:p w14:paraId="475801B0" w14:textId="77777777" w:rsidR="00093671" w:rsidRPr="002E3AEB" w:rsidRDefault="00093671" w:rsidP="00F97EEC">
          <w:pPr>
            <w:pStyle w:val="Dokumentofooteris1"/>
            <w:framePr w:hSpace="0" w:wrap="auto" w:vAnchor="margin" w:hAnchor="text" w:xAlign="left" w:yAlign="inline"/>
            <w:ind w:left="283"/>
          </w:pPr>
          <w:r>
            <w:t>Faks.</w:t>
          </w:r>
          <w:r w:rsidRPr="002E3AEB">
            <w:t xml:space="preserve"> +370 </w:t>
          </w:r>
          <w:r>
            <w:t>37 473 815</w:t>
          </w:r>
        </w:p>
      </w:tc>
      <w:tc>
        <w:tcPr>
          <w:tcW w:w="2443" w:type="dxa"/>
        </w:tcPr>
        <w:p w14:paraId="164598CD" w14:textId="77777777" w:rsidR="00093671" w:rsidRPr="000F494C" w:rsidRDefault="00A602AE" w:rsidP="00F97EEC">
          <w:pPr>
            <w:pStyle w:val="Dokumentofooteris1"/>
            <w:framePr w:hSpace="0" w:wrap="auto" w:vAnchor="margin" w:hAnchor="text" w:xAlign="left" w:yAlign="inline"/>
          </w:pPr>
          <w:hyperlink r:id="rId1" w:history="1">
            <w:r w:rsidR="00093671" w:rsidRPr="00F97EEC">
              <w:t>elsispro@elsis.lt</w:t>
            </w:r>
          </w:hyperlink>
        </w:p>
        <w:p w14:paraId="0703BE7A" w14:textId="77777777" w:rsidR="00093671" w:rsidRPr="002E3AEB" w:rsidRDefault="00093671" w:rsidP="00F97EEC">
          <w:pPr>
            <w:pStyle w:val="Dokumentofooteris1"/>
            <w:framePr w:hSpace="0" w:wrap="auto" w:vAnchor="margin" w:hAnchor="text" w:xAlign="left" w:yAlign="inline"/>
          </w:pPr>
          <w:r w:rsidRPr="002E3AEB">
            <w:t>www.elsis.lt</w:t>
          </w:r>
        </w:p>
      </w:tc>
      <w:tc>
        <w:tcPr>
          <w:tcW w:w="2943" w:type="dxa"/>
        </w:tcPr>
        <w:p w14:paraId="35AF052B" w14:textId="561E47F1" w:rsidR="00093671" w:rsidRPr="008F4613" w:rsidRDefault="00093671" w:rsidP="008F4613">
          <w:pPr>
            <w:pStyle w:val="Dokumentofooteris1"/>
            <w:framePr w:hSpace="0" w:wrap="auto" w:vAnchor="margin" w:hAnchor="text" w:xAlign="left" w:yAlign="inline"/>
            <w:jc w:val="right"/>
            <w:rPr>
              <w:rFonts w:ascii="Times New Roman" w:hAnsi="Times New Roman"/>
              <w:sz w:val="16"/>
              <w:szCs w:val="16"/>
            </w:rPr>
          </w:pPr>
          <w:r w:rsidRPr="008F4613">
            <w:rPr>
              <w:sz w:val="16"/>
              <w:szCs w:val="16"/>
            </w:rPr>
            <w:t xml:space="preserve">© UAB „Elsis PRO“, </w:t>
          </w:r>
          <w:r w:rsidRPr="008F4613">
            <w:rPr>
              <w:sz w:val="16"/>
              <w:szCs w:val="16"/>
            </w:rPr>
            <w:fldChar w:fldCharType="begin"/>
          </w:r>
          <w:r w:rsidRPr="008F4613">
            <w:rPr>
              <w:sz w:val="16"/>
              <w:szCs w:val="16"/>
            </w:rPr>
            <w:instrText xml:space="preserve"> SAVEDATE  \@ "yyyy"  \* MERGEFORMAT </w:instrText>
          </w:r>
          <w:r w:rsidRPr="008F4613">
            <w:rPr>
              <w:sz w:val="16"/>
              <w:szCs w:val="16"/>
            </w:rPr>
            <w:fldChar w:fldCharType="separate"/>
          </w:r>
          <w:r w:rsidR="00A602AE">
            <w:rPr>
              <w:noProof/>
              <w:sz w:val="16"/>
              <w:szCs w:val="16"/>
            </w:rPr>
            <w:t>2017</w:t>
          </w:r>
          <w:r w:rsidRPr="008F4613">
            <w:rPr>
              <w:sz w:val="16"/>
              <w:szCs w:val="16"/>
            </w:rPr>
            <w:fldChar w:fldCharType="end"/>
          </w:r>
        </w:p>
      </w:tc>
    </w:tr>
  </w:tbl>
  <w:p w14:paraId="66252F20" w14:textId="77777777" w:rsidR="00093671" w:rsidRPr="007D4994" w:rsidRDefault="00093671" w:rsidP="007D49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horzAnchor="page" w:tblpX="1975" w:tblpY="-322"/>
      <w:tblW w:w="9032" w:type="dxa"/>
      <w:tblLook w:val="00A0" w:firstRow="1" w:lastRow="0" w:firstColumn="1" w:lastColumn="0" w:noHBand="0" w:noVBand="0"/>
    </w:tblPr>
    <w:tblGrid>
      <w:gridCol w:w="1985"/>
      <w:gridCol w:w="2376"/>
      <w:gridCol w:w="1903"/>
      <w:gridCol w:w="2768"/>
    </w:tblGrid>
    <w:tr w:rsidR="00093671" w:rsidRPr="00A168A6" w14:paraId="494650DC" w14:textId="77777777" w:rsidTr="008D4CDF">
      <w:tc>
        <w:tcPr>
          <w:tcW w:w="1985" w:type="dxa"/>
        </w:tcPr>
        <w:p w14:paraId="3D01BC1E" w14:textId="77777777" w:rsidR="00093671" w:rsidRPr="002E3AEB" w:rsidRDefault="00093671" w:rsidP="00D03366">
          <w:pPr>
            <w:pStyle w:val="Dokumentofooteris1"/>
            <w:framePr w:hSpace="0" w:wrap="auto" w:vAnchor="margin" w:hAnchor="text" w:xAlign="left" w:yAlign="inline"/>
          </w:pPr>
        </w:p>
      </w:tc>
      <w:tc>
        <w:tcPr>
          <w:tcW w:w="4279" w:type="dxa"/>
          <w:gridSpan w:val="2"/>
        </w:tcPr>
        <w:p w14:paraId="069AACAF" w14:textId="77777777" w:rsidR="00093671" w:rsidRDefault="00093671" w:rsidP="00CD2B66">
          <w:pPr>
            <w:pStyle w:val="Dokumentofooteris1"/>
            <w:framePr w:hSpace="0" w:wrap="auto" w:vAnchor="margin" w:hAnchor="text" w:xAlign="left" w:yAlign="inline"/>
            <w:jc w:val="center"/>
            <w:rPr>
              <w:color w:val="auto"/>
            </w:rPr>
          </w:pPr>
          <w:r>
            <w:rPr>
              <w:color w:val="auto"/>
            </w:rPr>
            <w:t xml:space="preserve"> </w:t>
          </w:r>
        </w:p>
        <w:p w14:paraId="76DF6A9F" w14:textId="77777777" w:rsidR="00093671" w:rsidRDefault="00093671" w:rsidP="00CD2B66">
          <w:pPr>
            <w:pStyle w:val="Dokumentofooteris1"/>
            <w:framePr w:hSpace="0" w:wrap="auto" w:vAnchor="margin" w:hAnchor="text" w:xAlign="left" w:yAlign="inline"/>
            <w:jc w:val="center"/>
          </w:pPr>
        </w:p>
      </w:tc>
      <w:tc>
        <w:tcPr>
          <w:tcW w:w="2768" w:type="dxa"/>
          <w:tcBorders>
            <w:left w:val="nil"/>
          </w:tcBorders>
        </w:tcPr>
        <w:p w14:paraId="740A46AD" w14:textId="77777777" w:rsidR="00093671" w:rsidRPr="00443A34" w:rsidRDefault="00093671" w:rsidP="00A4628B">
          <w:pPr>
            <w:pStyle w:val="Dokumentofooteris1"/>
            <w:framePr w:hSpace="0" w:wrap="auto" w:vAnchor="margin" w:hAnchor="text" w:xAlign="left" w:yAlign="inline"/>
            <w:jc w:val="right"/>
            <w:rPr>
              <w:sz w:val="16"/>
            </w:rPr>
          </w:pPr>
        </w:p>
      </w:tc>
    </w:tr>
    <w:tr w:rsidR="00093671" w:rsidRPr="00A168A6" w14:paraId="5F6FC72A" w14:textId="77777777" w:rsidTr="00D03366">
      <w:tc>
        <w:tcPr>
          <w:tcW w:w="1985" w:type="dxa"/>
        </w:tcPr>
        <w:p w14:paraId="2998E50F" w14:textId="77777777" w:rsidR="00093671" w:rsidRPr="002E3AEB" w:rsidRDefault="00093671" w:rsidP="00D03366">
          <w:pPr>
            <w:pStyle w:val="Dokumentofooteris1"/>
            <w:framePr w:hSpace="0" w:wrap="auto" w:vAnchor="margin" w:hAnchor="text" w:xAlign="left" w:yAlign="inline"/>
          </w:pPr>
          <w:r w:rsidRPr="002E3AEB">
            <w:t>UAB „Elsis</w:t>
          </w:r>
          <w:r>
            <w:t xml:space="preserve"> PRO</w:t>
          </w:r>
          <w:r w:rsidRPr="002E3AEB">
            <w:t>”</w:t>
          </w:r>
        </w:p>
        <w:p w14:paraId="699841D2" w14:textId="77777777" w:rsidR="00093671" w:rsidRPr="002E3AEB" w:rsidRDefault="00093671" w:rsidP="00D03366">
          <w:pPr>
            <w:pStyle w:val="Dokumentofooteris1"/>
            <w:framePr w:hSpace="0" w:wrap="auto" w:vAnchor="margin" w:hAnchor="text" w:xAlign="left" w:yAlign="inline"/>
          </w:pPr>
          <w:r>
            <w:t>Taikos pr. 106B, LT-51174</w:t>
          </w:r>
        </w:p>
        <w:p w14:paraId="1121F92C" w14:textId="77777777" w:rsidR="00093671" w:rsidRPr="00A168A6" w:rsidRDefault="00093671" w:rsidP="00D03366">
          <w:pPr>
            <w:pStyle w:val="Dokumentofooteris1"/>
            <w:framePr w:hSpace="0" w:wrap="auto" w:vAnchor="margin" w:hAnchor="text" w:xAlign="left" w:yAlign="inline"/>
            <w:rPr>
              <w:color w:val="00626A"/>
            </w:rPr>
          </w:pPr>
          <w:r>
            <w:t>Kaunas</w:t>
          </w:r>
          <w:r w:rsidRPr="002E3AEB">
            <w:t xml:space="preserve">, </w:t>
          </w:r>
          <w:r>
            <w:t>Lietuva</w:t>
          </w:r>
        </w:p>
      </w:tc>
      <w:tc>
        <w:tcPr>
          <w:tcW w:w="2376" w:type="dxa"/>
        </w:tcPr>
        <w:p w14:paraId="5F60C554" w14:textId="77777777" w:rsidR="00093671" w:rsidRPr="002E3AEB" w:rsidRDefault="00093671" w:rsidP="00D03366">
          <w:pPr>
            <w:pStyle w:val="Dokumentofooteris1"/>
            <w:framePr w:hSpace="0" w:wrap="auto" w:vAnchor="margin" w:hAnchor="text" w:xAlign="left" w:yAlign="inline"/>
            <w:ind w:left="283"/>
          </w:pPr>
          <w:r w:rsidRPr="002E3AEB">
            <w:t>Tel. +</w:t>
          </w:r>
          <w:r w:rsidRPr="000F494C">
            <w:t>370 37 474</w:t>
          </w:r>
          <w:r>
            <w:t xml:space="preserve"> 011</w:t>
          </w:r>
        </w:p>
        <w:p w14:paraId="1E7F1823" w14:textId="77777777" w:rsidR="00093671" w:rsidRPr="002E3AEB" w:rsidRDefault="00093671" w:rsidP="00D03366">
          <w:pPr>
            <w:pStyle w:val="Dokumentofooteris1"/>
            <w:framePr w:hSpace="0" w:wrap="auto" w:vAnchor="margin" w:hAnchor="text" w:xAlign="left" w:yAlign="inline"/>
            <w:ind w:left="283"/>
          </w:pPr>
          <w:r>
            <w:t>Faks.</w:t>
          </w:r>
          <w:r w:rsidRPr="002E3AEB">
            <w:t xml:space="preserve"> +370 </w:t>
          </w:r>
          <w:r>
            <w:t>37 473 815</w:t>
          </w:r>
        </w:p>
      </w:tc>
      <w:tc>
        <w:tcPr>
          <w:tcW w:w="1903" w:type="dxa"/>
        </w:tcPr>
        <w:p w14:paraId="0CCDAA6B" w14:textId="77777777" w:rsidR="00093671" w:rsidRPr="000F494C" w:rsidRDefault="00A602AE" w:rsidP="00D03366">
          <w:pPr>
            <w:pStyle w:val="Dokumentofooteris1"/>
            <w:framePr w:hSpace="0" w:wrap="auto" w:vAnchor="margin" w:hAnchor="text" w:xAlign="left" w:yAlign="inline"/>
          </w:pPr>
          <w:hyperlink r:id="rId1" w:history="1">
            <w:r w:rsidR="00093671" w:rsidRPr="00443A34">
              <w:t>elsispro@elsis.lt</w:t>
            </w:r>
          </w:hyperlink>
        </w:p>
        <w:p w14:paraId="490F8B16" w14:textId="77777777" w:rsidR="00093671" w:rsidRPr="002E3AEB" w:rsidRDefault="00093671" w:rsidP="00D03366">
          <w:pPr>
            <w:pStyle w:val="Dokumentofooteris1"/>
            <w:framePr w:hSpace="0" w:wrap="auto" w:vAnchor="margin" w:hAnchor="text" w:xAlign="left" w:yAlign="inline"/>
          </w:pPr>
          <w:r w:rsidRPr="002E3AEB">
            <w:t>www.elsis.lt</w:t>
          </w:r>
        </w:p>
      </w:tc>
      <w:tc>
        <w:tcPr>
          <w:tcW w:w="2768" w:type="dxa"/>
          <w:tcBorders>
            <w:left w:val="nil"/>
          </w:tcBorders>
        </w:tcPr>
        <w:p w14:paraId="74579804" w14:textId="72FF8463" w:rsidR="00093671" w:rsidRPr="00443A34" w:rsidRDefault="00093671" w:rsidP="00A4628B">
          <w:pPr>
            <w:pStyle w:val="Dokumentofooteris1"/>
            <w:framePr w:hSpace="0" w:wrap="auto" w:vAnchor="margin" w:hAnchor="text" w:xAlign="left" w:yAlign="inline"/>
            <w:jc w:val="right"/>
            <w:rPr>
              <w:rFonts w:ascii="Times New Roman" w:hAnsi="Times New Roman"/>
              <w:sz w:val="16"/>
            </w:rPr>
          </w:pPr>
          <w:r w:rsidRPr="00443A34">
            <w:rPr>
              <w:sz w:val="16"/>
            </w:rPr>
            <w:t>©</w:t>
          </w:r>
          <w:r>
            <w:rPr>
              <w:sz w:val="16"/>
            </w:rPr>
            <w:t xml:space="preserve"> </w:t>
          </w:r>
          <w:sdt>
            <w:sdtPr>
              <w:rPr>
                <w:sz w:val="16"/>
              </w:rPr>
              <w:alias w:val="Įmonė"/>
              <w:tag w:val="_x012e_mon_x0117_"/>
              <w:id w:val="387926769"/>
              <w:dataBinding w:prefixMappings="xmlns:ns0='http://schemas.microsoft.com/office/2006/metadata/properties' xmlns:ns1='http://www.w3.org/2001/XMLSchema-instance' xmlns:ns2='http://schemas.microsoft.com/office/infopath/2007/PartnerControls' xmlns:ns3='d92d791c-3f6e-4f72-868b-7e7598b03824' " w:xpath="/ns0:properties[1]/documentManagement[1]/ns3:_x012e_mon_x0117_[1]" w:storeItemID="{7CFFA19A-79E9-4182-9D33-81DE5AE5C4FF}"/>
              <w:dropDownList>
                <w:listItem w:value="[Įmonė]"/>
              </w:dropDownList>
            </w:sdtPr>
            <w:sdtEndPr/>
            <w:sdtContent>
              <w:r>
                <w:rPr>
                  <w:sz w:val="16"/>
                </w:rPr>
                <w:t>UAB „Elsis PRO“</w:t>
              </w:r>
            </w:sdtContent>
          </w:sdt>
          <w:r w:rsidRPr="00443A34">
            <w:rPr>
              <w:sz w:val="16"/>
            </w:rPr>
            <w:t xml:space="preserve">, </w:t>
          </w:r>
          <w:r w:rsidRPr="00443A34">
            <w:rPr>
              <w:sz w:val="16"/>
            </w:rPr>
            <w:fldChar w:fldCharType="begin"/>
          </w:r>
          <w:r w:rsidRPr="00443A34">
            <w:rPr>
              <w:sz w:val="16"/>
            </w:rPr>
            <w:instrText xml:space="preserve"> SAVEDATE  \@ "yyyy"  \* MERGEFORMAT </w:instrText>
          </w:r>
          <w:r w:rsidRPr="00443A34">
            <w:rPr>
              <w:sz w:val="16"/>
            </w:rPr>
            <w:fldChar w:fldCharType="separate"/>
          </w:r>
          <w:r w:rsidR="00A602AE">
            <w:rPr>
              <w:noProof/>
              <w:sz w:val="16"/>
            </w:rPr>
            <w:t>2017</w:t>
          </w:r>
          <w:r w:rsidRPr="00443A34">
            <w:rPr>
              <w:sz w:val="16"/>
            </w:rPr>
            <w:fldChar w:fldCharType="end"/>
          </w:r>
        </w:p>
      </w:tc>
    </w:tr>
  </w:tbl>
  <w:p w14:paraId="5E387DE2" w14:textId="77777777" w:rsidR="00093671" w:rsidRDefault="000936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Look w:val="0000" w:firstRow="0" w:lastRow="0" w:firstColumn="0" w:lastColumn="0" w:noHBand="0" w:noVBand="0"/>
    </w:tblPr>
    <w:tblGrid>
      <w:gridCol w:w="3213"/>
      <w:gridCol w:w="3213"/>
      <w:gridCol w:w="3213"/>
    </w:tblGrid>
    <w:tr w:rsidR="00093671" w:rsidRPr="0029648B" w14:paraId="7DFA7171" w14:textId="77777777" w:rsidTr="002134DD">
      <w:trPr>
        <w:trHeight w:val="140"/>
      </w:trPr>
      <w:tc>
        <w:tcPr>
          <w:tcW w:w="3213" w:type="dxa"/>
          <w:tcBorders>
            <w:bottom w:val="single" w:sz="4" w:space="0" w:color="016365"/>
          </w:tcBorders>
          <w:vAlign w:val="center"/>
        </w:tcPr>
        <w:p w14:paraId="16B89332" w14:textId="77777777" w:rsidR="00093671" w:rsidRPr="0029648B" w:rsidRDefault="00093671" w:rsidP="00405442">
          <w:pPr>
            <w:pStyle w:val="Dokumentofooteris2"/>
          </w:pPr>
        </w:p>
      </w:tc>
      <w:tc>
        <w:tcPr>
          <w:tcW w:w="3213" w:type="dxa"/>
          <w:tcBorders>
            <w:bottom w:val="single" w:sz="4" w:space="0" w:color="016365"/>
          </w:tcBorders>
          <w:vAlign w:val="center"/>
        </w:tcPr>
        <w:p w14:paraId="41F3A7DA" w14:textId="77777777" w:rsidR="00093671" w:rsidRPr="0029648B" w:rsidRDefault="00093671" w:rsidP="00405442">
          <w:pPr>
            <w:pStyle w:val="Dokumentofooteris2"/>
          </w:pPr>
        </w:p>
      </w:tc>
      <w:tc>
        <w:tcPr>
          <w:tcW w:w="3213" w:type="dxa"/>
          <w:tcBorders>
            <w:left w:val="nil"/>
            <w:bottom w:val="single" w:sz="4" w:space="0" w:color="016365"/>
          </w:tcBorders>
          <w:vAlign w:val="center"/>
        </w:tcPr>
        <w:p w14:paraId="3B7B22FF" w14:textId="77777777" w:rsidR="00093671" w:rsidRPr="0029648B" w:rsidRDefault="00093671" w:rsidP="00405442">
          <w:pPr>
            <w:pStyle w:val="Dokumentofooteris2"/>
          </w:pPr>
        </w:p>
      </w:tc>
    </w:tr>
    <w:tr w:rsidR="00093671" w:rsidRPr="0029648B" w14:paraId="0D90F983" w14:textId="77777777" w:rsidTr="002134DD">
      <w:trPr>
        <w:trHeight w:val="140"/>
      </w:trPr>
      <w:tc>
        <w:tcPr>
          <w:tcW w:w="3213" w:type="dxa"/>
          <w:tcBorders>
            <w:top w:val="single" w:sz="4" w:space="0" w:color="016365"/>
          </w:tcBorders>
          <w:vAlign w:val="center"/>
        </w:tcPr>
        <w:p w14:paraId="0BDEEFF8" w14:textId="77777777" w:rsidR="00093671" w:rsidRPr="0029648B" w:rsidRDefault="00093671" w:rsidP="00405442">
          <w:pPr>
            <w:pStyle w:val="Dokumentofooteris2"/>
          </w:pPr>
        </w:p>
      </w:tc>
      <w:tc>
        <w:tcPr>
          <w:tcW w:w="3213" w:type="dxa"/>
          <w:tcBorders>
            <w:top w:val="single" w:sz="4" w:space="0" w:color="016365"/>
          </w:tcBorders>
          <w:vAlign w:val="center"/>
        </w:tcPr>
        <w:p w14:paraId="02A8B093" w14:textId="77777777" w:rsidR="00093671" w:rsidRPr="0029648B" w:rsidRDefault="00093671" w:rsidP="00405442">
          <w:pPr>
            <w:pStyle w:val="Dokumentofooteris2"/>
          </w:pPr>
        </w:p>
      </w:tc>
      <w:tc>
        <w:tcPr>
          <w:tcW w:w="3213" w:type="dxa"/>
          <w:tcBorders>
            <w:top w:val="single" w:sz="4" w:space="0" w:color="016365"/>
            <w:left w:val="nil"/>
          </w:tcBorders>
          <w:vAlign w:val="center"/>
        </w:tcPr>
        <w:p w14:paraId="1C8AA2B7" w14:textId="77777777" w:rsidR="00093671" w:rsidRPr="0029648B" w:rsidRDefault="00093671" w:rsidP="00405442">
          <w:pPr>
            <w:pStyle w:val="Dokumentofooteris2"/>
          </w:pPr>
        </w:p>
      </w:tc>
    </w:tr>
    <w:tr w:rsidR="00093671" w:rsidRPr="0029648B" w14:paraId="062114C2" w14:textId="77777777" w:rsidTr="005F4ED5">
      <w:trPr>
        <w:trHeight w:val="296"/>
      </w:trPr>
      <w:tc>
        <w:tcPr>
          <w:tcW w:w="3213" w:type="dxa"/>
          <w:vAlign w:val="center"/>
        </w:tcPr>
        <w:p w14:paraId="0DC0D575" w14:textId="77819B4E" w:rsidR="00093671" w:rsidRPr="00F40D0F" w:rsidRDefault="00093671" w:rsidP="007E7850">
          <w:pPr>
            <w:pStyle w:val="Dokumentofooteris2"/>
          </w:pPr>
          <w:r w:rsidRPr="00405442">
            <w:t>©</w:t>
          </w:r>
          <w:r>
            <w:t xml:space="preserve"> </w:t>
          </w:r>
          <w:sdt>
            <w:sdtPr>
              <w:alias w:val="Įmonė"/>
              <w:tag w:val="_x012e_mon_x0117_"/>
              <w:id w:val="-2145655164"/>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Įmonė[1]" w:storeItemID="{7CFFA19A-79E9-4182-9D33-81DE5AE5C4FF}"/>
              <w:dropDownList>
                <w:listItem w:value="[Įmonė]"/>
              </w:dropDownList>
            </w:sdtPr>
            <w:sdtEndPr/>
            <w:sdtContent>
              <w:r>
                <w:t>UAB „Elsis PRO“</w:t>
              </w:r>
            </w:sdtContent>
          </w:sdt>
          <w:r w:rsidRPr="00405442">
            <w:t xml:space="preserve">, </w:t>
          </w:r>
          <w:r w:rsidRPr="00E13393">
            <w:fldChar w:fldCharType="begin"/>
          </w:r>
          <w:r w:rsidRPr="00E13393">
            <w:instrText xml:space="preserve"> SAVEDATE  \@ "yyyy"  \* MERGEFORMAT </w:instrText>
          </w:r>
          <w:r w:rsidRPr="00E13393">
            <w:fldChar w:fldCharType="separate"/>
          </w:r>
          <w:r w:rsidR="00A602AE">
            <w:t>2017</w:t>
          </w:r>
          <w:r w:rsidRPr="00E13393">
            <w:fldChar w:fldCharType="end"/>
          </w:r>
        </w:p>
      </w:tc>
      <w:tc>
        <w:tcPr>
          <w:tcW w:w="3213" w:type="dxa"/>
          <w:vAlign w:val="center"/>
        </w:tcPr>
        <w:p w14:paraId="39C9AC31" w14:textId="77777777" w:rsidR="00093671" w:rsidRPr="00F40D0F" w:rsidRDefault="00093671" w:rsidP="005F4ED5">
          <w:pPr>
            <w:pStyle w:val="Dokumentofooteris2"/>
            <w:jc w:val="center"/>
          </w:pPr>
          <w:r>
            <w:rPr>
              <w:color w:val="auto"/>
            </w:rPr>
            <w:t xml:space="preserve"> </w:t>
          </w:r>
        </w:p>
      </w:tc>
      <w:tc>
        <w:tcPr>
          <w:tcW w:w="3213" w:type="dxa"/>
          <w:tcBorders>
            <w:left w:val="nil"/>
          </w:tcBorders>
          <w:vAlign w:val="center"/>
        </w:tcPr>
        <w:p w14:paraId="08DFA09B" w14:textId="60334717" w:rsidR="00093671" w:rsidRPr="00F40D0F" w:rsidRDefault="00093671" w:rsidP="005F4ED5">
          <w:pPr>
            <w:pStyle w:val="Dokumentofooteris2"/>
            <w:ind w:left="2796" w:right="-108"/>
            <w:jc w:val="right"/>
          </w:pPr>
          <w:r w:rsidRPr="00CE492F">
            <w:rPr>
              <w:color w:val="auto"/>
            </w:rPr>
            <w:fldChar w:fldCharType="begin"/>
          </w:r>
          <w:r w:rsidRPr="00CE492F">
            <w:rPr>
              <w:color w:val="auto"/>
            </w:rPr>
            <w:instrText xml:space="preserve"> PAGE   \* MERGEFORMAT </w:instrText>
          </w:r>
          <w:r w:rsidRPr="00CE492F">
            <w:rPr>
              <w:color w:val="auto"/>
            </w:rPr>
            <w:fldChar w:fldCharType="separate"/>
          </w:r>
          <w:r w:rsidR="00A602AE">
            <w:rPr>
              <w:color w:val="auto"/>
            </w:rPr>
            <w:t>2</w:t>
          </w:r>
          <w:r w:rsidRPr="00CE492F">
            <w:rPr>
              <w:color w:val="auto"/>
            </w:rPr>
            <w:fldChar w:fldCharType="end"/>
          </w:r>
        </w:p>
      </w:tc>
    </w:tr>
    <w:tr w:rsidR="00093671" w:rsidRPr="0029648B" w14:paraId="4BEAAC1D" w14:textId="77777777" w:rsidTr="005F4ED5">
      <w:trPr>
        <w:trHeight w:val="296"/>
      </w:trPr>
      <w:tc>
        <w:tcPr>
          <w:tcW w:w="3213" w:type="dxa"/>
          <w:vAlign w:val="center"/>
        </w:tcPr>
        <w:p w14:paraId="3E25FDAA" w14:textId="77777777" w:rsidR="00093671" w:rsidRPr="00405442" w:rsidRDefault="00093671" w:rsidP="00405442">
          <w:pPr>
            <w:pStyle w:val="Dokumentofooteris2"/>
            <w:tabs>
              <w:tab w:val="clear" w:pos="9531"/>
              <w:tab w:val="right" w:pos="9423"/>
            </w:tabs>
          </w:pPr>
        </w:p>
      </w:tc>
      <w:tc>
        <w:tcPr>
          <w:tcW w:w="3213" w:type="dxa"/>
          <w:vAlign w:val="center"/>
        </w:tcPr>
        <w:p w14:paraId="52813C85" w14:textId="77777777" w:rsidR="00093671" w:rsidRPr="00405442" w:rsidRDefault="00093671" w:rsidP="00405442">
          <w:pPr>
            <w:pStyle w:val="Dokumentofooteris2"/>
            <w:tabs>
              <w:tab w:val="clear" w:pos="9531"/>
              <w:tab w:val="right" w:pos="9423"/>
            </w:tabs>
          </w:pPr>
        </w:p>
      </w:tc>
      <w:tc>
        <w:tcPr>
          <w:tcW w:w="3213" w:type="dxa"/>
          <w:tcBorders>
            <w:left w:val="nil"/>
          </w:tcBorders>
          <w:vAlign w:val="center"/>
        </w:tcPr>
        <w:p w14:paraId="42FBAB62" w14:textId="77777777" w:rsidR="00093671" w:rsidRPr="00405442" w:rsidRDefault="00093671" w:rsidP="00405442">
          <w:pPr>
            <w:pStyle w:val="Dokumentofooteris2"/>
            <w:tabs>
              <w:tab w:val="clear" w:pos="9531"/>
              <w:tab w:val="right" w:pos="9423"/>
            </w:tabs>
          </w:pPr>
        </w:p>
      </w:tc>
    </w:tr>
  </w:tbl>
  <w:p w14:paraId="04D9A264" w14:textId="77777777" w:rsidR="00093671" w:rsidRDefault="00093671" w:rsidP="00405442">
    <w:pPr>
      <w:pStyle w:val="Dokumentofooteris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8C28CB" w14:textId="77777777" w:rsidR="00093671" w:rsidRDefault="00093671">
      <w:r>
        <w:separator/>
      </w:r>
    </w:p>
  </w:footnote>
  <w:footnote w:type="continuationSeparator" w:id="0">
    <w:p w14:paraId="2CA93768" w14:textId="77777777" w:rsidR="00093671" w:rsidRDefault="00093671">
      <w:r>
        <w:continuationSeparator/>
      </w:r>
    </w:p>
  </w:footnote>
  <w:footnote w:type="continuationNotice" w:id="1">
    <w:p w14:paraId="2FEC5B2A" w14:textId="77777777" w:rsidR="00093671" w:rsidRDefault="000936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33809" w14:textId="77777777" w:rsidR="00093671" w:rsidRDefault="00093671">
    <w:r>
      <w:rPr>
        <w:noProof/>
      </w:rPr>
      <w:drawing>
        <wp:anchor distT="0" distB="0" distL="114300" distR="114300" simplePos="0" relativeHeight="251659264" behindDoc="0" locked="0" layoutInCell="1" allowOverlap="1" wp14:anchorId="5D2A2162" wp14:editId="344F9966">
          <wp:simplePos x="0" y="0"/>
          <wp:positionH relativeFrom="column">
            <wp:posOffset>4236720</wp:posOffset>
          </wp:positionH>
          <wp:positionV relativeFrom="paragraph">
            <wp:posOffset>165735</wp:posOffset>
          </wp:positionV>
          <wp:extent cx="1927225" cy="381000"/>
          <wp:effectExtent l="0" t="0" r="0" b="0"/>
          <wp:wrapSquare wrapText="bothSides"/>
          <wp:docPr id="1" name="Picture 1" descr="elsis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is_P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7225"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9880A" w14:textId="77777777" w:rsidR="00093671" w:rsidRDefault="0009367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3B5D9" w14:textId="77777777" w:rsidR="00093671" w:rsidRDefault="00093671" w:rsidP="0069379B">
    <w:r>
      <w:rPr>
        <w:noProof/>
      </w:rPr>
      <w:drawing>
        <wp:anchor distT="0" distB="0" distL="114300" distR="114300" simplePos="0" relativeHeight="251660288" behindDoc="0" locked="0" layoutInCell="1" allowOverlap="1" wp14:anchorId="6CBCAE00" wp14:editId="1D6C2EF0">
          <wp:simplePos x="0" y="0"/>
          <wp:positionH relativeFrom="column">
            <wp:posOffset>4236720</wp:posOffset>
          </wp:positionH>
          <wp:positionV relativeFrom="paragraph">
            <wp:posOffset>165735</wp:posOffset>
          </wp:positionV>
          <wp:extent cx="1927225" cy="381000"/>
          <wp:effectExtent l="0" t="0" r="0" b="0"/>
          <wp:wrapSquare wrapText="bothSides"/>
          <wp:docPr id="2" name="Picture 2" descr="elsis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is_P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7225" cy="381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8" w:space="0" w:color="016365"/>
      </w:tblBorders>
      <w:tblLook w:val="0000" w:firstRow="0" w:lastRow="0" w:firstColumn="0" w:lastColumn="0" w:noHBand="0" w:noVBand="0"/>
    </w:tblPr>
    <w:tblGrid>
      <w:gridCol w:w="9639"/>
    </w:tblGrid>
    <w:tr w:rsidR="00093671" w:rsidRPr="0029648B" w14:paraId="1E2EF716" w14:textId="77777777" w:rsidTr="000550CE">
      <w:trPr>
        <w:trHeight w:val="555"/>
      </w:trPr>
      <w:tc>
        <w:tcPr>
          <w:tcW w:w="9639" w:type="dxa"/>
          <w:tcBorders>
            <w:bottom w:val="nil"/>
          </w:tcBorders>
          <w:vAlign w:val="center"/>
        </w:tcPr>
        <w:p w14:paraId="49695409" w14:textId="3668F08E" w:rsidR="00093671" w:rsidRPr="0029648B" w:rsidRDefault="00A602AE" w:rsidP="007E7850">
          <w:pPr>
            <w:pStyle w:val="Dokumentoheaderis2"/>
            <w:rPr>
              <w:lang w:val="pt-BR"/>
            </w:rPr>
          </w:pPr>
          <w:sdt>
            <w:sdtPr>
              <w:alias w:val="Projekto kodas"/>
              <w:tag w:val="Projekto_x0020_kodas"/>
              <w:id w:val="794108016"/>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Projekto_x0020_kodas[1]" w:storeItemID="{7CFFA19A-79E9-4182-9D33-81DE5AE5C4FF}"/>
              <w:text/>
            </w:sdtPr>
            <w:sdtEndPr/>
            <w:sdtContent>
              <w:r w:rsidR="00093671">
                <w:t>SFMIS2014</w:t>
              </w:r>
            </w:sdtContent>
          </w:sdt>
          <w:r w:rsidR="00093671">
            <w:t xml:space="preserve"> </w:t>
          </w:r>
          <w:sdt>
            <w:sdtPr>
              <w:alias w:val="Dok. etapas"/>
              <w:tag w:val="Dok_x002e__x0020_etapas"/>
              <w:id w:val="528602014"/>
              <w:dataBinding w:prefixMappings="xmlns:ns0='http://schemas.microsoft.com/office/2006/metadata/properties' xmlns:ns1='http://www.w3.org/2001/XMLSchema-instance' xmlns:ns2='http://schemas.microsoft.com/office/infopath/2007/PartnerControls' xmlns:ns3='69f8a36b-4c2d-4c41-872c-d93a436fa188' xmlns:ns4='7b0e8b14-2145-4c75-840a-a1f7bacb125b' " w:xpath="/ns0:properties[1]/documentManagement[1]/ns4:Dok._x0020_etapas[1]" w:storeItemID="{7CFFA19A-79E9-4182-9D33-81DE5AE5C4FF}"/>
              <w:text/>
            </w:sdtPr>
            <w:sdtEndPr/>
            <w:sdtContent>
              <w:r w:rsidR="00093671">
                <w:t>E11</w:t>
              </w:r>
            </w:sdtContent>
          </w:sdt>
          <w:r w:rsidR="00093671">
            <w:t xml:space="preserve"> </w:t>
          </w:r>
          <w:sdt>
            <w:sdtPr>
              <w:alias w:val="Santrumpa"/>
              <w:tag w:val="Santrumpa"/>
              <w:id w:val="-1021544974"/>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Santrumpa[1]" w:storeItemID="{7CFFA19A-79E9-4182-9D33-81DE5AE5C4FF}"/>
              <w:text/>
            </w:sdtPr>
            <w:sdtEndPr/>
            <w:sdtContent>
              <w:r w:rsidR="00093671">
                <w:t>NI_DMS</w:t>
              </w:r>
            </w:sdtContent>
          </w:sdt>
          <w:r w:rsidR="00093671" w:rsidRPr="0029648B">
            <w:tab/>
          </w:r>
          <w:sdt>
            <w:sdtPr>
              <w:alias w:val="Dok. tipas"/>
              <w:tag w:val="Dok_x002e__x0020_tipas"/>
              <w:id w:val="374283450"/>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Dok._x0020_tipas[1]" w:storeItemID="{7CFFA19A-79E9-4182-9D33-81DE5AE5C4FF}"/>
              <w:text/>
            </w:sdtPr>
            <w:sdtEndPr/>
            <w:sdtContent>
              <w:r w:rsidR="00093671">
                <w:t>Naudotojo instrukcija</w:t>
              </w:r>
            </w:sdtContent>
          </w:sdt>
          <w:r w:rsidR="00093671">
            <w:t xml:space="preserve">. </w:t>
          </w:r>
          <w:sdt>
            <w:sdtPr>
              <w:alias w:val="Title"/>
              <w:tag w:val=""/>
              <w:id w:val="458227635"/>
              <w:dataBinding w:prefixMappings="xmlns:ns0='http://purl.org/dc/elements/1.1/' xmlns:ns1='http://schemas.openxmlformats.org/package/2006/metadata/core-properties' " w:xpath="/ns1:coreProperties[1]/ns0:title[1]" w:storeItemID="{6C3C8BC8-F283-45AE-878A-BAB7291924A1}"/>
              <w:text/>
            </w:sdtPr>
            <w:sdtEndPr/>
            <w:sdtContent>
              <w:r w:rsidR="00093671">
                <w:t>DMS</w:t>
              </w:r>
            </w:sdtContent>
          </w:sdt>
        </w:p>
        <w:p w14:paraId="68C9BB9A" w14:textId="18DCC1D2" w:rsidR="00093671" w:rsidRPr="0029648B" w:rsidRDefault="00A602AE" w:rsidP="00275240">
          <w:pPr>
            <w:pStyle w:val="Dokumentoheaderis2"/>
            <w:rPr>
              <w:b/>
              <w:bCs/>
            </w:rPr>
          </w:pPr>
          <w:sdt>
            <w:sdtPr>
              <w:alias w:val="Dok. data"/>
              <w:tag w:val="Dok_x002e__x0020_data"/>
              <w:id w:val="1513644219"/>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Dok._x0020_data[1]" w:storeItemID="{7CFFA19A-79E9-4182-9D33-81DE5AE5C4FF}"/>
              <w:date w:fullDate="2017-01-05T00:00:00Z">
                <w:dateFormat w:val="yyyy-MM-dd"/>
                <w:lid w:val="lt-LT"/>
                <w:storeMappedDataAs w:val="dateTime"/>
                <w:calendar w:val="gregorian"/>
              </w:date>
            </w:sdtPr>
            <w:sdtEndPr/>
            <w:sdtContent>
              <w:r w:rsidR="00E14D6D">
                <w:t>2017-01-05</w:t>
              </w:r>
            </w:sdtContent>
          </w:sdt>
          <w:r w:rsidR="00093671" w:rsidRPr="0029648B">
            <w:tab/>
          </w:r>
          <w:r w:rsidR="00093671">
            <w:t>Versija</w:t>
          </w:r>
          <w:r w:rsidR="00093671" w:rsidRPr="0029648B">
            <w:t xml:space="preserve"> </w:t>
          </w:r>
          <w:sdt>
            <w:sdtPr>
              <w:alias w:val="Dok. versija"/>
              <w:tag w:val="Dok_x002e__x0020_versija"/>
              <w:id w:val="733278733"/>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Dok._x0020_versija[1]" w:storeItemID="{7CFFA19A-79E9-4182-9D33-81DE5AE5C4FF}"/>
              <w:text/>
            </w:sdtPr>
            <w:sdtEndPr/>
            <w:sdtContent>
              <w:r w:rsidR="00E14D6D">
                <w:t>1.00</w:t>
              </w:r>
            </w:sdtContent>
          </w:sdt>
        </w:p>
      </w:tc>
    </w:tr>
    <w:tr w:rsidR="00093671" w:rsidRPr="0029648B" w14:paraId="7B227B4F" w14:textId="77777777" w:rsidTr="000550CE">
      <w:trPr>
        <w:trHeight w:val="157"/>
      </w:trPr>
      <w:tc>
        <w:tcPr>
          <w:tcW w:w="9639" w:type="dxa"/>
          <w:tcBorders>
            <w:bottom w:val="single" w:sz="8" w:space="0" w:color="016365"/>
          </w:tcBorders>
          <w:vAlign w:val="center"/>
        </w:tcPr>
        <w:p w14:paraId="0AC9CF4D" w14:textId="77777777" w:rsidR="00093671" w:rsidRPr="00F40D0F" w:rsidRDefault="00093671" w:rsidP="000550CE">
          <w:pPr>
            <w:pStyle w:val="Dokumentoheaderis2"/>
          </w:pPr>
        </w:p>
      </w:tc>
    </w:tr>
  </w:tbl>
  <w:p w14:paraId="74E18AB2" w14:textId="77777777" w:rsidR="00093671" w:rsidRDefault="00093671" w:rsidP="00A462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5F6C9D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160E000"/>
    <w:lvl w:ilvl="0">
      <w:start w:val="1"/>
      <w:numFmt w:val="decimal"/>
      <w:pStyle w:val="ListNumber4"/>
      <w:lvlText w:val="%1."/>
      <w:lvlJc w:val="left"/>
      <w:pPr>
        <w:tabs>
          <w:tab w:val="num" w:pos="1440"/>
        </w:tabs>
        <w:ind w:left="1440" w:hanging="360"/>
      </w:pPr>
    </w:lvl>
  </w:abstractNum>
  <w:abstractNum w:abstractNumId="2" w15:restartNumberingAfterBreak="0">
    <w:nsid w:val="FFFFFF81"/>
    <w:multiLevelType w:val="singleLevel"/>
    <w:tmpl w:val="65B8CF84"/>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3800E776"/>
    <w:lvl w:ilvl="0">
      <w:start w:val="1"/>
      <w:numFmt w:val="bullet"/>
      <w:pStyle w:val="ListBullet2"/>
      <w:lvlText w:val=""/>
      <w:lvlJc w:val="left"/>
      <w:pPr>
        <w:tabs>
          <w:tab w:val="num" w:pos="644"/>
        </w:tabs>
        <w:ind w:left="567" w:hanging="283"/>
      </w:pPr>
      <w:rPr>
        <w:rFonts w:ascii="Symbol" w:hAnsi="Symbol" w:hint="default"/>
        <w:b w:val="0"/>
        <w:i w:val="0"/>
        <w:sz w:val="20"/>
      </w:rPr>
    </w:lvl>
  </w:abstractNum>
  <w:abstractNum w:abstractNumId="4" w15:restartNumberingAfterBreak="0">
    <w:nsid w:val="FFFFFF89"/>
    <w:multiLevelType w:val="singleLevel"/>
    <w:tmpl w:val="B32E6CA0"/>
    <w:lvl w:ilvl="0">
      <w:start w:val="1"/>
      <w:numFmt w:val="bullet"/>
      <w:pStyle w:val="ListBullet"/>
      <w:lvlText w:val=""/>
      <w:lvlJc w:val="left"/>
      <w:pPr>
        <w:tabs>
          <w:tab w:val="num" w:pos="360"/>
        </w:tabs>
        <w:ind w:left="340" w:hanging="340"/>
      </w:pPr>
      <w:rPr>
        <w:rFonts w:ascii="Symbol" w:hAnsi="Symbol" w:hint="default"/>
        <w:b w:val="0"/>
        <w:i w:val="0"/>
        <w:sz w:val="20"/>
      </w:rPr>
    </w:lvl>
  </w:abstractNum>
  <w:abstractNum w:abstractNumId="5" w15:restartNumberingAfterBreak="0">
    <w:nsid w:val="006F483E"/>
    <w:multiLevelType w:val="multilevel"/>
    <w:tmpl w:val="4B16FDF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3451146"/>
    <w:multiLevelType w:val="hybridMultilevel"/>
    <w:tmpl w:val="E70440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5873896"/>
    <w:multiLevelType w:val="multilevel"/>
    <w:tmpl w:val="4B16FDF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5DF758F"/>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6AD4B0F"/>
    <w:multiLevelType w:val="hybridMultilevel"/>
    <w:tmpl w:val="FB745B98"/>
    <w:lvl w:ilvl="0" w:tplc="6A14ED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6E11799"/>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714439D"/>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81958AE"/>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8600B89"/>
    <w:multiLevelType w:val="hybridMultilevel"/>
    <w:tmpl w:val="230627C2"/>
    <w:lvl w:ilvl="0" w:tplc="FA1814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08957A85"/>
    <w:multiLevelType w:val="hybridMultilevel"/>
    <w:tmpl w:val="C6006EF0"/>
    <w:lvl w:ilvl="0" w:tplc="FA1814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0A39544C"/>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B241552"/>
    <w:multiLevelType w:val="hybridMultilevel"/>
    <w:tmpl w:val="6570DAD0"/>
    <w:lvl w:ilvl="0" w:tplc="80BA0004">
      <w:start w:val="2"/>
      <w:numFmt w:val="bullet"/>
      <w:lvlText w:val="-"/>
      <w:lvlJc w:val="left"/>
      <w:pPr>
        <w:ind w:left="1440" w:hanging="360"/>
      </w:pPr>
      <w:rPr>
        <w:rFonts w:ascii="Arial" w:eastAsia="Calibri" w:hAnsi="Arial" w:cs="Aria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7" w15:restartNumberingAfterBreak="0">
    <w:nsid w:val="0C7D50B5"/>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DC14F71"/>
    <w:multiLevelType w:val="hybridMultilevel"/>
    <w:tmpl w:val="9528A1D2"/>
    <w:lvl w:ilvl="0" w:tplc="FA1814B8">
      <w:start w:val="1"/>
      <w:numFmt w:val="decimal"/>
      <w:lvlText w:val="%1."/>
      <w:lvlJc w:val="left"/>
      <w:pPr>
        <w:ind w:left="644" w:hanging="360"/>
      </w:pPr>
      <w:rPr>
        <w:rFonts w:hint="default"/>
      </w:rPr>
    </w:lvl>
    <w:lvl w:ilvl="1" w:tplc="80BA0004">
      <w:start w:val="2"/>
      <w:numFmt w:val="bullet"/>
      <w:lvlText w:val="-"/>
      <w:lvlJc w:val="left"/>
      <w:pPr>
        <w:ind w:left="1364" w:hanging="360"/>
      </w:pPr>
      <w:rPr>
        <w:rFonts w:ascii="Arial" w:eastAsia="Calibri" w:hAnsi="Arial" w:cs="Arial"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0E922E44"/>
    <w:multiLevelType w:val="multilevel"/>
    <w:tmpl w:val="4B16FDF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F3343D5"/>
    <w:multiLevelType w:val="hybridMultilevel"/>
    <w:tmpl w:val="9528A1D2"/>
    <w:lvl w:ilvl="0" w:tplc="FA1814B8">
      <w:start w:val="1"/>
      <w:numFmt w:val="decimal"/>
      <w:lvlText w:val="%1."/>
      <w:lvlJc w:val="left"/>
      <w:pPr>
        <w:ind w:left="644" w:hanging="360"/>
      </w:pPr>
      <w:rPr>
        <w:rFonts w:hint="default"/>
      </w:rPr>
    </w:lvl>
    <w:lvl w:ilvl="1" w:tplc="80BA0004">
      <w:start w:val="2"/>
      <w:numFmt w:val="bullet"/>
      <w:lvlText w:val="-"/>
      <w:lvlJc w:val="left"/>
      <w:pPr>
        <w:ind w:left="1364" w:hanging="360"/>
      </w:pPr>
      <w:rPr>
        <w:rFonts w:ascii="Arial" w:eastAsia="Calibri" w:hAnsi="Arial" w:cs="Arial"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04B4CB1"/>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1B61ABA"/>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3294F1E"/>
    <w:multiLevelType w:val="multilevel"/>
    <w:tmpl w:val="4B16FDF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3567980"/>
    <w:multiLevelType w:val="hybridMultilevel"/>
    <w:tmpl w:val="230627C2"/>
    <w:lvl w:ilvl="0" w:tplc="FA1814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4B461BF"/>
    <w:multiLevelType w:val="hybridMultilevel"/>
    <w:tmpl w:val="230627C2"/>
    <w:lvl w:ilvl="0" w:tplc="FA1814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5410E25"/>
    <w:multiLevelType w:val="multilevel"/>
    <w:tmpl w:val="4B16FDF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5EB07C3"/>
    <w:multiLevelType w:val="multilevel"/>
    <w:tmpl w:val="4B16FDF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167075A4"/>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16DF2577"/>
    <w:multiLevelType w:val="hybridMultilevel"/>
    <w:tmpl w:val="DDAA416C"/>
    <w:lvl w:ilvl="0" w:tplc="8CDEA08E">
      <w:start w:val="1"/>
      <w:numFmt w:val="decimal"/>
      <w:pStyle w:val="Paveiksleliopavadinimas"/>
      <w:lvlText w:val="%1 pav. "/>
      <w:lvlJc w:val="left"/>
      <w:pPr>
        <w:ind w:left="2520" w:hanging="360"/>
      </w:pPr>
      <w:rPr>
        <w:rFonts w:cs="Times New Roman" w:hint="default"/>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01">
      <w:start w:val="1"/>
      <w:numFmt w:val="bullet"/>
      <w:lvlText w:val=""/>
      <w:lvlJc w:val="left"/>
      <w:pPr>
        <w:tabs>
          <w:tab w:val="num" w:pos="1440"/>
        </w:tabs>
        <w:ind w:left="1440" w:hanging="360"/>
      </w:pPr>
      <w:rPr>
        <w:rFonts w:ascii="Symbol" w:hAnsi="Symbol" w:hint="default"/>
      </w:rPr>
    </w:lvl>
    <w:lvl w:ilvl="2" w:tplc="1BA043B2">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175C67E4"/>
    <w:multiLevelType w:val="hybridMultilevel"/>
    <w:tmpl w:val="18F4AE58"/>
    <w:lvl w:ilvl="0" w:tplc="E202F330">
      <w:start w:val="1"/>
      <w:numFmt w:val="decimal"/>
      <w:lvlText w:val="%1."/>
      <w:lvlJc w:val="left"/>
      <w:pPr>
        <w:ind w:left="644" w:hanging="360"/>
      </w:pPr>
      <w:rPr>
        <w:rFonts w:hint="default"/>
      </w:rPr>
    </w:lvl>
    <w:lvl w:ilvl="1" w:tplc="80BA0004">
      <w:start w:val="2"/>
      <w:numFmt w:val="bullet"/>
      <w:lvlText w:val="-"/>
      <w:lvlJc w:val="left"/>
      <w:pPr>
        <w:ind w:left="1364" w:hanging="360"/>
      </w:pPr>
      <w:rPr>
        <w:rFonts w:ascii="Arial" w:eastAsia="Calibri" w:hAnsi="Arial" w:cs="Arial"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17607BC9"/>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7BB240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8924188"/>
    <w:multiLevelType w:val="hybridMultilevel"/>
    <w:tmpl w:val="CCF44254"/>
    <w:lvl w:ilvl="0" w:tplc="4A1EEA2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15:restartNumberingAfterBreak="0">
    <w:nsid w:val="18C02C89"/>
    <w:multiLevelType w:val="hybridMultilevel"/>
    <w:tmpl w:val="BD90BA2A"/>
    <w:lvl w:ilvl="0" w:tplc="80BA0004">
      <w:start w:val="2"/>
      <w:numFmt w:val="bullet"/>
      <w:lvlText w:val="-"/>
      <w:lvlJc w:val="left"/>
      <w:pPr>
        <w:ind w:left="720" w:hanging="360"/>
      </w:pPr>
      <w:rPr>
        <w:rFonts w:ascii="Arial" w:eastAsia="Calibri" w:hAnsi="Arial" w:cs="Arial" w:hint="default"/>
      </w:rPr>
    </w:lvl>
    <w:lvl w:ilvl="1" w:tplc="80BA0004">
      <w:start w:val="2"/>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C397274"/>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1D0D2C36"/>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1DCA7A19"/>
    <w:multiLevelType w:val="multilevel"/>
    <w:tmpl w:val="6AC226AE"/>
    <w:lvl w:ilvl="0">
      <w:start w:val="1"/>
      <w:numFmt w:val="bullet"/>
      <w:pStyle w:val="Elsisbulletminusas1lygis"/>
      <w:lvlText w:val="-"/>
      <w:lvlJc w:val="left"/>
      <w:pPr>
        <w:tabs>
          <w:tab w:val="num" w:pos="709"/>
        </w:tabs>
        <w:ind w:left="709" w:hanging="425"/>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1276"/>
        </w:tabs>
        <w:ind w:left="1276" w:hanging="567"/>
      </w:pPr>
      <w:rPr>
        <w:rFonts w:ascii="Symbol" w:hAnsi="Symbol" w:hint="default"/>
      </w:rPr>
    </w:lvl>
    <w:lvl w:ilvl="2">
      <w:start w:val="1"/>
      <w:numFmt w:val="bullet"/>
      <w:lvlText w:val=""/>
      <w:lvlJc w:val="left"/>
      <w:pPr>
        <w:tabs>
          <w:tab w:val="num" w:pos="1985"/>
        </w:tabs>
        <w:ind w:left="1985" w:hanging="709"/>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1E067673"/>
    <w:multiLevelType w:val="hybridMultilevel"/>
    <w:tmpl w:val="B91E39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EE73FFF"/>
    <w:multiLevelType w:val="multilevel"/>
    <w:tmpl w:val="0638DC9C"/>
    <w:styleLink w:val="Elentelesbullet"/>
    <w:lvl w:ilvl="0">
      <w:start w:val="1"/>
      <w:numFmt w:val="bullet"/>
      <w:pStyle w:val="Elsislentelesbullet1lygis"/>
      <w:lvlText w:val=""/>
      <w:lvlJc w:val="left"/>
      <w:pPr>
        <w:ind w:left="284" w:hanging="284"/>
      </w:pPr>
      <w:rPr>
        <w:rFonts w:ascii="Symbol" w:hAnsi="Symbol" w:hint="default"/>
        <w:sz w:val="18"/>
      </w:rPr>
    </w:lvl>
    <w:lvl w:ilvl="1">
      <w:start w:val="1"/>
      <w:numFmt w:val="bullet"/>
      <w:pStyle w:val="Elsislentelesbullet2lygis"/>
      <w:lvlText w:val="•"/>
      <w:lvlJc w:val="left"/>
      <w:pPr>
        <w:ind w:left="568" w:hanging="284"/>
      </w:pPr>
      <w:rPr>
        <w:rFonts w:ascii="Arial" w:hAnsi="Arial" w:hint="default"/>
        <w:sz w:val="18"/>
      </w:rPr>
    </w:lvl>
    <w:lvl w:ilvl="2">
      <w:start w:val="1"/>
      <w:numFmt w:val="bullet"/>
      <w:pStyle w:val="Elsislentelesbullet3lygis"/>
      <w:lvlText w:val="o"/>
      <w:lvlJc w:val="left"/>
      <w:pPr>
        <w:ind w:left="852" w:hanging="284"/>
      </w:pPr>
      <w:rPr>
        <w:rFonts w:ascii="Arial" w:hAnsi="Arial" w:hint="default"/>
        <w:sz w:val="10"/>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0" w15:restartNumberingAfterBreak="0">
    <w:nsid w:val="1EFB4C19"/>
    <w:multiLevelType w:val="hybridMultilevel"/>
    <w:tmpl w:val="05CA7BF4"/>
    <w:lvl w:ilvl="0" w:tplc="5F12B3B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1F9B34DB"/>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23A39ED"/>
    <w:multiLevelType w:val="multilevel"/>
    <w:tmpl w:val="0638DC9C"/>
    <w:numStyleLink w:val="Elentelesbullet"/>
  </w:abstractNum>
  <w:abstractNum w:abstractNumId="43" w15:restartNumberingAfterBreak="0">
    <w:nsid w:val="22890C2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23687556"/>
    <w:multiLevelType w:val="hybridMultilevel"/>
    <w:tmpl w:val="9528A1D2"/>
    <w:lvl w:ilvl="0" w:tplc="FA1814B8">
      <w:start w:val="1"/>
      <w:numFmt w:val="decimal"/>
      <w:lvlText w:val="%1."/>
      <w:lvlJc w:val="left"/>
      <w:pPr>
        <w:ind w:left="644" w:hanging="360"/>
      </w:pPr>
      <w:rPr>
        <w:rFonts w:hint="default"/>
      </w:rPr>
    </w:lvl>
    <w:lvl w:ilvl="1" w:tplc="80BA0004">
      <w:start w:val="2"/>
      <w:numFmt w:val="bullet"/>
      <w:lvlText w:val="-"/>
      <w:lvlJc w:val="left"/>
      <w:pPr>
        <w:ind w:left="1364" w:hanging="360"/>
      </w:pPr>
      <w:rPr>
        <w:rFonts w:ascii="Arial" w:eastAsia="Calibri" w:hAnsi="Arial" w:cs="Arial"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25795EEC"/>
    <w:multiLevelType w:val="hybridMultilevel"/>
    <w:tmpl w:val="3D0698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25BF42F1"/>
    <w:multiLevelType w:val="multilevel"/>
    <w:tmpl w:val="B54E16B8"/>
    <w:lvl w:ilvl="0">
      <w:start w:val="1"/>
      <w:numFmt w:val="decimal"/>
      <w:pStyle w:val="Elsisnumeracija1lygis"/>
      <w:lvlText w:val="%1."/>
      <w:lvlJc w:val="left"/>
      <w:pPr>
        <w:ind w:left="709" w:hanging="425"/>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lsisnumeracija2lygis"/>
      <w:lvlText w:val="%1.%2."/>
      <w:lvlJc w:val="left"/>
      <w:pPr>
        <w:ind w:left="1276" w:hanging="567"/>
      </w:pPr>
      <w:rPr>
        <w:rFonts w:hint="default"/>
      </w:rPr>
    </w:lvl>
    <w:lvl w:ilvl="2">
      <w:start w:val="1"/>
      <w:numFmt w:val="decimal"/>
      <w:pStyle w:val="Elsisnumeracija3lygis"/>
      <w:lvlText w:val="%1.%2.%3."/>
      <w:lvlJc w:val="left"/>
      <w:pPr>
        <w:ind w:left="1985" w:hanging="709"/>
      </w:pPr>
      <w:rPr>
        <w:rFonts w:hint="default"/>
      </w:rPr>
    </w:lvl>
    <w:lvl w:ilvl="3">
      <w:start w:val="1"/>
      <w:numFmt w:val="decimal"/>
      <w:lvlText w:val="%1.%2.%3.%4."/>
      <w:lvlJc w:val="left"/>
      <w:pPr>
        <w:ind w:left="2068" w:hanging="648"/>
      </w:pPr>
      <w:rPr>
        <w:rFonts w:hint="default"/>
      </w:rPr>
    </w:lvl>
    <w:lvl w:ilvl="4">
      <w:start w:val="1"/>
      <w:numFmt w:val="decimal"/>
      <w:lvlText w:val="%1.%2.%3.%4.%5."/>
      <w:lvlJc w:val="left"/>
      <w:pPr>
        <w:ind w:left="2572" w:hanging="792"/>
      </w:pPr>
      <w:rPr>
        <w:rFonts w:hint="default"/>
      </w:rPr>
    </w:lvl>
    <w:lvl w:ilvl="5">
      <w:start w:val="1"/>
      <w:numFmt w:val="decimal"/>
      <w:lvlText w:val="%1.%2.%3.%4.%5.%6."/>
      <w:lvlJc w:val="left"/>
      <w:pPr>
        <w:ind w:left="3076" w:hanging="936"/>
      </w:pPr>
      <w:rPr>
        <w:rFonts w:hint="default"/>
      </w:rPr>
    </w:lvl>
    <w:lvl w:ilvl="6">
      <w:start w:val="1"/>
      <w:numFmt w:val="decimal"/>
      <w:lvlText w:val="%1.%2.%3.%4.%5.%6.%7."/>
      <w:lvlJc w:val="left"/>
      <w:pPr>
        <w:ind w:left="3580" w:hanging="1080"/>
      </w:pPr>
      <w:rPr>
        <w:rFonts w:hint="default"/>
      </w:rPr>
    </w:lvl>
    <w:lvl w:ilvl="7">
      <w:start w:val="1"/>
      <w:numFmt w:val="decimal"/>
      <w:lvlText w:val="%1.%2.%3.%4.%5.%6.%7.%8."/>
      <w:lvlJc w:val="left"/>
      <w:pPr>
        <w:ind w:left="4084" w:hanging="1224"/>
      </w:pPr>
      <w:rPr>
        <w:rFonts w:hint="default"/>
      </w:rPr>
    </w:lvl>
    <w:lvl w:ilvl="8">
      <w:start w:val="1"/>
      <w:numFmt w:val="decimal"/>
      <w:lvlText w:val="%1.%2.%3.%4.%5.%6.%7.%8.%9."/>
      <w:lvlJc w:val="left"/>
      <w:pPr>
        <w:ind w:left="4660" w:hanging="1440"/>
      </w:pPr>
      <w:rPr>
        <w:rFonts w:hint="default"/>
      </w:rPr>
    </w:lvl>
  </w:abstractNum>
  <w:abstractNum w:abstractNumId="47" w15:restartNumberingAfterBreak="0">
    <w:nsid w:val="260D6D40"/>
    <w:multiLevelType w:val="multilevel"/>
    <w:tmpl w:val="42EA84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265951A6"/>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26787B04"/>
    <w:multiLevelType w:val="multilevel"/>
    <w:tmpl w:val="5D24BC54"/>
    <w:styleLink w:val="bul1"/>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26DA3427"/>
    <w:multiLevelType w:val="hybridMultilevel"/>
    <w:tmpl w:val="E31C5B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26FB2340"/>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27522998"/>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275F2ECC"/>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293063FF"/>
    <w:multiLevelType w:val="hybridMultilevel"/>
    <w:tmpl w:val="58AE928E"/>
    <w:lvl w:ilvl="0" w:tplc="55644F3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29B0779B"/>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29B11577"/>
    <w:multiLevelType w:val="multilevel"/>
    <w:tmpl w:val="B41AE67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2"/>
      <w:numFmt w:val="bullet"/>
      <w:lvlText w:val="-"/>
      <w:lvlJc w:val="left"/>
      <w:pPr>
        <w:ind w:left="1224" w:hanging="504"/>
      </w:pPr>
      <w:rPr>
        <w:rFonts w:ascii="Arial" w:eastAsia="Calibri" w:hAnsi="Arial" w:cs="Arial" w:hint="default"/>
      </w:rPr>
    </w:lvl>
    <w:lvl w:ilvl="3">
      <w:start w:val="2"/>
      <w:numFmt w:val="bullet"/>
      <w:lvlText w:val="-"/>
      <w:lvlJc w:val="left"/>
      <w:pPr>
        <w:ind w:left="1728" w:hanging="648"/>
      </w:pPr>
      <w:rPr>
        <w:rFonts w:ascii="Arial" w:eastAsia="Calibri" w:hAnsi="Arial" w:cs="Aria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29DF19EF"/>
    <w:multiLevelType w:val="multilevel"/>
    <w:tmpl w:val="71FAE3D6"/>
    <w:name w:val="minusai"/>
    <w:styleLink w:val="Eminusas"/>
    <w:lvl w:ilvl="0">
      <w:start w:val="1"/>
      <w:numFmt w:val="bullet"/>
      <w:lvlText w:val=""/>
      <w:lvlJc w:val="left"/>
      <w:pPr>
        <w:tabs>
          <w:tab w:val="num" w:pos="709"/>
        </w:tabs>
        <w:ind w:left="709" w:hanging="425"/>
      </w:pPr>
      <w:rPr>
        <w:rFonts w:ascii="Symbol" w:hAnsi="Symbol" w:hint="default"/>
      </w:rPr>
    </w:lvl>
    <w:lvl w:ilvl="1">
      <w:start w:val="1"/>
      <w:numFmt w:val="bullet"/>
      <w:lvlText w:val=""/>
      <w:lvlJc w:val="left"/>
      <w:pPr>
        <w:tabs>
          <w:tab w:val="num" w:pos="1276"/>
        </w:tabs>
        <w:ind w:left="1276" w:hanging="567"/>
      </w:pPr>
      <w:rPr>
        <w:rFonts w:ascii="Symbol" w:hAnsi="Symbol" w:hint="default"/>
      </w:rPr>
    </w:lvl>
    <w:lvl w:ilvl="2">
      <w:start w:val="1"/>
      <w:numFmt w:val="bullet"/>
      <w:lvlText w:val=""/>
      <w:lvlJc w:val="left"/>
      <w:pPr>
        <w:tabs>
          <w:tab w:val="num" w:pos="1985"/>
        </w:tabs>
        <w:ind w:left="1985" w:hanging="709"/>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2BA63EB1"/>
    <w:multiLevelType w:val="multilevel"/>
    <w:tmpl w:val="9D9A8A3A"/>
    <w:lvl w:ilvl="0">
      <w:start w:val="1"/>
      <w:numFmt w:val="upperLetter"/>
      <w:pStyle w:val="Elsispriedas1lygis"/>
      <w:lvlText w:val="Priedas %1."/>
      <w:lvlJc w:val="left"/>
      <w:pPr>
        <w:tabs>
          <w:tab w:val="num" w:pos="1701"/>
        </w:tabs>
        <w:ind w:left="1701" w:hanging="1701"/>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lsispriedas2lygis"/>
      <w:lvlText w:val="Priedas %1.%2."/>
      <w:lvlJc w:val="left"/>
      <w:pPr>
        <w:tabs>
          <w:tab w:val="num" w:pos="1985"/>
        </w:tabs>
        <w:ind w:left="1985" w:hanging="1985"/>
      </w:pPr>
      <w:rPr>
        <w:rFonts w:ascii="Arial Bold" w:hAnsi="Arial Bold" w:cs="Times New Roman" w:hint="default"/>
        <w:b/>
        <w:bCs w:val="0"/>
        <w:i w:val="0"/>
        <w:iCs w:val="0"/>
        <w:caps w:val="0"/>
        <w:smallCaps w:val="0"/>
        <w:strike w:val="0"/>
        <w:dstrike w:val="0"/>
        <w:noProof w:val="0"/>
        <w:vanish w:val="0"/>
        <w:color w:val="000000"/>
        <w:spacing w:val="0"/>
        <w:kern w:val="0"/>
        <w:position w:val="0"/>
        <w:sz w:val="3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Elsispriedas3lygis"/>
      <w:lvlText w:val="Priedas %1.%2.%3."/>
      <w:lvlJc w:val="left"/>
      <w:pPr>
        <w:tabs>
          <w:tab w:val="num" w:pos="2268"/>
        </w:tabs>
        <w:ind w:left="2268" w:hanging="2268"/>
      </w:pPr>
      <w:rPr>
        <w:rFonts w:ascii="Arial Bold" w:hAnsi="Arial Bold" w:hint="default"/>
        <w:b/>
        <w:i w:val="0"/>
        <w:sz w:val="28"/>
      </w:rPr>
    </w:lvl>
    <w:lvl w:ilvl="3">
      <w:start w:val="1"/>
      <w:numFmt w:val="decimal"/>
      <w:pStyle w:val="Elsispriedas4lygis"/>
      <w:lvlText w:val="Priedas %1.%2.%3.%4."/>
      <w:lvlJc w:val="left"/>
      <w:pPr>
        <w:tabs>
          <w:tab w:val="num" w:pos="2268"/>
        </w:tabs>
        <w:ind w:left="2268" w:hanging="2268"/>
      </w:pPr>
      <w:rPr>
        <w:rFonts w:ascii="Arial Bold" w:hAnsi="Arial Bold" w:hint="default"/>
        <w:b/>
        <w:i w:val="0"/>
        <w:sz w:val="24"/>
      </w:rPr>
    </w:lvl>
    <w:lvl w:ilvl="4">
      <w:start w:val="1"/>
      <w:numFmt w:val="decimal"/>
      <w:lvlText w:val="Priedas %1.%2.%3.%4.%5."/>
      <w:lvlJc w:val="left"/>
      <w:pPr>
        <w:tabs>
          <w:tab w:val="num" w:pos="2268"/>
        </w:tabs>
        <w:ind w:left="2268" w:hanging="2268"/>
      </w:pPr>
      <w:rPr>
        <w:rFonts w:ascii="Arial" w:hAnsi="Arial" w:hint="default"/>
        <w:b w:val="0"/>
        <w:i w:val="0"/>
        <w:sz w:val="22"/>
      </w:rPr>
    </w:lvl>
    <w:lvl w:ilvl="5">
      <w:start w:val="1"/>
      <w:numFmt w:val="decimal"/>
      <w:lvlText w:val="Priedas %1.%2.%3.%4.%5.%6."/>
      <w:lvlJc w:val="left"/>
      <w:pPr>
        <w:tabs>
          <w:tab w:val="num" w:pos="2268"/>
        </w:tabs>
        <w:ind w:left="2268" w:hanging="2268"/>
      </w:pPr>
      <w:rPr>
        <w:rFonts w:hint="default"/>
      </w:rPr>
    </w:lvl>
    <w:lvl w:ilvl="6">
      <w:start w:val="1"/>
      <w:numFmt w:val="decimal"/>
      <w:lvlText w:val="Priedas %1.%2.%3.%4.%5.%6.%7."/>
      <w:lvlJc w:val="left"/>
      <w:pPr>
        <w:tabs>
          <w:tab w:val="num" w:pos="2552"/>
        </w:tabs>
        <w:ind w:left="2552" w:hanging="2552"/>
      </w:pPr>
      <w:rPr>
        <w:rFonts w:hint="default"/>
      </w:rPr>
    </w:lvl>
    <w:lvl w:ilvl="7">
      <w:start w:val="1"/>
      <w:numFmt w:val="decimal"/>
      <w:lvlText w:val="Priedas %1.%2.%3.%4.%5.%6.%7.%8."/>
      <w:lvlJc w:val="left"/>
      <w:pPr>
        <w:tabs>
          <w:tab w:val="num" w:pos="3122"/>
        </w:tabs>
        <w:ind w:left="3122" w:hanging="3122"/>
      </w:pPr>
      <w:rPr>
        <w:rFonts w:hint="default"/>
      </w:rPr>
    </w:lvl>
    <w:lvl w:ilvl="8">
      <w:start w:val="1"/>
      <w:numFmt w:val="decimal"/>
      <w:lvlText w:val="Priedas %1.%2.%3.%4.%5.%6.%7.%8.%9."/>
      <w:lvlJc w:val="left"/>
      <w:pPr>
        <w:tabs>
          <w:tab w:val="num" w:pos="3406"/>
        </w:tabs>
        <w:ind w:left="3406" w:hanging="3406"/>
      </w:pPr>
      <w:rPr>
        <w:rFonts w:hint="default"/>
      </w:rPr>
    </w:lvl>
  </w:abstractNum>
  <w:abstractNum w:abstractNumId="59" w15:restartNumberingAfterBreak="0">
    <w:nsid w:val="2BD82F04"/>
    <w:multiLevelType w:val="hybridMultilevel"/>
    <w:tmpl w:val="CA6C4578"/>
    <w:lvl w:ilvl="0" w:tplc="80BA0004">
      <w:start w:val="2"/>
      <w:numFmt w:val="bullet"/>
      <w:lvlText w:val="-"/>
      <w:lvlJc w:val="left"/>
      <w:pPr>
        <w:ind w:left="644" w:hanging="360"/>
      </w:pPr>
      <w:rPr>
        <w:rFonts w:ascii="Arial" w:eastAsia="Calibri"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0" w15:restartNumberingAfterBreak="0">
    <w:nsid w:val="2CD815C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2E7B6939"/>
    <w:multiLevelType w:val="multilevel"/>
    <w:tmpl w:val="E376BDEC"/>
    <w:lvl w:ilvl="0">
      <w:start w:val="1"/>
      <w:numFmt w:val="bullet"/>
      <w:lvlText w:val=""/>
      <w:lvlJc w:val="left"/>
      <w:pPr>
        <w:tabs>
          <w:tab w:val="num" w:pos="709"/>
        </w:tabs>
        <w:ind w:left="709" w:hanging="425"/>
      </w:pPr>
      <w:rPr>
        <w:rFonts w:ascii="Symbol" w:hAnsi="Symbol" w:hint="default"/>
      </w:rPr>
    </w:lvl>
    <w:lvl w:ilvl="1">
      <w:start w:val="1"/>
      <w:numFmt w:val="bullet"/>
      <w:lvlText w:val=""/>
      <w:lvlJc w:val="left"/>
      <w:pPr>
        <w:tabs>
          <w:tab w:val="num" w:pos="1276"/>
        </w:tabs>
        <w:ind w:left="1276" w:hanging="567"/>
      </w:pPr>
      <w:rPr>
        <w:rFonts w:ascii="Symbol" w:hAnsi="Symbol" w:hint="default"/>
      </w:rPr>
    </w:lvl>
    <w:lvl w:ilvl="2">
      <w:start w:val="1"/>
      <w:numFmt w:val="bullet"/>
      <w:pStyle w:val="Elsisbulletminusas3lygis"/>
      <w:lvlText w:val="-"/>
      <w:lvlJc w:val="left"/>
      <w:pPr>
        <w:tabs>
          <w:tab w:val="num" w:pos="1985"/>
        </w:tabs>
        <w:ind w:left="1985" w:hanging="709"/>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2F621048"/>
    <w:multiLevelType w:val="hybridMultilevel"/>
    <w:tmpl w:val="CCF44254"/>
    <w:lvl w:ilvl="0" w:tplc="4A1EEA2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3" w15:restartNumberingAfterBreak="0">
    <w:nsid w:val="2F63329F"/>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30C8267E"/>
    <w:multiLevelType w:val="hybridMultilevel"/>
    <w:tmpl w:val="CCF44254"/>
    <w:lvl w:ilvl="0" w:tplc="4A1EEA2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5" w15:restartNumberingAfterBreak="0">
    <w:nsid w:val="31677F2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31A70EB3"/>
    <w:multiLevelType w:val="hybridMultilevel"/>
    <w:tmpl w:val="3D0698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31CC2D47"/>
    <w:multiLevelType w:val="multilevel"/>
    <w:tmpl w:val="5C6051BC"/>
    <w:lvl w:ilvl="0">
      <w:start w:val="1"/>
      <w:numFmt w:val="bullet"/>
      <w:lvlText w:val=""/>
      <w:lvlJc w:val="left"/>
      <w:pPr>
        <w:tabs>
          <w:tab w:val="num" w:pos="709"/>
        </w:tabs>
        <w:ind w:left="709" w:hanging="425"/>
      </w:pPr>
      <w:rPr>
        <w:rFonts w:ascii="Symbol" w:hAnsi="Symbol" w:hint="default"/>
      </w:rPr>
    </w:lvl>
    <w:lvl w:ilvl="1">
      <w:start w:val="1"/>
      <w:numFmt w:val="bullet"/>
      <w:pStyle w:val="Elsisbulletminusas2lygis"/>
      <w:lvlText w:val="-"/>
      <w:lvlJc w:val="left"/>
      <w:pPr>
        <w:tabs>
          <w:tab w:val="num" w:pos="1276"/>
        </w:tabs>
        <w:ind w:left="1276" w:hanging="567"/>
      </w:pPr>
      <w:rPr>
        <w:rFonts w:ascii="Arial" w:hAnsi="Arial" w:hint="default"/>
      </w:rPr>
    </w:lvl>
    <w:lvl w:ilvl="2">
      <w:start w:val="1"/>
      <w:numFmt w:val="bullet"/>
      <w:lvlText w:val=""/>
      <w:lvlJc w:val="left"/>
      <w:pPr>
        <w:tabs>
          <w:tab w:val="num" w:pos="1985"/>
        </w:tabs>
        <w:ind w:left="1985" w:hanging="709"/>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325B148A"/>
    <w:multiLevelType w:val="hybridMultilevel"/>
    <w:tmpl w:val="CBF4CDA4"/>
    <w:lvl w:ilvl="0" w:tplc="80BA0004">
      <w:start w:val="2"/>
      <w:numFmt w:val="bullet"/>
      <w:lvlText w:val="-"/>
      <w:lvlJc w:val="left"/>
      <w:pPr>
        <w:ind w:left="720" w:hanging="360"/>
      </w:pPr>
      <w:rPr>
        <w:rFonts w:ascii="Arial" w:eastAsia="Calibr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9" w15:restartNumberingAfterBreak="0">
    <w:nsid w:val="3294208C"/>
    <w:multiLevelType w:val="multilevel"/>
    <w:tmpl w:val="1D2EAEA6"/>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33A626AE"/>
    <w:multiLevelType w:val="hybridMultilevel"/>
    <w:tmpl w:val="CCF44254"/>
    <w:lvl w:ilvl="0" w:tplc="4A1EEA2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1" w15:restartNumberingAfterBreak="0">
    <w:nsid w:val="34026BE8"/>
    <w:multiLevelType w:val="multilevel"/>
    <w:tmpl w:val="4B16FDF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348D55E8"/>
    <w:multiLevelType w:val="hybridMultilevel"/>
    <w:tmpl w:val="58AE928E"/>
    <w:lvl w:ilvl="0" w:tplc="55644F3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34B370BE"/>
    <w:multiLevelType w:val="multilevel"/>
    <w:tmpl w:val="505092E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3570418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362C7453"/>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36452C60"/>
    <w:multiLevelType w:val="hybridMultilevel"/>
    <w:tmpl w:val="9528A1D2"/>
    <w:lvl w:ilvl="0" w:tplc="FA1814B8">
      <w:start w:val="1"/>
      <w:numFmt w:val="decimal"/>
      <w:lvlText w:val="%1."/>
      <w:lvlJc w:val="left"/>
      <w:pPr>
        <w:ind w:left="644" w:hanging="360"/>
      </w:pPr>
      <w:rPr>
        <w:rFonts w:hint="default"/>
      </w:rPr>
    </w:lvl>
    <w:lvl w:ilvl="1" w:tplc="80BA0004">
      <w:start w:val="2"/>
      <w:numFmt w:val="bullet"/>
      <w:lvlText w:val="-"/>
      <w:lvlJc w:val="left"/>
      <w:pPr>
        <w:ind w:left="1364" w:hanging="360"/>
      </w:pPr>
      <w:rPr>
        <w:rFonts w:ascii="Arial" w:eastAsia="Calibri" w:hAnsi="Arial" w:cs="Arial"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7" w15:restartNumberingAfterBreak="0">
    <w:nsid w:val="374A51CE"/>
    <w:multiLevelType w:val="hybridMultilevel"/>
    <w:tmpl w:val="FB745B98"/>
    <w:lvl w:ilvl="0" w:tplc="6A14ED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8" w15:restartNumberingAfterBreak="0">
    <w:nsid w:val="37A8796A"/>
    <w:multiLevelType w:val="hybridMultilevel"/>
    <w:tmpl w:val="45FA060A"/>
    <w:lvl w:ilvl="0" w:tplc="80BA0004">
      <w:start w:val="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7F61B69"/>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39146DD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39E95127"/>
    <w:multiLevelType w:val="hybridMultilevel"/>
    <w:tmpl w:val="F9002556"/>
    <w:lvl w:ilvl="0" w:tplc="A2B2FCE2">
      <w:start w:val="1"/>
      <w:numFmt w:val="bullet"/>
      <w:pStyle w:val="ListBullet3"/>
      <w:lvlText w:val=""/>
      <w:lvlJc w:val="left"/>
      <w:pPr>
        <w:tabs>
          <w:tab w:val="num" w:pos="927"/>
        </w:tabs>
        <w:ind w:left="851" w:hanging="284"/>
      </w:pPr>
      <w:rPr>
        <w:rFonts w:ascii="Symbol" w:hAnsi="Symbol" w:hint="default"/>
        <w:b w:val="0"/>
        <w:i w:val="0"/>
        <w:sz w:val="20"/>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A6E494E"/>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3B2701EA"/>
    <w:multiLevelType w:val="hybridMultilevel"/>
    <w:tmpl w:val="EC6EFAE8"/>
    <w:lvl w:ilvl="0" w:tplc="39028302">
      <w:start w:val="1"/>
      <w:numFmt w:val="decimal"/>
      <w:pStyle w:val="Elsislentelespavadinimas"/>
      <w:lvlText w:val="Lent. %1. "/>
      <w:lvlJc w:val="left"/>
      <w:pPr>
        <w:tabs>
          <w:tab w:val="num" w:pos="851"/>
        </w:tabs>
        <w:ind w:left="851" w:hanging="851"/>
      </w:pPr>
      <w:rPr>
        <w:rFonts w:ascii="Arial" w:hAnsi="Arial" w:hint="default"/>
        <w:b/>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4" w15:restartNumberingAfterBreak="0">
    <w:nsid w:val="3E950B5B"/>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3EC0120B"/>
    <w:multiLevelType w:val="hybridMultilevel"/>
    <w:tmpl w:val="3D0698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3F9C795D"/>
    <w:multiLevelType w:val="hybridMultilevel"/>
    <w:tmpl w:val="3D0698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3FBF31C8"/>
    <w:multiLevelType w:val="multilevel"/>
    <w:tmpl w:val="71FAE3D6"/>
    <w:name w:val="minusai3"/>
    <w:numStyleLink w:val="Eminusas"/>
  </w:abstractNum>
  <w:abstractNum w:abstractNumId="88" w15:restartNumberingAfterBreak="0">
    <w:nsid w:val="416D3448"/>
    <w:multiLevelType w:val="multilevel"/>
    <w:tmpl w:val="505092E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41BD236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421E3BF1"/>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42F2789E"/>
    <w:multiLevelType w:val="hybridMultilevel"/>
    <w:tmpl w:val="CD78EB96"/>
    <w:lvl w:ilvl="0" w:tplc="80BA0004">
      <w:start w:val="2"/>
      <w:numFmt w:val="bullet"/>
      <w:lvlText w:val="-"/>
      <w:lvlJc w:val="left"/>
      <w:pPr>
        <w:ind w:left="644" w:hanging="360"/>
      </w:pPr>
      <w:rPr>
        <w:rFonts w:ascii="Arial" w:eastAsia="Calibri" w:hAnsi="Arial" w:cs="Arial" w:hint="default"/>
      </w:rPr>
    </w:lvl>
    <w:lvl w:ilvl="1" w:tplc="5F581B78">
      <w:start w:val="1"/>
      <w:numFmt w:val="decimal"/>
      <w:lvlText w:val="%2."/>
      <w:lvlJc w:val="left"/>
      <w:pPr>
        <w:ind w:left="1364" w:hanging="360"/>
      </w:pPr>
      <w:rPr>
        <w:rFonts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92" w15:restartNumberingAfterBreak="0">
    <w:nsid w:val="4498329D"/>
    <w:multiLevelType w:val="hybridMultilevel"/>
    <w:tmpl w:val="9528A1D2"/>
    <w:lvl w:ilvl="0" w:tplc="FA1814B8">
      <w:start w:val="1"/>
      <w:numFmt w:val="decimal"/>
      <w:lvlText w:val="%1."/>
      <w:lvlJc w:val="left"/>
      <w:pPr>
        <w:ind w:left="644" w:hanging="360"/>
      </w:pPr>
      <w:rPr>
        <w:rFonts w:hint="default"/>
      </w:rPr>
    </w:lvl>
    <w:lvl w:ilvl="1" w:tplc="80BA0004">
      <w:start w:val="2"/>
      <w:numFmt w:val="bullet"/>
      <w:lvlText w:val="-"/>
      <w:lvlJc w:val="left"/>
      <w:pPr>
        <w:ind w:left="1364" w:hanging="360"/>
      </w:pPr>
      <w:rPr>
        <w:rFonts w:ascii="Arial" w:eastAsia="Calibri" w:hAnsi="Arial" w:cs="Arial"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3" w15:restartNumberingAfterBreak="0">
    <w:nsid w:val="45354F82"/>
    <w:multiLevelType w:val="hybridMultilevel"/>
    <w:tmpl w:val="9528A1D2"/>
    <w:lvl w:ilvl="0" w:tplc="FA1814B8">
      <w:start w:val="1"/>
      <w:numFmt w:val="decimal"/>
      <w:lvlText w:val="%1."/>
      <w:lvlJc w:val="left"/>
      <w:pPr>
        <w:ind w:left="644" w:hanging="360"/>
      </w:pPr>
      <w:rPr>
        <w:rFonts w:hint="default"/>
      </w:rPr>
    </w:lvl>
    <w:lvl w:ilvl="1" w:tplc="80BA0004">
      <w:start w:val="2"/>
      <w:numFmt w:val="bullet"/>
      <w:lvlText w:val="-"/>
      <w:lvlJc w:val="left"/>
      <w:pPr>
        <w:ind w:left="1364" w:hanging="360"/>
      </w:pPr>
      <w:rPr>
        <w:rFonts w:ascii="Arial" w:eastAsia="Calibri" w:hAnsi="Arial" w:cs="Arial"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4" w15:restartNumberingAfterBreak="0">
    <w:nsid w:val="46C5448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49E8163E"/>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4D8950B1"/>
    <w:multiLevelType w:val="hybridMultilevel"/>
    <w:tmpl w:val="AE7C65C2"/>
    <w:lvl w:ilvl="0" w:tplc="80BA0004">
      <w:start w:val="2"/>
      <w:numFmt w:val="bullet"/>
      <w:lvlText w:val="-"/>
      <w:lvlJc w:val="left"/>
      <w:pPr>
        <w:ind w:left="720" w:hanging="360"/>
      </w:pPr>
      <w:rPr>
        <w:rFonts w:ascii="Arial" w:eastAsia="Calibr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7" w15:restartNumberingAfterBreak="0">
    <w:nsid w:val="4DEF1CA4"/>
    <w:multiLevelType w:val="hybridMultilevel"/>
    <w:tmpl w:val="230627C2"/>
    <w:lvl w:ilvl="0" w:tplc="FA1814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8" w15:restartNumberingAfterBreak="0">
    <w:nsid w:val="4E345FAB"/>
    <w:multiLevelType w:val="multilevel"/>
    <w:tmpl w:val="505092E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4EB83AA4"/>
    <w:multiLevelType w:val="hybridMultilevel"/>
    <w:tmpl w:val="230627C2"/>
    <w:lvl w:ilvl="0" w:tplc="FA1814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0" w15:restartNumberingAfterBreak="0">
    <w:nsid w:val="51DC3B30"/>
    <w:multiLevelType w:val="hybridMultilevel"/>
    <w:tmpl w:val="E70440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52780E9C"/>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52F00357"/>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53C7460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576C1B33"/>
    <w:multiLevelType w:val="hybridMultilevel"/>
    <w:tmpl w:val="803CFC6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5" w15:restartNumberingAfterBreak="0">
    <w:nsid w:val="57FD4943"/>
    <w:multiLevelType w:val="hybridMultilevel"/>
    <w:tmpl w:val="3D0698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58591CA0"/>
    <w:multiLevelType w:val="hybridMultilevel"/>
    <w:tmpl w:val="230627C2"/>
    <w:lvl w:ilvl="0" w:tplc="FA1814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7" w15:restartNumberingAfterBreak="0">
    <w:nsid w:val="59177DA0"/>
    <w:multiLevelType w:val="hybridMultilevel"/>
    <w:tmpl w:val="016491DA"/>
    <w:lvl w:ilvl="0" w:tplc="6A3275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8" w15:restartNumberingAfterBreak="0">
    <w:nsid w:val="5C9D2A1E"/>
    <w:multiLevelType w:val="hybridMultilevel"/>
    <w:tmpl w:val="E3DAA586"/>
    <w:lvl w:ilvl="0" w:tplc="80BA0004">
      <w:start w:val="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D1121D6"/>
    <w:multiLevelType w:val="hybridMultilevel"/>
    <w:tmpl w:val="7B56F4B0"/>
    <w:lvl w:ilvl="0" w:tplc="3B20B41A">
      <w:start w:val="1"/>
      <w:numFmt w:val="bullet"/>
      <w:pStyle w:val="ListBullet5"/>
      <w:lvlText w:val=""/>
      <w:lvlJc w:val="left"/>
      <w:pPr>
        <w:tabs>
          <w:tab w:val="num" w:pos="1494"/>
        </w:tabs>
        <w:ind w:left="1418" w:hanging="284"/>
      </w:pPr>
      <w:rPr>
        <w:rFonts w:ascii="Symbol" w:hAnsi="Symbol" w:hint="default"/>
        <w:b w:val="0"/>
        <w:i w:val="0"/>
        <w:sz w:val="20"/>
      </w:rPr>
    </w:lvl>
    <w:lvl w:ilvl="1" w:tplc="04270019" w:tentative="1">
      <w:start w:val="1"/>
      <w:numFmt w:val="bullet"/>
      <w:lvlText w:val="o"/>
      <w:lvlJc w:val="left"/>
      <w:pPr>
        <w:tabs>
          <w:tab w:val="num" w:pos="1440"/>
        </w:tabs>
        <w:ind w:left="1440" w:hanging="360"/>
      </w:pPr>
      <w:rPr>
        <w:rFonts w:ascii="Courier New" w:hAnsi="Courier New" w:hint="default"/>
      </w:rPr>
    </w:lvl>
    <w:lvl w:ilvl="2" w:tplc="0427001B" w:tentative="1">
      <w:start w:val="1"/>
      <w:numFmt w:val="bullet"/>
      <w:lvlText w:val=""/>
      <w:lvlJc w:val="left"/>
      <w:pPr>
        <w:tabs>
          <w:tab w:val="num" w:pos="2160"/>
        </w:tabs>
        <w:ind w:left="2160" w:hanging="360"/>
      </w:pPr>
      <w:rPr>
        <w:rFonts w:ascii="Wingdings" w:hAnsi="Wingdings" w:hint="default"/>
      </w:rPr>
    </w:lvl>
    <w:lvl w:ilvl="3" w:tplc="0427000F" w:tentative="1">
      <w:start w:val="1"/>
      <w:numFmt w:val="bullet"/>
      <w:lvlText w:val=""/>
      <w:lvlJc w:val="left"/>
      <w:pPr>
        <w:tabs>
          <w:tab w:val="num" w:pos="2880"/>
        </w:tabs>
        <w:ind w:left="2880" w:hanging="360"/>
      </w:pPr>
      <w:rPr>
        <w:rFonts w:ascii="Symbol" w:hAnsi="Symbol" w:hint="default"/>
      </w:rPr>
    </w:lvl>
    <w:lvl w:ilvl="4" w:tplc="04270019" w:tentative="1">
      <w:start w:val="1"/>
      <w:numFmt w:val="bullet"/>
      <w:lvlText w:val="o"/>
      <w:lvlJc w:val="left"/>
      <w:pPr>
        <w:tabs>
          <w:tab w:val="num" w:pos="3600"/>
        </w:tabs>
        <w:ind w:left="3600" w:hanging="360"/>
      </w:pPr>
      <w:rPr>
        <w:rFonts w:ascii="Courier New" w:hAnsi="Courier New" w:hint="default"/>
      </w:rPr>
    </w:lvl>
    <w:lvl w:ilvl="5" w:tplc="0427001B" w:tentative="1">
      <w:start w:val="1"/>
      <w:numFmt w:val="bullet"/>
      <w:lvlText w:val=""/>
      <w:lvlJc w:val="left"/>
      <w:pPr>
        <w:tabs>
          <w:tab w:val="num" w:pos="4320"/>
        </w:tabs>
        <w:ind w:left="4320" w:hanging="360"/>
      </w:pPr>
      <w:rPr>
        <w:rFonts w:ascii="Wingdings" w:hAnsi="Wingdings" w:hint="default"/>
      </w:rPr>
    </w:lvl>
    <w:lvl w:ilvl="6" w:tplc="0427000F" w:tentative="1">
      <w:start w:val="1"/>
      <w:numFmt w:val="bullet"/>
      <w:lvlText w:val=""/>
      <w:lvlJc w:val="left"/>
      <w:pPr>
        <w:tabs>
          <w:tab w:val="num" w:pos="5040"/>
        </w:tabs>
        <w:ind w:left="5040" w:hanging="360"/>
      </w:pPr>
      <w:rPr>
        <w:rFonts w:ascii="Symbol" w:hAnsi="Symbol" w:hint="default"/>
      </w:rPr>
    </w:lvl>
    <w:lvl w:ilvl="7" w:tplc="04270019" w:tentative="1">
      <w:start w:val="1"/>
      <w:numFmt w:val="bullet"/>
      <w:lvlText w:val="o"/>
      <w:lvlJc w:val="left"/>
      <w:pPr>
        <w:tabs>
          <w:tab w:val="num" w:pos="5760"/>
        </w:tabs>
        <w:ind w:left="5760" w:hanging="360"/>
      </w:pPr>
      <w:rPr>
        <w:rFonts w:ascii="Courier New" w:hAnsi="Courier New" w:hint="default"/>
      </w:rPr>
    </w:lvl>
    <w:lvl w:ilvl="8" w:tplc="0427001B"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D7107AA"/>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5D8C7F69"/>
    <w:multiLevelType w:val="hybridMultilevel"/>
    <w:tmpl w:val="7BA62CA6"/>
    <w:lvl w:ilvl="0" w:tplc="B1E2CB30">
      <w:numFmt w:val="bullet"/>
      <w:lvlText w:val="-"/>
      <w:lvlJc w:val="left"/>
      <w:pPr>
        <w:ind w:left="644" w:hanging="360"/>
      </w:pPr>
      <w:rPr>
        <w:rFonts w:ascii="Arial" w:eastAsia="Calibri"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2" w15:restartNumberingAfterBreak="0">
    <w:nsid w:val="5DCA6B59"/>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5E2D304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5E4717CF"/>
    <w:multiLevelType w:val="multilevel"/>
    <w:tmpl w:val="7A7A07B8"/>
    <w:name w:val="hed1"/>
    <w:lvl w:ilvl="0">
      <w:start w:val="1"/>
      <w:numFmt w:val="decimal"/>
      <w:pStyle w:val="Heading1"/>
      <w:isLgl/>
      <w:lvlText w:val="%1."/>
      <w:lvlJc w:val="left"/>
      <w:pPr>
        <w:tabs>
          <w:tab w:val="num" w:pos="567"/>
        </w:tabs>
        <w:ind w:left="567" w:hanging="567"/>
      </w:pPr>
      <w:rPr>
        <w:rFonts w:hint="default"/>
      </w:rPr>
    </w:lvl>
    <w:lvl w:ilvl="1">
      <w:start w:val="1"/>
      <w:numFmt w:val="decimal"/>
      <w:pStyle w:val="Heading2"/>
      <w:isLgl/>
      <w:lvlText w:val="%1.%2."/>
      <w:lvlJc w:val="left"/>
      <w:pPr>
        <w:tabs>
          <w:tab w:val="num" w:pos="709"/>
        </w:tabs>
        <w:ind w:left="709" w:hanging="709"/>
      </w:pPr>
      <w:rPr>
        <w:rFonts w:hint="default"/>
      </w:rPr>
    </w:lvl>
    <w:lvl w:ilvl="2">
      <w:start w:val="1"/>
      <w:numFmt w:val="decimal"/>
      <w:pStyle w:val="Heading3"/>
      <w:isLgl/>
      <w:lvlText w:val="%1.%2.%3."/>
      <w:lvlJc w:val="left"/>
      <w:pPr>
        <w:tabs>
          <w:tab w:val="num" w:pos="992"/>
        </w:tabs>
        <w:ind w:left="992" w:hanging="992"/>
      </w:pPr>
      <w:rPr>
        <w:rFonts w:hint="default"/>
      </w:rPr>
    </w:lvl>
    <w:lvl w:ilvl="3">
      <w:start w:val="1"/>
      <w:numFmt w:val="decimal"/>
      <w:pStyle w:val="Heading4"/>
      <w:isLgl/>
      <w:lvlText w:val="%1.%2.%3.%4."/>
      <w:lvlJc w:val="left"/>
      <w:pPr>
        <w:tabs>
          <w:tab w:val="num" w:pos="1134"/>
        </w:tabs>
        <w:ind w:left="1134" w:hanging="1134"/>
      </w:pPr>
      <w:rPr>
        <w:rFonts w:hint="default"/>
        <w:b/>
        <w:i w:val="0"/>
        <w:color w:val="016365"/>
      </w:rPr>
    </w:lvl>
    <w:lvl w:ilvl="4">
      <w:start w:val="1"/>
      <w:numFmt w:val="decimal"/>
      <w:pStyle w:val="Heading5"/>
      <w:isLgl/>
      <w:lvlText w:val="%1.%2.%3.%4.%5."/>
      <w:lvlJc w:val="left"/>
      <w:pPr>
        <w:tabs>
          <w:tab w:val="num" w:pos="1134"/>
        </w:tabs>
        <w:ind w:left="1134" w:hanging="1134"/>
      </w:pPr>
      <w:rPr>
        <w:rFonts w:hint="default"/>
        <w:b/>
        <w:bCs w:val="0"/>
        <w:i w:val="0"/>
        <w:iCs w:val="0"/>
        <w:caps w:val="0"/>
        <w:smallCaps w:val="0"/>
        <w:strike w:val="0"/>
        <w:dstrike w:val="0"/>
        <w:noProof w:val="0"/>
        <w:vanish w:val="0"/>
        <w:color w:val="01636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418"/>
        </w:tabs>
        <w:ind w:left="1418" w:hanging="1418"/>
      </w:pPr>
      <w:rPr>
        <w:rFonts w:hint="default"/>
      </w:rPr>
    </w:lvl>
    <w:lvl w:ilvl="6">
      <w:start w:val="1"/>
      <w:numFmt w:val="decimal"/>
      <w:pStyle w:val="Heading7"/>
      <w:lvlText w:val="%1.%2.%3.%4.%5.%6.%7."/>
      <w:lvlJc w:val="left"/>
      <w:pPr>
        <w:tabs>
          <w:tab w:val="num" w:pos="1418"/>
        </w:tabs>
        <w:ind w:left="1418" w:hanging="1418"/>
      </w:pPr>
      <w:rPr>
        <w:rFonts w:hint="default"/>
        <w:b w:val="0"/>
        <w:bCs w:val="0"/>
        <w:i w:val="0"/>
        <w:iCs w:val="0"/>
        <w:caps w:val="0"/>
        <w:smallCaps w:val="0"/>
        <w:strike w:val="0"/>
        <w:dstrike w:val="0"/>
        <w:noProof w:val="0"/>
        <w:vanish w:val="0"/>
        <w:color w:val="01636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pStyle w:val="Heading8"/>
      <w:lvlText w:val="%1.%2.%3.%4.%5.%6.%7.%8."/>
      <w:lvlJc w:val="left"/>
      <w:pPr>
        <w:tabs>
          <w:tab w:val="num" w:pos="1701"/>
        </w:tabs>
        <w:ind w:left="1701" w:hanging="1701"/>
      </w:pPr>
      <w:rPr>
        <w:rFonts w:hint="default"/>
      </w:rPr>
    </w:lvl>
    <w:lvl w:ilvl="8">
      <w:start w:val="1"/>
      <w:numFmt w:val="decimal"/>
      <w:pStyle w:val="Heading9"/>
      <w:lvlText w:val="%1.%2.%3.%4.%5.%6.%7.%8.%9."/>
      <w:lvlJc w:val="left"/>
      <w:pPr>
        <w:tabs>
          <w:tab w:val="num" w:pos="1701"/>
        </w:tabs>
        <w:ind w:left="1701" w:hanging="1701"/>
      </w:pPr>
      <w:rPr>
        <w:rFonts w:hint="default"/>
      </w:rPr>
    </w:lvl>
  </w:abstractNum>
  <w:abstractNum w:abstractNumId="115" w15:restartNumberingAfterBreak="0">
    <w:nsid w:val="5E535E9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5EA94FA4"/>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5FA91210"/>
    <w:multiLevelType w:val="multilevel"/>
    <w:tmpl w:val="2C3EC29A"/>
    <w:lvl w:ilvl="0">
      <w:start w:val="1"/>
      <w:numFmt w:val="decimal"/>
      <w:pStyle w:val="ListNumber"/>
      <w:lvlText w:val="%1."/>
      <w:lvlJc w:val="left"/>
      <w:pPr>
        <w:tabs>
          <w:tab w:val="num" w:pos="360"/>
        </w:tabs>
        <w:ind w:left="284" w:hanging="284"/>
      </w:pPr>
      <w:rPr>
        <w:rFonts w:hint="default"/>
      </w:rPr>
    </w:lvl>
    <w:lvl w:ilvl="1">
      <w:start w:val="1"/>
      <w:numFmt w:val="decimal"/>
      <w:pStyle w:val="ListNumber2"/>
      <w:lvlText w:val="%1.%2."/>
      <w:lvlJc w:val="left"/>
      <w:pPr>
        <w:tabs>
          <w:tab w:val="num" w:pos="1008"/>
        </w:tabs>
        <w:ind w:left="864" w:hanging="576"/>
      </w:pPr>
      <w:rPr>
        <w:rFonts w:hint="default"/>
      </w:rPr>
    </w:lvl>
    <w:lvl w:ilvl="2">
      <w:start w:val="1"/>
      <w:numFmt w:val="decimal"/>
      <w:pStyle w:val="ListNumber3"/>
      <w:lvlText w:val="%2.%1.%3."/>
      <w:lvlJc w:val="left"/>
      <w:pPr>
        <w:tabs>
          <w:tab w:val="num" w:pos="1944"/>
        </w:tabs>
        <w:ind w:left="1440" w:hanging="576"/>
      </w:pPr>
      <w:rPr>
        <w:rFonts w:hint="default"/>
      </w:rPr>
    </w:lvl>
    <w:lvl w:ilvl="3">
      <w:start w:val="1"/>
      <w:numFmt w:val="decimal"/>
      <w:lvlText w:val="%3.%1.%2.%4"/>
      <w:lvlJc w:val="left"/>
      <w:pPr>
        <w:tabs>
          <w:tab w:val="num" w:pos="1728"/>
        </w:tabs>
        <w:ind w:left="1728" w:hanging="864"/>
      </w:pPr>
      <w:rPr>
        <w:rFonts w:hint="default"/>
      </w:rPr>
    </w:lvl>
    <w:lvl w:ilvl="4">
      <w:start w:val="1"/>
      <w:numFmt w:val="decimal"/>
      <w:lvlText w:val="%1.%2.%3.%4.%5"/>
      <w:lvlJc w:val="left"/>
      <w:pPr>
        <w:tabs>
          <w:tab w:val="num" w:pos="1872"/>
        </w:tabs>
        <w:ind w:left="1872" w:hanging="1008"/>
      </w:pPr>
      <w:rPr>
        <w:rFonts w:hint="default"/>
      </w:rPr>
    </w:lvl>
    <w:lvl w:ilvl="5">
      <w:start w:val="1"/>
      <w:numFmt w:val="decimal"/>
      <w:lvlText w:val="%1.%2.%3.%4.%5.%6"/>
      <w:lvlJc w:val="left"/>
      <w:pPr>
        <w:tabs>
          <w:tab w:val="num" w:pos="2016"/>
        </w:tabs>
        <w:ind w:left="2016" w:hanging="1152"/>
      </w:pPr>
      <w:rPr>
        <w:rFonts w:hint="default"/>
      </w:rPr>
    </w:lvl>
    <w:lvl w:ilvl="6">
      <w:start w:val="1"/>
      <w:numFmt w:val="decimal"/>
      <w:lvlText w:val="%1.%2.%3.%4.%5.%6.%7"/>
      <w:lvlJc w:val="left"/>
      <w:pPr>
        <w:tabs>
          <w:tab w:val="num" w:pos="2160"/>
        </w:tabs>
        <w:ind w:left="2160" w:hanging="1296"/>
      </w:pPr>
      <w:rPr>
        <w:rFonts w:hint="default"/>
      </w:rPr>
    </w:lvl>
    <w:lvl w:ilvl="7">
      <w:start w:val="1"/>
      <w:numFmt w:val="decimal"/>
      <w:lvlText w:val="%1.%2.%3.%4.%5.%6.%7.%8"/>
      <w:lvlJc w:val="left"/>
      <w:pPr>
        <w:tabs>
          <w:tab w:val="num" w:pos="2304"/>
        </w:tabs>
        <w:ind w:left="2304" w:hanging="1440"/>
      </w:pPr>
      <w:rPr>
        <w:rFonts w:hint="default"/>
      </w:rPr>
    </w:lvl>
    <w:lvl w:ilvl="8">
      <w:start w:val="1"/>
      <w:numFmt w:val="decimal"/>
      <w:lvlText w:val="%1.%2.%3.%4.%5.%6.%7.%8.%9"/>
      <w:lvlJc w:val="left"/>
      <w:pPr>
        <w:tabs>
          <w:tab w:val="num" w:pos="2448"/>
        </w:tabs>
        <w:ind w:left="2448" w:hanging="1584"/>
      </w:pPr>
      <w:rPr>
        <w:rFonts w:hint="default"/>
      </w:rPr>
    </w:lvl>
  </w:abstractNum>
  <w:abstractNum w:abstractNumId="118" w15:restartNumberingAfterBreak="0">
    <w:nsid w:val="62AB05B0"/>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62FD4EF6"/>
    <w:multiLevelType w:val="hybridMultilevel"/>
    <w:tmpl w:val="CF801B90"/>
    <w:lvl w:ilvl="0" w:tplc="BD781964">
      <w:start w:val="1"/>
      <w:numFmt w:val="decimal"/>
      <w:pStyle w:val="Elsispaveikslopavadinimas"/>
      <w:lvlText w:val="Pav. %1. "/>
      <w:lvlJc w:val="left"/>
      <w:pPr>
        <w:tabs>
          <w:tab w:val="num" w:pos="851"/>
        </w:tabs>
        <w:ind w:left="851" w:hanging="851"/>
      </w:pPr>
      <w:rPr>
        <w:rFonts w:ascii="Arial" w:hAnsi="Arial" w:hint="default"/>
        <w:b/>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5B28A7DE" w:tentative="1">
      <w:start w:val="1"/>
      <w:numFmt w:val="lowerLetter"/>
      <w:lvlText w:val="%2."/>
      <w:lvlJc w:val="left"/>
      <w:pPr>
        <w:ind w:left="1440" w:hanging="360"/>
      </w:pPr>
    </w:lvl>
    <w:lvl w:ilvl="2" w:tplc="79BCB3BC" w:tentative="1">
      <w:start w:val="1"/>
      <w:numFmt w:val="lowerRoman"/>
      <w:lvlText w:val="%3."/>
      <w:lvlJc w:val="right"/>
      <w:pPr>
        <w:ind w:left="2160" w:hanging="180"/>
      </w:pPr>
    </w:lvl>
    <w:lvl w:ilvl="3" w:tplc="9FF06AD2" w:tentative="1">
      <w:start w:val="1"/>
      <w:numFmt w:val="decimal"/>
      <w:lvlText w:val="%4."/>
      <w:lvlJc w:val="left"/>
      <w:pPr>
        <w:ind w:left="2880" w:hanging="360"/>
      </w:pPr>
    </w:lvl>
    <w:lvl w:ilvl="4" w:tplc="8190E2F6" w:tentative="1">
      <w:start w:val="1"/>
      <w:numFmt w:val="lowerLetter"/>
      <w:lvlText w:val="%5."/>
      <w:lvlJc w:val="left"/>
      <w:pPr>
        <w:ind w:left="3600" w:hanging="360"/>
      </w:pPr>
    </w:lvl>
    <w:lvl w:ilvl="5" w:tplc="91BA14D8" w:tentative="1">
      <w:start w:val="1"/>
      <w:numFmt w:val="lowerRoman"/>
      <w:lvlText w:val="%6."/>
      <w:lvlJc w:val="right"/>
      <w:pPr>
        <w:ind w:left="4320" w:hanging="180"/>
      </w:pPr>
    </w:lvl>
    <w:lvl w:ilvl="6" w:tplc="20CA65DC" w:tentative="1">
      <w:start w:val="1"/>
      <w:numFmt w:val="decimal"/>
      <w:lvlText w:val="%7."/>
      <w:lvlJc w:val="left"/>
      <w:pPr>
        <w:ind w:left="5040" w:hanging="360"/>
      </w:pPr>
    </w:lvl>
    <w:lvl w:ilvl="7" w:tplc="02A0F0DC" w:tentative="1">
      <w:start w:val="1"/>
      <w:numFmt w:val="lowerLetter"/>
      <w:lvlText w:val="%8."/>
      <w:lvlJc w:val="left"/>
      <w:pPr>
        <w:ind w:left="5760" w:hanging="360"/>
      </w:pPr>
    </w:lvl>
    <w:lvl w:ilvl="8" w:tplc="CF660DA2" w:tentative="1">
      <w:start w:val="1"/>
      <w:numFmt w:val="lowerRoman"/>
      <w:lvlText w:val="%9."/>
      <w:lvlJc w:val="right"/>
      <w:pPr>
        <w:ind w:left="6480" w:hanging="180"/>
      </w:pPr>
    </w:lvl>
  </w:abstractNum>
  <w:abstractNum w:abstractNumId="120" w15:restartNumberingAfterBreak="0">
    <w:nsid w:val="66145E78"/>
    <w:multiLevelType w:val="hybridMultilevel"/>
    <w:tmpl w:val="FB745B98"/>
    <w:lvl w:ilvl="0" w:tplc="6A14ED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1" w15:restartNumberingAfterBreak="0">
    <w:nsid w:val="66174707"/>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67DF322C"/>
    <w:multiLevelType w:val="hybridMultilevel"/>
    <w:tmpl w:val="230627C2"/>
    <w:lvl w:ilvl="0" w:tplc="FA1814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3" w15:restartNumberingAfterBreak="0">
    <w:nsid w:val="68083D91"/>
    <w:multiLevelType w:val="hybridMultilevel"/>
    <w:tmpl w:val="3D0698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68E73E80"/>
    <w:multiLevelType w:val="hybridMultilevel"/>
    <w:tmpl w:val="FB745B98"/>
    <w:lvl w:ilvl="0" w:tplc="6A14ED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5" w15:restartNumberingAfterBreak="0">
    <w:nsid w:val="68F14585"/>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69EF4C9A"/>
    <w:multiLevelType w:val="multilevel"/>
    <w:tmpl w:val="4B16FDF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15:restartNumberingAfterBreak="0">
    <w:nsid w:val="6A441331"/>
    <w:multiLevelType w:val="multilevel"/>
    <w:tmpl w:val="4B16FDF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6BEB5204"/>
    <w:multiLevelType w:val="hybridMultilevel"/>
    <w:tmpl w:val="FB745B98"/>
    <w:lvl w:ilvl="0" w:tplc="6A14ED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9" w15:restartNumberingAfterBreak="0">
    <w:nsid w:val="6CD215B5"/>
    <w:multiLevelType w:val="hybridMultilevel"/>
    <w:tmpl w:val="230627C2"/>
    <w:lvl w:ilvl="0" w:tplc="FA1814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0" w15:restartNumberingAfterBreak="0">
    <w:nsid w:val="6E102491"/>
    <w:multiLevelType w:val="hybridMultilevel"/>
    <w:tmpl w:val="5EEE4A50"/>
    <w:lvl w:ilvl="0" w:tplc="CE483D20">
      <w:numFmt w:val="bullet"/>
      <w:lvlText w:val="-"/>
      <w:lvlJc w:val="left"/>
      <w:pPr>
        <w:ind w:left="644" w:hanging="360"/>
      </w:pPr>
      <w:rPr>
        <w:rFonts w:ascii="Arial" w:eastAsia="Calibri"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1" w15:restartNumberingAfterBreak="0">
    <w:nsid w:val="6EB155FB"/>
    <w:multiLevelType w:val="hybridMultilevel"/>
    <w:tmpl w:val="B91E39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70A234FB"/>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70CB7DBE"/>
    <w:multiLevelType w:val="hybridMultilevel"/>
    <w:tmpl w:val="58AE928E"/>
    <w:lvl w:ilvl="0" w:tplc="55644F3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4" w15:restartNumberingAfterBreak="0">
    <w:nsid w:val="70E84714"/>
    <w:multiLevelType w:val="multilevel"/>
    <w:tmpl w:val="9CF28102"/>
    <w:styleLink w:val="EBullets"/>
    <w:lvl w:ilvl="0">
      <w:start w:val="1"/>
      <w:numFmt w:val="bullet"/>
      <w:pStyle w:val="Elsisbullet1lygis"/>
      <w:lvlText w:val=""/>
      <w:lvlJc w:val="left"/>
      <w:pPr>
        <w:tabs>
          <w:tab w:val="num" w:pos="284"/>
        </w:tabs>
        <w:ind w:left="284" w:firstLine="0"/>
      </w:pPr>
      <w:rPr>
        <w:rFonts w:ascii="Symbol" w:hAnsi="Symbol" w:hint="default"/>
        <w:color w:val="auto"/>
      </w:rPr>
    </w:lvl>
    <w:lvl w:ilvl="1">
      <w:start w:val="1"/>
      <w:numFmt w:val="bullet"/>
      <w:pStyle w:val="Elsisbullet2lygis"/>
      <w:lvlText w:val="•"/>
      <w:lvlJc w:val="left"/>
      <w:pPr>
        <w:tabs>
          <w:tab w:val="num" w:pos="851"/>
        </w:tabs>
        <w:ind w:left="568" w:firstLine="0"/>
      </w:pPr>
      <w:rPr>
        <w:rFonts w:ascii="Arial" w:hAnsi="Arial" w:hint="default"/>
      </w:rPr>
    </w:lvl>
    <w:lvl w:ilvl="2">
      <w:start w:val="1"/>
      <w:numFmt w:val="bullet"/>
      <w:pStyle w:val="Elsisbullet3lygis"/>
      <w:lvlText w:val="o"/>
      <w:lvlJc w:val="left"/>
      <w:pPr>
        <w:tabs>
          <w:tab w:val="num" w:pos="1135"/>
        </w:tabs>
        <w:ind w:left="852" w:firstLine="0"/>
      </w:pPr>
      <w:rPr>
        <w:rFonts w:ascii="Arial" w:hAnsi="Arial" w:hint="default"/>
        <w:sz w:val="14"/>
      </w:rPr>
    </w:lvl>
    <w:lvl w:ilvl="3">
      <w:start w:val="1"/>
      <w:numFmt w:val="bullet"/>
      <w:lvlText w:val=""/>
      <w:lvlJc w:val="left"/>
      <w:pPr>
        <w:tabs>
          <w:tab w:val="num" w:pos="1419"/>
        </w:tabs>
        <w:ind w:left="1136" w:firstLine="0"/>
      </w:pPr>
      <w:rPr>
        <w:rFonts w:ascii="Symbol" w:hAnsi="Symbol" w:hint="default"/>
        <w:color w:val="auto"/>
      </w:rPr>
    </w:lvl>
    <w:lvl w:ilvl="4">
      <w:start w:val="1"/>
      <w:numFmt w:val="bullet"/>
      <w:lvlText w:val="•"/>
      <w:lvlJc w:val="left"/>
      <w:pPr>
        <w:tabs>
          <w:tab w:val="num" w:pos="1703"/>
        </w:tabs>
        <w:ind w:left="1420" w:firstLine="0"/>
      </w:pPr>
      <w:rPr>
        <w:rFonts w:ascii="Arial" w:hAnsi="Arial" w:hint="default"/>
      </w:rPr>
    </w:lvl>
    <w:lvl w:ilvl="5">
      <w:start w:val="1"/>
      <w:numFmt w:val="lowerRoman"/>
      <w:lvlText w:val="(%6)"/>
      <w:lvlJc w:val="left"/>
      <w:pPr>
        <w:tabs>
          <w:tab w:val="num" w:pos="1987"/>
        </w:tabs>
        <w:ind w:left="1704" w:firstLine="0"/>
      </w:pPr>
      <w:rPr>
        <w:rFonts w:hint="default"/>
      </w:rPr>
    </w:lvl>
    <w:lvl w:ilvl="6">
      <w:start w:val="1"/>
      <w:numFmt w:val="decimal"/>
      <w:lvlText w:val="%7."/>
      <w:lvlJc w:val="left"/>
      <w:pPr>
        <w:tabs>
          <w:tab w:val="num" w:pos="2271"/>
        </w:tabs>
        <w:ind w:left="1988" w:firstLine="0"/>
      </w:pPr>
      <w:rPr>
        <w:rFonts w:hint="default"/>
      </w:rPr>
    </w:lvl>
    <w:lvl w:ilvl="7">
      <w:start w:val="1"/>
      <w:numFmt w:val="lowerLetter"/>
      <w:lvlText w:val="%8."/>
      <w:lvlJc w:val="left"/>
      <w:pPr>
        <w:tabs>
          <w:tab w:val="num" w:pos="2555"/>
        </w:tabs>
        <w:ind w:left="2272" w:firstLine="0"/>
      </w:pPr>
      <w:rPr>
        <w:rFonts w:hint="default"/>
      </w:rPr>
    </w:lvl>
    <w:lvl w:ilvl="8">
      <w:start w:val="1"/>
      <w:numFmt w:val="lowerRoman"/>
      <w:lvlText w:val="%9."/>
      <w:lvlJc w:val="left"/>
      <w:pPr>
        <w:tabs>
          <w:tab w:val="num" w:pos="2839"/>
        </w:tabs>
        <w:ind w:left="2556" w:firstLine="0"/>
      </w:pPr>
      <w:rPr>
        <w:rFonts w:hint="default"/>
      </w:rPr>
    </w:lvl>
  </w:abstractNum>
  <w:abstractNum w:abstractNumId="135" w15:restartNumberingAfterBreak="0">
    <w:nsid w:val="717E2E54"/>
    <w:multiLevelType w:val="hybridMultilevel"/>
    <w:tmpl w:val="230627C2"/>
    <w:lvl w:ilvl="0" w:tplc="FA1814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6" w15:restartNumberingAfterBreak="0">
    <w:nsid w:val="72550422"/>
    <w:multiLevelType w:val="hybridMultilevel"/>
    <w:tmpl w:val="B88EA2EE"/>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37" w15:restartNumberingAfterBreak="0">
    <w:nsid w:val="72905DD1"/>
    <w:multiLevelType w:val="multilevel"/>
    <w:tmpl w:val="296C9314"/>
    <w:lvl w:ilvl="0">
      <w:start w:val="1"/>
      <w:numFmt w:val="decimal"/>
      <w:pStyle w:val="Elsislentelesnr1lygis"/>
      <w:lvlText w:val="%1."/>
      <w:lvlJc w:val="left"/>
      <w:pPr>
        <w:ind w:left="284" w:hanging="28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lsislentelesnr2lygis"/>
      <w:lvlText w:val="%1.%2."/>
      <w:lvlJc w:val="left"/>
      <w:pPr>
        <w:ind w:left="567" w:hanging="567"/>
      </w:pPr>
      <w:rPr>
        <w:rFonts w:hint="default"/>
      </w:rPr>
    </w:lvl>
    <w:lvl w:ilvl="2">
      <w:start w:val="1"/>
      <w:numFmt w:val="decimal"/>
      <w:pStyle w:val="Elsislentelesnr3lygis"/>
      <w:lvlText w:val="%1.%2.%3."/>
      <w:lvlJc w:val="left"/>
      <w:pPr>
        <w:ind w:left="284" w:hanging="28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decimal"/>
      <w:lvlText w:val="%1.%2.%3.%4.%5.%6."/>
      <w:lvlJc w:val="left"/>
      <w:pPr>
        <w:ind w:left="284" w:hanging="284"/>
      </w:pPr>
      <w:rPr>
        <w:rFonts w:hint="default"/>
      </w:rPr>
    </w:lvl>
    <w:lvl w:ilvl="6">
      <w:start w:val="1"/>
      <w:numFmt w:val="decimal"/>
      <w:lvlText w:val="%1.%2.%3.%4.%5.%6.%7."/>
      <w:lvlJc w:val="left"/>
      <w:pPr>
        <w:ind w:left="284" w:hanging="284"/>
      </w:pPr>
      <w:rPr>
        <w:rFonts w:hint="default"/>
      </w:rPr>
    </w:lvl>
    <w:lvl w:ilvl="7">
      <w:start w:val="1"/>
      <w:numFmt w:val="decimal"/>
      <w:lvlText w:val="%1.%2.%3.%4.%5.%6.%7.%8."/>
      <w:lvlJc w:val="left"/>
      <w:pPr>
        <w:ind w:left="284" w:hanging="284"/>
      </w:pPr>
      <w:rPr>
        <w:rFonts w:hint="default"/>
      </w:rPr>
    </w:lvl>
    <w:lvl w:ilvl="8">
      <w:start w:val="1"/>
      <w:numFmt w:val="decimal"/>
      <w:lvlText w:val="%1.%2.%3.%4.%5.%6.%7.%8.%9."/>
      <w:lvlJc w:val="left"/>
      <w:pPr>
        <w:ind w:left="284" w:hanging="284"/>
      </w:pPr>
      <w:rPr>
        <w:rFonts w:hint="default"/>
      </w:rPr>
    </w:lvl>
  </w:abstractNum>
  <w:abstractNum w:abstractNumId="138" w15:restartNumberingAfterBreak="0">
    <w:nsid w:val="72D11083"/>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7315400C"/>
    <w:multiLevelType w:val="hybridMultilevel"/>
    <w:tmpl w:val="85A48312"/>
    <w:lvl w:ilvl="0" w:tplc="3D5E903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0" w15:restartNumberingAfterBreak="0">
    <w:nsid w:val="756209C6"/>
    <w:multiLevelType w:val="multilevel"/>
    <w:tmpl w:val="64CEC43E"/>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15:restartNumberingAfterBreak="0">
    <w:nsid w:val="77D56E5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7FEA1889"/>
    <w:multiLevelType w:val="hybridMultilevel"/>
    <w:tmpl w:val="AE463F10"/>
    <w:lvl w:ilvl="0" w:tplc="5ABA09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4"/>
  </w:num>
  <w:num w:numId="2">
    <w:abstractNumId w:val="0"/>
  </w:num>
  <w:num w:numId="3">
    <w:abstractNumId w:val="1"/>
  </w:num>
  <w:num w:numId="4">
    <w:abstractNumId w:val="114"/>
  </w:num>
  <w:num w:numId="5">
    <w:abstractNumId w:val="2"/>
  </w:num>
  <w:num w:numId="6">
    <w:abstractNumId w:val="117"/>
  </w:num>
  <w:num w:numId="7">
    <w:abstractNumId w:val="3"/>
  </w:num>
  <w:num w:numId="8">
    <w:abstractNumId w:val="81"/>
  </w:num>
  <w:num w:numId="9">
    <w:abstractNumId w:val="109"/>
  </w:num>
  <w:num w:numId="10">
    <w:abstractNumId w:val="119"/>
  </w:num>
  <w:num w:numId="11">
    <w:abstractNumId w:val="83"/>
  </w:num>
  <w:num w:numId="12">
    <w:abstractNumId w:val="49"/>
  </w:num>
  <w:num w:numId="13">
    <w:abstractNumId w:val="134"/>
  </w:num>
  <w:num w:numId="14">
    <w:abstractNumId w:val="46"/>
  </w:num>
  <w:num w:numId="15">
    <w:abstractNumId w:val="39"/>
  </w:num>
  <w:num w:numId="16">
    <w:abstractNumId w:val="42"/>
  </w:num>
  <w:num w:numId="17">
    <w:abstractNumId w:val="57"/>
  </w:num>
  <w:num w:numId="18">
    <w:abstractNumId w:val="58"/>
  </w:num>
  <w:num w:numId="19">
    <w:abstractNumId w:val="137"/>
  </w:num>
  <w:num w:numId="20">
    <w:abstractNumId w:val="37"/>
  </w:num>
  <w:num w:numId="21">
    <w:abstractNumId w:val="67"/>
  </w:num>
  <w:num w:numId="22">
    <w:abstractNumId w:val="61"/>
  </w:num>
  <w:num w:numId="23">
    <w:abstractNumId w:val="34"/>
  </w:num>
  <w:num w:numId="24">
    <w:abstractNumId w:val="63"/>
  </w:num>
  <w:num w:numId="25">
    <w:abstractNumId w:val="30"/>
  </w:num>
  <w:num w:numId="26">
    <w:abstractNumId w:val="72"/>
  </w:num>
  <w:num w:numId="27">
    <w:abstractNumId w:val="17"/>
  </w:num>
  <w:num w:numId="28">
    <w:abstractNumId w:val="40"/>
  </w:num>
  <w:num w:numId="29">
    <w:abstractNumId w:val="55"/>
  </w:num>
  <w:num w:numId="30">
    <w:abstractNumId w:val="107"/>
  </w:num>
  <w:num w:numId="31">
    <w:abstractNumId w:val="124"/>
  </w:num>
  <w:num w:numId="32">
    <w:abstractNumId w:val="94"/>
  </w:num>
  <w:num w:numId="33">
    <w:abstractNumId w:val="6"/>
  </w:num>
  <w:num w:numId="34">
    <w:abstractNumId w:val="131"/>
  </w:num>
  <w:num w:numId="35">
    <w:abstractNumId w:val="33"/>
  </w:num>
  <w:num w:numId="36">
    <w:abstractNumId w:val="71"/>
  </w:num>
  <w:num w:numId="37">
    <w:abstractNumId w:val="122"/>
  </w:num>
  <w:num w:numId="38">
    <w:abstractNumId w:val="24"/>
  </w:num>
  <w:num w:numId="39">
    <w:abstractNumId w:val="76"/>
  </w:num>
  <w:num w:numId="40">
    <w:abstractNumId w:val="64"/>
  </w:num>
  <w:num w:numId="41">
    <w:abstractNumId w:val="78"/>
  </w:num>
  <w:num w:numId="42">
    <w:abstractNumId w:val="108"/>
  </w:num>
  <w:num w:numId="43">
    <w:abstractNumId w:val="10"/>
  </w:num>
  <w:num w:numId="44">
    <w:abstractNumId w:val="9"/>
  </w:num>
  <w:num w:numId="45">
    <w:abstractNumId w:val="41"/>
  </w:num>
  <w:num w:numId="46">
    <w:abstractNumId w:val="36"/>
  </w:num>
  <w:num w:numId="47">
    <w:abstractNumId w:val="116"/>
  </w:num>
  <w:num w:numId="48">
    <w:abstractNumId w:val="60"/>
  </w:num>
  <w:num w:numId="49">
    <w:abstractNumId w:val="138"/>
  </w:num>
  <w:num w:numId="50">
    <w:abstractNumId w:val="132"/>
  </w:num>
  <w:num w:numId="51">
    <w:abstractNumId w:val="13"/>
  </w:num>
  <w:num w:numId="52">
    <w:abstractNumId w:val="93"/>
  </w:num>
  <w:num w:numId="53">
    <w:abstractNumId w:val="141"/>
  </w:num>
  <w:num w:numId="54">
    <w:abstractNumId w:val="123"/>
  </w:num>
  <w:num w:numId="55">
    <w:abstractNumId w:val="59"/>
  </w:num>
  <w:num w:numId="56">
    <w:abstractNumId w:val="14"/>
  </w:num>
  <w:num w:numId="57">
    <w:abstractNumId w:val="47"/>
  </w:num>
  <w:num w:numId="58">
    <w:abstractNumId w:val="90"/>
  </w:num>
  <w:num w:numId="59">
    <w:abstractNumId w:val="101"/>
  </w:num>
  <w:num w:numId="60">
    <w:abstractNumId w:val="142"/>
  </w:num>
  <w:num w:numId="61">
    <w:abstractNumId w:val="139"/>
  </w:num>
  <w:num w:numId="62">
    <w:abstractNumId w:val="111"/>
  </w:num>
  <w:num w:numId="63">
    <w:abstractNumId w:val="88"/>
  </w:num>
  <w:num w:numId="64">
    <w:abstractNumId w:val="77"/>
  </w:num>
  <w:num w:numId="65">
    <w:abstractNumId w:val="130"/>
  </w:num>
  <w:num w:numId="66">
    <w:abstractNumId w:val="26"/>
  </w:num>
  <w:num w:numId="67">
    <w:abstractNumId w:val="128"/>
  </w:num>
  <w:num w:numId="68">
    <w:abstractNumId w:val="8"/>
  </w:num>
  <w:num w:numId="69">
    <w:abstractNumId w:val="126"/>
  </w:num>
  <w:num w:numId="70">
    <w:abstractNumId w:val="98"/>
  </w:num>
  <w:num w:numId="71">
    <w:abstractNumId w:val="73"/>
  </w:num>
  <w:num w:numId="72">
    <w:abstractNumId w:val="7"/>
  </w:num>
  <w:num w:numId="73">
    <w:abstractNumId w:val="23"/>
  </w:num>
  <w:num w:numId="74">
    <w:abstractNumId w:val="95"/>
  </w:num>
  <w:num w:numId="75">
    <w:abstractNumId w:val="51"/>
  </w:num>
  <w:num w:numId="76">
    <w:abstractNumId w:val="27"/>
  </w:num>
  <w:num w:numId="77">
    <w:abstractNumId w:val="105"/>
  </w:num>
  <w:num w:numId="78">
    <w:abstractNumId w:val="66"/>
  </w:num>
  <w:num w:numId="79">
    <w:abstractNumId w:val="74"/>
  </w:num>
  <w:num w:numId="80">
    <w:abstractNumId w:val="18"/>
  </w:num>
  <w:num w:numId="81">
    <w:abstractNumId w:val="70"/>
  </w:num>
  <w:num w:numId="82">
    <w:abstractNumId w:val="127"/>
  </w:num>
  <w:num w:numId="83">
    <w:abstractNumId w:val="103"/>
  </w:num>
  <w:num w:numId="84">
    <w:abstractNumId w:val="68"/>
  </w:num>
  <w:num w:numId="85">
    <w:abstractNumId w:val="100"/>
  </w:num>
  <w:num w:numId="86">
    <w:abstractNumId w:val="113"/>
  </w:num>
  <w:num w:numId="87">
    <w:abstractNumId w:val="129"/>
  </w:num>
  <w:num w:numId="88">
    <w:abstractNumId w:val="97"/>
  </w:num>
  <w:num w:numId="89">
    <w:abstractNumId w:val="89"/>
  </w:num>
  <w:num w:numId="90">
    <w:abstractNumId w:val="112"/>
  </w:num>
  <w:num w:numId="91">
    <w:abstractNumId w:val="99"/>
  </w:num>
  <w:num w:numId="92">
    <w:abstractNumId w:val="92"/>
  </w:num>
  <w:num w:numId="93">
    <w:abstractNumId w:val="52"/>
  </w:num>
  <w:num w:numId="94">
    <w:abstractNumId w:val="54"/>
  </w:num>
  <w:num w:numId="95">
    <w:abstractNumId w:val="32"/>
  </w:num>
  <w:num w:numId="96">
    <w:abstractNumId w:val="22"/>
  </w:num>
  <w:num w:numId="97">
    <w:abstractNumId w:val="133"/>
  </w:num>
  <w:num w:numId="98">
    <w:abstractNumId w:val="35"/>
  </w:num>
  <w:num w:numId="99">
    <w:abstractNumId w:val="43"/>
  </w:num>
  <w:num w:numId="100">
    <w:abstractNumId w:val="102"/>
  </w:num>
  <w:num w:numId="101">
    <w:abstractNumId w:val="56"/>
  </w:num>
  <w:num w:numId="102">
    <w:abstractNumId w:val="15"/>
  </w:num>
  <w:num w:numId="103">
    <w:abstractNumId w:val="125"/>
  </w:num>
  <w:num w:numId="104">
    <w:abstractNumId w:val="118"/>
  </w:num>
  <w:num w:numId="105">
    <w:abstractNumId w:val="28"/>
  </w:num>
  <w:num w:numId="106">
    <w:abstractNumId w:val="121"/>
  </w:num>
  <w:num w:numId="107">
    <w:abstractNumId w:val="53"/>
  </w:num>
  <w:num w:numId="108">
    <w:abstractNumId w:val="86"/>
  </w:num>
  <w:num w:numId="109">
    <w:abstractNumId w:val="80"/>
  </w:num>
  <w:num w:numId="110">
    <w:abstractNumId w:val="79"/>
  </w:num>
  <w:num w:numId="111">
    <w:abstractNumId w:val="48"/>
  </w:num>
  <w:num w:numId="112">
    <w:abstractNumId w:val="31"/>
  </w:num>
  <w:num w:numId="113">
    <w:abstractNumId w:val="84"/>
  </w:num>
  <w:num w:numId="114">
    <w:abstractNumId w:val="12"/>
  </w:num>
  <w:num w:numId="115">
    <w:abstractNumId w:val="91"/>
  </w:num>
  <w:num w:numId="116">
    <w:abstractNumId w:val="21"/>
  </w:num>
  <w:num w:numId="117">
    <w:abstractNumId w:val="140"/>
  </w:num>
  <w:num w:numId="118">
    <w:abstractNumId w:val="110"/>
  </w:num>
  <w:num w:numId="119">
    <w:abstractNumId w:val="96"/>
  </w:num>
  <w:num w:numId="120">
    <w:abstractNumId w:val="11"/>
  </w:num>
  <w:num w:numId="121">
    <w:abstractNumId w:val="20"/>
  </w:num>
  <w:num w:numId="122">
    <w:abstractNumId w:val="62"/>
  </w:num>
  <w:num w:numId="123">
    <w:abstractNumId w:val="19"/>
  </w:num>
  <w:num w:numId="124">
    <w:abstractNumId w:val="5"/>
  </w:num>
  <w:num w:numId="125">
    <w:abstractNumId w:val="82"/>
  </w:num>
  <w:num w:numId="126">
    <w:abstractNumId w:val="120"/>
  </w:num>
  <w:num w:numId="127">
    <w:abstractNumId w:val="38"/>
  </w:num>
  <w:num w:numId="128">
    <w:abstractNumId w:val="65"/>
  </w:num>
  <w:num w:numId="129">
    <w:abstractNumId w:val="69"/>
  </w:num>
  <w:num w:numId="130">
    <w:abstractNumId w:val="75"/>
  </w:num>
  <w:num w:numId="131">
    <w:abstractNumId w:val="45"/>
  </w:num>
  <w:num w:numId="132">
    <w:abstractNumId w:val="106"/>
  </w:num>
  <w:num w:numId="133">
    <w:abstractNumId w:val="136"/>
  </w:num>
  <w:num w:numId="134">
    <w:abstractNumId w:val="50"/>
  </w:num>
  <w:num w:numId="135">
    <w:abstractNumId w:val="16"/>
  </w:num>
  <w:num w:numId="136">
    <w:abstractNumId w:val="25"/>
  </w:num>
  <w:num w:numId="137">
    <w:abstractNumId w:val="104"/>
  </w:num>
  <w:num w:numId="138">
    <w:abstractNumId w:val="85"/>
  </w:num>
  <w:num w:numId="139">
    <w:abstractNumId w:val="135"/>
  </w:num>
  <w:num w:numId="140">
    <w:abstractNumId w:val="115"/>
  </w:num>
  <w:num w:numId="141">
    <w:abstractNumId w:val="44"/>
  </w:num>
  <w:num w:numId="142">
    <w:abstractNumId w:val="29"/>
  </w:num>
  <w:num w:numId="143">
    <w:abstractNumId w:val="29"/>
    <w:lvlOverride w:ilvl="0">
      <w:startOverride w:val="1"/>
    </w:lvlOverride>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GrammaticalErrors/>
  <w:attachedTemplate r:id="rId1"/>
  <w:documentProtection w:edit="readOnly" w:enforcement="0"/>
  <w:defaultTabStop w:val="284"/>
  <w:hyphenationZone w:val="396"/>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EEC"/>
    <w:rsid w:val="00000034"/>
    <w:rsid w:val="00000967"/>
    <w:rsid w:val="000014C2"/>
    <w:rsid w:val="00001530"/>
    <w:rsid w:val="00001DEE"/>
    <w:rsid w:val="00002385"/>
    <w:rsid w:val="00002744"/>
    <w:rsid w:val="00002C43"/>
    <w:rsid w:val="00002D71"/>
    <w:rsid w:val="0000357B"/>
    <w:rsid w:val="00004E28"/>
    <w:rsid w:val="0000526D"/>
    <w:rsid w:val="0000615C"/>
    <w:rsid w:val="00006BA8"/>
    <w:rsid w:val="00006EF5"/>
    <w:rsid w:val="00006FCF"/>
    <w:rsid w:val="000070DC"/>
    <w:rsid w:val="00010104"/>
    <w:rsid w:val="00010C12"/>
    <w:rsid w:val="00010F7A"/>
    <w:rsid w:val="00010FB3"/>
    <w:rsid w:val="00012023"/>
    <w:rsid w:val="00012E70"/>
    <w:rsid w:val="00013449"/>
    <w:rsid w:val="00013DDD"/>
    <w:rsid w:val="000143AE"/>
    <w:rsid w:val="0001475C"/>
    <w:rsid w:val="00015FB3"/>
    <w:rsid w:val="000162A0"/>
    <w:rsid w:val="000162ED"/>
    <w:rsid w:val="00016352"/>
    <w:rsid w:val="000164B8"/>
    <w:rsid w:val="0001698A"/>
    <w:rsid w:val="0001719E"/>
    <w:rsid w:val="000171A4"/>
    <w:rsid w:val="0001736F"/>
    <w:rsid w:val="000205CB"/>
    <w:rsid w:val="000208C0"/>
    <w:rsid w:val="000212E4"/>
    <w:rsid w:val="0002199F"/>
    <w:rsid w:val="00022068"/>
    <w:rsid w:val="0002260C"/>
    <w:rsid w:val="000232B2"/>
    <w:rsid w:val="000237E1"/>
    <w:rsid w:val="00024AEE"/>
    <w:rsid w:val="00025186"/>
    <w:rsid w:val="00025C38"/>
    <w:rsid w:val="00025D71"/>
    <w:rsid w:val="000266A2"/>
    <w:rsid w:val="00026724"/>
    <w:rsid w:val="0002673C"/>
    <w:rsid w:val="00026C36"/>
    <w:rsid w:val="00026D6D"/>
    <w:rsid w:val="00026F8C"/>
    <w:rsid w:val="00026F9E"/>
    <w:rsid w:val="00027E07"/>
    <w:rsid w:val="000305DC"/>
    <w:rsid w:val="00030BDB"/>
    <w:rsid w:val="00031013"/>
    <w:rsid w:val="00031607"/>
    <w:rsid w:val="00031703"/>
    <w:rsid w:val="00031DDE"/>
    <w:rsid w:val="000320C5"/>
    <w:rsid w:val="00032167"/>
    <w:rsid w:val="00032F35"/>
    <w:rsid w:val="000336F1"/>
    <w:rsid w:val="00033DF8"/>
    <w:rsid w:val="0003439D"/>
    <w:rsid w:val="00034538"/>
    <w:rsid w:val="000345EB"/>
    <w:rsid w:val="00034845"/>
    <w:rsid w:val="000349B9"/>
    <w:rsid w:val="00034BA3"/>
    <w:rsid w:val="00034ED0"/>
    <w:rsid w:val="00035295"/>
    <w:rsid w:val="00035ADE"/>
    <w:rsid w:val="00035FA6"/>
    <w:rsid w:val="00036669"/>
    <w:rsid w:val="000366B2"/>
    <w:rsid w:val="000370FD"/>
    <w:rsid w:val="00037757"/>
    <w:rsid w:val="00037A6A"/>
    <w:rsid w:val="00037CBA"/>
    <w:rsid w:val="00037E22"/>
    <w:rsid w:val="000401E8"/>
    <w:rsid w:val="000405EC"/>
    <w:rsid w:val="00040973"/>
    <w:rsid w:val="00040A02"/>
    <w:rsid w:val="00040EDB"/>
    <w:rsid w:val="00041549"/>
    <w:rsid w:val="00041694"/>
    <w:rsid w:val="000418FB"/>
    <w:rsid w:val="00041F37"/>
    <w:rsid w:val="00042311"/>
    <w:rsid w:val="0004236F"/>
    <w:rsid w:val="00042655"/>
    <w:rsid w:val="00042C7F"/>
    <w:rsid w:val="00042DEF"/>
    <w:rsid w:val="00042DFB"/>
    <w:rsid w:val="00043026"/>
    <w:rsid w:val="000431D2"/>
    <w:rsid w:val="00043368"/>
    <w:rsid w:val="0004348D"/>
    <w:rsid w:val="00043904"/>
    <w:rsid w:val="000444BD"/>
    <w:rsid w:val="00044786"/>
    <w:rsid w:val="00044C9B"/>
    <w:rsid w:val="0004503A"/>
    <w:rsid w:val="00045942"/>
    <w:rsid w:val="000463F6"/>
    <w:rsid w:val="00047148"/>
    <w:rsid w:val="000479BA"/>
    <w:rsid w:val="00047B14"/>
    <w:rsid w:val="00047DE7"/>
    <w:rsid w:val="00047EFA"/>
    <w:rsid w:val="0005034C"/>
    <w:rsid w:val="000508F5"/>
    <w:rsid w:val="00050A47"/>
    <w:rsid w:val="00050ED1"/>
    <w:rsid w:val="00051571"/>
    <w:rsid w:val="000525FA"/>
    <w:rsid w:val="00052A80"/>
    <w:rsid w:val="00052F1E"/>
    <w:rsid w:val="000534AD"/>
    <w:rsid w:val="000539D1"/>
    <w:rsid w:val="00053C62"/>
    <w:rsid w:val="0005466D"/>
    <w:rsid w:val="00054ED0"/>
    <w:rsid w:val="000550A1"/>
    <w:rsid w:val="000550CE"/>
    <w:rsid w:val="00055E98"/>
    <w:rsid w:val="000561BB"/>
    <w:rsid w:val="00056258"/>
    <w:rsid w:val="00056568"/>
    <w:rsid w:val="00056974"/>
    <w:rsid w:val="00056CF0"/>
    <w:rsid w:val="00056FA2"/>
    <w:rsid w:val="000573B6"/>
    <w:rsid w:val="00060015"/>
    <w:rsid w:val="00060310"/>
    <w:rsid w:val="000604BA"/>
    <w:rsid w:val="00060926"/>
    <w:rsid w:val="00060FBE"/>
    <w:rsid w:val="00061925"/>
    <w:rsid w:val="00061A9F"/>
    <w:rsid w:val="00062212"/>
    <w:rsid w:val="00062289"/>
    <w:rsid w:val="000624BA"/>
    <w:rsid w:val="00062C4F"/>
    <w:rsid w:val="00062C74"/>
    <w:rsid w:val="000631CD"/>
    <w:rsid w:val="00063527"/>
    <w:rsid w:val="00063674"/>
    <w:rsid w:val="00063788"/>
    <w:rsid w:val="00064DA3"/>
    <w:rsid w:val="00065D33"/>
    <w:rsid w:val="00065D51"/>
    <w:rsid w:val="00067968"/>
    <w:rsid w:val="00067F5C"/>
    <w:rsid w:val="00070216"/>
    <w:rsid w:val="000709D3"/>
    <w:rsid w:val="00070B4F"/>
    <w:rsid w:val="00071856"/>
    <w:rsid w:val="000718A1"/>
    <w:rsid w:val="00071ACC"/>
    <w:rsid w:val="00072B92"/>
    <w:rsid w:val="000733C8"/>
    <w:rsid w:val="00074001"/>
    <w:rsid w:val="000744D7"/>
    <w:rsid w:val="00074743"/>
    <w:rsid w:val="00074FE5"/>
    <w:rsid w:val="00075213"/>
    <w:rsid w:val="0007523A"/>
    <w:rsid w:val="000752C7"/>
    <w:rsid w:val="0007573C"/>
    <w:rsid w:val="0007576F"/>
    <w:rsid w:val="0007612A"/>
    <w:rsid w:val="0007638A"/>
    <w:rsid w:val="00076B6B"/>
    <w:rsid w:val="00077D1C"/>
    <w:rsid w:val="00077EE0"/>
    <w:rsid w:val="00080503"/>
    <w:rsid w:val="00080643"/>
    <w:rsid w:val="000816F3"/>
    <w:rsid w:val="00081960"/>
    <w:rsid w:val="00082854"/>
    <w:rsid w:val="00082C37"/>
    <w:rsid w:val="00082DD0"/>
    <w:rsid w:val="0008317E"/>
    <w:rsid w:val="0008352E"/>
    <w:rsid w:val="00083685"/>
    <w:rsid w:val="000848B7"/>
    <w:rsid w:val="00084B59"/>
    <w:rsid w:val="0008516B"/>
    <w:rsid w:val="00085A1D"/>
    <w:rsid w:val="00087310"/>
    <w:rsid w:val="00090745"/>
    <w:rsid w:val="0009096C"/>
    <w:rsid w:val="00090C73"/>
    <w:rsid w:val="000924E1"/>
    <w:rsid w:val="000928A0"/>
    <w:rsid w:val="00092C07"/>
    <w:rsid w:val="00093671"/>
    <w:rsid w:val="000939B7"/>
    <w:rsid w:val="00093B13"/>
    <w:rsid w:val="00093C8F"/>
    <w:rsid w:val="00094541"/>
    <w:rsid w:val="000946E0"/>
    <w:rsid w:val="00095794"/>
    <w:rsid w:val="000965DC"/>
    <w:rsid w:val="0009682F"/>
    <w:rsid w:val="00096F88"/>
    <w:rsid w:val="000A06F1"/>
    <w:rsid w:val="000A0B34"/>
    <w:rsid w:val="000A0D9A"/>
    <w:rsid w:val="000A1A61"/>
    <w:rsid w:val="000A1C71"/>
    <w:rsid w:val="000A2A00"/>
    <w:rsid w:val="000A3C86"/>
    <w:rsid w:val="000A3E90"/>
    <w:rsid w:val="000A490C"/>
    <w:rsid w:val="000A4D9C"/>
    <w:rsid w:val="000A4FB9"/>
    <w:rsid w:val="000A5079"/>
    <w:rsid w:val="000A5762"/>
    <w:rsid w:val="000A5F27"/>
    <w:rsid w:val="000A68AB"/>
    <w:rsid w:val="000A68FA"/>
    <w:rsid w:val="000A6BC8"/>
    <w:rsid w:val="000A6C60"/>
    <w:rsid w:val="000A790A"/>
    <w:rsid w:val="000A7ED0"/>
    <w:rsid w:val="000B0FD6"/>
    <w:rsid w:val="000B2376"/>
    <w:rsid w:val="000B2DCD"/>
    <w:rsid w:val="000B2FA6"/>
    <w:rsid w:val="000B3F90"/>
    <w:rsid w:val="000B48A5"/>
    <w:rsid w:val="000B5380"/>
    <w:rsid w:val="000B58DE"/>
    <w:rsid w:val="000B5B56"/>
    <w:rsid w:val="000B5FEB"/>
    <w:rsid w:val="000B613B"/>
    <w:rsid w:val="000B6EB5"/>
    <w:rsid w:val="000B707B"/>
    <w:rsid w:val="000B72E9"/>
    <w:rsid w:val="000B7BB5"/>
    <w:rsid w:val="000B7BF7"/>
    <w:rsid w:val="000C15F1"/>
    <w:rsid w:val="000C2BD5"/>
    <w:rsid w:val="000C3624"/>
    <w:rsid w:val="000C3985"/>
    <w:rsid w:val="000C3A2E"/>
    <w:rsid w:val="000C3FA5"/>
    <w:rsid w:val="000C4441"/>
    <w:rsid w:val="000C486C"/>
    <w:rsid w:val="000C4C12"/>
    <w:rsid w:val="000C550B"/>
    <w:rsid w:val="000C5B9B"/>
    <w:rsid w:val="000C6271"/>
    <w:rsid w:val="000C696C"/>
    <w:rsid w:val="000C6BB6"/>
    <w:rsid w:val="000C7192"/>
    <w:rsid w:val="000C764D"/>
    <w:rsid w:val="000C78A0"/>
    <w:rsid w:val="000C7A2B"/>
    <w:rsid w:val="000C7E57"/>
    <w:rsid w:val="000C7E6A"/>
    <w:rsid w:val="000D05BA"/>
    <w:rsid w:val="000D0EC0"/>
    <w:rsid w:val="000D107F"/>
    <w:rsid w:val="000D1244"/>
    <w:rsid w:val="000D19FD"/>
    <w:rsid w:val="000D2231"/>
    <w:rsid w:val="000D2465"/>
    <w:rsid w:val="000D2525"/>
    <w:rsid w:val="000D2976"/>
    <w:rsid w:val="000D2A1C"/>
    <w:rsid w:val="000D34D2"/>
    <w:rsid w:val="000D3551"/>
    <w:rsid w:val="000D3D37"/>
    <w:rsid w:val="000D3E02"/>
    <w:rsid w:val="000D4952"/>
    <w:rsid w:val="000D4CEC"/>
    <w:rsid w:val="000D5679"/>
    <w:rsid w:val="000D60DD"/>
    <w:rsid w:val="000D64E3"/>
    <w:rsid w:val="000D757A"/>
    <w:rsid w:val="000E0589"/>
    <w:rsid w:val="000E0796"/>
    <w:rsid w:val="000E0A5B"/>
    <w:rsid w:val="000E0E82"/>
    <w:rsid w:val="000E10B9"/>
    <w:rsid w:val="000E2621"/>
    <w:rsid w:val="000E278A"/>
    <w:rsid w:val="000E2E17"/>
    <w:rsid w:val="000E36EE"/>
    <w:rsid w:val="000E3A4E"/>
    <w:rsid w:val="000E3CF3"/>
    <w:rsid w:val="000E4037"/>
    <w:rsid w:val="000E418C"/>
    <w:rsid w:val="000E498A"/>
    <w:rsid w:val="000E4A21"/>
    <w:rsid w:val="000E518F"/>
    <w:rsid w:val="000E5930"/>
    <w:rsid w:val="000E5951"/>
    <w:rsid w:val="000E5CAE"/>
    <w:rsid w:val="000E6BED"/>
    <w:rsid w:val="000E6F22"/>
    <w:rsid w:val="000E7B13"/>
    <w:rsid w:val="000F0294"/>
    <w:rsid w:val="000F0A1F"/>
    <w:rsid w:val="000F0F66"/>
    <w:rsid w:val="000F11F0"/>
    <w:rsid w:val="000F14D5"/>
    <w:rsid w:val="000F22EB"/>
    <w:rsid w:val="000F260D"/>
    <w:rsid w:val="000F2E53"/>
    <w:rsid w:val="000F3A6B"/>
    <w:rsid w:val="000F40D5"/>
    <w:rsid w:val="000F50BD"/>
    <w:rsid w:val="000F520B"/>
    <w:rsid w:val="000F62FD"/>
    <w:rsid w:val="000F6399"/>
    <w:rsid w:val="000F6700"/>
    <w:rsid w:val="000F6C0B"/>
    <w:rsid w:val="000F75A9"/>
    <w:rsid w:val="000F75EB"/>
    <w:rsid w:val="0010186C"/>
    <w:rsid w:val="00101BB4"/>
    <w:rsid w:val="001020D4"/>
    <w:rsid w:val="001028D3"/>
    <w:rsid w:val="00102AAE"/>
    <w:rsid w:val="00102AC8"/>
    <w:rsid w:val="00103633"/>
    <w:rsid w:val="00103693"/>
    <w:rsid w:val="00104E1A"/>
    <w:rsid w:val="00105116"/>
    <w:rsid w:val="0010582C"/>
    <w:rsid w:val="00105A40"/>
    <w:rsid w:val="001060F1"/>
    <w:rsid w:val="00106CB8"/>
    <w:rsid w:val="00107132"/>
    <w:rsid w:val="0010765B"/>
    <w:rsid w:val="0010775E"/>
    <w:rsid w:val="001101E4"/>
    <w:rsid w:val="00111149"/>
    <w:rsid w:val="00111D10"/>
    <w:rsid w:val="00111E7A"/>
    <w:rsid w:val="00112295"/>
    <w:rsid w:val="00112AB9"/>
    <w:rsid w:val="00112CB0"/>
    <w:rsid w:val="001133AF"/>
    <w:rsid w:val="001134BC"/>
    <w:rsid w:val="00113BA3"/>
    <w:rsid w:val="00113DBD"/>
    <w:rsid w:val="001142EC"/>
    <w:rsid w:val="00114C46"/>
    <w:rsid w:val="00114EA9"/>
    <w:rsid w:val="00114F75"/>
    <w:rsid w:val="00116568"/>
    <w:rsid w:val="00116B0C"/>
    <w:rsid w:val="00116C9B"/>
    <w:rsid w:val="001206C3"/>
    <w:rsid w:val="00121199"/>
    <w:rsid w:val="00122687"/>
    <w:rsid w:val="00122862"/>
    <w:rsid w:val="00122C7D"/>
    <w:rsid w:val="00122E72"/>
    <w:rsid w:val="0012398D"/>
    <w:rsid w:val="001242A5"/>
    <w:rsid w:val="001242CB"/>
    <w:rsid w:val="001248AC"/>
    <w:rsid w:val="00124934"/>
    <w:rsid w:val="001256AB"/>
    <w:rsid w:val="00125A41"/>
    <w:rsid w:val="00125E16"/>
    <w:rsid w:val="001260B3"/>
    <w:rsid w:val="00126879"/>
    <w:rsid w:val="001269DC"/>
    <w:rsid w:val="00126CBA"/>
    <w:rsid w:val="0013000D"/>
    <w:rsid w:val="00130078"/>
    <w:rsid w:val="0013082D"/>
    <w:rsid w:val="00130B52"/>
    <w:rsid w:val="00131087"/>
    <w:rsid w:val="00131ED1"/>
    <w:rsid w:val="00132227"/>
    <w:rsid w:val="001328BB"/>
    <w:rsid w:val="00133EFE"/>
    <w:rsid w:val="00134300"/>
    <w:rsid w:val="00134584"/>
    <w:rsid w:val="00135334"/>
    <w:rsid w:val="001359FE"/>
    <w:rsid w:val="00135E6E"/>
    <w:rsid w:val="0013603D"/>
    <w:rsid w:val="001370F9"/>
    <w:rsid w:val="001371C6"/>
    <w:rsid w:val="001379BC"/>
    <w:rsid w:val="00137C43"/>
    <w:rsid w:val="001401A5"/>
    <w:rsid w:val="00140267"/>
    <w:rsid w:val="00140504"/>
    <w:rsid w:val="001406C5"/>
    <w:rsid w:val="00140FCE"/>
    <w:rsid w:val="00140FD8"/>
    <w:rsid w:val="00141064"/>
    <w:rsid w:val="00141460"/>
    <w:rsid w:val="00141EDD"/>
    <w:rsid w:val="0014283E"/>
    <w:rsid w:val="0014297A"/>
    <w:rsid w:val="00143731"/>
    <w:rsid w:val="00143A46"/>
    <w:rsid w:val="0014498C"/>
    <w:rsid w:val="00144CF7"/>
    <w:rsid w:val="0014592E"/>
    <w:rsid w:val="00145A0E"/>
    <w:rsid w:val="00145FFB"/>
    <w:rsid w:val="001462BA"/>
    <w:rsid w:val="00146522"/>
    <w:rsid w:val="00146960"/>
    <w:rsid w:val="00146C65"/>
    <w:rsid w:val="00147147"/>
    <w:rsid w:val="001476D6"/>
    <w:rsid w:val="00147DD8"/>
    <w:rsid w:val="001502A1"/>
    <w:rsid w:val="001504B5"/>
    <w:rsid w:val="00150508"/>
    <w:rsid w:val="001509F2"/>
    <w:rsid w:val="00150A8B"/>
    <w:rsid w:val="00150E84"/>
    <w:rsid w:val="001510F1"/>
    <w:rsid w:val="0015313B"/>
    <w:rsid w:val="00153316"/>
    <w:rsid w:val="00153B38"/>
    <w:rsid w:val="001540A7"/>
    <w:rsid w:val="00154CAC"/>
    <w:rsid w:val="00154E75"/>
    <w:rsid w:val="001550D3"/>
    <w:rsid w:val="0015524F"/>
    <w:rsid w:val="0015553B"/>
    <w:rsid w:val="00155DD1"/>
    <w:rsid w:val="0015603A"/>
    <w:rsid w:val="00156390"/>
    <w:rsid w:val="00156751"/>
    <w:rsid w:val="001567F1"/>
    <w:rsid w:val="00156CA1"/>
    <w:rsid w:val="001572BE"/>
    <w:rsid w:val="00157774"/>
    <w:rsid w:val="00157C42"/>
    <w:rsid w:val="00157C84"/>
    <w:rsid w:val="00157FE3"/>
    <w:rsid w:val="00160A93"/>
    <w:rsid w:val="00160B4E"/>
    <w:rsid w:val="00160C4E"/>
    <w:rsid w:val="00161A87"/>
    <w:rsid w:val="00161D60"/>
    <w:rsid w:val="001620A5"/>
    <w:rsid w:val="00162604"/>
    <w:rsid w:val="00162DF6"/>
    <w:rsid w:val="00164CDD"/>
    <w:rsid w:val="00165B80"/>
    <w:rsid w:val="00165CA2"/>
    <w:rsid w:val="0016654D"/>
    <w:rsid w:val="001675B9"/>
    <w:rsid w:val="00167A94"/>
    <w:rsid w:val="0017046D"/>
    <w:rsid w:val="00170583"/>
    <w:rsid w:val="0017072D"/>
    <w:rsid w:val="00170882"/>
    <w:rsid w:val="00170BC9"/>
    <w:rsid w:val="00170CD1"/>
    <w:rsid w:val="00171394"/>
    <w:rsid w:val="00171980"/>
    <w:rsid w:val="00171EB1"/>
    <w:rsid w:val="00172A39"/>
    <w:rsid w:val="00173482"/>
    <w:rsid w:val="00173640"/>
    <w:rsid w:val="00173BB2"/>
    <w:rsid w:val="00173F58"/>
    <w:rsid w:val="00173F6D"/>
    <w:rsid w:val="00174602"/>
    <w:rsid w:val="00174621"/>
    <w:rsid w:val="00174A6D"/>
    <w:rsid w:val="00174D45"/>
    <w:rsid w:val="00174F5A"/>
    <w:rsid w:val="0017537D"/>
    <w:rsid w:val="001755A3"/>
    <w:rsid w:val="001756F3"/>
    <w:rsid w:val="0017626B"/>
    <w:rsid w:val="00176837"/>
    <w:rsid w:val="00176B12"/>
    <w:rsid w:val="00176F98"/>
    <w:rsid w:val="00177B30"/>
    <w:rsid w:val="00181539"/>
    <w:rsid w:val="00181833"/>
    <w:rsid w:val="00181A6B"/>
    <w:rsid w:val="00181C9A"/>
    <w:rsid w:val="00182082"/>
    <w:rsid w:val="0018260F"/>
    <w:rsid w:val="00183C2B"/>
    <w:rsid w:val="00184A8A"/>
    <w:rsid w:val="00184B9E"/>
    <w:rsid w:val="00185422"/>
    <w:rsid w:val="001854AE"/>
    <w:rsid w:val="00185D07"/>
    <w:rsid w:val="00186C05"/>
    <w:rsid w:val="00187C04"/>
    <w:rsid w:val="00187F29"/>
    <w:rsid w:val="0019003F"/>
    <w:rsid w:val="001907B3"/>
    <w:rsid w:val="0019167A"/>
    <w:rsid w:val="00191EEF"/>
    <w:rsid w:val="00192168"/>
    <w:rsid w:val="001922C9"/>
    <w:rsid w:val="001922EA"/>
    <w:rsid w:val="00192F15"/>
    <w:rsid w:val="0019331F"/>
    <w:rsid w:val="0019343F"/>
    <w:rsid w:val="0019348F"/>
    <w:rsid w:val="001942C5"/>
    <w:rsid w:val="00194351"/>
    <w:rsid w:val="00194BA7"/>
    <w:rsid w:val="00194EBE"/>
    <w:rsid w:val="00195204"/>
    <w:rsid w:val="0019521C"/>
    <w:rsid w:val="001954D3"/>
    <w:rsid w:val="0019580F"/>
    <w:rsid w:val="00195DDF"/>
    <w:rsid w:val="00196484"/>
    <w:rsid w:val="00196EEC"/>
    <w:rsid w:val="00196F68"/>
    <w:rsid w:val="00197048"/>
    <w:rsid w:val="00197BE2"/>
    <w:rsid w:val="001A048F"/>
    <w:rsid w:val="001A076B"/>
    <w:rsid w:val="001A132D"/>
    <w:rsid w:val="001A1333"/>
    <w:rsid w:val="001A1621"/>
    <w:rsid w:val="001A16BE"/>
    <w:rsid w:val="001A1E3E"/>
    <w:rsid w:val="001A2DD3"/>
    <w:rsid w:val="001A35D0"/>
    <w:rsid w:val="001A41C2"/>
    <w:rsid w:val="001A51F5"/>
    <w:rsid w:val="001A530A"/>
    <w:rsid w:val="001A5430"/>
    <w:rsid w:val="001A5850"/>
    <w:rsid w:val="001A5964"/>
    <w:rsid w:val="001A5BF4"/>
    <w:rsid w:val="001A5FA6"/>
    <w:rsid w:val="001A60F5"/>
    <w:rsid w:val="001A65B5"/>
    <w:rsid w:val="001A6729"/>
    <w:rsid w:val="001A69A1"/>
    <w:rsid w:val="001A7778"/>
    <w:rsid w:val="001B013C"/>
    <w:rsid w:val="001B0430"/>
    <w:rsid w:val="001B29EC"/>
    <w:rsid w:val="001B314F"/>
    <w:rsid w:val="001B3432"/>
    <w:rsid w:val="001B473F"/>
    <w:rsid w:val="001B4922"/>
    <w:rsid w:val="001B5EAA"/>
    <w:rsid w:val="001B6D15"/>
    <w:rsid w:val="001B727F"/>
    <w:rsid w:val="001B7522"/>
    <w:rsid w:val="001B78E5"/>
    <w:rsid w:val="001C0691"/>
    <w:rsid w:val="001C09AE"/>
    <w:rsid w:val="001C0A27"/>
    <w:rsid w:val="001C10E5"/>
    <w:rsid w:val="001C1A97"/>
    <w:rsid w:val="001C2097"/>
    <w:rsid w:val="001C34C3"/>
    <w:rsid w:val="001C38E4"/>
    <w:rsid w:val="001C3CD5"/>
    <w:rsid w:val="001C4085"/>
    <w:rsid w:val="001C412A"/>
    <w:rsid w:val="001C4C41"/>
    <w:rsid w:val="001C5493"/>
    <w:rsid w:val="001C6451"/>
    <w:rsid w:val="001C6B81"/>
    <w:rsid w:val="001C6DD7"/>
    <w:rsid w:val="001C712B"/>
    <w:rsid w:val="001C788E"/>
    <w:rsid w:val="001D0AE0"/>
    <w:rsid w:val="001D0CE5"/>
    <w:rsid w:val="001D0FC2"/>
    <w:rsid w:val="001D1332"/>
    <w:rsid w:val="001D18F9"/>
    <w:rsid w:val="001D2548"/>
    <w:rsid w:val="001D29F0"/>
    <w:rsid w:val="001D3334"/>
    <w:rsid w:val="001D341E"/>
    <w:rsid w:val="001D3424"/>
    <w:rsid w:val="001D375C"/>
    <w:rsid w:val="001D390A"/>
    <w:rsid w:val="001D39BB"/>
    <w:rsid w:val="001D454E"/>
    <w:rsid w:val="001D473D"/>
    <w:rsid w:val="001D66C9"/>
    <w:rsid w:val="001D7345"/>
    <w:rsid w:val="001D7433"/>
    <w:rsid w:val="001D7850"/>
    <w:rsid w:val="001D7CAB"/>
    <w:rsid w:val="001D7D56"/>
    <w:rsid w:val="001E178B"/>
    <w:rsid w:val="001E1BE8"/>
    <w:rsid w:val="001E393A"/>
    <w:rsid w:val="001E457A"/>
    <w:rsid w:val="001E4D40"/>
    <w:rsid w:val="001E51F8"/>
    <w:rsid w:val="001E5F46"/>
    <w:rsid w:val="001E5F6B"/>
    <w:rsid w:val="001E5FDB"/>
    <w:rsid w:val="001E6242"/>
    <w:rsid w:val="001E67CA"/>
    <w:rsid w:val="001E6A9F"/>
    <w:rsid w:val="001F0195"/>
    <w:rsid w:val="001F0BC3"/>
    <w:rsid w:val="001F0CEC"/>
    <w:rsid w:val="001F0E00"/>
    <w:rsid w:val="001F173C"/>
    <w:rsid w:val="001F179C"/>
    <w:rsid w:val="001F1B3B"/>
    <w:rsid w:val="001F214E"/>
    <w:rsid w:val="001F215A"/>
    <w:rsid w:val="001F21C8"/>
    <w:rsid w:val="001F22BE"/>
    <w:rsid w:val="001F2949"/>
    <w:rsid w:val="001F29DE"/>
    <w:rsid w:val="001F2B95"/>
    <w:rsid w:val="001F3392"/>
    <w:rsid w:val="001F3BDB"/>
    <w:rsid w:val="001F3F2E"/>
    <w:rsid w:val="001F4448"/>
    <w:rsid w:val="001F4B09"/>
    <w:rsid w:val="001F4B96"/>
    <w:rsid w:val="001F4F7A"/>
    <w:rsid w:val="001F4FFD"/>
    <w:rsid w:val="001F5BA9"/>
    <w:rsid w:val="001F5F3B"/>
    <w:rsid w:val="001F63E0"/>
    <w:rsid w:val="001F66C9"/>
    <w:rsid w:val="001F6877"/>
    <w:rsid w:val="001F6BA8"/>
    <w:rsid w:val="001F70D2"/>
    <w:rsid w:val="00200A0C"/>
    <w:rsid w:val="00200DD2"/>
    <w:rsid w:val="002012E0"/>
    <w:rsid w:val="0020277D"/>
    <w:rsid w:val="00202D2A"/>
    <w:rsid w:val="002039A9"/>
    <w:rsid w:val="00203AF9"/>
    <w:rsid w:val="00203DB9"/>
    <w:rsid w:val="00203F46"/>
    <w:rsid w:val="0020451C"/>
    <w:rsid w:val="002046A8"/>
    <w:rsid w:val="00204D58"/>
    <w:rsid w:val="002053D7"/>
    <w:rsid w:val="002063DC"/>
    <w:rsid w:val="00206AEF"/>
    <w:rsid w:val="002071D0"/>
    <w:rsid w:val="002075BB"/>
    <w:rsid w:val="0020778E"/>
    <w:rsid w:val="002077C0"/>
    <w:rsid w:val="00210914"/>
    <w:rsid w:val="002110BC"/>
    <w:rsid w:val="0021197E"/>
    <w:rsid w:val="00211A95"/>
    <w:rsid w:val="00212DA1"/>
    <w:rsid w:val="002134DD"/>
    <w:rsid w:val="00213F8E"/>
    <w:rsid w:val="00214401"/>
    <w:rsid w:val="00214824"/>
    <w:rsid w:val="002150FA"/>
    <w:rsid w:val="00215460"/>
    <w:rsid w:val="00215A89"/>
    <w:rsid w:val="00215BF4"/>
    <w:rsid w:val="00215F76"/>
    <w:rsid w:val="0021722B"/>
    <w:rsid w:val="002173C8"/>
    <w:rsid w:val="00217B19"/>
    <w:rsid w:val="00217B77"/>
    <w:rsid w:val="00217C5C"/>
    <w:rsid w:val="00220325"/>
    <w:rsid w:val="002206CE"/>
    <w:rsid w:val="00220B67"/>
    <w:rsid w:val="00220EF3"/>
    <w:rsid w:val="00221267"/>
    <w:rsid w:val="0022141C"/>
    <w:rsid w:val="00221835"/>
    <w:rsid w:val="00221A0A"/>
    <w:rsid w:val="002222F1"/>
    <w:rsid w:val="002223C2"/>
    <w:rsid w:val="00222BDC"/>
    <w:rsid w:val="002232B6"/>
    <w:rsid w:val="002233AE"/>
    <w:rsid w:val="00223862"/>
    <w:rsid w:val="002241C0"/>
    <w:rsid w:val="002246E7"/>
    <w:rsid w:val="0022483F"/>
    <w:rsid w:val="00224912"/>
    <w:rsid w:val="00225467"/>
    <w:rsid w:val="002264A8"/>
    <w:rsid w:val="00226735"/>
    <w:rsid w:val="00226782"/>
    <w:rsid w:val="0022682A"/>
    <w:rsid w:val="002268B3"/>
    <w:rsid w:val="00227AED"/>
    <w:rsid w:val="00227BB7"/>
    <w:rsid w:val="00227EBF"/>
    <w:rsid w:val="00227F0F"/>
    <w:rsid w:val="002320F9"/>
    <w:rsid w:val="0023229A"/>
    <w:rsid w:val="00232AFA"/>
    <w:rsid w:val="00233416"/>
    <w:rsid w:val="00234106"/>
    <w:rsid w:val="0023464B"/>
    <w:rsid w:val="00235D63"/>
    <w:rsid w:val="00235FB6"/>
    <w:rsid w:val="002366D1"/>
    <w:rsid w:val="00236D61"/>
    <w:rsid w:val="00236EE0"/>
    <w:rsid w:val="00237C35"/>
    <w:rsid w:val="00240571"/>
    <w:rsid w:val="002406E2"/>
    <w:rsid w:val="00240761"/>
    <w:rsid w:val="0024131C"/>
    <w:rsid w:val="002418DD"/>
    <w:rsid w:val="002421CA"/>
    <w:rsid w:val="00242219"/>
    <w:rsid w:val="00242A9F"/>
    <w:rsid w:val="00243248"/>
    <w:rsid w:val="00244F5A"/>
    <w:rsid w:val="002451C0"/>
    <w:rsid w:val="002455B7"/>
    <w:rsid w:val="00245871"/>
    <w:rsid w:val="002462B7"/>
    <w:rsid w:val="00246E29"/>
    <w:rsid w:val="00247141"/>
    <w:rsid w:val="0024722C"/>
    <w:rsid w:val="00247742"/>
    <w:rsid w:val="002502CF"/>
    <w:rsid w:val="002507D0"/>
    <w:rsid w:val="00250EB7"/>
    <w:rsid w:val="0025161C"/>
    <w:rsid w:val="00251C64"/>
    <w:rsid w:val="00251C79"/>
    <w:rsid w:val="00251CA4"/>
    <w:rsid w:val="002523A4"/>
    <w:rsid w:val="00252B0B"/>
    <w:rsid w:val="00252FA9"/>
    <w:rsid w:val="0025356E"/>
    <w:rsid w:val="0025442C"/>
    <w:rsid w:val="00255714"/>
    <w:rsid w:val="0025595E"/>
    <w:rsid w:val="00256658"/>
    <w:rsid w:val="00256967"/>
    <w:rsid w:val="00256E4C"/>
    <w:rsid w:val="00256EBE"/>
    <w:rsid w:val="0025710D"/>
    <w:rsid w:val="002575CD"/>
    <w:rsid w:val="00257A84"/>
    <w:rsid w:val="00257FFE"/>
    <w:rsid w:val="0026014E"/>
    <w:rsid w:val="00260673"/>
    <w:rsid w:val="00260DCA"/>
    <w:rsid w:val="002612A3"/>
    <w:rsid w:val="002613B2"/>
    <w:rsid w:val="0026142B"/>
    <w:rsid w:val="00261443"/>
    <w:rsid w:val="0026149A"/>
    <w:rsid w:val="00261DB9"/>
    <w:rsid w:val="002624C4"/>
    <w:rsid w:val="00262772"/>
    <w:rsid w:val="00262E29"/>
    <w:rsid w:val="0026398A"/>
    <w:rsid w:val="00263C2F"/>
    <w:rsid w:val="002643D4"/>
    <w:rsid w:val="00264E1C"/>
    <w:rsid w:val="00264EDB"/>
    <w:rsid w:val="00264F88"/>
    <w:rsid w:val="002655E5"/>
    <w:rsid w:val="00265E73"/>
    <w:rsid w:val="002665EC"/>
    <w:rsid w:val="002666C3"/>
    <w:rsid w:val="00266761"/>
    <w:rsid w:val="0026680F"/>
    <w:rsid w:val="0026682A"/>
    <w:rsid w:val="00266AFC"/>
    <w:rsid w:val="00267AAD"/>
    <w:rsid w:val="00267B93"/>
    <w:rsid w:val="00271337"/>
    <w:rsid w:val="0027154E"/>
    <w:rsid w:val="0027367C"/>
    <w:rsid w:val="002736C2"/>
    <w:rsid w:val="00273CEF"/>
    <w:rsid w:val="00273F30"/>
    <w:rsid w:val="00274545"/>
    <w:rsid w:val="00274BD4"/>
    <w:rsid w:val="00274E34"/>
    <w:rsid w:val="00274E42"/>
    <w:rsid w:val="002750BA"/>
    <w:rsid w:val="002750D9"/>
    <w:rsid w:val="00275240"/>
    <w:rsid w:val="00275902"/>
    <w:rsid w:val="00275937"/>
    <w:rsid w:val="002773D3"/>
    <w:rsid w:val="0027780D"/>
    <w:rsid w:val="00277C78"/>
    <w:rsid w:val="00280130"/>
    <w:rsid w:val="002801ED"/>
    <w:rsid w:val="0028034B"/>
    <w:rsid w:val="002809BA"/>
    <w:rsid w:val="002809BB"/>
    <w:rsid w:val="00280EB8"/>
    <w:rsid w:val="00280FB2"/>
    <w:rsid w:val="002826EB"/>
    <w:rsid w:val="00282CA0"/>
    <w:rsid w:val="00282F0E"/>
    <w:rsid w:val="00283109"/>
    <w:rsid w:val="002834FB"/>
    <w:rsid w:val="0028456C"/>
    <w:rsid w:val="00284945"/>
    <w:rsid w:val="00284EF9"/>
    <w:rsid w:val="00284FC4"/>
    <w:rsid w:val="002851AB"/>
    <w:rsid w:val="00285A87"/>
    <w:rsid w:val="00285EB7"/>
    <w:rsid w:val="00285F21"/>
    <w:rsid w:val="0028613D"/>
    <w:rsid w:val="00286260"/>
    <w:rsid w:val="00287270"/>
    <w:rsid w:val="00287357"/>
    <w:rsid w:val="00287EA5"/>
    <w:rsid w:val="0029160B"/>
    <w:rsid w:val="00291FC3"/>
    <w:rsid w:val="00292BCF"/>
    <w:rsid w:val="00292D32"/>
    <w:rsid w:val="002939A2"/>
    <w:rsid w:val="00293BA0"/>
    <w:rsid w:val="00293D52"/>
    <w:rsid w:val="00294E5E"/>
    <w:rsid w:val="0029544C"/>
    <w:rsid w:val="0029551F"/>
    <w:rsid w:val="0029552B"/>
    <w:rsid w:val="0029600F"/>
    <w:rsid w:val="00296AD6"/>
    <w:rsid w:val="00296F94"/>
    <w:rsid w:val="00297668"/>
    <w:rsid w:val="002976D9"/>
    <w:rsid w:val="0029782A"/>
    <w:rsid w:val="002A0585"/>
    <w:rsid w:val="002A0628"/>
    <w:rsid w:val="002A0751"/>
    <w:rsid w:val="002A0949"/>
    <w:rsid w:val="002A1B75"/>
    <w:rsid w:val="002A1FE7"/>
    <w:rsid w:val="002A2977"/>
    <w:rsid w:val="002A29CB"/>
    <w:rsid w:val="002A2EF0"/>
    <w:rsid w:val="002A3273"/>
    <w:rsid w:val="002A333F"/>
    <w:rsid w:val="002A3FA1"/>
    <w:rsid w:val="002A504D"/>
    <w:rsid w:val="002A50EB"/>
    <w:rsid w:val="002A5143"/>
    <w:rsid w:val="002A5492"/>
    <w:rsid w:val="002A54B4"/>
    <w:rsid w:val="002A5C7A"/>
    <w:rsid w:val="002A6855"/>
    <w:rsid w:val="002A6C80"/>
    <w:rsid w:val="002A74D4"/>
    <w:rsid w:val="002A75BC"/>
    <w:rsid w:val="002A7779"/>
    <w:rsid w:val="002A7B55"/>
    <w:rsid w:val="002B0022"/>
    <w:rsid w:val="002B184E"/>
    <w:rsid w:val="002B1F14"/>
    <w:rsid w:val="002B1F85"/>
    <w:rsid w:val="002B2505"/>
    <w:rsid w:val="002B28E5"/>
    <w:rsid w:val="002B2CD7"/>
    <w:rsid w:val="002B3C57"/>
    <w:rsid w:val="002B3E72"/>
    <w:rsid w:val="002B4025"/>
    <w:rsid w:val="002B56C6"/>
    <w:rsid w:val="002B579B"/>
    <w:rsid w:val="002B62FE"/>
    <w:rsid w:val="002B6852"/>
    <w:rsid w:val="002B7654"/>
    <w:rsid w:val="002B7924"/>
    <w:rsid w:val="002C0418"/>
    <w:rsid w:val="002C07DE"/>
    <w:rsid w:val="002C119A"/>
    <w:rsid w:val="002C1374"/>
    <w:rsid w:val="002C13F0"/>
    <w:rsid w:val="002C2482"/>
    <w:rsid w:val="002C260F"/>
    <w:rsid w:val="002C2862"/>
    <w:rsid w:val="002C2EE1"/>
    <w:rsid w:val="002C2F5F"/>
    <w:rsid w:val="002C4606"/>
    <w:rsid w:val="002C5785"/>
    <w:rsid w:val="002C5BC5"/>
    <w:rsid w:val="002C644B"/>
    <w:rsid w:val="002C65AE"/>
    <w:rsid w:val="002C695D"/>
    <w:rsid w:val="002C6D36"/>
    <w:rsid w:val="002C6D45"/>
    <w:rsid w:val="002C7A80"/>
    <w:rsid w:val="002D0C35"/>
    <w:rsid w:val="002D0E1E"/>
    <w:rsid w:val="002D1989"/>
    <w:rsid w:val="002D1BD3"/>
    <w:rsid w:val="002D2099"/>
    <w:rsid w:val="002D38F3"/>
    <w:rsid w:val="002D3C02"/>
    <w:rsid w:val="002D45CC"/>
    <w:rsid w:val="002D5BD3"/>
    <w:rsid w:val="002D62D2"/>
    <w:rsid w:val="002E0A57"/>
    <w:rsid w:val="002E0ED7"/>
    <w:rsid w:val="002E14F7"/>
    <w:rsid w:val="002E1CD8"/>
    <w:rsid w:val="002E2005"/>
    <w:rsid w:val="002E2542"/>
    <w:rsid w:val="002E2D92"/>
    <w:rsid w:val="002E2E5E"/>
    <w:rsid w:val="002E30C0"/>
    <w:rsid w:val="002E41AE"/>
    <w:rsid w:val="002E490A"/>
    <w:rsid w:val="002E5009"/>
    <w:rsid w:val="002E5E82"/>
    <w:rsid w:val="002E657E"/>
    <w:rsid w:val="002E6B8B"/>
    <w:rsid w:val="002E6EF2"/>
    <w:rsid w:val="002E7C9A"/>
    <w:rsid w:val="002F00D7"/>
    <w:rsid w:val="002F0AC3"/>
    <w:rsid w:val="002F0F8F"/>
    <w:rsid w:val="002F15EE"/>
    <w:rsid w:val="002F17FD"/>
    <w:rsid w:val="002F2363"/>
    <w:rsid w:val="002F2CA0"/>
    <w:rsid w:val="002F2F1C"/>
    <w:rsid w:val="002F43E7"/>
    <w:rsid w:val="002F447B"/>
    <w:rsid w:val="002F4AD3"/>
    <w:rsid w:val="002F4CC9"/>
    <w:rsid w:val="002F4EE4"/>
    <w:rsid w:val="002F6372"/>
    <w:rsid w:val="002F6599"/>
    <w:rsid w:val="002F6742"/>
    <w:rsid w:val="002F798F"/>
    <w:rsid w:val="0030026D"/>
    <w:rsid w:val="00300CDF"/>
    <w:rsid w:val="00301426"/>
    <w:rsid w:val="0030192C"/>
    <w:rsid w:val="003020DE"/>
    <w:rsid w:val="00302231"/>
    <w:rsid w:val="0030229D"/>
    <w:rsid w:val="00302581"/>
    <w:rsid w:val="00302A94"/>
    <w:rsid w:val="00302C3A"/>
    <w:rsid w:val="00302D32"/>
    <w:rsid w:val="00303123"/>
    <w:rsid w:val="003034DB"/>
    <w:rsid w:val="003034DE"/>
    <w:rsid w:val="00303D1A"/>
    <w:rsid w:val="003044AF"/>
    <w:rsid w:val="0030452A"/>
    <w:rsid w:val="003049AD"/>
    <w:rsid w:val="00304BD1"/>
    <w:rsid w:val="003053C5"/>
    <w:rsid w:val="003055E7"/>
    <w:rsid w:val="00305718"/>
    <w:rsid w:val="0030584C"/>
    <w:rsid w:val="00305CDA"/>
    <w:rsid w:val="0030677F"/>
    <w:rsid w:val="00306952"/>
    <w:rsid w:val="00306D00"/>
    <w:rsid w:val="00307278"/>
    <w:rsid w:val="00307B1A"/>
    <w:rsid w:val="00307C73"/>
    <w:rsid w:val="00310D52"/>
    <w:rsid w:val="00311728"/>
    <w:rsid w:val="00311A54"/>
    <w:rsid w:val="00312449"/>
    <w:rsid w:val="00312B82"/>
    <w:rsid w:val="00312E32"/>
    <w:rsid w:val="00313106"/>
    <w:rsid w:val="00313F91"/>
    <w:rsid w:val="003148FB"/>
    <w:rsid w:val="00314FD4"/>
    <w:rsid w:val="003151F8"/>
    <w:rsid w:val="003153C6"/>
    <w:rsid w:val="00315758"/>
    <w:rsid w:val="003157C8"/>
    <w:rsid w:val="003160DD"/>
    <w:rsid w:val="0031663E"/>
    <w:rsid w:val="003167D4"/>
    <w:rsid w:val="00316CDE"/>
    <w:rsid w:val="00316F11"/>
    <w:rsid w:val="00317314"/>
    <w:rsid w:val="00317822"/>
    <w:rsid w:val="00317E14"/>
    <w:rsid w:val="00320CC5"/>
    <w:rsid w:val="00320D2E"/>
    <w:rsid w:val="0032136C"/>
    <w:rsid w:val="003215B9"/>
    <w:rsid w:val="00322AF9"/>
    <w:rsid w:val="00322BEB"/>
    <w:rsid w:val="00322C94"/>
    <w:rsid w:val="003230FA"/>
    <w:rsid w:val="0032332F"/>
    <w:rsid w:val="003236DB"/>
    <w:rsid w:val="0032435C"/>
    <w:rsid w:val="0032475A"/>
    <w:rsid w:val="00324829"/>
    <w:rsid w:val="0032571D"/>
    <w:rsid w:val="00326F43"/>
    <w:rsid w:val="003278BA"/>
    <w:rsid w:val="003278E1"/>
    <w:rsid w:val="00327B5E"/>
    <w:rsid w:val="00327E92"/>
    <w:rsid w:val="00327F21"/>
    <w:rsid w:val="00330F02"/>
    <w:rsid w:val="00331703"/>
    <w:rsid w:val="00332038"/>
    <w:rsid w:val="0033222B"/>
    <w:rsid w:val="00333180"/>
    <w:rsid w:val="003333BC"/>
    <w:rsid w:val="00333C02"/>
    <w:rsid w:val="003344A2"/>
    <w:rsid w:val="0033539A"/>
    <w:rsid w:val="00336481"/>
    <w:rsid w:val="0033653C"/>
    <w:rsid w:val="00336ED3"/>
    <w:rsid w:val="00337DC4"/>
    <w:rsid w:val="00337EAF"/>
    <w:rsid w:val="00340466"/>
    <w:rsid w:val="00340BDE"/>
    <w:rsid w:val="00340D09"/>
    <w:rsid w:val="00340ED2"/>
    <w:rsid w:val="00341F37"/>
    <w:rsid w:val="00342700"/>
    <w:rsid w:val="00342BDB"/>
    <w:rsid w:val="00342D78"/>
    <w:rsid w:val="00343BDD"/>
    <w:rsid w:val="00343C01"/>
    <w:rsid w:val="00344183"/>
    <w:rsid w:val="00344428"/>
    <w:rsid w:val="00345FCD"/>
    <w:rsid w:val="0034658C"/>
    <w:rsid w:val="00346A79"/>
    <w:rsid w:val="003470E4"/>
    <w:rsid w:val="00347378"/>
    <w:rsid w:val="00350C6A"/>
    <w:rsid w:val="00351B1E"/>
    <w:rsid w:val="00351D41"/>
    <w:rsid w:val="00351F87"/>
    <w:rsid w:val="00352DE0"/>
    <w:rsid w:val="00352E2F"/>
    <w:rsid w:val="00353091"/>
    <w:rsid w:val="00353794"/>
    <w:rsid w:val="00353D52"/>
    <w:rsid w:val="00353F00"/>
    <w:rsid w:val="00353F18"/>
    <w:rsid w:val="00354968"/>
    <w:rsid w:val="00355DF7"/>
    <w:rsid w:val="00355F44"/>
    <w:rsid w:val="003563A3"/>
    <w:rsid w:val="00357221"/>
    <w:rsid w:val="00357873"/>
    <w:rsid w:val="00357B56"/>
    <w:rsid w:val="003609E5"/>
    <w:rsid w:val="00360F9D"/>
    <w:rsid w:val="00361568"/>
    <w:rsid w:val="00362D71"/>
    <w:rsid w:val="00362E81"/>
    <w:rsid w:val="00362EAE"/>
    <w:rsid w:val="003635AB"/>
    <w:rsid w:val="0036366E"/>
    <w:rsid w:val="00364983"/>
    <w:rsid w:val="00364C1B"/>
    <w:rsid w:val="003650B0"/>
    <w:rsid w:val="003662B9"/>
    <w:rsid w:val="003663C8"/>
    <w:rsid w:val="00366489"/>
    <w:rsid w:val="00366CC9"/>
    <w:rsid w:val="003672CE"/>
    <w:rsid w:val="00367624"/>
    <w:rsid w:val="00370126"/>
    <w:rsid w:val="00370C2B"/>
    <w:rsid w:val="00371497"/>
    <w:rsid w:val="0037161F"/>
    <w:rsid w:val="00371F05"/>
    <w:rsid w:val="00373158"/>
    <w:rsid w:val="00374493"/>
    <w:rsid w:val="00374F2C"/>
    <w:rsid w:val="003750AC"/>
    <w:rsid w:val="00376805"/>
    <w:rsid w:val="0037690A"/>
    <w:rsid w:val="00376D45"/>
    <w:rsid w:val="003779BF"/>
    <w:rsid w:val="00377B57"/>
    <w:rsid w:val="00377D74"/>
    <w:rsid w:val="003802DB"/>
    <w:rsid w:val="00380796"/>
    <w:rsid w:val="00380ED1"/>
    <w:rsid w:val="003810A9"/>
    <w:rsid w:val="00381211"/>
    <w:rsid w:val="00381314"/>
    <w:rsid w:val="0038139A"/>
    <w:rsid w:val="0038176A"/>
    <w:rsid w:val="00382672"/>
    <w:rsid w:val="003827E3"/>
    <w:rsid w:val="00382F27"/>
    <w:rsid w:val="003830A5"/>
    <w:rsid w:val="00383347"/>
    <w:rsid w:val="00383A92"/>
    <w:rsid w:val="003848F4"/>
    <w:rsid w:val="00385C35"/>
    <w:rsid w:val="00386C2A"/>
    <w:rsid w:val="00386D96"/>
    <w:rsid w:val="00387B53"/>
    <w:rsid w:val="00390147"/>
    <w:rsid w:val="003903AC"/>
    <w:rsid w:val="00390E91"/>
    <w:rsid w:val="00391038"/>
    <w:rsid w:val="00391337"/>
    <w:rsid w:val="00391880"/>
    <w:rsid w:val="003919B9"/>
    <w:rsid w:val="00392F56"/>
    <w:rsid w:val="00393462"/>
    <w:rsid w:val="00393C2E"/>
    <w:rsid w:val="003949C4"/>
    <w:rsid w:val="00394A46"/>
    <w:rsid w:val="00395042"/>
    <w:rsid w:val="00395074"/>
    <w:rsid w:val="003952EE"/>
    <w:rsid w:val="003969CA"/>
    <w:rsid w:val="00396A59"/>
    <w:rsid w:val="00396EB2"/>
    <w:rsid w:val="00397338"/>
    <w:rsid w:val="003976FD"/>
    <w:rsid w:val="00397CBE"/>
    <w:rsid w:val="003A0264"/>
    <w:rsid w:val="003A0316"/>
    <w:rsid w:val="003A05BE"/>
    <w:rsid w:val="003A0CD9"/>
    <w:rsid w:val="003A233B"/>
    <w:rsid w:val="003A2CC6"/>
    <w:rsid w:val="003A3043"/>
    <w:rsid w:val="003A377D"/>
    <w:rsid w:val="003A3947"/>
    <w:rsid w:val="003A47A1"/>
    <w:rsid w:val="003A488D"/>
    <w:rsid w:val="003A4968"/>
    <w:rsid w:val="003A4DA5"/>
    <w:rsid w:val="003A4EAE"/>
    <w:rsid w:val="003A5255"/>
    <w:rsid w:val="003A5400"/>
    <w:rsid w:val="003A560D"/>
    <w:rsid w:val="003A674B"/>
    <w:rsid w:val="003A6D49"/>
    <w:rsid w:val="003A7052"/>
    <w:rsid w:val="003A7CBA"/>
    <w:rsid w:val="003B057E"/>
    <w:rsid w:val="003B0EA1"/>
    <w:rsid w:val="003B1462"/>
    <w:rsid w:val="003B1885"/>
    <w:rsid w:val="003B1EF2"/>
    <w:rsid w:val="003B2286"/>
    <w:rsid w:val="003B2C05"/>
    <w:rsid w:val="003B2C1B"/>
    <w:rsid w:val="003B2E91"/>
    <w:rsid w:val="003B308B"/>
    <w:rsid w:val="003B3118"/>
    <w:rsid w:val="003B33C1"/>
    <w:rsid w:val="003B3587"/>
    <w:rsid w:val="003B41D4"/>
    <w:rsid w:val="003B4514"/>
    <w:rsid w:val="003B504A"/>
    <w:rsid w:val="003B550A"/>
    <w:rsid w:val="003B55C7"/>
    <w:rsid w:val="003B5CD8"/>
    <w:rsid w:val="003B5EC8"/>
    <w:rsid w:val="003B607D"/>
    <w:rsid w:val="003B6D28"/>
    <w:rsid w:val="003B7AF7"/>
    <w:rsid w:val="003C0454"/>
    <w:rsid w:val="003C069B"/>
    <w:rsid w:val="003C08CF"/>
    <w:rsid w:val="003C0927"/>
    <w:rsid w:val="003C0954"/>
    <w:rsid w:val="003C0D82"/>
    <w:rsid w:val="003C0E96"/>
    <w:rsid w:val="003C1054"/>
    <w:rsid w:val="003C12BF"/>
    <w:rsid w:val="003C1342"/>
    <w:rsid w:val="003C1E62"/>
    <w:rsid w:val="003C2145"/>
    <w:rsid w:val="003C2321"/>
    <w:rsid w:val="003C2697"/>
    <w:rsid w:val="003C2884"/>
    <w:rsid w:val="003C2906"/>
    <w:rsid w:val="003C2D0A"/>
    <w:rsid w:val="003C2E4F"/>
    <w:rsid w:val="003C445A"/>
    <w:rsid w:val="003C5835"/>
    <w:rsid w:val="003C5B3D"/>
    <w:rsid w:val="003C5C74"/>
    <w:rsid w:val="003C5E1B"/>
    <w:rsid w:val="003C7C5F"/>
    <w:rsid w:val="003D17B0"/>
    <w:rsid w:val="003D1FB4"/>
    <w:rsid w:val="003D253A"/>
    <w:rsid w:val="003D2830"/>
    <w:rsid w:val="003D3E3D"/>
    <w:rsid w:val="003D419C"/>
    <w:rsid w:val="003D4328"/>
    <w:rsid w:val="003D4350"/>
    <w:rsid w:val="003D4667"/>
    <w:rsid w:val="003D47C5"/>
    <w:rsid w:val="003D4C34"/>
    <w:rsid w:val="003D4CB8"/>
    <w:rsid w:val="003D548F"/>
    <w:rsid w:val="003D54E2"/>
    <w:rsid w:val="003D580C"/>
    <w:rsid w:val="003D5C15"/>
    <w:rsid w:val="003E02D4"/>
    <w:rsid w:val="003E07D5"/>
    <w:rsid w:val="003E0EC1"/>
    <w:rsid w:val="003E0F2B"/>
    <w:rsid w:val="003E15F5"/>
    <w:rsid w:val="003E173C"/>
    <w:rsid w:val="003E24C1"/>
    <w:rsid w:val="003E26A3"/>
    <w:rsid w:val="003E2CF4"/>
    <w:rsid w:val="003E3464"/>
    <w:rsid w:val="003E4304"/>
    <w:rsid w:val="003E5887"/>
    <w:rsid w:val="003E71D2"/>
    <w:rsid w:val="003E78BA"/>
    <w:rsid w:val="003E79D4"/>
    <w:rsid w:val="003E7AD5"/>
    <w:rsid w:val="003E7B4F"/>
    <w:rsid w:val="003E7BF6"/>
    <w:rsid w:val="003F1CA1"/>
    <w:rsid w:val="003F2A20"/>
    <w:rsid w:val="003F2B6C"/>
    <w:rsid w:val="003F329B"/>
    <w:rsid w:val="003F3EE3"/>
    <w:rsid w:val="003F407A"/>
    <w:rsid w:val="003F420F"/>
    <w:rsid w:val="003F4504"/>
    <w:rsid w:val="003F5339"/>
    <w:rsid w:val="003F5B90"/>
    <w:rsid w:val="003F5FAC"/>
    <w:rsid w:val="003F622B"/>
    <w:rsid w:val="003F6425"/>
    <w:rsid w:val="003F6817"/>
    <w:rsid w:val="003F69E6"/>
    <w:rsid w:val="003F7183"/>
    <w:rsid w:val="003F7BD5"/>
    <w:rsid w:val="003F7E3A"/>
    <w:rsid w:val="00401269"/>
    <w:rsid w:val="00401D39"/>
    <w:rsid w:val="00402A7C"/>
    <w:rsid w:val="00402D81"/>
    <w:rsid w:val="00403EB1"/>
    <w:rsid w:val="0040479A"/>
    <w:rsid w:val="004048B3"/>
    <w:rsid w:val="00404C36"/>
    <w:rsid w:val="004050CC"/>
    <w:rsid w:val="0040531D"/>
    <w:rsid w:val="00405442"/>
    <w:rsid w:val="004055EB"/>
    <w:rsid w:val="0040649F"/>
    <w:rsid w:val="00406774"/>
    <w:rsid w:val="00406839"/>
    <w:rsid w:val="00406A2B"/>
    <w:rsid w:val="00406FA7"/>
    <w:rsid w:val="00410662"/>
    <w:rsid w:val="00410DA6"/>
    <w:rsid w:val="00410DDC"/>
    <w:rsid w:val="004119D1"/>
    <w:rsid w:val="004131B2"/>
    <w:rsid w:val="00413D85"/>
    <w:rsid w:val="00414611"/>
    <w:rsid w:val="00414F9A"/>
    <w:rsid w:val="0041515E"/>
    <w:rsid w:val="00415E3E"/>
    <w:rsid w:val="00416348"/>
    <w:rsid w:val="00416839"/>
    <w:rsid w:val="00417DD2"/>
    <w:rsid w:val="004201DA"/>
    <w:rsid w:val="0042020C"/>
    <w:rsid w:val="004221FE"/>
    <w:rsid w:val="00422BCB"/>
    <w:rsid w:val="00422E65"/>
    <w:rsid w:val="00422E80"/>
    <w:rsid w:val="00423464"/>
    <w:rsid w:val="00423DAB"/>
    <w:rsid w:val="00423E3B"/>
    <w:rsid w:val="00423EA8"/>
    <w:rsid w:val="00423F41"/>
    <w:rsid w:val="0042440B"/>
    <w:rsid w:val="00424D0C"/>
    <w:rsid w:val="00424E06"/>
    <w:rsid w:val="00424FC9"/>
    <w:rsid w:val="004250A9"/>
    <w:rsid w:val="004255A7"/>
    <w:rsid w:val="00425A6B"/>
    <w:rsid w:val="00426673"/>
    <w:rsid w:val="0042711C"/>
    <w:rsid w:val="0042737A"/>
    <w:rsid w:val="0043045B"/>
    <w:rsid w:val="0043051B"/>
    <w:rsid w:val="00431733"/>
    <w:rsid w:val="00431764"/>
    <w:rsid w:val="00431DE8"/>
    <w:rsid w:val="00431E4E"/>
    <w:rsid w:val="00431ECE"/>
    <w:rsid w:val="0043267C"/>
    <w:rsid w:val="004333A5"/>
    <w:rsid w:val="00433CD1"/>
    <w:rsid w:val="00433EDD"/>
    <w:rsid w:val="00434A77"/>
    <w:rsid w:val="00434D38"/>
    <w:rsid w:val="004350A3"/>
    <w:rsid w:val="004359C0"/>
    <w:rsid w:val="00435AE4"/>
    <w:rsid w:val="0043683A"/>
    <w:rsid w:val="004370ED"/>
    <w:rsid w:val="0044054A"/>
    <w:rsid w:val="004406EA"/>
    <w:rsid w:val="00440AB5"/>
    <w:rsid w:val="00440D39"/>
    <w:rsid w:val="0044168F"/>
    <w:rsid w:val="004416C0"/>
    <w:rsid w:val="00441A70"/>
    <w:rsid w:val="00442195"/>
    <w:rsid w:val="00442811"/>
    <w:rsid w:val="004434B8"/>
    <w:rsid w:val="00443A34"/>
    <w:rsid w:val="00443B1C"/>
    <w:rsid w:val="00443C42"/>
    <w:rsid w:val="004446FA"/>
    <w:rsid w:val="00444806"/>
    <w:rsid w:val="00445611"/>
    <w:rsid w:val="004458CC"/>
    <w:rsid w:val="004463F6"/>
    <w:rsid w:val="0044660E"/>
    <w:rsid w:val="004467FB"/>
    <w:rsid w:val="00446C2D"/>
    <w:rsid w:val="00446FE3"/>
    <w:rsid w:val="0044719F"/>
    <w:rsid w:val="00447238"/>
    <w:rsid w:val="00447246"/>
    <w:rsid w:val="004473B3"/>
    <w:rsid w:val="00447B0B"/>
    <w:rsid w:val="004505C2"/>
    <w:rsid w:val="00450760"/>
    <w:rsid w:val="00451191"/>
    <w:rsid w:val="00451796"/>
    <w:rsid w:val="004519CF"/>
    <w:rsid w:val="00451FAC"/>
    <w:rsid w:val="00452C2D"/>
    <w:rsid w:val="00453271"/>
    <w:rsid w:val="0045335E"/>
    <w:rsid w:val="00453EC9"/>
    <w:rsid w:val="00454073"/>
    <w:rsid w:val="004549A7"/>
    <w:rsid w:val="00455F26"/>
    <w:rsid w:val="004561FC"/>
    <w:rsid w:val="00456361"/>
    <w:rsid w:val="004563A9"/>
    <w:rsid w:val="004563EA"/>
    <w:rsid w:val="004564B4"/>
    <w:rsid w:val="00457262"/>
    <w:rsid w:val="0046058D"/>
    <w:rsid w:val="004605EB"/>
    <w:rsid w:val="00460B40"/>
    <w:rsid w:val="00462636"/>
    <w:rsid w:val="0046349A"/>
    <w:rsid w:val="0046398A"/>
    <w:rsid w:val="00463DCD"/>
    <w:rsid w:val="004641DA"/>
    <w:rsid w:val="004647EA"/>
    <w:rsid w:val="00464BCF"/>
    <w:rsid w:val="00465993"/>
    <w:rsid w:val="00465B90"/>
    <w:rsid w:val="00466291"/>
    <w:rsid w:val="00466469"/>
    <w:rsid w:val="00470A58"/>
    <w:rsid w:val="00470B28"/>
    <w:rsid w:val="0047159B"/>
    <w:rsid w:val="004717F1"/>
    <w:rsid w:val="00471C75"/>
    <w:rsid w:val="004722F6"/>
    <w:rsid w:val="00473965"/>
    <w:rsid w:val="0047413C"/>
    <w:rsid w:val="00475544"/>
    <w:rsid w:val="00475961"/>
    <w:rsid w:val="0047696E"/>
    <w:rsid w:val="004774F0"/>
    <w:rsid w:val="00480489"/>
    <w:rsid w:val="00480B8E"/>
    <w:rsid w:val="00480D6F"/>
    <w:rsid w:val="00481065"/>
    <w:rsid w:val="004814F5"/>
    <w:rsid w:val="004825BA"/>
    <w:rsid w:val="004826BC"/>
    <w:rsid w:val="004827FA"/>
    <w:rsid w:val="004832EE"/>
    <w:rsid w:val="00483A27"/>
    <w:rsid w:val="00483CA0"/>
    <w:rsid w:val="00483F66"/>
    <w:rsid w:val="00484304"/>
    <w:rsid w:val="00484853"/>
    <w:rsid w:val="004851F8"/>
    <w:rsid w:val="00486B6D"/>
    <w:rsid w:val="00487EBF"/>
    <w:rsid w:val="00490511"/>
    <w:rsid w:val="004909FE"/>
    <w:rsid w:val="0049108B"/>
    <w:rsid w:val="004921F6"/>
    <w:rsid w:val="00492628"/>
    <w:rsid w:val="00492B6C"/>
    <w:rsid w:val="00492E0F"/>
    <w:rsid w:val="00493DB0"/>
    <w:rsid w:val="0049432F"/>
    <w:rsid w:val="00494877"/>
    <w:rsid w:val="00494DEE"/>
    <w:rsid w:val="00495646"/>
    <w:rsid w:val="00495790"/>
    <w:rsid w:val="004961C4"/>
    <w:rsid w:val="004963B4"/>
    <w:rsid w:val="00496F86"/>
    <w:rsid w:val="00497838"/>
    <w:rsid w:val="00497A30"/>
    <w:rsid w:val="004A2CBF"/>
    <w:rsid w:val="004A3430"/>
    <w:rsid w:val="004A374B"/>
    <w:rsid w:val="004A4685"/>
    <w:rsid w:val="004A4A44"/>
    <w:rsid w:val="004A4AF7"/>
    <w:rsid w:val="004A55DB"/>
    <w:rsid w:val="004A61F0"/>
    <w:rsid w:val="004A6520"/>
    <w:rsid w:val="004A6894"/>
    <w:rsid w:val="004A7482"/>
    <w:rsid w:val="004A749A"/>
    <w:rsid w:val="004A77A5"/>
    <w:rsid w:val="004A79AE"/>
    <w:rsid w:val="004A7C9B"/>
    <w:rsid w:val="004B05C0"/>
    <w:rsid w:val="004B0793"/>
    <w:rsid w:val="004B08DE"/>
    <w:rsid w:val="004B173A"/>
    <w:rsid w:val="004B1FDE"/>
    <w:rsid w:val="004B2366"/>
    <w:rsid w:val="004B23DF"/>
    <w:rsid w:val="004B337D"/>
    <w:rsid w:val="004B3B0B"/>
    <w:rsid w:val="004B4011"/>
    <w:rsid w:val="004B4782"/>
    <w:rsid w:val="004B4B63"/>
    <w:rsid w:val="004B4F5F"/>
    <w:rsid w:val="004B50A4"/>
    <w:rsid w:val="004B5935"/>
    <w:rsid w:val="004B59FF"/>
    <w:rsid w:val="004B6E69"/>
    <w:rsid w:val="004B70B1"/>
    <w:rsid w:val="004B737D"/>
    <w:rsid w:val="004C0ADA"/>
    <w:rsid w:val="004C0D41"/>
    <w:rsid w:val="004C102F"/>
    <w:rsid w:val="004C18D9"/>
    <w:rsid w:val="004C1C1F"/>
    <w:rsid w:val="004C2504"/>
    <w:rsid w:val="004C32DD"/>
    <w:rsid w:val="004C3508"/>
    <w:rsid w:val="004C3AE2"/>
    <w:rsid w:val="004C3CE7"/>
    <w:rsid w:val="004C46B6"/>
    <w:rsid w:val="004C4F4A"/>
    <w:rsid w:val="004C54ED"/>
    <w:rsid w:val="004C5610"/>
    <w:rsid w:val="004C5651"/>
    <w:rsid w:val="004C59D5"/>
    <w:rsid w:val="004C5DC3"/>
    <w:rsid w:val="004C6615"/>
    <w:rsid w:val="004C6C61"/>
    <w:rsid w:val="004C742B"/>
    <w:rsid w:val="004D0C3C"/>
    <w:rsid w:val="004D176A"/>
    <w:rsid w:val="004D384A"/>
    <w:rsid w:val="004D4369"/>
    <w:rsid w:val="004D4B3C"/>
    <w:rsid w:val="004D5013"/>
    <w:rsid w:val="004D5055"/>
    <w:rsid w:val="004D7351"/>
    <w:rsid w:val="004D7D20"/>
    <w:rsid w:val="004E01F4"/>
    <w:rsid w:val="004E0254"/>
    <w:rsid w:val="004E04EC"/>
    <w:rsid w:val="004E1478"/>
    <w:rsid w:val="004E14ED"/>
    <w:rsid w:val="004E16B1"/>
    <w:rsid w:val="004E1A40"/>
    <w:rsid w:val="004E1AFC"/>
    <w:rsid w:val="004E1C4E"/>
    <w:rsid w:val="004E22E1"/>
    <w:rsid w:val="004E2782"/>
    <w:rsid w:val="004E29B8"/>
    <w:rsid w:val="004E2CD7"/>
    <w:rsid w:val="004E3074"/>
    <w:rsid w:val="004E31E2"/>
    <w:rsid w:val="004E34B1"/>
    <w:rsid w:val="004E3599"/>
    <w:rsid w:val="004E39BD"/>
    <w:rsid w:val="004E447B"/>
    <w:rsid w:val="004E4780"/>
    <w:rsid w:val="004E4DC7"/>
    <w:rsid w:val="004E519F"/>
    <w:rsid w:val="004E5616"/>
    <w:rsid w:val="004E5857"/>
    <w:rsid w:val="004E5F77"/>
    <w:rsid w:val="004E69AA"/>
    <w:rsid w:val="004E6A89"/>
    <w:rsid w:val="004E73C8"/>
    <w:rsid w:val="004E769B"/>
    <w:rsid w:val="004E78CE"/>
    <w:rsid w:val="004E7954"/>
    <w:rsid w:val="004E7CB4"/>
    <w:rsid w:val="004F055E"/>
    <w:rsid w:val="004F11B6"/>
    <w:rsid w:val="004F25CA"/>
    <w:rsid w:val="004F344F"/>
    <w:rsid w:val="004F347B"/>
    <w:rsid w:val="004F393B"/>
    <w:rsid w:val="004F3EC4"/>
    <w:rsid w:val="004F5828"/>
    <w:rsid w:val="004F5CF1"/>
    <w:rsid w:val="004F6521"/>
    <w:rsid w:val="004F656D"/>
    <w:rsid w:val="004F6ED8"/>
    <w:rsid w:val="004F777D"/>
    <w:rsid w:val="004F7A0D"/>
    <w:rsid w:val="004F7A23"/>
    <w:rsid w:val="004F7BA6"/>
    <w:rsid w:val="004F7E7F"/>
    <w:rsid w:val="00502848"/>
    <w:rsid w:val="0050463D"/>
    <w:rsid w:val="00504EA3"/>
    <w:rsid w:val="00505299"/>
    <w:rsid w:val="0050560F"/>
    <w:rsid w:val="005059D2"/>
    <w:rsid w:val="005059E5"/>
    <w:rsid w:val="00505A20"/>
    <w:rsid w:val="00506113"/>
    <w:rsid w:val="00506613"/>
    <w:rsid w:val="00506E87"/>
    <w:rsid w:val="005071F4"/>
    <w:rsid w:val="005075BC"/>
    <w:rsid w:val="00507FCD"/>
    <w:rsid w:val="00510FB5"/>
    <w:rsid w:val="0051107D"/>
    <w:rsid w:val="00511CF4"/>
    <w:rsid w:val="00512352"/>
    <w:rsid w:val="00512948"/>
    <w:rsid w:val="00512B62"/>
    <w:rsid w:val="00512E49"/>
    <w:rsid w:val="005131B7"/>
    <w:rsid w:val="00514A5E"/>
    <w:rsid w:val="00515B0C"/>
    <w:rsid w:val="00515CE5"/>
    <w:rsid w:val="00516497"/>
    <w:rsid w:val="00516A06"/>
    <w:rsid w:val="00516C09"/>
    <w:rsid w:val="005172F7"/>
    <w:rsid w:val="00520130"/>
    <w:rsid w:val="00521546"/>
    <w:rsid w:val="0052194D"/>
    <w:rsid w:val="00522111"/>
    <w:rsid w:val="00522205"/>
    <w:rsid w:val="0052288A"/>
    <w:rsid w:val="00522890"/>
    <w:rsid w:val="00523B49"/>
    <w:rsid w:val="00523D72"/>
    <w:rsid w:val="00524CBF"/>
    <w:rsid w:val="00525F2F"/>
    <w:rsid w:val="005266CF"/>
    <w:rsid w:val="005279B4"/>
    <w:rsid w:val="00527B53"/>
    <w:rsid w:val="00527D7B"/>
    <w:rsid w:val="005300AE"/>
    <w:rsid w:val="0053085E"/>
    <w:rsid w:val="0053226E"/>
    <w:rsid w:val="00532CB2"/>
    <w:rsid w:val="00533364"/>
    <w:rsid w:val="005338FE"/>
    <w:rsid w:val="00533F9B"/>
    <w:rsid w:val="00534663"/>
    <w:rsid w:val="005354E1"/>
    <w:rsid w:val="0053575A"/>
    <w:rsid w:val="00535899"/>
    <w:rsid w:val="00536A15"/>
    <w:rsid w:val="00537476"/>
    <w:rsid w:val="00537BB9"/>
    <w:rsid w:val="00540701"/>
    <w:rsid w:val="005410E3"/>
    <w:rsid w:val="005410ED"/>
    <w:rsid w:val="00541184"/>
    <w:rsid w:val="00541243"/>
    <w:rsid w:val="0054157F"/>
    <w:rsid w:val="005418CC"/>
    <w:rsid w:val="005422B8"/>
    <w:rsid w:val="00542E62"/>
    <w:rsid w:val="005430E0"/>
    <w:rsid w:val="00543524"/>
    <w:rsid w:val="00544509"/>
    <w:rsid w:val="00544BA2"/>
    <w:rsid w:val="00545049"/>
    <w:rsid w:val="0054688B"/>
    <w:rsid w:val="00546F96"/>
    <w:rsid w:val="00547C73"/>
    <w:rsid w:val="005504DE"/>
    <w:rsid w:val="00550AF8"/>
    <w:rsid w:val="00551B17"/>
    <w:rsid w:val="0055256B"/>
    <w:rsid w:val="005525C2"/>
    <w:rsid w:val="005533D4"/>
    <w:rsid w:val="005536BE"/>
    <w:rsid w:val="005537B2"/>
    <w:rsid w:val="00554157"/>
    <w:rsid w:val="005542FA"/>
    <w:rsid w:val="00554772"/>
    <w:rsid w:val="005549B8"/>
    <w:rsid w:val="0055587D"/>
    <w:rsid w:val="00555B57"/>
    <w:rsid w:val="00557102"/>
    <w:rsid w:val="005573AE"/>
    <w:rsid w:val="00557628"/>
    <w:rsid w:val="0055797F"/>
    <w:rsid w:val="005579FD"/>
    <w:rsid w:val="00560754"/>
    <w:rsid w:val="005613A7"/>
    <w:rsid w:val="0056345B"/>
    <w:rsid w:val="005646A5"/>
    <w:rsid w:val="00564DC5"/>
    <w:rsid w:val="005654CC"/>
    <w:rsid w:val="005658B7"/>
    <w:rsid w:val="0056596E"/>
    <w:rsid w:val="00565F8C"/>
    <w:rsid w:val="005667E3"/>
    <w:rsid w:val="0056692C"/>
    <w:rsid w:val="00567984"/>
    <w:rsid w:val="00567BEE"/>
    <w:rsid w:val="0057138B"/>
    <w:rsid w:val="005719B3"/>
    <w:rsid w:val="00571B66"/>
    <w:rsid w:val="005726E3"/>
    <w:rsid w:val="0057357C"/>
    <w:rsid w:val="00573832"/>
    <w:rsid w:val="00574AD7"/>
    <w:rsid w:val="00574EA8"/>
    <w:rsid w:val="00576108"/>
    <w:rsid w:val="005762F6"/>
    <w:rsid w:val="00576566"/>
    <w:rsid w:val="005768B5"/>
    <w:rsid w:val="00576AA8"/>
    <w:rsid w:val="005770CF"/>
    <w:rsid w:val="00577A6C"/>
    <w:rsid w:val="00577E8F"/>
    <w:rsid w:val="00582212"/>
    <w:rsid w:val="005824A3"/>
    <w:rsid w:val="00582B07"/>
    <w:rsid w:val="00583971"/>
    <w:rsid w:val="00583A11"/>
    <w:rsid w:val="00583B53"/>
    <w:rsid w:val="00583BC4"/>
    <w:rsid w:val="00583C23"/>
    <w:rsid w:val="00583C94"/>
    <w:rsid w:val="0058433B"/>
    <w:rsid w:val="005843DD"/>
    <w:rsid w:val="00585329"/>
    <w:rsid w:val="00585355"/>
    <w:rsid w:val="00585873"/>
    <w:rsid w:val="00585917"/>
    <w:rsid w:val="00585BBF"/>
    <w:rsid w:val="00585D6E"/>
    <w:rsid w:val="00586AFE"/>
    <w:rsid w:val="00587C5D"/>
    <w:rsid w:val="005904A0"/>
    <w:rsid w:val="00590B29"/>
    <w:rsid w:val="0059147F"/>
    <w:rsid w:val="0059222D"/>
    <w:rsid w:val="005925A4"/>
    <w:rsid w:val="00593112"/>
    <w:rsid w:val="005936C9"/>
    <w:rsid w:val="00593C25"/>
    <w:rsid w:val="00594110"/>
    <w:rsid w:val="005943B6"/>
    <w:rsid w:val="0059542E"/>
    <w:rsid w:val="005955B4"/>
    <w:rsid w:val="00595B16"/>
    <w:rsid w:val="005964C2"/>
    <w:rsid w:val="00596DBC"/>
    <w:rsid w:val="00597A6C"/>
    <w:rsid w:val="005A0172"/>
    <w:rsid w:val="005A05B6"/>
    <w:rsid w:val="005A0652"/>
    <w:rsid w:val="005A07C8"/>
    <w:rsid w:val="005A15E8"/>
    <w:rsid w:val="005A162C"/>
    <w:rsid w:val="005A2E78"/>
    <w:rsid w:val="005A34B0"/>
    <w:rsid w:val="005A37E4"/>
    <w:rsid w:val="005A5784"/>
    <w:rsid w:val="005A5857"/>
    <w:rsid w:val="005A5C6A"/>
    <w:rsid w:val="005A5E7A"/>
    <w:rsid w:val="005A603E"/>
    <w:rsid w:val="005A62A6"/>
    <w:rsid w:val="005A6477"/>
    <w:rsid w:val="005A687D"/>
    <w:rsid w:val="005A6D5F"/>
    <w:rsid w:val="005A7526"/>
    <w:rsid w:val="005A779A"/>
    <w:rsid w:val="005A7A13"/>
    <w:rsid w:val="005B0156"/>
    <w:rsid w:val="005B01C5"/>
    <w:rsid w:val="005B07AE"/>
    <w:rsid w:val="005B07EB"/>
    <w:rsid w:val="005B0D39"/>
    <w:rsid w:val="005B1236"/>
    <w:rsid w:val="005B1620"/>
    <w:rsid w:val="005B1B31"/>
    <w:rsid w:val="005B1DD7"/>
    <w:rsid w:val="005B1F47"/>
    <w:rsid w:val="005B21F6"/>
    <w:rsid w:val="005B31F0"/>
    <w:rsid w:val="005B32A0"/>
    <w:rsid w:val="005B40A9"/>
    <w:rsid w:val="005B4BC7"/>
    <w:rsid w:val="005B4C83"/>
    <w:rsid w:val="005B4D9F"/>
    <w:rsid w:val="005B4E9C"/>
    <w:rsid w:val="005B5364"/>
    <w:rsid w:val="005B5E7B"/>
    <w:rsid w:val="005B5F57"/>
    <w:rsid w:val="005B627D"/>
    <w:rsid w:val="005B6361"/>
    <w:rsid w:val="005B6D72"/>
    <w:rsid w:val="005B73FC"/>
    <w:rsid w:val="005C01D6"/>
    <w:rsid w:val="005C043D"/>
    <w:rsid w:val="005C07C5"/>
    <w:rsid w:val="005C0924"/>
    <w:rsid w:val="005C1A2C"/>
    <w:rsid w:val="005C2057"/>
    <w:rsid w:val="005C2927"/>
    <w:rsid w:val="005C2CE8"/>
    <w:rsid w:val="005C2F75"/>
    <w:rsid w:val="005C30AE"/>
    <w:rsid w:val="005C335B"/>
    <w:rsid w:val="005C3567"/>
    <w:rsid w:val="005C381A"/>
    <w:rsid w:val="005C3BCE"/>
    <w:rsid w:val="005C3E23"/>
    <w:rsid w:val="005C40C4"/>
    <w:rsid w:val="005C4804"/>
    <w:rsid w:val="005C5231"/>
    <w:rsid w:val="005C5420"/>
    <w:rsid w:val="005C54C0"/>
    <w:rsid w:val="005C58C0"/>
    <w:rsid w:val="005C5C57"/>
    <w:rsid w:val="005C630C"/>
    <w:rsid w:val="005C65ED"/>
    <w:rsid w:val="005C6B4C"/>
    <w:rsid w:val="005C6D55"/>
    <w:rsid w:val="005C6DE4"/>
    <w:rsid w:val="005C787B"/>
    <w:rsid w:val="005C7AE2"/>
    <w:rsid w:val="005D0816"/>
    <w:rsid w:val="005D09C0"/>
    <w:rsid w:val="005D0CA3"/>
    <w:rsid w:val="005D0F58"/>
    <w:rsid w:val="005D1026"/>
    <w:rsid w:val="005D1076"/>
    <w:rsid w:val="005D11C7"/>
    <w:rsid w:val="005D2481"/>
    <w:rsid w:val="005D2493"/>
    <w:rsid w:val="005D25C7"/>
    <w:rsid w:val="005D321A"/>
    <w:rsid w:val="005D3776"/>
    <w:rsid w:val="005D42CC"/>
    <w:rsid w:val="005D5580"/>
    <w:rsid w:val="005D582E"/>
    <w:rsid w:val="005D5D8A"/>
    <w:rsid w:val="005D6373"/>
    <w:rsid w:val="005D671E"/>
    <w:rsid w:val="005D693F"/>
    <w:rsid w:val="005D6E39"/>
    <w:rsid w:val="005E0AB2"/>
    <w:rsid w:val="005E177C"/>
    <w:rsid w:val="005E2E18"/>
    <w:rsid w:val="005E3684"/>
    <w:rsid w:val="005E4402"/>
    <w:rsid w:val="005E4656"/>
    <w:rsid w:val="005E5497"/>
    <w:rsid w:val="005E58DD"/>
    <w:rsid w:val="005E5B7C"/>
    <w:rsid w:val="005E5CD4"/>
    <w:rsid w:val="005E5E9A"/>
    <w:rsid w:val="005E639B"/>
    <w:rsid w:val="005E6ACA"/>
    <w:rsid w:val="005E6FB6"/>
    <w:rsid w:val="005E7B5E"/>
    <w:rsid w:val="005F2063"/>
    <w:rsid w:val="005F21EC"/>
    <w:rsid w:val="005F2227"/>
    <w:rsid w:val="005F22FD"/>
    <w:rsid w:val="005F261F"/>
    <w:rsid w:val="005F26D5"/>
    <w:rsid w:val="005F29F9"/>
    <w:rsid w:val="005F2B28"/>
    <w:rsid w:val="005F3473"/>
    <w:rsid w:val="005F3A51"/>
    <w:rsid w:val="005F3C1F"/>
    <w:rsid w:val="005F40FE"/>
    <w:rsid w:val="005F421A"/>
    <w:rsid w:val="005F4672"/>
    <w:rsid w:val="005F4ED5"/>
    <w:rsid w:val="005F58EA"/>
    <w:rsid w:val="005F5A1F"/>
    <w:rsid w:val="005F5FC8"/>
    <w:rsid w:val="005F6428"/>
    <w:rsid w:val="00600943"/>
    <w:rsid w:val="00601B96"/>
    <w:rsid w:val="00601FD4"/>
    <w:rsid w:val="00602245"/>
    <w:rsid w:val="0060231D"/>
    <w:rsid w:val="00602CEA"/>
    <w:rsid w:val="00603955"/>
    <w:rsid w:val="00603A62"/>
    <w:rsid w:val="00603F1E"/>
    <w:rsid w:val="006045E7"/>
    <w:rsid w:val="0060486D"/>
    <w:rsid w:val="00604A53"/>
    <w:rsid w:val="00604C45"/>
    <w:rsid w:val="00605033"/>
    <w:rsid w:val="0060508C"/>
    <w:rsid w:val="006051C1"/>
    <w:rsid w:val="006059D1"/>
    <w:rsid w:val="00605B04"/>
    <w:rsid w:val="00605B69"/>
    <w:rsid w:val="006064AC"/>
    <w:rsid w:val="00607A1C"/>
    <w:rsid w:val="00607BCF"/>
    <w:rsid w:val="0061010F"/>
    <w:rsid w:val="00610631"/>
    <w:rsid w:val="00610719"/>
    <w:rsid w:val="00610C44"/>
    <w:rsid w:val="006110D7"/>
    <w:rsid w:val="006114B0"/>
    <w:rsid w:val="006120B6"/>
    <w:rsid w:val="006121F4"/>
    <w:rsid w:val="00612B1F"/>
    <w:rsid w:val="006136BF"/>
    <w:rsid w:val="00613DCD"/>
    <w:rsid w:val="0061478E"/>
    <w:rsid w:val="00615013"/>
    <w:rsid w:val="0061551D"/>
    <w:rsid w:val="00615C6F"/>
    <w:rsid w:val="00616729"/>
    <w:rsid w:val="0061674D"/>
    <w:rsid w:val="00616784"/>
    <w:rsid w:val="00616A73"/>
    <w:rsid w:val="00616C42"/>
    <w:rsid w:val="00616F57"/>
    <w:rsid w:val="00616FB7"/>
    <w:rsid w:val="00617190"/>
    <w:rsid w:val="00620055"/>
    <w:rsid w:val="006200A6"/>
    <w:rsid w:val="00620B02"/>
    <w:rsid w:val="006212B3"/>
    <w:rsid w:val="006222C4"/>
    <w:rsid w:val="00622C37"/>
    <w:rsid w:val="00622F6C"/>
    <w:rsid w:val="00624390"/>
    <w:rsid w:val="0062478D"/>
    <w:rsid w:val="00624993"/>
    <w:rsid w:val="00624BBC"/>
    <w:rsid w:val="00624DA3"/>
    <w:rsid w:val="0062544B"/>
    <w:rsid w:val="00625802"/>
    <w:rsid w:val="00625A18"/>
    <w:rsid w:val="00625C67"/>
    <w:rsid w:val="006263BA"/>
    <w:rsid w:val="006265AD"/>
    <w:rsid w:val="00626EE0"/>
    <w:rsid w:val="006272B9"/>
    <w:rsid w:val="00627493"/>
    <w:rsid w:val="006274D7"/>
    <w:rsid w:val="00630152"/>
    <w:rsid w:val="00630342"/>
    <w:rsid w:val="0063087B"/>
    <w:rsid w:val="0063170C"/>
    <w:rsid w:val="00631BC0"/>
    <w:rsid w:val="00631ED5"/>
    <w:rsid w:val="00633FB9"/>
    <w:rsid w:val="006347AE"/>
    <w:rsid w:val="00635D74"/>
    <w:rsid w:val="0063705D"/>
    <w:rsid w:val="00637683"/>
    <w:rsid w:val="00637E0B"/>
    <w:rsid w:val="00640136"/>
    <w:rsid w:val="00640669"/>
    <w:rsid w:val="006406D0"/>
    <w:rsid w:val="0064162E"/>
    <w:rsid w:val="006417CD"/>
    <w:rsid w:val="00642162"/>
    <w:rsid w:val="00642818"/>
    <w:rsid w:val="006429C3"/>
    <w:rsid w:val="00642A49"/>
    <w:rsid w:val="00643C42"/>
    <w:rsid w:val="006446DF"/>
    <w:rsid w:val="00644D2F"/>
    <w:rsid w:val="0064663B"/>
    <w:rsid w:val="0065083E"/>
    <w:rsid w:val="0065134F"/>
    <w:rsid w:val="006513F9"/>
    <w:rsid w:val="00651816"/>
    <w:rsid w:val="00651AEB"/>
    <w:rsid w:val="006528DA"/>
    <w:rsid w:val="00652998"/>
    <w:rsid w:val="006534FB"/>
    <w:rsid w:val="00653C00"/>
    <w:rsid w:val="00653D1A"/>
    <w:rsid w:val="006544FD"/>
    <w:rsid w:val="00654B45"/>
    <w:rsid w:val="00654CA0"/>
    <w:rsid w:val="00654DF4"/>
    <w:rsid w:val="006555A9"/>
    <w:rsid w:val="0065584B"/>
    <w:rsid w:val="00655EE7"/>
    <w:rsid w:val="00655FB7"/>
    <w:rsid w:val="00656279"/>
    <w:rsid w:val="00656CBA"/>
    <w:rsid w:val="00656DB1"/>
    <w:rsid w:val="006575A6"/>
    <w:rsid w:val="00657990"/>
    <w:rsid w:val="00657DDE"/>
    <w:rsid w:val="00657DFD"/>
    <w:rsid w:val="00657E74"/>
    <w:rsid w:val="006605B5"/>
    <w:rsid w:val="00662671"/>
    <w:rsid w:val="0066273E"/>
    <w:rsid w:val="00662790"/>
    <w:rsid w:val="00662924"/>
    <w:rsid w:val="006631F8"/>
    <w:rsid w:val="006636CF"/>
    <w:rsid w:val="0066488B"/>
    <w:rsid w:val="00664B72"/>
    <w:rsid w:val="00664F84"/>
    <w:rsid w:val="006650F8"/>
    <w:rsid w:val="006651B0"/>
    <w:rsid w:val="006653A3"/>
    <w:rsid w:val="0066590E"/>
    <w:rsid w:val="006659A3"/>
    <w:rsid w:val="0066686F"/>
    <w:rsid w:val="00667E90"/>
    <w:rsid w:val="00670074"/>
    <w:rsid w:val="006700E8"/>
    <w:rsid w:val="00670225"/>
    <w:rsid w:val="006704EB"/>
    <w:rsid w:val="00670F59"/>
    <w:rsid w:val="006713B6"/>
    <w:rsid w:val="006713D8"/>
    <w:rsid w:val="00671DA5"/>
    <w:rsid w:val="00671E7F"/>
    <w:rsid w:val="00672BFA"/>
    <w:rsid w:val="00672F49"/>
    <w:rsid w:val="006744B2"/>
    <w:rsid w:val="0067454E"/>
    <w:rsid w:val="00674850"/>
    <w:rsid w:val="0067486B"/>
    <w:rsid w:val="006749AA"/>
    <w:rsid w:val="006751E3"/>
    <w:rsid w:val="0067578D"/>
    <w:rsid w:val="00675909"/>
    <w:rsid w:val="0067656D"/>
    <w:rsid w:val="0067680C"/>
    <w:rsid w:val="00676925"/>
    <w:rsid w:val="00676B14"/>
    <w:rsid w:val="00677A1A"/>
    <w:rsid w:val="00677DE6"/>
    <w:rsid w:val="006812BA"/>
    <w:rsid w:val="006812FC"/>
    <w:rsid w:val="00681C6C"/>
    <w:rsid w:val="00683471"/>
    <w:rsid w:val="006834A1"/>
    <w:rsid w:val="006834CB"/>
    <w:rsid w:val="00683768"/>
    <w:rsid w:val="0068385B"/>
    <w:rsid w:val="00684569"/>
    <w:rsid w:val="006851CF"/>
    <w:rsid w:val="0068546C"/>
    <w:rsid w:val="00685B26"/>
    <w:rsid w:val="00685D2B"/>
    <w:rsid w:val="0068742E"/>
    <w:rsid w:val="00687A9C"/>
    <w:rsid w:val="00690DE3"/>
    <w:rsid w:val="006910FC"/>
    <w:rsid w:val="006916CE"/>
    <w:rsid w:val="00692AB0"/>
    <w:rsid w:val="0069379B"/>
    <w:rsid w:val="00693840"/>
    <w:rsid w:val="0069492E"/>
    <w:rsid w:val="00694E53"/>
    <w:rsid w:val="006950E1"/>
    <w:rsid w:val="0069553A"/>
    <w:rsid w:val="00695B9A"/>
    <w:rsid w:val="00695C41"/>
    <w:rsid w:val="00696186"/>
    <w:rsid w:val="006961D4"/>
    <w:rsid w:val="006968EE"/>
    <w:rsid w:val="00696CBC"/>
    <w:rsid w:val="00697985"/>
    <w:rsid w:val="00697A0B"/>
    <w:rsid w:val="006A10F2"/>
    <w:rsid w:val="006A1549"/>
    <w:rsid w:val="006A1C35"/>
    <w:rsid w:val="006A2055"/>
    <w:rsid w:val="006A25BA"/>
    <w:rsid w:val="006A3150"/>
    <w:rsid w:val="006A316B"/>
    <w:rsid w:val="006A39C6"/>
    <w:rsid w:val="006A3D18"/>
    <w:rsid w:val="006A3E36"/>
    <w:rsid w:val="006A3FA0"/>
    <w:rsid w:val="006A4D1F"/>
    <w:rsid w:val="006A4E5E"/>
    <w:rsid w:val="006A53E1"/>
    <w:rsid w:val="006A5929"/>
    <w:rsid w:val="006A5C69"/>
    <w:rsid w:val="006A5FC4"/>
    <w:rsid w:val="006A612B"/>
    <w:rsid w:val="006A6DA5"/>
    <w:rsid w:val="006A6F88"/>
    <w:rsid w:val="006A74DD"/>
    <w:rsid w:val="006A754F"/>
    <w:rsid w:val="006A7DBA"/>
    <w:rsid w:val="006A7F4C"/>
    <w:rsid w:val="006B00D2"/>
    <w:rsid w:val="006B0259"/>
    <w:rsid w:val="006B02E4"/>
    <w:rsid w:val="006B049F"/>
    <w:rsid w:val="006B0CC6"/>
    <w:rsid w:val="006B2C1E"/>
    <w:rsid w:val="006B370A"/>
    <w:rsid w:val="006B3857"/>
    <w:rsid w:val="006B4DE1"/>
    <w:rsid w:val="006B5ACC"/>
    <w:rsid w:val="006B5C65"/>
    <w:rsid w:val="006B69E9"/>
    <w:rsid w:val="006B7CCF"/>
    <w:rsid w:val="006C03A1"/>
    <w:rsid w:val="006C0A94"/>
    <w:rsid w:val="006C1096"/>
    <w:rsid w:val="006C17B7"/>
    <w:rsid w:val="006C1926"/>
    <w:rsid w:val="006C1C8E"/>
    <w:rsid w:val="006C1F22"/>
    <w:rsid w:val="006C2B05"/>
    <w:rsid w:val="006C3450"/>
    <w:rsid w:val="006C3629"/>
    <w:rsid w:val="006C4158"/>
    <w:rsid w:val="006C5E38"/>
    <w:rsid w:val="006C6156"/>
    <w:rsid w:val="006C6B2D"/>
    <w:rsid w:val="006C6F2B"/>
    <w:rsid w:val="006C762C"/>
    <w:rsid w:val="006D0BF4"/>
    <w:rsid w:val="006D3931"/>
    <w:rsid w:val="006D3E64"/>
    <w:rsid w:val="006D40FF"/>
    <w:rsid w:val="006D41F0"/>
    <w:rsid w:val="006D45ED"/>
    <w:rsid w:val="006D4CF0"/>
    <w:rsid w:val="006D4D63"/>
    <w:rsid w:val="006D4FC8"/>
    <w:rsid w:val="006D558B"/>
    <w:rsid w:val="006D5F23"/>
    <w:rsid w:val="006D738A"/>
    <w:rsid w:val="006D78B3"/>
    <w:rsid w:val="006E0A62"/>
    <w:rsid w:val="006E1DEC"/>
    <w:rsid w:val="006E23FA"/>
    <w:rsid w:val="006E34FD"/>
    <w:rsid w:val="006E38BC"/>
    <w:rsid w:val="006E3A43"/>
    <w:rsid w:val="006E4499"/>
    <w:rsid w:val="006E45E3"/>
    <w:rsid w:val="006E4956"/>
    <w:rsid w:val="006E4AD6"/>
    <w:rsid w:val="006E4EB2"/>
    <w:rsid w:val="006E5407"/>
    <w:rsid w:val="006E682B"/>
    <w:rsid w:val="006E6D44"/>
    <w:rsid w:val="006E7AAE"/>
    <w:rsid w:val="006E7FF9"/>
    <w:rsid w:val="006F0123"/>
    <w:rsid w:val="006F0298"/>
    <w:rsid w:val="006F0422"/>
    <w:rsid w:val="006F05E5"/>
    <w:rsid w:val="006F11E4"/>
    <w:rsid w:val="006F2DB9"/>
    <w:rsid w:val="006F2F58"/>
    <w:rsid w:val="006F329C"/>
    <w:rsid w:val="006F3317"/>
    <w:rsid w:val="006F39B1"/>
    <w:rsid w:val="006F4071"/>
    <w:rsid w:val="006F5B2D"/>
    <w:rsid w:val="006F652D"/>
    <w:rsid w:val="0070026F"/>
    <w:rsid w:val="0070030C"/>
    <w:rsid w:val="00700529"/>
    <w:rsid w:val="0070091E"/>
    <w:rsid w:val="00701A24"/>
    <w:rsid w:val="007020D2"/>
    <w:rsid w:val="0070260F"/>
    <w:rsid w:val="00702C0B"/>
    <w:rsid w:val="00703620"/>
    <w:rsid w:val="00703BA6"/>
    <w:rsid w:val="00703CB1"/>
    <w:rsid w:val="007045C6"/>
    <w:rsid w:val="007048A7"/>
    <w:rsid w:val="00704AEC"/>
    <w:rsid w:val="0070588C"/>
    <w:rsid w:val="00706D15"/>
    <w:rsid w:val="00707321"/>
    <w:rsid w:val="007079AD"/>
    <w:rsid w:val="00710779"/>
    <w:rsid w:val="007108B6"/>
    <w:rsid w:val="00710AF1"/>
    <w:rsid w:val="00711112"/>
    <w:rsid w:val="00711FA2"/>
    <w:rsid w:val="00712148"/>
    <w:rsid w:val="007127AA"/>
    <w:rsid w:val="0071290E"/>
    <w:rsid w:val="0071311D"/>
    <w:rsid w:val="00713E8A"/>
    <w:rsid w:val="00714024"/>
    <w:rsid w:val="00714123"/>
    <w:rsid w:val="00714975"/>
    <w:rsid w:val="007152FA"/>
    <w:rsid w:val="00715D4F"/>
    <w:rsid w:val="007162C7"/>
    <w:rsid w:val="00716407"/>
    <w:rsid w:val="00716B1F"/>
    <w:rsid w:val="007175CB"/>
    <w:rsid w:val="0071776E"/>
    <w:rsid w:val="007177E2"/>
    <w:rsid w:val="00720469"/>
    <w:rsid w:val="00720763"/>
    <w:rsid w:val="007208A7"/>
    <w:rsid w:val="00720B49"/>
    <w:rsid w:val="00721023"/>
    <w:rsid w:val="00721D93"/>
    <w:rsid w:val="00722870"/>
    <w:rsid w:val="007228C5"/>
    <w:rsid w:val="007234B1"/>
    <w:rsid w:val="007236B6"/>
    <w:rsid w:val="007236C1"/>
    <w:rsid w:val="00723A35"/>
    <w:rsid w:val="00723EBB"/>
    <w:rsid w:val="00724A32"/>
    <w:rsid w:val="00724C7B"/>
    <w:rsid w:val="00724E31"/>
    <w:rsid w:val="00724EBB"/>
    <w:rsid w:val="00725A9F"/>
    <w:rsid w:val="00725BF4"/>
    <w:rsid w:val="00727794"/>
    <w:rsid w:val="0072781C"/>
    <w:rsid w:val="0073028C"/>
    <w:rsid w:val="00730EC8"/>
    <w:rsid w:val="007320C9"/>
    <w:rsid w:val="0073234E"/>
    <w:rsid w:val="007323ED"/>
    <w:rsid w:val="0073312B"/>
    <w:rsid w:val="00733631"/>
    <w:rsid w:val="00733B69"/>
    <w:rsid w:val="007341C9"/>
    <w:rsid w:val="00734920"/>
    <w:rsid w:val="00735876"/>
    <w:rsid w:val="007365F2"/>
    <w:rsid w:val="00736793"/>
    <w:rsid w:val="00736894"/>
    <w:rsid w:val="00736DDB"/>
    <w:rsid w:val="00737835"/>
    <w:rsid w:val="007401C6"/>
    <w:rsid w:val="0074033E"/>
    <w:rsid w:val="007413F4"/>
    <w:rsid w:val="00741569"/>
    <w:rsid w:val="007417B5"/>
    <w:rsid w:val="00741A6C"/>
    <w:rsid w:val="00742083"/>
    <w:rsid w:val="0074268B"/>
    <w:rsid w:val="007427F1"/>
    <w:rsid w:val="00742ABA"/>
    <w:rsid w:val="00742B99"/>
    <w:rsid w:val="0074441E"/>
    <w:rsid w:val="00745975"/>
    <w:rsid w:val="00745DC2"/>
    <w:rsid w:val="007462B4"/>
    <w:rsid w:val="00746E0D"/>
    <w:rsid w:val="007474A3"/>
    <w:rsid w:val="007479F5"/>
    <w:rsid w:val="00747C4B"/>
    <w:rsid w:val="00747DBB"/>
    <w:rsid w:val="00750527"/>
    <w:rsid w:val="00750D22"/>
    <w:rsid w:val="00750F03"/>
    <w:rsid w:val="00750F1E"/>
    <w:rsid w:val="00751C05"/>
    <w:rsid w:val="00751E48"/>
    <w:rsid w:val="0075259C"/>
    <w:rsid w:val="007527EA"/>
    <w:rsid w:val="0075293E"/>
    <w:rsid w:val="00752D2A"/>
    <w:rsid w:val="00753A7F"/>
    <w:rsid w:val="00753DFA"/>
    <w:rsid w:val="0075476B"/>
    <w:rsid w:val="00754C49"/>
    <w:rsid w:val="00754D8A"/>
    <w:rsid w:val="00755115"/>
    <w:rsid w:val="0075570B"/>
    <w:rsid w:val="00755D54"/>
    <w:rsid w:val="0075686B"/>
    <w:rsid w:val="00757270"/>
    <w:rsid w:val="007577CD"/>
    <w:rsid w:val="007606C4"/>
    <w:rsid w:val="00760841"/>
    <w:rsid w:val="00761443"/>
    <w:rsid w:val="0076148C"/>
    <w:rsid w:val="007616B4"/>
    <w:rsid w:val="00761E83"/>
    <w:rsid w:val="00761EF3"/>
    <w:rsid w:val="007623A7"/>
    <w:rsid w:val="00762B87"/>
    <w:rsid w:val="00763668"/>
    <w:rsid w:val="007640C3"/>
    <w:rsid w:val="0076412B"/>
    <w:rsid w:val="00764451"/>
    <w:rsid w:val="00764691"/>
    <w:rsid w:val="00766319"/>
    <w:rsid w:val="00766835"/>
    <w:rsid w:val="0076691E"/>
    <w:rsid w:val="00766F12"/>
    <w:rsid w:val="00766FC5"/>
    <w:rsid w:val="00767041"/>
    <w:rsid w:val="007673E8"/>
    <w:rsid w:val="00767506"/>
    <w:rsid w:val="00767AAD"/>
    <w:rsid w:val="00767BCC"/>
    <w:rsid w:val="00770075"/>
    <w:rsid w:val="00770347"/>
    <w:rsid w:val="00771188"/>
    <w:rsid w:val="007712BD"/>
    <w:rsid w:val="00771D83"/>
    <w:rsid w:val="007721A6"/>
    <w:rsid w:val="007725A1"/>
    <w:rsid w:val="00772BCA"/>
    <w:rsid w:val="00772D33"/>
    <w:rsid w:val="00773F9C"/>
    <w:rsid w:val="007749C6"/>
    <w:rsid w:val="00775A19"/>
    <w:rsid w:val="00775C5B"/>
    <w:rsid w:val="007761CA"/>
    <w:rsid w:val="0077713D"/>
    <w:rsid w:val="00777348"/>
    <w:rsid w:val="00777C49"/>
    <w:rsid w:val="00777E0E"/>
    <w:rsid w:val="00780552"/>
    <w:rsid w:val="0078085C"/>
    <w:rsid w:val="007823FE"/>
    <w:rsid w:val="00782900"/>
    <w:rsid w:val="00782F5D"/>
    <w:rsid w:val="007843C7"/>
    <w:rsid w:val="00784486"/>
    <w:rsid w:val="007858D3"/>
    <w:rsid w:val="00785A7A"/>
    <w:rsid w:val="00785AB1"/>
    <w:rsid w:val="00785D5B"/>
    <w:rsid w:val="00786675"/>
    <w:rsid w:val="00786B46"/>
    <w:rsid w:val="007909AB"/>
    <w:rsid w:val="00791F8A"/>
    <w:rsid w:val="0079200B"/>
    <w:rsid w:val="00792065"/>
    <w:rsid w:val="007930EC"/>
    <w:rsid w:val="00793F12"/>
    <w:rsid w:val="00793F4D"/>
    <w:rsid w:val="007941D2"/>
    <w:rsid w:val="007946F9"/>
    <w:rsid w:val="00794B72"/>
    <w:rsid w:val="00794B7F"/>
    <w:rsid w:val="007950B7"/>
    <w:rsid w:val="007958C0"/>
    <w:rsid w:val="00795F48"/>
    <w:rsid w:val="007969A1"/>
    <w:rsid w:val="00796BE9"/>
    <w:rsid w:val="00797656"/>
    <w:rsid w:val="007A023D"/>
    <w:rsid w:val="007A041F"/>
    <w:rsid w:val="007A0565"/>
    <w:rsid w:val="007A0C89"/>
    <w:rsid w:val="007A1398"/>
    <w:rsid w:val="007A177E"/>
    <w:rsid w:val="007A1E1B"/>
    <w:rsid w:val="007A2994"/>
    <w:rsid w:val="007A2C59"/>
    <w:rsid w:val="007A3265"/>
    <w:rsid w:val="007A35AD"/>
    <w:rsid w:val="007A3943"/>
    <w:rsid w:val="007A3EE4"/>
    <w:rsid w:val="007A4318"/>
    <w:rsid w:val="007A4F1D"/>
    <w:rsid w:val="007A5FB4"/>
    <w:rsid w:val="007A6954"/>
    <w:rsid w:val="007A6F78"/>
    <w:rsid w:val="007B045A"/>
    <w:rsid w:val="007B05CB"/>
    <w:rsid w:val="007B09B5"/>
    <w:rsid w:val="007B0CB5"/>
    <w:rsid w:val="007B0D7C"/>
    <w:rsid w:val="007B1031"/>
    <w:rsid w:val="007B141B"/>
    <w:rsid w:val="007B2B42"/>
    <w:rsid w:val="007B3021"/>
    <w:rsid w:val="007B3A84"/>
    <w:rsid w:val="007B3AAF"/>
    <w:rsid w:val="007B3C7A"/>
    <w:rsid w:val="007B43A1"/>
    <w:rsid w:val="007B479E"/>
    <w:rsid w:val="007B4ADE"/>
    <w:rsid w:val="007B4B8D"/>
    <w:rsid w:val="007B4DAB"/>
    <w:rsid w:val="007B5584"/>
    <w:rsid w:val="007B58ED"/>
    <w:rsid w:val="007B5CBC"/>
    <w:rsid w:val="007B67A6"/>
    <w:rsid w:val="007B6869"/>
    <w:rsid w:val="007B7D15"/>
    <w:rsid w:val="007C0563"/>
    <w:rsid w:val="007C0717"/>
    <w:rsid w:val="007C0AA7"/>
    <w:rsid w:val="007C0FFF"/>
    <w:rsid w:val="007C1206"/>
    <w:rsid w:val="007C1AFE"/>
    <w:rsid w:val="007C1D43"/>
    <w:rsid w:val="007C1E99"/>
    <w:rsid w:val="007C2168"/>
    <w:rsid w:val="007C31F9"/>
    <w:rsid w:val="007C3A0B"/>
    <w:rsid w:val="007C4F89"/>
    <w:rsid w:val="007C5447"/>
    <w:rsid w:val="007C66C6"/>
    <w:rsid w:val="007C6D23"/>
    <w:rsid w:val="007C759A"/>
    <w:rsid w:val="007C7F5C"/>
    <w:rsid w:val="007D09AC"/>
    <w:rsid w:val="007D1102"/>
    <w:rsid w:val="007D22FA"/>
    <w:rsid w:val="007D232B"/>
    <w:rsid w:val="007D2A8A"/>
    <w:rsid w:val="007D2E1C"/>
    <w:rsid w:val="007D43CA"/>
    <w:rsid w:val="007D4744"/>
    <w:rsid w:val="007D484C"/>
    <w:rsid w:val="007D4994"/>
    <w:rsid w:val="007D5FE8"/>
    <w:rsid w:val="007D6552"/>
    <w:rsid w:val="007D6C26"/>
    <w:rsid w:val="007D7477"/>
    <w:rsid w:val="007D78F7"/>
    <w:rsid w:val="007E011C"/>
    <w:rsid w:val="007E0798"/>
    <w:rsid w:val="007E1563"/>
    <w:rsid w:val="007E2162"/>
    <w:rsid w:val="007E242C"/>
    <w:rsid w:val="007E2D86"/>
    <w:rsid w:val="007E3684"/>
    <w:rsid w:val="007E4D18"/>
    <w:rsid w:val="007E5E6E"/>
    <w:rsid w:val="007E66CA"/>
    <w:rsid w:val="007E6A94"/>
    <w:rsid w:val="007E6C5C"/>
    <w:rsid w:val="007E7850"/>
    <w:rsid w:val="007E78F9"/>
    <w:rsid w:val="007F06B5"/>
    <w:rsid w:val="007F0F96"/>
    <w:rsid w:val="007F1032"/>
    <w:rsid w:val="007F322C"/>
    <w:rsid w:val="007F37A5"/>
    <w:rsid w:val="007F38CC"/>
    <w:rsid w:val="007F490F"/>
    <w:rsid w:val="007F4A19"/>
    <w:rsid w:val="007F4CF6"/>
    <w:rsid w:val="007F53A2"/>
    <w:rsid w:val="007F5FED"/>
    <w:rsid w:val="007F6267"/>
    <w:rsid w:val="007F6608"/>
    <w:rsid w:val="007F68B1"/>
    <w:rsid w:val="007F6C38"/>
    <w:rsid w:val="007F6C67"/>
    <w:rsid w:val="007F6EAA"/>
    <w:rsid w:val="007F7103"/>
    <w:rsid w:val="007F75CB"/>
    <w:rsid w:val="007F77E8"/>
    <w:rsid w:val="00800939"/>
    <w:rsid w:val="00800A1C"/>
    <w:rsid w:val="00800B0C"/>
    <w:rsid w:val="008013C0"/>
    <w:rsid w:val="00801F6E"/>
    <w:rsid w:val="00802137"/>
    <w:rsid w:val="008021F8"/>
    <w:rsid w:val="00802FA6"/>
    <w:rsid w:val="00803430"/>
    <w:rsid w:val="008042C9"/>
    <w:rsid w:val="008046AC"/>
    <w:rsid w:val="00804EE5"/>
    <w:rsid w:val="00805A7A"/>
    <w:rsid w:val="00805F6E"/>
    <w:rsid w:val="0080608D"/>
    <w:rsid w:val="00807158"/>
    <w:rsid w:val="008072C2"/>
    <w:rsid w:val="0080734A"/>
    <w:rsid w:val="0080788F"/>
    <w:rsid w:val="008101E5"/>
    <w:rsid w:val="0081024C"/>
    <w:rsid w:val="00810304"/>
    <w:rsid w:val="0081069B"/>
    <w:rsid w:val="00810720"/>
    <w:rsid w:val="0081097B"/>
    <w:rsid w:val="00810DFA"/>
    <w:rsid w:val="008122BC"/>
    <w:rsid w:val="00812920"/>
    <w:rsid w:val="00813AAE"/>
    <w:rsid w:val="00813AE9"/>
    <w:rsid w:val="00813E3E"/>
    <w:rsid w:val="00815947"/>
    <w:rsid w:val="00816B99"/>
    <w:rsid w:val="00816CE4"/>
    <w:rsid w:val="00817143"/>
    <w:rsid w:val="00817243"/>
    <w:rsid w:val="008214FD"/>
    <w:rsid w:val="00821C2F"/>
    <w:rsid w:val="00822D7E"/>
    <w:rsid w:val="00822DDE"/>
    <w:rsid w:val="00823719"/>
    <w:rsid w:val="00823DD9"/>
    <w:rsid w:val="00823EB6"/>
    <w:rsid w:val="008243F6"/>
    <w:rsid w:val="00824F28"/>
    <w:rsid w:val="00824F8D"/>
    <w:rsid w:val="008262F4"/>
    <w:rsid w:val="008264DF"/>
    <w:rsid w:val="0082730D"/>
    <w:rsid w:val="008277A8"/>
    <w:rsid w:val="00827D57"/>
    <w:rsid w:val="008306C6"/>
    <w:rsid w:val="0083087F"/>
    <w:rsid w:val="00830CA6"/>
    <w:rsid w:val="00830D2F"/>
    <w:rsid w:val="0083168E"/>
    <w:rsid w:val="00831A7B"/>
    <w:rsid w:val="008328A9"/>
    <w:rsid w:val="00832951"/>
    <w:rsid w:val="008332AD"/>
    <w:rsid w:val="00833A4D"/>
    <w:rsid w:val="00834C68"/>
    <w:rsid w:val="00834F8C"/>
    <w:rsid w:val="008358EC"/>
    <w:rsid w:val="008359A3"/>
    <w:rsid w:val="00835B6C"/>
    <w:rsid w:val="008364EE"/>
    <w:rsid w:val="00836B79"/>
    <w:rsid w:val="00837F18"/>
    <w:rsid w:val="008409F3"/>
    <w:rsid w:val="00840D27"/>
    <w:rsid w:val="00840F40"/>
    <w:rsid w:val="00841762"/>
    <w:rsid w:val="00841823"/>
    <w:rsid w:val="00841E0F"/>
    <w:rsid w:val="00841EE6"/>
    <w:rsid w:val="008428BE"/>
    <w:rsid w:val="00843184"/>
    <w:rsid w:val="00843BCF"/>
    <w:rsid w:val="008441E0"/>
    <w:rsid w:val="0084466E"/>
    <w:rsid w:val="00844854"/>
    <w:rsid w:val="00844A1F"/>
    <w:rsid w:val="00844AE3"/>
    <w:rsid w:val="00844DFD"/>
    <w:rsid w:val="00845840"/>
    <w:rsid w:val="0084669E"/>
    <w:rsid w:val="00846CF8"/>
    <w:rsid w:val="0084708D"/>
    <w:rsid w:val="00847742"/>
    <w:rsid w:val="00847B2B"/>
    <w:rsid w:val="00847EFE"/>
    <w:rsid w:val="00850DEA"/>
    <w:rsid w:val="00851832"/>
    <w:rsid w:val="00851BEA"/>
    <w:rsid w:val="00851D3A"/>
    <w:rsid w:val="00851DB0"/>
    <w:rsid w:val="00851DC7"/>
    <w:rsid w:val="00852DC1"/>
    <w:rsid w:val="0085396E"/>
    <w:rsid w:val="0085492F"/>
    <w:rsid w:val="00854C4D"/>
    <w:rsid w:val="00855321"/>
    <w:rsid w:val="00855AFE"/>
    <w:rsid w:val="00855C05"/>
    <w:rsid w:val="00857084"/>
    <w:rsid w:val="00857175"/>
    <w:rsid w:val="00857231"/>
    <w:rsid w:val="00857377"/>
    <w:rsid w:val="00857847"/>
    <w:rsid w:val="0085796A"/>
    <w:rsid w:val="0086017A"/>
    <w:rsid w:val="0086037C"/>
    <w:rsid w:val="008609A3"/>
    <w:rsid w:val="00860C6C"/>
    <w:rsid w:val="00860D3E"/>
    <w:rsid w:val="00860D90"/>
    <w:rsid w:val="00860E0B"/>
    <w:rsid w:val="00861645"/>
    <w:rsid w:val="008617D2"/>
    <w:rsid w:val="00861DCE"/>
    <w:rsid w:val="0086228F"/>
    <w:rsid w:val="0086233C"/>
    <w:rsid w:val="0086287F"/>
    <w:rsid w:val="00862E81"/>
    <w:rsid w:val="00863572"/>
    <w:rsid w:val="00863AC3"/>
    <w:rsid w:val="00866134"/>
    <w:rsid w:val="00866343"/>
    <w:rsid w:val="0086638A"/>
    <w:rsid w:val="00866DB3"/>
    <w:rsid w:val="0086716E"/>
    <w:rsid w:val="00870049"/>
    <w:rsid w:val="00871281"/>
    <w:rsid w:val="008712EC"/>
    <w:rsid w:val="00871849"/>
    <w:rsid w:val="00871C80"/>
    <w:rsid w:val="00871FA5"/>
    <w:rsid w:val="00872320"/>
    <w:rsid w:val="00872DD8"/>
    <w:rsid w:val="00873755"/>
    <w:rsid w:val="0087398A"/>
    <w:rsid w:val="0087497B"/>
    <w:rsid w:val="00874A33"/>
    <w:rsid w:val="00874BF4"/>
    <w:rsid w:val="00875E96"/>
    <w:rsid w:val="00876682"/>
    <w:rsid w:val="008771C6"/>
    <w:rsid w:val="0087742F"/>
    <w:rsid w:val="00877439"/>
    <w:rsid w:val="00877601"/>
    <w:rsid w:val="00877717"/>
    <w:rsid w:val="00877BC4"/>
    <w:rsid w:val="00877C3E"/>
    <w:rsid w:val="00880007"/>
    <w:rsid w:val="00880080"/>
    <w:rsid w:val="0088056E"/>
    <w:rsid w:val="008805E3"/>
    <w:rsid w:val="00880F36"/>
    <w:rsid w:val="00881091"/>
    <w:rsid w:val="00881834"/>
    <w:rsid w:val="008823A3"/>
    <w:rsid w:val="008826FE"/>
    <w:rsid w:val="00882F6D"/>
    <w:rsid w:val="008833F5"/>
    <w:rsid w:val="00883DF1"/>
    <w:rsid w:val="00884672"/>
    <w:rsid w:val="0088486B"/>
    <w:rsid w:val="00884907"/>
    <w:rsid w:val="00884989"/>
    <w:rsid w:val="00884DC0"/>
    <w:rsid w:val="0088562B"/>
    <w:rsid w:val="008861D9"/>
    <w:rsid w:val="008870F8"/>
    <w:rsid w:val="008872D5"/>
    <w:rsid w:val="008876D7"/>
    <w:rsid w:val="00887E1E"/>
    <w:rsid w:val="00887F15"/>
    <w:rsid w:val="00890001"/>
    <w:rsid w:val="00890093"/>
    <w:rsid w:val="008904D1"/>
    <w:rsid w:val="00890625"/>
    <w:rsid w:val="008914BD"/>
    <w:rsid w:val="0089173A"/>
    <w:rsid w:val="00891F3E"/>
    <w:rsid w:val="008923D0"/>
    <w:rsid w:val="00892C4F"/>
    <w:rsid w:val="00892F25"/>
    <w:rsid w:val="00893757"/>
    <w:rsid w:val="00893F10"/>
    <w:rsid w:val="008954E2"/>
    <w:rsid w:val="00895F69"/>
    <w:rsid w:val="008960F5"/>
    <w:rsid w:val="00896144"/>
    <w:rsid w:val="008970EB"/>
    <w:rsid w:val="0089741D"/>
    <w:rsid w:val="00897CE1"/>
    <w:rsid w:val="008A03B7"/>
    <w:rsid w:val="008A084C"/>
    <w:rsid w:val="008A1139"/>
    <w:rsid w:val="008A1640"/>
    <w:rsid w:val="008A1A4A"/>
    <w:rsid w:val="008A21AD"/>
    <w:rsid w:val="008A2266"/>
    <w:rsid w:val="008A2688"/>
    <w:rsid w:val="008A2737"/>
    <w:rsid w:val="008A29B5"/>
    <w:rsid w:val="008A3431"/>
    <w:rsid w:val="008A39B9"/>
    <w:rsid w:val="008A5224"/>
    <w:rsid w:val="008A59FB"/>
    <w:rsid w:val="008A6630"/>
    <w:rsid w:val="008A6E96"/>
    <w:rsid w:val="008A74B3"/>
    <w:rsid w:val="008A79F5"/>
    <w:rsid w:val="008B071C"/>
    <w:rsid w:val="008B084D"/>
    <w:rsid w:val="008B0D48"/>
    <w:rsid w:val="008B13AF"/>
    <w:rsid w:val="008B13C0"/>
    <w:rsid w:val="008B1EFE"/>
    <w:rsid w:val="008B272F"/>
    <w:rsid w:val="008B2C4A"/>
    <w:rsid w:val="008B361C"/>
    <w:rsid w:val="008B37B2"/>
    <w:rsid w:val="008B38AF"/>
    <w:rsid w:val="008B5029"/>
    <w:rsid w:val="008B6404"/>
    <w:rsid w:val="008B6833"/>
    <w:rsid w:val="008B6F1E"/>
    <w:rsid w:val="008B7855"/>
    <w:rsid w:val="008B7932"/>
    <w:rsid w:val="008B7BCF"/>
    <w:rsid w:val="008C0190"/>
    <w:rsid w:val="008C06C0"/>
    <w:rsid w:val="008C09AF"/>
    <w:rsid w:val="008C1529"/>
    <w:rsid w:val="008C1539"/>
    <w:rsid w:val="008C1744"/>
    <w:rsid w:val="008C1DD9"/>
    <w:rsid w:val="008C2A35"/>
    <w:rsid w:val="008C2A9C"/>
    <w:rsid w:val="008C2EF3"/>
    <w:rsid w:val="008C311D"/>
    <w:rsid w:val="008C3796"/>
    <w:rsid w:val="008C3C4E"/>
    <w:rsid w:val="008C45C9"/>
    <w:rsid w:val="008C5A5B"/>
    <w:rsid w:val="008C5BB3"/>
    <w:rsid w:val="008C63F1"/>
    <w:rsid w:val="008C6A52"/>
    <w:rsid w:val="008D0014"/>
    <w:rsid w:val="008D0041"/>
    <w:rsid w:val="008D0D95"/>
    <w:rsid w:val="008D1D44"/>
    <w:rsid w:val="008D1DF0"/>
    <w:rsid w:val="008D1FD9"/>
    <w:rsid w:val="008D20C3"/>
    <w:rsid w:val="008D2EE2"/>
    <w:rsid w:val="008D36EF"/>
    <w:rsid w:val="008D3F91"/>
    <w:rsid w:val="008D41E1"/>
    <w:rsid w:val="008D46F0"/>
    <w:rsid w:val="008D4A6D"/>
    <w:rsid w:val="008D4CDF"/>
    <w:rsid w:val="008D5AD5"/>
    <w:rsid w:val="008D6188"/>
    <w:rsid w:val="008D65BA"/>
    <w:rsid w:val="008D7B7E"/>
    <w:rsid w:val="008E14BB"/>
    <w:rsid w:val="008E1BA0"/>
    <w:rsid w:val="008E1BC9"/>
    <w:rsid w:val="008E3106"/>
    <w:rsid w:val="008E3370"/>
    <w:rsid w:val="008E49EE"/>
    <w:rsid w:val="008E588B"/>
    <w:rsid w:val="008E5D35"/>
    <w:rsid w:val="008E6202"/>
    <w:rsid w:val="008E70CC"/>
    <w:rsid w:val="008E75E4"/>
    <w:rsid w:val="008E76BB"/>
    <w:rsid w:val="008F0A90"/>
    <w:rsid w:val="008F0B96"/>
    <w:rsid w:val="008F1EB0"/>
    <w:rsid w:val="008F2D23"/>
    <w:rsid w:val="008F327B"/>
    <w:rsid w:val="008F386E"/>
    <w:rsid w:val="008F3D2F"/>
    <w:rsid w:val="008F4396"/>
    <w:rsid w:val="008F4613"/>
    <w:rsid w:val="008F490C"/>
    <w:rsid w:val="008F63C3"/>
    <w:rsid w:val="008F6F18"/>
    <w:rsid w:val="008F765E"/>
    <w:rsid w:val="00900735"/>
    <w:rsid w:val="0090090A"/>
    <w:rsid w:val="00900EB1"/>
    <w:rsid w:val="00901808"/>
    <w:rsid w:val="00902041"/>
    <w:rsid w:val="009027FC"/>
    <w:rsid w:val="00902C5F"/>
    <w:rsid w:val="0090303C"/>
    <w:rsid w:val="009038C2"/>
    <w:rsid w:val="00903A3B"/>
    <w:rsid w:val="00903F4B"/>
    <w:rsid w:val="00903FAE"/>
    <w:rsid w:val="009067A6"/>
    <w:rsid w:val="00906EED"/>
    <w:rsid w:val="00907C4D"/>
    <w:rsid w:val="00907E68"/>
    <w:rsid w:val="009105BE"/>
    <w:rsid w:val="0091062B"/>
    <w:rsid w:val="00910817"/>
    <w:rsid w:val="00910B4A"/>
    <w:rsid w:val="009116BF"/>
    <w:rsid w:val="00911877"/>
    <w:rsid w:val="00911BE2"/>
    <w:rsid w:val="00911ECF"/>
    <w:rsid w:val="009120C7"/>
    <w:rsid w:val="0091313A"/>
    <w:rsid w:val="009135DA"/>
    <w:rsid w:val="00913EB7"/>
    <w:rsid w:val="00915200"/>
    <w:rsid w:val="009157E6"/>
    <w:rsid w:val="00915E7C"/>
    <w:rsid w:val="009166EA"/>
    <w:rsid w:val="00916EE2"/>
    <w:rsid w:val="00916F71"/>
    <w:rsid w:val="009178E7"/>
    <w:rsid w:val="00917C9F"/>
    <w:rsid w:val="00917D37"/>
    <w:rsid w:val="00920A8B"/>
    <w:rsid w:val="00920AAB"/>
    <w:rsid w:val="00920CF2"/>
    <w:rsid w:val="00920F6F"/>
    <w:rsid w:val="00920FEB"/>
    <w:rsid w:val="009219BF"/>
    <w:rsid w:val="00921BF8"/>
    <w:rsid w:val="009220E8"/>
    <w:rsid w:val="00922A3B"/>
    <w:rsid w:val="00922B46"/>
    <w:rsid w:val="00922B61"/>
    <w:rsid w:val="00923573"/>
    <w:rsid w:val="00923F91"/>
    <w:rsid w:val="0092409F"/>
    <w:rsid w:val="009240A2"/>
    <w:rsid w:val="00925A1A"/>
    <w:rsid w:val="00925F62"/>
    <w:rsid w:val="00926388"/>
    <w:rsid w:val="00926565"/>
    <w:rsid w:val="00926C72"/>
    <w:rsid w:val="00926D43"/>
    <w:rsid w:val="00927F2F"/>
    <w:rsid w:val="00930AA1"/>
    <w:rsid w:val="00930F14"/>
    <w:rsid w:val="009323B8"/>
    <w:rsid w:val="009328DD"/>
    <w:rsid w:val="0093303D"/>
    <w:rsid w:val="00933817"/>
    <w:rsid w:val="00933DC5"/>
    <w:rsid w:val="00933EF1"/>
    <w:rsid w:val="009342C0"/>
    <w:rsid w:val="00934773"/>
    <w:rsid w:val="00934CDB"/>
    <w:rsid w:val="00934D9F"/>
    <w:rsid w:val="009351AA"/>
    <w:rsid w:val="00935B08"/>
    <w:rsid w:val="00936CE0"/>
    <w:rsid w:val="009379F3"/>
    <w:rsid w:val="0094038F"/>
    <w:rsid w:val="009404A6"/>
    <w:rsid w:val="00940A46"/>
    <w:rsid w:val="00940B50"/>
    <w:rsid w:val="009410B8"/>
    <w:rsid w:val="00941F8B"/>
    <w:rsid w:val="00941FC9"/>
    <w:rsid w:val="00942951"/>
    <w:rsid w:val="00942C0F"/>
    <w:rsid w:val="0094569B"/>
    <w:rsid w:val="00946281"/>
    <w:rsid w:val="00946516"/>
    <w:rsid w:val="00946C6F"/>
    <w:rsid w:val="00946FC5"/>
    <w:rsid w:val="00947B5D"/>
    <w:rsid w:val="00950836"/>
    <w:rsid w:val="009509F1"/>
    <w:rsid w:val="00950B9C"/>
    <w:rsid w:val="0095107A"/>
    <w:rsid w:val="00951F68"/>
    <w:rsid w:val="009521ED"/>
    <w:rsid w:val="0095235A"/>
    <w:rsid w:val="0095348C"/>
    <w:rsid w:val="0095455B"/>
    <w:rsid w:val="00954A69"/>
    <w:rsid w:val="0095581A"/>
    <w:rsid w:val="00955CE2"/>
    <w:rsid w:val="00955F50"/>
    <w:rsid w:val="009565B2"/>
    <w:rsid w:val="00957130"/>
    <w:rsid w:val="009608C0"/>
    <w:rsid w:val="00960ACF"/>
    <w:rsid w:val="00960E06"/>
    <w:rsid w:val="00960E52"/>
    <w:rsid w:val="00961B20"/>
    <w:rsid w:val="00961EBC"/>
    <w:rsid w:val="00962065"/>
    <w:rsid w:val="009623C0"/>
    <w:rsid w:val="00962F5C"/>
    <w:rsid w:val="0096340F"/>
    <w:rsid w:val="009638BB"/>
    <w:rsid w:val="00964770"/>
    <w:rsid w:val="00964A04"/>
    <w:rsid w:val="0096553B"/>
    <w:rsid w:val="00965662"/>
    <w:rsid w:val="00965812"/>
    <w:rsid w:val="009658A3"/>
    <w:rsid w:val="00966344"/>
    <w:rsid w:val="00966444"/>
    <w:rsid w:val="00966CA2"/>
    <w:rsid w:val="00966F0D"/>
    <w:rsid w:val="009701B6"/>
    <w:rsid w:val="00970988"/>
    <w:rsid w:val="00970E34"/>
    <w:rsid w:val="009714FC"/>
    <w:rsid w:val="00971677"/>
    <w:rsid w:val="00971ACF"/>
    <w:rsid w:val="00971E90"/>
    <w:rsid w:val="0097293B"/>
    <w:rsid w:val="00972D5F"/>
    <w:rsid w:val="009737FC"/>
    <w:rsid w:val="009739A2"/>
    <w:rsid w:val="00974322"/>
    <w:rsid w:val="0097497E"/>
    <w:rsid w:val="00975066"/>
    <w:rsid w:val="009756D4"/>
    <w:rsid w:val="00976499"/>
    <w:rsid w:val="009765F8"/>
    <w:rsid w:val="00977186"/>
    <w:rsid w:val="0097799F"/>
    <w:rsid w:val="00980B13"/>
    <w:rsid w:val="00981C0E"/>
    <w:rsid w:val="00981C20"/>
    <w:rsid w:val="00982911"/>
    <w:rsid w:val="00983183"/>
    <w:rsid w:val="00983978"/>
    <w:rsid w:val="00983E65"/>
    <w:rsid w:val="00983FB0"/>
    <w:rsid w:val="00983FF8"/>
    <w:rsid w:val="0098409B"/>
    <w:rsid w:val="0098448C"/>
    <w:rsid w:val="00984922"/>
    <w:rsid w:val="009849CD"/>
    <w:rsid w:val="00984F94"/>
    <w:rsid w:val="00985250"/>
    <w:rsid w:val="00985410"/>
    <w:rsid w:val="009855E4"/>
    <w:rsid w:val="00985935"/>
    <w:rsid w:val="009859B4"/>
    <w:rsid w:val="00986760"/>
    <w:rsid w:val="0098700F"/>
    <w:rsid w:val="0098730F"/>
    <w:rsid w:val="009905BE"/>
    <w:rsid w:val="0099064C"/>
    <w:rsid w:val="009909B2"/>
    <w:rsid w:val="00990D01"/>
    <w:rsid w:val="00991856"/>
    <w:rsid w:val="00991F25"/>
    <w:rsid w:val="0099339A"/>
    <w:rsid w:val="0099382B"/>
    <w:rsid w:val="009938D4"/>
    <w:rsid w:val="00993BDE"/>
    <w:rsid w:val="00993E10"/>
    <w:rsid w:val="00993F8F"/>
    <w:rsid w:val="0099404C"/>
    <w:rsid w:val="0099459F"/>
    <w:rsid w:val="0099487E"/>
    <w:rsid w:val="00994958"/>
    <w:rsid w:val="00995CC2"/>
    <w:rsid w:val="0099622B"/>
    <w:rsid w:val="00996B64"/>
    <w:rsid w:val="00997292"/>
    <w:rsid w:val="009A03C1"/>
    <w:rsid w:val="009A0884"/>
    <w:rsid w:val="009A0B49"/>
    <w:rsid w:val="009A0E9A"/>
    <w:rsid w:val="009A2157"/>
    <w:rsid w:val="009A29BD"/>
    <w:rsid w:val="009A2B35"/>
    <w:rsid w:val="009A43CE"/>
    <w:rsid w:val="009A47D0"/>
    <w:rsid w:val="009A4A8B"/>
    <w:rsid w:val="009A56DB"/>
    <w:rsid w:val="009A59E5"/>
    <w:rsid w:val="009A5C55"/>
    <w:rsid w:val="009A62BC"/>
    <w:rsid w:val="009A6529"/>
    <w:rsid w:val="009A675D"/>
    <w:rsid w:val="009A688A"/>
    <w:rsid w:val="009B0007"/>
    <w:rsid w:val="009B0448"/>
    <w:rsid w:val="009B04F1"/>
    <w:rsid w:val="009B0779"/>
    <w:rsid w:val="009B0FAC"/>
    <w:rsid w:val="009B165C"/>
    <w:rsid w:val="009B1695"/>
    <w:rsid w:val="009B1A57"/>
    <w:rsid w:val="009B2B9B"/>
    <w:rsid w:val="009B3125"/>
    <w:rsid w:val="009B3E38"/>
    <w:rsid w:val="009B443D"/>
    <w:rsid w:val="009B5B24"/>
    <w:rsid w:val="009B5FD4"/>
    <w:rsid w:val="009B6049"/>
    <w:rsid w:val="009B64C3"/>
    <w:rsid w:val="009B77AC"/>
    <w:rsid w:val="009B781E"/>
    <w:rsid w:val="009C008C"/>
    <w:rsid w:val="009C00EA"/>
    <w:rsid w:val="009C01E6"/>
    <w:rsid w:val="009C085D"/>
    <w:rsid w:val="009C08E9"/>
    <w:rsid w:val="009C0E52"/>
    <w:rsid w:val="009C1120"/>
    <w:rsid w:val="009C1D18"/>
    <w:rsid w:val="009C1EDE"/>
    <w:rsid w:val="009C2241"/>
    <w:rsid w:val="009C239B"/>
    <w:rsid w:val="009C2E4F"/>
    <w:rsid w:val="009C3485"/>
    <w:rsid w:val="009C37CC"/>
    <w:rsid w:val="009C5AEA"/>
    <w:rsid w:val="009C5CA7"/>
    <w:rsid w:val="009C5E42"/>
    <w:rsid w:val="009C60D3"/>
    <w:rsid w:val="009C63B7"/>
    <w:rsid w:val="009C7ADA"/>
    <w:rsid w:val="009D0712"/>
    <w:rsid w:val="009D0969"/>
    <w:rsid w:val="009D0C3D"/>
    <w:rsid w:val="009D11C5"/>
    <w:rsid w:val="009D1549"/>
    <w:rsid w:val="009D19B6"/>
    <w:rsid w:val="009D2468"/>
    <w:rsid w:val="009D25C5"/>
    <w:rsid w:val="009D2B83"/>
    <w:rsid w:val="009D306C"/>
    <w:rsid w:val="009D30F9"/>
    <w:rsid w:val="009D3DD4"/>
    <w:rsid w:val="009D40BA"/>
    <w:rsid w:val="009D457A"/>
    <w:rsid w:val="009D4EB3"/>
    <w:rsid w:val="009D50B5"/>
    <w:rsid w:val="009D5133"/>
    <w:rsid w:val="009D5859"/>
    <w:rsid w:val="009D6891"/>
    <w:rsid w:val="009D7419"/>
    <w:rsid w:val="009D7788"/>
    <w:rsid w:val="009D79A5"/>
    <w:rsid w:val="009D7C9B"/>
    <w:rsid w:val="009D7D89"/>
    <w:rsid w:val="009D7FFB"/>
    <w:rsid w:val="009E01C2"/>
    <w:rsid w:val="009E0D48"/>
    <w:rsid w:val="009E2482"/>
    <w:rsid w:val="009E251C"/>
    <w:rsid w:val="009E2AB6"/>
    <w:rsid w:val="009E2F92"/>
    <w:rsid w:val="009E2FB1"/>
    <w:rsid w:val="009E3F12"/>
    <w:rsid w:val="009E457C"/>
    <w:rsid w:val="009E4AE8"/>
    <w:rsid w:val="009E50BA"/>
    <w:rsid w:val="009E529E"/>
    <w:rsid w:val="009E53CE"/>
    <w:rsid w:val="009E53E2"/>
    <w:rsid w:val="009E5A1F"/>
    <w:rsid w:val="009E5FAA"/>
    <w:rsid w:val="009E626B"/>
    <w:rsid w:val="009F02E8"/>
    <w:rsid w:val="009F0A8E"/>
    <w:rsid w:val="009F0EF4"/>
    <w:rsid w:val="009F0F6C"/>
    <w:rsid w:val="009F1164"/>
    <w:rsid w:val="009F1467"/>
    <w:rsid w:val="009F1A7F"/>
    <w:rsid w:val="009F2E03"/>
    <w:rsid w:val="009F30CD"/>
    <w:rsid w:val="009F5764"/>
    <w:rsid w:val="009F5D72"/>
    <w:rsid w:val="009F5E0D"/>
    <w:rsid w:val="009F5FCD"/>
    <w:rsid w:val="009F5FD5"/>
    <w:rsid w:val="009F6333"/>
    <w:rsid w:val="009F6543"/>
    <w:rsid w:val="009F6BF5"/>
    <w:rsid w:val="009F7715"/>
    <w:rsid w:val="009F7BEF"/>
    <w:rsid w:val="00A004B0"/>
    <w:rsid w:val="00A006A5"/>
    <w:rsid w:val="00A008F0"/>
    <w:rsid w:val="00A016A8"/>
    <w:rsid w:val="00A01F38"/>
    <w:rsid w:val="00A0219F"/>
    <w:rsid w:val="00A023EE"/>
    <w:rsid w:val="00A02DBC"/>
    <w:rsid w:val="00A02F24"/>
    <w:rsid w:val="00A02F5E"/>
    <w:rsid w:val="00A0324A"/>
    <w:rsid w:val="00A035C1"/>
    <w:rsid w:val="00A03C88"/>
    <w:rsid w:val="00A04374"/>
    <w:rsid w:val="00A053F2"/>
    <w:rsid w:val="00A0552E"/>
    <w:rsid w:val="00A05919"/>
    <w:rsid w:val="00A05993"/>
    <w:rsid w:val="00A0681C"/>
    <w:rsid w:val="00A0731B"/>
    <w:rsid w:val="00A07C3A"/>
    <w:rsid w:val="00A10C19"/>
    <w:rsid w:val="00A1105F"/>
    <w:rsid w:val="00A1187D"/>
    <w:rsid w:val="00A12ABA"/>
    <w:rsid w:val="00A12E0C"/>
    <w:rsid w:val="00A12EAB"/>
    <w:rsid w:val="00A134A7"/>
    <w:rsid w:val="00A14AC1"/>
    <w:rsid w:val="00A15777"/>
    <w:rsid w:val="00A1623C"/>
    <w:rsid w:val="00A16438"/>
    <w:rsid w:val="00A1643F"/>
    <w:rsid w:val="00A1766B"/>
    <w:rsid w:val="00A17BEA"/>
    <w:rsid w:val="00A17CC3"/>
    <w:rsid w:val="00A17E3E"/>
    <w:rsid w:val="00A17EC8"/>
    <w:rsid w:val="00A17F2F"/>
    <w:rsid w:val="00A20144"/>
    <w:rsid w:val="00A20664"/>
    <w:rsid w:val="00A21F77"/>
    <w:rsid w:val="00A221A5"/>
    <w:rsid w:val="00A22C3D"/>
    <w:rsid w:val="00A22CEA"/>
    <w:rsid w:val="00A22EDB"/>
    <w:rsid w:val="00A2377D"/>
    <w:rsid w:val="00A23BF6"/>
    <w:rsid w:val="00A246CC"/>
    <w:rsid w:val="00A24E1B"/>
    <w:rsid w:val="00A24F44"/>
    <w:rsid w:val="00A2611B"/>
    <w:rsid w:val="00A26231"/>
    <w:rsid w:val="00A266A8"/>
    <w:rsid w:val="00A270EF"/>
    <w:rsid w:val="00A27B0C"/>
    <w:rsid w:val="00A27CA5"/>
    <w:rsid w:val="00A27D0F"/>
    <w:rsid w:val="00A27E6D"/>
    <w:rsid w:val="00A30729"/>
    <w:rsid w:val="00A31585"/>
    <w:rsid w:val="00A3170C"/>
    <w:rsid w:val="00A31ACC"/>
    <w:rsid w:val="00A31F00"/>
    <w:rsid w:val="00A32875"/>
    <w:rsid w:val="00A34A52"/>
    <w:rsid w:val="00A34E4B"/>
    <w:rsid w:val="00A3676E"/>
    <w:rsid w:val="00A368D9"/>
    <w:rsid w:val="00A36EE8"/>
    <w:rsid w:val="00A37DD9"/>
    <w:rsid w:val="00A411A5"/>
    <w:rsid w:val="00A41558"/>
    <w:rsid w:val="00A42049"/>
    <w:rsid w:val="00A422ED"/>
    <w:rsid w:val="00A433ED"/>
    <w:rsid w:val="00A43EE3"/>
    <w:rsid w:val="00A44715"/>
    <w:rsid w:val="00A4544E"/>
    <w:rsid w:val="00A45741"/>
    <w:rsid w:val="00A45B27"/>
    <w:rsid w:val="00A45BD8"/>
    <w:rsid w:val="00A460EC"/>
    <w:rsid w:val="00A4628B"/>
    <w:rsid w:val="00A46494"/>
    <w:rsid w:val="00A466AC"/>
    <w:rsid w:val="00A467D1"/>
    <w:rsid w:val="00A46882"/>
    <w:rsid w:val="00A469C6"/>
    <w:rsid w:val="00A47880"/>
    <w:rsid w:val="00A50726"/>
    <w:rsid w:val="00A5086F"/>
    <w:rsid w:val="00A50C65"/>
    <w:rsid w:val="00A514E2"/>
    <w:rsid w:val="00A52EE5"/>
    <w:rsid w:val="00A53B6F"/>
    <w:rsid w:val="00A53CB9"/>
    <w:rsid w:val="00A53F20"/>
    <w:rsid w:val="00A53F9A"/>
    <w:rsid w:val="00A548A5"/>
    <w:rsid w:val="00A54E89"/>
    <w:rsid w:val="00A55485"/>
    <w:rsid w:val="00A555BB"/>
    <w:rsid w:val="00A55A23"/>
    <w:rsid w:val="00A566F2"/>
    <w:rsid w:val="00A571BD"/>
    <w:rsid w:val="00A602AE"/>
    <w:rsid w:val="00A6041A"/>
    <w:rsid w:val="00A6091A"/>
    <w:rsid w:val="00A60A8B"/>
    <w:rsid w:val="00A60C40"/>
    <w:rsid w:val="00A60DA8"/>
    <w:rsid w:val="00A617B3"/>
    <w:rsid w:val="00A61C22"/>
    <w:rsid w:val="00A61E34"/>
    <w:rsid w:val="00A62E30"/>
    <w:rsid w:val="00A6310C"/>
    <w:rsid w:val="00A63249"/>
    <w:rsid w:val="00A64AF3"/>
    <w:rsid w:val="00A64B92"/>
    <w:rsid w:val="00A64CFE"/>
    <w:rsid w:val="00A65367"/>
    <w:rsid w:val="00A65584"/>
    <w:rsid w:val="00A65F22"/>
    <w:rsid w:val="00A668C3"/>
    <w:rsid w:val="00A66F1B"/>
    <w:rsid w:val="00A67E97"/>
    <w:rsid w:val="00A714D1"/>
    <w:rsid w:val="00A71AFC"/>
    <w:rsid w:val="00A731E0"/>
    <w:rsid w:val="00A73254"/>
    <w:rsid w:val="00A73CDF"/>
    <w:rsid w:val="00A73F26"/>
    <w:rsid w:val="00A74521"/>
    <w:rsid w:val="00A74A54"/>
    <w:rsid w:val="00A74A6D"/>
    <w:rsid w:val="00A74DD5"/>
    <w:rsid w:val="00A752CF"/>
    <w:rsid w:val="00A7543A"/>
    <w:rsid w:val="00A761D8"/>
    <w:rsid w:val="00A765EA"/>
    <w:rsid w:val="00A76F4A"/>
    <w:rsid w:val="00A775E4"/>
    <w:rsid w:val="00A775FB"/>
    <w:rsid w:val="00A80554"/>
    <w:rsid w:val="00A80AD8"/>
    <w:rsid w:val="00A8225A"/>
    <w:rsid w:val="00A83882"/>
    <w:rsid w:val="00A83A5B"/>
    <w:rsid w:val="00A844BA"/>
    <w:rsid w:val="00A84528"/>
    <w:rsid w:val="00A8467E"/>
    <w:rsid w:val="00A85068"/>
    <w:rsid w:val="00A85C06"/>
    <w:rsid w:val="00A86221"/>
    <w:rsid w:val="00A86397"/>
    <w:rsid w:val="00A87256"/>
    <w:rsid w:val="00A87B58"/>
    <w:rsid w:val="00A90FA0"/>
    <w:rsid w:val="00A91AF5"/>
    <w:rsid w:val="00A9237C"/>
    <w:rsid w:val="00A92EA4"/>
    <w:rsid w:val="00A93B0D"/>
    <w:rsid w:val="00A93B93"/>
    <w:rsid w:val="00A946D5"/>
    <w:rsid w:val="00A94A15"/>
    <w:rsid w:val="00A95350"/>
    <w:rsid w:val="00A95908"/>
    <w:rsid w:val="00A9655F"/>
    <w:rsid w:val="00A97C3B"/>
    <w:rsid w:val="00AA05D2"/>
    <w:rsid w:val="00AA05ED"/>
    <w:rsid w:val="00AA0974"/>
    <w:rsid w:val="00AA21D8"/>
    <w:rsid w:val="00AA229D"/>
    <w:rsid w:val="00AA2F2C"/>
    <w:rsid w:val="00AA2FDF"/>
    <w:rsid w:val="00AA389E"/>
    <w:rsid w:val="00AA3C20"/>
    <w:rsid w:val="00AA4595"/>
    <w:rsid w:val="00AA4782"/>
    <w:rsid w:val="00AA4A5D"/>
    <w:rsid w:val="00AA5768"/>
    <w:rsid w:val="00AA5AA4"/>
    <w:rsid w:val="00AA5CD7"/>
    <w:rsid w:val="00AA6645"/>
    <w:rsid w:val="00AA66C9"/>
    <w:rsid w:val="00AA73DC"/>
    <w:rsid w:val="00AA7708"/>
    <w:rsid w:val="00AA7963"/>
    <w:rsid w:val="00AA7F7D"/>
    <w:rsid w:val="00AB0410"/>
    <w:rsid w:val="00AB0467"/>
    <w:rsid w:val="00AB0B46"/>
    <w:rsid w:val="00AB10D3"/>
    <w:rsid w:val="00AB1531"/>
    <w:rsid w:val="00AB1C10"/>
    <w:rsid w:val="00AB1FC2"/>
    <w:rsid w:val="00AB223A"/>
    <w:rsid w:val="00AB24F1"/>
    <w:rsid w:val="00AB2581"/>
    <w:rsid w:val="00AB2BEA"/>
    <w:rsid w:val="00AB33B3"/>
    <w:rsid w:val="00AB3DB2"/>
    <w:rsid w:val="00AB4CF8"/>
    <w:rsid w:val="00AB56B7"/>
    <w:rsid w:val="00AB5C1B"/>
    <w:rsid w:val="00AB61FF"/>
    <w:rsid w:val="00AB647C"/>
    <w:rsid w:val="00AB6B1A"/>
    <w:rsid w:val="00AB75BC"/>
    <w:rsid w:val="00AB76CE"/>
    <w:rsid w:val="00AB7AF2"/>
    <w:rsid w:val="00AC1291"/>
    <w:rsid w:val="00AC1BAB"/>
    <w:rsid w:val="00AC218F"/>
    <w:rsid w:val="00AC26DF"/>
    <w:rsid w:val="00AC2DB0"/>
    <w:rsid w:val="00AC35C1"/>
    <w:rsid w:val="00AC3E00"/>
    <w:rsid w:val="00AC481C"/>
    <w:rsid w:val="00AC57D5"/>
    <w:rsid w:val="00AC6581"/>
    <w:rsid w:val="00AC6778"/>
    <w:rsid w:val="00AC68A6"/>
    <w:rsid w:val="00AC6DBF"/>
    <w:rsid w:val="00AC6FC2"/>
    <w:rsid w:val="00AC709E"/>
    <w:rsid w:val="00AC7350"/>
    <w:rsid w:val="00AC7574"/>
    <w:rsid w:val="00AC79B2"/>
    <w:rsid w:val="00AC7A49"/>
    <w:rsid w:val="00AC7A8A"/>
    <w:rsid w:val="00AD0680"/>
    <w:rsid w:val="00AD0845"/>
    <w:rsid w:val="00AD20A4"/>
    <w:rsid w:val="00AD21D5"/>
    <w:rsid w:val="00AD35A6"/>
    <w:rsid w:val="00AD3728"/>
    <w:rsid w:val="00AD3CC3"/>
    <w:rsid w:val="00AD3E63"/>
    <w:rsid w:val="00AD3EE2"/>
    <w:rsid w:val="00AD41DC"/>
    <w:rsid w:val="00AD4B90"/>
    <w:rsid w:val="00AD517E"/>
    <w:rsid w:val="00AD58C8"/>
    <w:rsid w:val="00AD5E54"/>
    <w:rsid w:val="00AD61AA"/>
    <w:rsid w:val="00AD74E4"/>
    <w:rsid w:val="00AD7797"/>
    <w:rsid w:val="00AD7AAD"/>
    <w:rsid w:val="00AE004C"/>
    <w:rsid w:val="00AE0103"/>
    <w:rsid w:val="00AE04A6"/>
    <w:rsid w:val="00AE0CF0"/>
    <w:rsid w:val="00AE0D7C"/>
    <w:rsid w:val="00AE0E54"/>
    <w:rsid w:val="00AE1156"/>
    <w:rsid w:val="00AE1A2B"/>
    <w:rsid w:val="00AE1EB3"/>
    <w:rsid w:val="00AE25FB"/>
    <w:rsid w:val="00AE28AE"/>
    <w:rsid w:val="00AE3129"/>
    <w:rsid w:val="00AE4011"/>
    <w:rsid w:val="00AE4489"/>
    <w:rsid w:val="00AE4AB4"/>
    <w:rsid w:val="00AE4E1D"/>
    <w:rsid w:val="00AE5729"/>
    <w:rsid w:val="00AE661C"/>
    <w:rsid w:val="00AE662C"/>
    <w:rsid w:val="00AF0407"/>
    <w:rsid w:val="00AF0A5E"/>
    <w:rsid w:val="00AF0D67"/>
    <w:rsid w:val="00AF13B6"/>
    <w:rsid w:val="00AF149A"/>
    <w:rsid w:val="00AF1DE7"/>
    <w:rsid w:val="00AF3129"/>
    <w:rsid w:val="00AF31B5"/>
    <w:rsid w:val="00AF42AA"/>
    <w:rsid w:val="00AF45CD"/>
    <w:rsid w:val="00AF4887"/>
    <w:rsid w:val="00AF58F4"/>
    <w:rsid w:val="00AF5B12"/>
    <w:rsid w:val="00AF5EBC"/>
    <w:rsid w:val="00AF5F98"/>
    <w:rsid w:val="00AF6846"/>
    <w:rsid w:val="00AF7B7A"/>
    <w:rsid w:val="00AF7E80"/>
    <w:rsid w:val="00B001D5"/>
    <w:rsid w:val="00B00CB7"/>
    <w:rsid w:val="00B00CB8"/>
    <w:rsid w:val="00B00F31"/>
    <w:rsid w:val="00B01B3E"/>
    <w:rsid w:val="00B01C47"/>
    <w:rsid w:val="00B02131"/>
    <w:rsid w:val="00B024E7"/>
    <w:rsid w:val="00B03821"/>
    <w:rsid w:val="00B03EF1"/>
    <w:rsid w:val="00B04898"/>
    <w:rsid w:val="00B04B89"/>
    <w:rsid w:val="00B05379"/>
    <w:rsid w:val="00B057A2"/>
    <w:rsid w:val="00B057D3"/>
    <w:rsid w:val="00B0619A"/>
    <w:rsid w:val="00B06649"/>
    <w:rsid w:val="00B067CB"/>
    <w:rsid w:val="00B07057"/>
    <w:rsid w:val="00B07CB3"/>
    <w:rsid w:val="00B106F8"/>
    <w:rsid w:val="00B1084F"/>
    <w:rsid w:val="00B116D5"/>
    <w:rsid w:val="00B11CE6"/>
    <w:rsid w:val="00B130D8"/>
    <w:rsid w:val="00B13149"/>
    <w:rsid w:val="00B13B61"/>
    <w:rsid w:val="00B13BF6"/>
    <w:rsid w:val="00B14201"/>
    <w:rsid w:val="00B15463"/>
    <w:rsid w:val="00B15BDB"/>
    <w:rsid w:val="00B1649C"/>
    <w:rsid w:val="00B164B9"/>
    <w:rsid w:val="00B16E9F"/>
    <w:rsid w:val="00B1777C"/>
    <w:rsid w:val="00B178A8"/>
    <w:rsid w:val="00B179BA"/>
    <w:rsid w:val="00B202FE"/>
    <w:rsid w:val="00B20506"/>
    <w:rsid w:val="00B212F4"/>
    <w:rsid w:val="00B215C5"/>
    <w:rsid w:val="00B21B68"/>
    <w:rsid w:val="00B2210F"/>
    <w:rsid w:val="00B23635"/>
    <w:rsid w:val="00B23BA2"/>
    <w:rsid w:val="00B23DA2"/>
    <w:rsid w:val="00B2421E"/>
    <w:rsid w:val="00B2439A"/>
    <w:rsid w:val="00B24A2E"/>
    <w:rsid w:val="00B24FD2"/>
    <w:rsid w:val="00B25C4B"/>
    <w:rsid w:val="00B25F40"/>
    <w:rsid w:val="00B26587"/>
    <w:rsid w:val="00B26977"/>
    <w:rsid w:val="00B302E5"/>
    <w:rsid w:val="00B30C90"/>
    <w:rsid w:val="00B31598"/>
    <w:rsid w:val="00B31876"/>
    <w:rsid w:val="00B3200E"/>
    <w:rsid w:val="00B320B1"/>
    <w:rsid w:val="00B320BE"/>
    <w:rsid w:val="00B32C0B"/>
    <w:rsid w:val="00B33105"/>
    <w:rsid w:val="00B350FA"/>
    <w:rsid w:val="00B3578C"/>
    <w:rsid w:val="00B35DB5"/>
    <w:rsid w:val="00B3688B"/>
    <w:rsid w:val="00B36A74"/>
    <w:rsid w:val="00B36BF6"/>
    <w:rsid w:val="00B36D91"/>
    <w:rsid w:val="00B36DEE"/>
    <w:rsid w:val="00B37200"/>
    <w:rsid w:val="00B3780E"/>
    <w:rsid w:val="00B37974"/>
    <w:rsid w:val="00B401B6"/>
    <w:rsid w:val="00B4038D"/>
    <w:rsid w:val="00B4229D"/>
    <w:rsid w:val="00B429BE"/>
    <w:rsid w:val="00B432CD"/>
    <w:rsid w:val="00B436A6"/>
    <w:rsid w:val="00B44619"/>
    <w:rsid w:val="00B4498B"/>
    <w:rsid w:val="00B44BCF"/>
    <w:rsid w:val="00B45263"/>
    <w:rsid w:val="00B4574E"/>
    <w:rsid w:val="00B45777"/>
    <w:rsid w:val="00B45916"/>
    <w:rsid w:val="00B46032"/>
    <w:rsid w:val="00B465AE"/>
    <w:rsid w:val="00B4670D"/>
    <w:rsid w:val="00B46869"/>
    <w:rsid w:val="00B46EAC"/>
    <w:rsid w:val="00B47EFE"/>
    <w:rsid w:val="00B5089A"/>
    <w:rsid w:val="00B51381"/>
    <w:rsid w:val="00B518CF"/>
    <w:rsid w:val="00B52E23"/>
    <w:rsid w:val="00B537B4"/>
    <w:rsid w:val="00B53E1F"/>
    <w:rsid w:val="00B54073"/>
    <w:rsid w:val="00B54E18"/>
    <w:rsid w:val="00B5509E"/>
    <w:rsid w:val="00B5539C"/>
    <w:rsid w:val="00B554B0"/>
    <w:rsid w:val="00B55DAE"/>
    <w:rsid w:val="00B56672"/>
    <w:rsid w:val="00B57118"/>
    <w:rsid w:val="00B572DF"/>
    <w:rsid w:val="00B576B0"/>
    <w:rsid w:val="00B600B9"/>
    <w:rsid w:val="00B60867"/>
    <w:rsid w:val="00B60997"/>
    <w:rsid w:val="00B619F5"/>
    <w:rsid w:val="00B61D51"/>
    <w:rsid w:val="00B6209F"/>
    <w:rsid w:val="00B624D2"/>
    <w:rsid w:val="00B629E9"/>
    <w:rsid w:val="00B62AE9"/>
    <w:rsid w:val="00B62D77"/>
    <w:rsid w:val="00B62E5A"/>
    <w:rsid w:val="00B62FA4"/>
    <w:rsid w:val="00B632BB"/>
    <w:rsid w:val="00B632F9"/>
    <w:rsid w:val="00B644EE"/>
    <w:rsid w:val="00B65133"/>
    <w:rsid w:val="00B65F4C"/>
    <w:rsid w:val="00B6770A"/>
    <w:rsid w:val="00B6781A"/>
    <w:rsid w:val="00B67FA9"/>
    <w:rsid w:val="00B7023F"/>
    <w:rsid w:val="00B703F9"/>
    <w:rsid w:val="00B704F1"/>
    <w:rsid w:val="00B708D8"/>
    <w:rsid w:val="00B70EC9"/>
    <w:rsid w:val="00B70F6A"/>
    <w:rsid w:val="00B71473"/>
    <w:rsid w:val="00B72849"/>
    <w:rsid w:val="00B7307C"/>
    <w:rsid w:val="00B73269"/>
    <w:rsid w:val="00B736D0"/>
    <w:rsid w:val="00B7372D"/>
    <w:rsid w:val="00B7452E"/>
    <w:rsid w:val="00B75F1D"/>
    <w:rsid w:val="00B76208"/>
    <w:rsid w:val="00B766A5"/>
    <w:rsid w:val="00B76C0B"/>
    <w:rsid w:val="00B77328"/>
    <w:rsid w:val="00B7755E"/>
    <w:rsid w:val="00B776B7"/>
    <w:rsid w:val="00B77849"/>
    <w:rsid w:val="00B778A2"/>
    <w:rsid w:val="00B80EB6"/>
    <w:rsid w:val="00B811FB"/>
    <w:rsid w:val="00B81254"/>
    <w:rsid w:val="00B81953"/>
    <w:rsid w:val="00B8196D"/>
    <w:rsid w:val="00B819CD"/>
    <w:rsid w:val="00B81C23"/>
    <w:rsid w:val="00B81FE0"/>
    <w:rsid w:val="00B82986"/>
    <w:rsid w:val="00B83092"/>
    <w:rsid w:val="00B831EB"/>
    <w:rsid w:val="00B83393"/>
    <w:rsid w:val="00B837D6"/>
    <w:rsid w:val="00B8389F"/>
    <w:rsid w:val="00B8465E"/>
    <w:rsid w:val="00B84738"/>
    <w:rsid w:val="00B8585A"/>
    <w:rsid w:val="00B859C6"/>
    <w:rsid w:val="00B85D41"/>
    <w:rsid w:val="00B85EC1"/>
    <w:rsid w:val="00B8732E"/>
    <w:rsid w:val="00B87811"/>
    <w:rsid w:val="00B87D07"/>
    <w:rsid w:val="00B9000F"/>
    <w:rsid w:val="00B91486"/>
    <w:rsid w:val="00B92841"/>
    <w:rsid w:val="00B92F3C"/>
    <w:rsid w:val="00B931B7"/>
    <w:rsid w:val="00B93AF4"/>
    <w:rsid w:val="00B9409E"/>
    <w:rsid w:val="00B95087"/>
    <w:rsid w:val="00B95410"/>
    <w:rsid w:val="00B9578C"/>
    <w:rsid w:val="00B95A20"/>
    <w:rsid w:val="00B95FD2"/>
    <w:rsid w:val="00B96F97"/>
    <w:rsid w:val="00B9721C"/>
    <w:rsid w:val="00B9753A"/>
    <w:rsid w:val="00B97BDA"/>
    <w:rsid w:val="00BA0777"/>
    <w:rsid w:val="00BA09AD"/>
    <w:rsid w:val="00BA09C7"/>
    <w:rsid w:val="00BA121A"/>
    <w:rsid w:val="00BA17F4"/>
    <w:rsid w:val="00BA1966"/>
    <w:rsid w:val="00BA2632"/>
    <w:rsid w:val="00BA2E57"/>
    <w:rsid w:val="00BA2FC2"/>
    <w:rsid w:val="00BA4D48"/>
    <w:rsid w:val="00BA519D"/>
    <w:rsid w:val="00BA5560"/>
    <w:rsid w:val="00BA5A10"/>
    <w:rsid w:val="00BA6827"/>
    <w:rsid w:val="00BA6CC9"/>
    <w:rsid w:val="00BA6F4C"/>
    <w:rsid w:val="00BA73A4"/>
    <w:rsid w:val="00BA77FF"/>
    <w:rsid w:val="00BB1343"/>
    <w:rsid w:val="00BB1802"/>
    <w:rsid w:val="00BB1BA8"/>
    <w:rsid w:val="00BB1C88"/>
    <w:rsid w:val="00BB2013"/>
    <w:rsid w:val="00BB2662"/>
    <w:rsid w:val="00BB2959"/>
    <w:rsid w:val="00BB2F5A"/>
    <w:rsid w:val="00BB305B"/>
    <w:rsid w:val="00BB334E"/>
    <w:rsid w:val="00BB3A26"/>
    <w:rsid w:val="00BB3E79"/>
    <w:rsid w:val="00BB46A1"/>
    <w:rsid w:val="00BB5158"/>
    <w:rsid w:val="00BB6059"/>
    <w:rsid w:val="00BB67FE"/>
    <w:rsid w:val="00BB726B"/>
    <w:rsid w:val="00BB79E1"/>
    <w:rsid w:val="00BC0586"/>
    <w:rsid w:val="00BC06F6"/>
    <w:rsid w:val="00BC0A43"/>
    <w:rsid w:val="00BC0DEE"/>
    <w:rsid w:val="00BC100E"/>
    <w:rsid w:val="00BC1654"/>
    <w:rsid w:val="00BC1AE3"/>
    <w:rsid w:val="00BC24F1"/>
    <w:rsid w:val="00BC2762"/>
    <w:rsid w:val="00BC37F7"/>
    <w:rsid w:val="00BC4267"/>
    <w:rsid w:val="00BC4329"/>
    <w:rsid w:val="00BC627B"/>
    <w:rsid w:val="00BC679D"/>
    <w:rsid w:val="00BC7185"/>
    <w:rsid w:val="00BC77C2"/>
    <w:rsid w:val="00BC7DBC"/>
    <w:rsid w:val="00BD0871"/>
    <w:rsid w:val="00BD0B39"/>
    <w:rsid w:val="00BD1034"/>
    <w:rsid w:val="00BD13EB"/>
    <w:rsid w:val="00BD1734"/>
    <w:rsid w:val="00BD1F01"/>
    <w:rsid w:val="00BD22AA"/>
    <w:rsid w:val="00BD3311"/>
    <w:rsid w:val="00BD4340"/>
    <w:rsid w:val="00BD507B"/>
    <w:rsid w:val="00BD5A5D"/>
    <w:rsid w:val="00BD5E91"/>
    <w:rsid w:val="00BD6137"/>
    <w:rsid w:val="00BD756A"/>
    <w:rsid w:val="00BE04F3"/>
    <w:rsid w:val="00BE10E5"/>
    <w:rsid w:val="00BE11E6"/>
    <w:rsid w:val="00BE13F6"/>
    <w:rsid w:val="00BE1427"/>
    <w:rsid w:val="00BE1497"/>
    <w:rsid w:val="00BE15FE"/>
    <w:rsid w:val="00BE200B"/>
    <w:rsid w:val="00BE24CE"/>
    <w:rsid w:val="00BE2A46"/>
    <w:rsid w:val="00BE30A7"/>
    <w:rsid w:val="00BE3784"/>
    <w:rsid w:val="00BE3BB5"/>
    <w:rsid w:val="00BE3C71"/>
    <w:rsid w:val="00BE3FD9"/>
    <w:rsid w:val="00BE42FD"/>
    <w:rsid w:val="00BE4EF1"/>
    <w:rsid w:val="00BE6030"/>
    <w:rsid w:val="00BE6681"/>
    <w:rsid w:val="00BE7880"/>
    <w:rsid w:val="00BE79C2"/>
    <w:rsid w:val="00BE7B00"/>
    <w:rsid w:val="00BF01CF"/>
    <w:rsid w:val="00BF0282"/>
    <w:rsid w:val="00BF139C"/>
    <w:rsid w:val="00BF158B"/>
    <w:rsid w:val="00BF1CF6"/>
    <w:rsid w:val="00BF1DA6"/>
    <w:rsid w:val="00BF3B2C"/>
    <w:rsid w:val="00BF408F"/>
    <w:rsid w:val="00BF447E"/>
    <w:rsid w:val="00BF6C8B"/>
    <w:rsid w:val="00BF6FBE"/>
    <w:rsid w:val="00BF73F1"/>
    <w:rsid w:val="00BF771D"/>
    <w:rsid w:val="00BF77A1"/>
    <w:rsid w:val="00BF78D7"/>
    <w:rsid w:val="00BF7BD6"/>
    <w:rsid w:val="00C00314"/>
    <w:rsid w:val="00C00BF1"/>
    <w:rsid w:val="00C011AB"/>
    <w:rsid w:val="00C017B1"/>
    <w:rsid w:val="00C01CD9"/>
    <w:rsid w:val="00C02D30"/>
    <w:rsid w:val="00C03C42"/>
    <w:rsid w:val="00C03DD9"/>
    <w:rsid w:val="00C03FCA"/>
    <w:rsid w:val="00C0414B"/>
    <w:rsid w:val="00C04AE3"/>
    <w:rsid w:val="00C04E34"/>
    <w:rsid w:val="00C04ECF"/>
    <w:rsid w:val="00C05620"/>
    <w:rsid w:val="00C05E35"/>
    <w:rsid w:val="00C06146"/>
    <w:rsid w:val="00C0629C"/>
    <w:rsid w:val="00C0671D"/>
    <w:rsid w:val="00C068F2"/>
    <w:rsid w:val="00C069F9"/>
    <w:rsid w:val="00C06D01"/>
    <w:rsid w:val="00C06F68"/>
    <w:rsid w:val="00C0738C"/>
    <w:rsid w:val="00C079C1"/>
    <w:rsid w:val="00C07B12"/>
    <w:rsid w:val="00C07B80"/>
    <w:rsid w:val="00C07DD2"/>
    <w:rsid w:val="00C07E35"/>
    <w:rsid w:val="00C07EB9"/>
    <w:rsid w:val="00C10132"/>
    <w:rsid w:val="00C101F5"/>
    <w:rsid w:val="00C107C4"/>
    <w:rsid w:val="00C11B80"/>
    <w:rsid w:val="00C12240"/>
    <w:rsid w:val="00C12D34"/>
    <w:rsid w:val="00C12F46"/>
    <w:rsid w:val="00C13260"/>
    <w:rsid w:val="00C133B2"/>
    <w:rsid w:val="00C13A03"/>
    <w:rsid w:val="00C13C48"/>
    <w:rsid w:val="00C15052"/>
    <w:rsid w:val="00C15F4F"/>
    <w:rsid w:val="00C16741"/>
    <w:rsid w:val="00C1694E"/>
    <w:rsid w:val="00C169D8"/>
    <w:rsid w:val="00C16C88"/>
    <w:rsid w:val="00C16F4D"/>
    <w:rsid w:val="00C17239"/>
    <w:rsid w:val="00C174D0"/>
    <w:rsid w:val="00C1792F"/>
    <w:rsid w:val="00C20BE0"/>
    <w:rsid w:val="00C21175"/>
    <w:rsid w:val="00C21601"/>
    <w:rsid w:val="00C22499"/>
    <w:rsid w:val="00C22FED"/>
    <w:rsid w:val="00C23771"/>
    <w:rsid w:val="00C23930"/>
    <w:rsid w:val="00C23DA1"/>
    <w:rsid w:val="00C248CA"/>
    <w:rsid w:val="00C25136"/>
    <w:rsid w:val="00C252B2"/>
    <w:rsid w:val="00C25832"/>
    <w:rsid w:val="00C25BE3"/>
    <w:rsid w:val="00C25DBC"/>
    <w:rsid w:val="00C2632C"/>
    <w:rsid w:val="00C26779"/>
    <w:rsid w:val="00C27CD1"/>
    <w:rsid w:val="00C31875"/>
    <w:rsid w:val="00C31CBC"/>
    <w:rsid w:val="00C3278E"/>
    <w:rsid w:val="00C32934"/>
    <w:rsid w:val="00C3371D"/>
    <w:rsid w:val="00C3401B"/>
    <w:rsid w:val="00C3415A"/>
    <w:rsid w:val="00C34F62"/>
    <w:rsid w:val="00C3566A"/>
    <w:rsid w:val="00C35870"/>
    <w:rsid w:val="00C3589F"/>
    <w:rsid w:val="00C3663F"/>
    <w:rsid w:val="00C3676C"/>
    <w:rsid w:val="00C3694A"/>
    <w:rsid w:val="00C36FE1"/>
    <w:rsid w:val="00C37417"/>
    <w:rsid w:val="00C375DD"/>
    <w:rsid w:val="00C376D4"/>
    <w:rsid w:val="00C379EF"/>
    <w:rsid w:val="00C40831"/>
    <w:rsid w:val="00C40F4F"/>
    <w:rsid w:val="00C41891"/>
    <w:rsid w:val="00C4293A"/>
    <w:rsid w:val="00C42E6F"/>
    <w:rsid w:val="00C42E96"/>
    <w:rsid w:val="00C434F7"/>
    <w:rsid w:val="00C438B6"/>
    <w:rsid w:val="00C43FA8"/>
    <w:rsid w:val="00C44389"/>
    <w:rsid w:val="00C44A06"/>
    <w:rsid w:val="00C45563"/>
    <w:rsid w:val="00C46248"/>
    <w:rsid w:val="00C46AF7"/>
    <w:rsid w:val="00C46EA9"/>
    <w:rsid w:val="00C46EC6"/>
    <w:rsid w:val="00C471A8"/>
    <w:rsid w:val="00C47338"/>
    <w:rsid w:val="00C47FFE"/>
    <w:rsid w:val="00C501DD"/>
    <w:rsid w:val="00C504B4"/>
    <w:rsid w:val="00C506BF"/>
    <w:rsid w:val="00C5074D"/>
    <w:rsid w:val="00C50788"/>
    <w:rsid w:val="00C50FD0"/>
    <w:rsid w:val="00C51015"/>
    <w:rsid w:val="00C511C7"/>
    <w:rsid w:val="00C51B4E"/>
    <w:rsid w:val="00C51F41"/>
    <w:rsid w:val="00C52270"/>
    <w:rsid w:val="00C524DE"/>
    <w:rsid w:val="00C526D2"/>
    <w:rsid w:val="00C5275C"/>
    <w:rsid w:val="00C528A9"/>
    <w:rsid w:val="00C530CE"/>
    <w:rsid w:val="00C548F0"/>
    <w:rsid w:val="00C54DBA"/>
    <w:rsid w:val="00C54EFA"/>
    <w:rsid w:val="00C55397"/>
    <w:rsid w:val="00C5576B"/>
    <w:rsid w:val="00C5577A"/>
    <w:rsid w:val="00C55B5D"/>
    <w:rsid w:val="00C56298"/>
    <w:rsid w:val="00C56705"/>
    <w:rsid w:val="00C56A76"/>
    <w:rsid w:val="00C56CA6"/>
    <w:rsid w:val="00C60A34"/>
    <w:rsid w:val="00C6155E"/>
    <w:rsid w:val="00C618C4"/>
    <w:rsid w:val="00C62491"/>
    <w:rsid w:val="00C625F4"/>
    <w:rsid w:val="00C62D2E"/>
    <w:rsid w:val="00C63109"/>
    <w:rsid w:val="00C63942"/>
    <w:rsid w:val="00C6410F"/>
    <w:rsid w:val="00C6499B"/>
    <w:rsid w:val="00C64B32"/>
    <w:rsid w:val="00C64C01"/>
    <w:rsid w:val="00C657C5"/>
    <w:rsid w:val="00C65A71"/>
    <w:rsid w:val="00C65D8E"/>
    <w:rsid w:val="00C65ED9"/>
    <w:rsid w:val="00C6633E"/>
    <w:rsid w:val="00C665E6"/>
    <w:rsid w:val="00C6660A"/>
    <w:rsid w:val="00C666AB"/>
    <w:rsid w:val="00C66912"/>
    <w:rsid w:val="00C66F48"/>
    <w:rsid w:val="00C66F95"/>
    <w:rsid w:val="00C67AA9"/>
    <w:rsid w:val="00C67C1E"/>
    <w:rsid w:val="00C67DAF"/>
    <w:rsid w:val="00C67EDC"/>
    <w:rsid w:val="00C70684"/>
    <w:rsid w:val="00C71607"/>
    <w:rsid w:val="00C718AA"/>
    <w:rsid w:val="00C71DA6"/>
    <w:rsid w:val="00C71FB3"/>
    <w:rsid w:val="00C723AF"/>
    <w:rsid w:val="00C72B95"/>
    <w:rsid w:val="00C72D1E"/>
    <w:rsid w:val="00C73243"/>
    <w:rsid w:val="00C73D34"/>
    <w:rsid w:val="00C74727"/>
    <w:rsid w:val="00C74D46"/>
    <w:rsid w:val="00C76258"/>
    <w:rsid w:val="00C769A9"/>
    <w:rsid w:val="00C76F70"/>
    <w:rsid w:val="00C77E91"/>
    <w:rsid w:val="00C80893"/>
    <w:rsid w:val="00C80B56"/>
    <w:rsid w:val="00C827FA"/>
    <w:rsid w:val="00C828F2"/>
    <w:rsid w:val="00C82F03"/>
    <w:rsid w:val="00C82F77"/>
    <w:rsid w:val="00C83E14"/>
    <w:rsid w:val="00C84B51"/>
    <w:rsid w:val="00C84E54"/>
    <w:rsid w:val="00C84FBB"/>
    <w:rsid w:val="00C85EE4"/>
    <w:rsid w:val="00C86147"/>
    <w:rsid w:val="00C86BF4"/>
    <w:rsid w:val="00C87424"/>
    <w:rsid w:val="00C8771F"/>
    <w:rsid w:val="00C878E9"/>
    <w:rsid w:val="00C87FA4"/>
    <w:rsid w:val="00C90680"/>
    <w:rsid w:val="00C90DF8"/>
    <w:rsid w:val="00C90E3A"/>
    <w:rsid w:val="00C92148"/>
    <w:rsid w:val="00C9359E"/>
    <w:rsid w:val="00C93A07"/>
    <w:rsid w:val="00C940F4"/>
    <w:rsid w:val="00C94FCC"/>
    <w:rsid w:val="00C94FDA"/>
    <w:rsid w:val="00C951A5"/>
    <w:rsid w:val="00C95652"/>
    <w:rsid w:val="00C96150"/>
    <w:rsid w:val="00C96153"/>
    <w:rsid w:val="00C96371"/>
    <w:rsid w:val="00C96BAA"/>
    <w:rsid w:val="00C96FB9"/>
    <w:rsid w:val="00C97805"/>
    <w:rsid w:val="00C9794C"/>
    <w:rsid w:val="00C97A53"/>
    <w:rsid w:val="00CA0812"/>
    <w:rsid w:val="00CA1264"/>
    <w:rsid w:val="00CA193C"/>
    <w:rsid w:val="00CA219F"/>
    <w:rsid w:val="00CA29A5"/>
    <w:rsid w:val="00CA2F82"/>
    <w:rsid w:val="00CA3C2D"/>
    <w:rsid w:val="00CA3CB0"/>
    <w:rsid w:val="00CA3E1B"/>
    <w:rsid w:val="00CA4199"/>
    <w:rsid w:val="00CA4C93"/>
    <w:rsid w:val="00CA4E20"/>
    <w:rsid w:val="00CA5B79"/>
    <w:rsid w:val="00CA7496"/>
    <w:rsid w:val="00CA7C2A"/>
    <w:rsid w:val="00CA7E57"/>
    <w:rsid w:val="00CA7FE6"/>
    <w:rsid w:val="00CB0D25"/>
    <w:rsid w:val="00CB10B3"/>
    <w:rsid w:val="00CB216C"/>
    <w:rsid w:val="00CB28F0"/>
    <w:rsid w:val="00CB3B6B"/>
    <w:rsid w:val="00CB3E66"/>
    <w:rsid w:val="00CB4651"/>
    <w:rsid w:val="00CB47D5"/>
    <w:rsid w:val="00CB48B2"/>
    <w:rsid w:val="00CB4BBC"/>
    <w:rsid w:val="00CB5D87"/>
    <w:rsid w:val="00CB78EB"/>
    <w:rsid w:val="00CB7C3D"/>
    <w:rsid w:val="00CB7CD5"/>
    <w:rsid w:val="00CC0206"/>
    <w:rsid w:val="00CC0537"/>
    <w:rsid w:val="00CC1BF4"/>
    <w:rsid w:val="00CC1D4D"/>
    <w:rsid w:val="00CC262A"/>
    <w:rsid w:val="00CC299A"/>
    <w:rsid w:val="00CC30AA"/>
    <w:rsid w:val="00CC3269"/>
    <w:rsid w:val="00CC3851"/>
    <w:rsid w:val="00CC3993"/>
    <w:rsid w:val="00CC3FAF"/>
    <w:rsid w:val="00CC4890"/>
    <w:rsid w:val="00CC4FB3"/>
    <w:rsid w:val="00CC505A"/>
    <w:rsid w:val="00CC5897"/>
    <w:rsid w:val="00CC62FD"/>
    <w:rsid w:val="00CC7CBF"/>
    <w:rsid w:val="00CD1124"/>
    <w:rsid w:val="00CD186A"/>
    <w:rsid w:val="00CD1EAB"/>
    <w:rsid w:val="00CD2834"/>
    <w:rsid w:val="00CD2900"/>
    <w:rsid w:val="00CD2B66"/>
    <w:rsid w:val="00CD322A"/>
    <w:rsid w:val="00CD3842"/>
    <w:rsid w:val="00CD3A34"/>
    <w:rsid w:val="00CD42C0"/>
    <w:rsid w:val="00CD436A"/>
    <w:rsid w:val="00CD43BD"/>
    <w:rsid w:val="00CD4B06"/>
    <w:rsid w:val="00CD4DFB"/>
    <w:rsid w:val="00CD5179"/>
    <w:rsid w:val="00CD64DE"/>
    <w:rsid w:val="00CD64EF"/>
    <w:rsid w:val="00CD7E29"/>
    <w:rsid w:val="00CE0443"/>
    <w:rsid w:val="00CE04AE"/>
    <w:rsid w:val="00CE0541"/>
    <w:rsid w:val="00CE0C4E"/>
    <w:rsid w:val="00CE1560"/>
    <w:rsid w:val="00CE1955"/>
    <w:rsid w:val="00CE1CB8"/>
    <w:rsid w:val="00CE2BF8"/>
    <w:rsid w:val="00CE3183"/>
    <w:rsid w:val="00CE3E8F"/>
    <w:rsid w:val="00CE492F"/>
    <w:rsid w:val="00CE4E88"/>
    <w:rsid w:val="00CE4F74"/>
    <w:rsid w:val="00CE59C2"/>
    <w:rsid w:val="00CE5F74"/>
    <w:rsid w:val="00CE6268"/>
    <w:rsid w:val="00CE7148"/>
    <w:rsid w:val="00CE721D"/>
    <w:rsid w:val="00CE75D1"/>
    <w:rsid w:val="00CE7749"/>
    <w:rsid w:val="00CE796C"/>
    <w:rsid w:val="00CF38DD"/>
    <w:rsid w:val="00CF3932"/>
    <w:rsid w:val="00CF3974"/>
    <w:rsid w:val="00CF436F"/>
    <w:rsid w:val="00CF4647"/>
    <w:rsid w:val="00CF52A4"/>
    <w:rsid w:val="00CF56B9"/>
    <w:rsid w:val="00CF56EB"/>
    <w:rsid w:val="00CF638A"/>
    <w:rsid w:val="00CF712D"/>
    <w:rsid w:val="00D0018D"/>
    <w:rsid w:val="00D01748"/>
    <w:rsid w:val="00D0190E"/>
    <w:rsid w:val="00D02129"/>
    <w:rsid w:val="00D0261B"/>
    <w:rsid w:val="00D028DD"/>
    <w:rsid w:val="00D02B71"/>
    <w:rsid w:val="00D02C3A"/>
    <w:rsid w:val="00D032EA"/>
    <w:rsid w:val="00D03366"/>
    <w:rsid w:val="00D0358D"/>
    <w:rsid w:val="00D03840"/>
    <w:rsid w:val="00D03AF4"/>
    <w:rsid w:val="00D03B26"/>
    <w:rsid w:val="00D03FBB"/>
    <w:rsid w:val="00D041CC"/>
    <w:rsid w:val="00D0447A"/>
    <w:rsid w:val="00D05883"/>
    <w:rsid w:val="00D05C7C"/>
    <w:rsid w:val="00D06694"/>
    <w:rsid w:val="00D06A53"/>
    <w:rsid w:val="00D06B74"/>
    <w:rsid w:val="00D06C3D"/>
    <w:rsid w:val="00D072CE"/>
    <w:rsid w:val="00D07331"/>
    <w:rsid w:val="00D07402"/>
    <w:rsid w:val="00D07638"/>
    <w:rsid w:val="00D07DED"/>
    <w:rsid w:val="00D07E88"/>
    <w:rsid w:val="00D102D0"/>
    <w:rsid w:val="00D10CE1"/>
    <w:rsid w:val="00D10E67"/>
    <w:rsid w:val="00D111F4"/>
    <w:rsid w:val="00D125A5"/>
    <w:rsid w:val="00D12911"/>
    <w:rsid w:val="00D13DD8"/>
    <w:rsid w:val="00D1415C"/>
    <w:rsid w:val="00D15DA1"/>
    <w:rsid w:val="00D15F85"/>
    <w:rsid w:val="00D16038"/>
    <w:rsid w:val="00D1787F"/>
    <w:rsid w:val="00D17BBB"/>
    <w:rsid w:val="00D17C2F"/>
    <w:rsid w:val="00D2002E"/>
    <w:rsid w:val="00D2022E"/>
    <w:rsid w:val="00D2113E"/>
    <w:rsid w:val="00D21BC7"/>
    <w:rsid w:val="00D21F9B"/>
    <w:rsid w:val="00D22F6D"/>
    <w:rsid w:val="00D23A06"/>
    <w:rsid w:val="00D23E52"/>
    <w:rsid w:val="00D24831"/>
    <w:rsid w:val="00D249B9"/>
    <w:rsid w:val="00D24DC5"/>
    <w:rsid w:val="00D24FB1"/>
    <w:rsid w:val="00D260F9"/>
    <w:rsid w:val="00D26323"/>
    <w:rsid w:val="00D26BDA"/>
    <w:rsid w:val="00D26E28"/>
    <w:rsid w:val="00D279D1"/>
    <w:rsid w:val="00D3004F"/>
    <w:rsid w:val="00D33435"/>
    <w:rsid w:val="00D342D2"/>
    <w:rsid w:val="00D35032"/>
    <w:rsid w:val="00D352B4"/>
    <w:rsid w:val="00D3561D"/>
    <w:rsid w:val="00D35A2A"/>
    <w:rsid w:val="00D35C75"/>
    <w:rsid w:val="00D35D58"/>
    <w:rsid w:val="00D365EA"/>
    <w:rsid w:val="00D37D6E"/>
    <w:rsid w:val="00D40C0F"/>
    <w:rsid w:val="00D414C3"/>
    <w:rsid w:val="00D42040"/>
    <w:rsid w:val="00D42548"/>
    <w:rsid w:val="00D426E2"/>
    <w:rsid w:val="00D43956"/>
    <w:rsid w:val="00D44BA3"/>
    <w:rsid w:val="00D44C80"/>
    <w:rsid w:val="00D44C98"/>
    <w:rsid w:val="00D45C10"/>
    <w:rsid w:val="00D461CE"/>
    <w:rsid w:val="00D46248"/>
    <w:rsid w:val="00D467F5"/>
    <w:rsid w:val="00D4719E"/>
    <w:rsid w:val="00D471D3"/>
    <w:rsid w:val="00D47EC2"/>
    <w:rsid w:val="00D500B8"/>
    <w:rsid w:val="00D50392"/>
    <w:rsid w:val="00D50BD6"/>
    <w:rsid w:val="00D50DFF"/>
    <w:rsid w:val="00D51152"/>
    <w:rsid w:val="00D51191"/>
    <w:rsid w:val="00D517B1"/>
    <w:rsid w:val="00D5181D"/>
    <w:rsid w:val="00D5187B"/>
    <w:rsid w:val="00D51CB4"/>
    <w:rsid w:val="00D52B8F"/>
    <w:rsid w:val="00D532CC"/>
    <w:rsid w:val="00D53BF8"/>
    <w:rsid w:val="00D54037"/>
    <w:rsid w:val="00D54907"/>
    <w:rsid w:val="00D54CF3"/>
    <w:rsid w:val="00D54EC6"/>
    <w:rsid w:val="00D54F95"/>
    <w:rsid w:val="00D54FBB"/>
    <w:rsid w:val="00D5628C"/>
    <w:rsid w:val="00D56477"/>
    <w:rsid w:val="00D565C6"/>
    <w:rsid w:val="00D56B3D"/>
    <w:rsid w:val="00D56E70"/>
    <w:rsid w:val="00D57DCC"/>
    <w:rsid w:val="00D600FA"/>
    <w:rsid w:val="00D601BD"/>
    <w:rsid w:val="00D607A7"/>
    <w:rsid w:val="00D618F2"/>
    <w:rsid w:val="00D61921"/>
    <w:rsid w:val="00D61D2A"/>
    <w:rsid w:val="00D620C7"/>
    <w:rsid w:val="00D621CB"/>
    <w:rsid w:val="00D62A5E"/>
    <w:rsid w:val="00D62CE5"/>
    <w:rsid w:val="00D62E16"/>
    <w:rsid w:val="00D633EB"/>
    <w:rsid w:val="00D63421"/>
    <w:rsid w:val="00D63921"/>
    <w:rsid w:val="00D63CE6"/>
    <w:rsid w:val="00D63DC3"/>
    <w:rsid w:val="00D647BF"/>
    <w:rsid w:val="00D64889"/>
    <w:rsid w:val="00D64B5D"/>
    <w:rsid w:val="00D653BC"/>
    <w:rsid w:val="00D654C3"/>
    <w:rsid w:val="00D65CBA"/>
    <w:rsid w:val="00D667B0"/>
    <w:rsid w:val="00D66E6E"/>
    <w:rsid w:val="00D6756F"/>
    <w:rsid w:val="00D70080"/>
    <w:rsid w:val="00D70569"/>
    <w:rsid w:val="00D713B6"/>
    <w:rsid w:val="00D717F3"/>
    <w:rsid w:val="00D722E7"/>
    <w:rsid w:val="00D726A5"/>
    <w:rsid w:val="00D72A9B"/>
    <w:rsid w:val="00D72B5D"/>
    <w:rsid w:val="00D72B96"/>
    <w:rsid w:val="00D72E4C"/>
    <w:rsid w:val="00D72EEA"/>
    <w:rsid w:val="00D73F14"/>
    <w:rsid w:val="00D7665B"/>
    <w:rsid w:val="00D76D8F"/>
    <w:rsid w:val="00D776A2"/>
    <w:rsid w:val="00D77944"/>
    <w:rsid w:val="00D77ECC"/>
    <w:rsid w:val="00D803AC"/>
    <w:rsid w:val="00D80E45"/>
    <w:rsid w:val="00D8166C"/>
    <w:rsid w:val="00D8170A"/>
    <w:rsid w:val="00D81F91"/>
    <w:rsid w:val="00D8326B"/>
    <w:rsid w:val="00D85149"/>
    <w:rsid w:val="00D852F5"/>
    <w:rsid w:val="00D855FF"/>
    <w:rsid w:val="00D859E5"/>
    <w:rsid w:val="00D85B10"/>
    <w:rsid w:val="00D85DB7"/>
    <w:rsid w:val="00D873C9"/>
    <w:rsid w:val="00D87DCB"/>
    <w:rsid w:val="00D87E9A"/>
    <w:rsid w:val="00D90767"/>
    <w:rsid w:val="00D90812"/>
    <w:rsid w:val="00D90896"/>
    <w:rsid w:val="00D9281F"/>
    <w:rsid w:val="00D9285E"/>
    <w:rsid w:val="00D92A82"/>
    <w:rsid w:val="00D936D1"/>
    <w:rsid w:val="00D93862"/>
    <w:rsid w:val="00D93DE7"/>
    <w:rsid w:val="00D941C5"/>
    <w:rsid w:val="00D94DAE"/>
    <w:rsid w:val="00D95602"/>
    <w:rsid w:val="00D95861"/>
    <w:rsid w:val="00D95B50"/>
    <w:rsid w:val="00D963E0"/>
    <w:rsid w:val="00D96D3E"/>
    <w:rsid w:val="00D96DB5"/>
    <w:rsid w:val="00D96F79"/>
    <w:rsid w:val="00D9724F"/>
    <w:rsid w:val="00D972A2"/>
    <w:rsid w:val="00D97A10"/>
    <w:rsid w:val="00DA012B"/>
    <w:rsid w:val="00DA0C3E"/>
    <w:rsid w:val="00DA1B43"/>
    <w:rsid w:val="00DA2314"/>
    <w:rsid w:val="00DA270A"/>
    <w:rsid w:val="00DA29C4"/>
    <w:rsid w:val="00DA3168"/>
    <w:rsid w:val="00DA4F2E"/>
    <w:rsid w:val="00DA5611"/>
    <w:rsid w:val="00DA572A"/>
    <w:rsid w:val="00DA5B7C"/>
    <w:rsid w:val="00DA613F"/>
    <w:rsid w:val="00DA68FE"/>
    <w:rsid w:val="00DA707D"/>
    <w:rsid w:val="00DA760D"/>
    <w:rsid w:val="00DB0000"/>
    <w:rsid w:val="00DB07E0"/>
    <w:rsid w:val="00DB0A23"/>
    <w:rsid w:val="00DB0FB0"/>
    <w:rsid w:val="00DB1334"/>
    <w:rsid w:val="00DB2064"/>
    <w:rsid w:val="00DB2088"/>
    <w:rsid w:val="00DB3421"/>
    <w:rsid w:val="00DB45F5"/>
    <w:rsid w:val="00DB4B6B"/>
    <w:rsid w:val="00DB4CFE"/>
    <w:rsid w:val="00DB4FB7"/>
    <w:rsid w:val="00DB5560"/>
    <w:rsid w:val="00DB5ADD"/>
    <w:rsid w:val="00DB6497"/>
    <w:rsid w:val="00DB70AA"/>
    <w:rsid w:val="00DB78B4"/>
    <w:rsid w:val="00DC0013"/>
    <w:rsid w:val="00DC0C3F"/>
    <w:rsid w:val="00DC2431"/>
    <w:rsid w:val="00DC25A4"/>
    <w:rsid w:val="00DC2A5F"/>
    <w:rsid w:val="00DC38BD"/>
    <w:rsid w:val="00DC42CF"/>
    <w:rsid w:val="00DC4C16"/>
    <w:rsid w:val="00DC536C"/>
    <w:rsid w:val="00DC5FC8"/>
    <w:rsid w:val="00DC603A"/>
    <w:rsid w:val="00DC62C2"/>
    <w:rsid w:val="00DC7880"/>
    <w:rsid w:val="00DD13A6"/>
    <w:rsid w:val="00DD1BDE"/>
    <w:rsid w:val="00DD1CE2"/>
    <w:rsid w:val="00DD2959"/>
    <w:rsid w:val="00DD34EB"/>
    <w:rsid w:val="00DD4B95"/>
    <w:rsid w:val="00DD4CF2"/>
    <w:rsid w:val="00DD4D69"/>
    <w:rsid w:val="00DD5110"/>
    <w:rsid w:val="00DD539F"/>
    <w:rsid w:val="00DD5D71"/>
    <w:rsid w:val="00DD5E77"/>
    <w:rsid w:val="00DD6F2B"/>
    <w:rsid w:val="00DD752C"/>
    <w:rsid w:val="00DD7775"/>
    <w:rsid w:val="00DD77B6"/>
    <w:rsid w:val="00DD7B7C"/>
    <w:rsid w:val="00DE083C"/>
    <w:rsid w:val="00DE0D7D"/>
    <w:rsid w:val="00DE17A0"/>
    <w:rsid w:val="00DE1CDF"/>
    <w:rsid w:val="00DE20A7"/>
    <w:rsid w:val="00DE2257"/>
    <w:rsid w:val="00DE254B"/>
    <w:rsid w:val="00DE3EC9"/>
    <w:rsid w:val="00DE4A5C"/>
    <w:rsid w:val="00DE4B9F"/>
    <w:rsid w:val="00DE4DAC"/>
    <w:rsid w:val="00DE5108"/>
    <w:rsid w:val="00DE5C1F"/>
    <w:rsid w:val="00DE6249"/>
    <w:rsid w:val="00DE65B2"/>
    <w:rsid w:val="00DE6A9F"/>
    <w:rsid w:val="00DE7284"/>
    <w:rsid w:val="00DE78DC"/>
    <w:rsid w:val="00DF015C"/>
    <w:rsid w:val="00DF051A"/>
    <w:rsid w:val="00DF0B11"/>
    <w:rsid w:val="00DF0B87"/>
    <w:rsid w:val="00DF10F7"/>
    <w:rsid w:val="00DF1D75"/>
    <w:rsid w:val="00DF2AB6"/>
    <w:rsid w:val="00DF2D27"/>
    <w:rsid w:val="00DF3483"/>
    <w:rsid w:val="00DF3941"/>
    <w:rsid w:val="00DF4118"/>
    <w:rsid w:val="00DF5617"/>
    <w:rsid w:val="00DF56E9"/>
    <w:rsid w:val="00DF694B"/>
    <w:rsid w:val="00DF6D78"/>
    <w:rsid w:val="00DF6D81"/>
    <w:rsid w:val="00DF6EA1"/>
    <w:rsid w:val="00DF777A"/>
    <w:rsid w:val="00DF7D99"/>
    <w:rsid w:val="00E004FB"/>
    <w:rsid w:val="00E013F3"/>
    <w:rsid w:val="00E016D0"/>
    <w:rsid w:val="00E02389"/>
    <w:rsid w:val="00E02792"/>
    <w:rsid w:val="00E03629"/>
    <w:rsid w:val="00E04661"/>
    <w:rsid w:val="00E04C6C"/>
    <w:rsid w:val="00E050E5"/>
    <w:rsid w:val="00E0575F"/>
    <w:rsid w:val="00E07A58"/>
    <w:rsid w:val="00E10701"/>
    <w:rsid w:val="00E10F35"/>
    <w:rsid w:val="00E110AF"/>
    <w:rsid w:val="00E11A03"/>
    <w:rsid w:val="00E1243B"/>
    <w:rsid w:val="00E12742"/>
    <w:rsid w:val="00E12A17"/>
    <w:rsid w:val="00E12B52"/>
    <w:rsid w:val="00E13F54"/>
    <w:rsid w:val="00E14D6D"/>
    <w:rsid w:val="00E151BB"/>
    <w:rsid w:val="00E151FB"/>
    <w:rsid w:val="00E15BE6"/>
    <w:rsid w:val="00E1615B"/>
    <w:rsid w:val="00E17885"/>
    <w:rsid w:val="00E17A4C"/>
    <w:rsid w:val="00E17B1B"/>
    <w:rsid w:val="00E17B28"/>
    <w:rsid w:val="00E20734"/>
    <w:rsid w:val="00E20815"/>
    <w:rsid w:val="00E20FE8"/>
    <w:rsid w:val="00E2115C"/>
    <w:rsid w:val="00E213DF"/>
    <w:rsid w:val="00E21FC1"/>
    <w:rsid w:val="00E21FD1"/>
    <w:rsid w:val="00E2215C"/>
    <w:rsid w:val="00E22D9A"/>
    <w:rsid w:val="00E24215"/>
    <w:rsid w:val="00E24E30"/>
    <w:rsid w:val="00E24F67"/>
    <w:rsid w:val="00E250D7"/>
    <w:rsid w:val="00E25507"/>
    <w:rsid w:val="00E25926"/>
    <w:rsid w:val="00E25B6A"/>
    <w:rsid w:val="00E26206"/>
    <w:rsid w:val="00E26814"/>
    <w:rsid w:val="00E26B06"/>
    <w:rsid w:val="00E26E6F"/>
    <w:rsid w:val="00E26F05"/>
    <w:rsid w:val="00E271BE"/>
    <w:rsid w:val="00E27707"/>
    <w:rsid w:val="00E27B13"/>
    <w:rsid w:val="00E27B4E"/>
    <w:rsid w:val="00E301AB"/>
    <w:rsid w:val="00E30778"/>
    <w:rsid w:val="00E3273E"/>
    <w:rsid w:val="00E33FE3"/>
    <w:rsid w:val="00E347F5"/>
    <w:rsid w:val="00E34BE3"/>
    <w:rsid w:val="00E34F5F"/>
    <w:rsid w:val="00E35062"/>
    <w:rsid w:val="00E35070"/>
    <w:rsid w:val="00E37896"/>
    <w:rsid w:val="00E37906"/>
    <w:rsid w:val="00E37C8E"/>
    <w:rsid w:val="00E4017C"/>
    <w:rsid w:val="00E406EA"/>
    <w:rsid w:val="00E407C2"/>
    <w:rsid w:val="00E415DE"/>
    <w:rsid w:val="00E41951"/>
    <w:rsid w:val="00E41988"/>
    <w:rsid w:val="00E421D6"/>
    <w:rsid w:val="00E42310"/>
    <w:rsid w:val="00E42894"/>
    <w:rsid w:val="00E4398D"/>
    <w:rsid w:val="00E43CE2"/>
    <w:rsid w:val="00E44596"/>
    <w:rsid w:val="00E447C9"/>
    <w:rsid w:val="00E45337"/>
    <w:rsid w:val="00E45599"/>
    <w:rsid w:val="00E46349"/>
    <w:rsid w:val="00E466D1"/>
    <w:rsid w:val="00E46CAE"/>
    <w:rsid w:val="00E474C4"/>
    <w:rsid w:val="00E476B5"/>
    <w:rsid w:val="00E50148"/>
    <w:rsid w:val="00E50366"/>
    <w:rsid w:val="00E51127"/>
    <w:rsid w:val="00E5210B"/>
    <w:rsid w:val="00E525FA"/>
    <w:rsid w:val="00E52908"/>
    <w:rsid w:val="00E52CDD"/>
    <w:rsid w:val="00E532C8"/>
    <w:rsid w:val="00E53BC7"/>
    <w:rsid w:val="00E5447D"/>
    <w:rsid w:val="00E544CD"/>
    <w:rsid w:val="00E54575"/>
    <w:rsid w:val="00E54E4E"/>
    <w:rsid w:val="00E552B1"/>
    <w:rsid w:val="00E55BAD"/>
    <w:rsid w:val="00E55C30"/>
    <w:rsid w:val="00E55C86"/>
    <w:rsid w:val="00E55C9D"/>
    <w:rsid w:val="00E56280"/>
    <w:rsid w:val="00E56FA3"/>
    <w:rsid w:val="00E57447"/>
    <w:rsid w:val="00E57DFB"/>
    <w:rsid w:val="00E60316"/>
    <w:rsid w:val="00E6083E"/>
    <w:rsid w:val="00E60AA7"/>
    <w:rsid w:val="00E617AB"/>
    <w:rsid w:val="00E628F0"/>
    <w:rsid w:val="00E62F75"/>
    <w:rsid w:val="00E637D5"/>
    <w:rsid w:val="00E64A3D"/>
    <w:rsid w:val="00E6553D"/>
    <w:rsid w:val="00E65915"/>
    <w:rsid w:val="00E65BF3"/>
    <w:rsid w:val="00E662FC"/>
    <w:rsid w:val="00E665F4"/>
    <w:rsid w:val="00E7005D"/>
    <w:rsid w:val="00E70086"/>
    <w:rsid w:val="00E708E3"/>
    <w:rsid w:val="00E70A6D"/>
    <w:rsid w:val="00E710C6"/>
    <w:rsid w:val="00E7123A"/>
    <w:rsid w:val="00E7168A"/>
    <w:rsid w:val="00E71F7D"/>
    <w:rsid w:val="00E72214"/>
    <w:rsid w:val="00E72C3D"/>
    <w:rsid w:val="00E74991"/>
    <w:rsid w:val="00E74C77"/>
    <w:rsid w:val="00E74D17"/>
    <w:rsid w:val="00E75DCD"/>
    <w:rsid w:val="00E761A4"/>
    <w:rsid w:val="00E76FF2"/>
    <w:rsid w:val="00E77C21"/>
    <w:rsid w:val="00E80468"/>
    <w:rsid w:val="00E80B87"/>
    <w:rsid w:val="00E80E15"/>
    <w:rsid w:val="00E8145C"/>
    <w:rsid w:val="00E82B01"/>
    <w:rsid w:val="00E836D2"/>
    <w:rsid w:val="00E83C2B"/>
    <w:rsid w:val="00E84497"/>
    <w:rsid w:val="00E8452B"/>
    <w:rsid w:val="00E8480F"/>
    <w:rsid w:val="00E84B5A"/>
    <w:rsid w:val="00E85F4E"/>
    <w:rsid w:val="00E86B62"/>
    <w:rsid w:val="00E86B80"/>
    <w:rsid w:val="00E86BA6"/>
    <w:rsid w:val="00E87356"/>
    <w:rsid w:val="00E87D10"/>
    <w:rsid w:val="00E900C8"/>
    <w:rsid w:val="00E90620"/>
    <w:rsid w:val="00E90C70"/>
    <w:rsid w:val="00E91021"/>
    <w:rsid w:val="00E91318"/>
    <w:rsid w:val="00E91415"/>
    <w:rsid w:val="00E9171E"/>
    <w:rsid w:val="00E91815"/>
    <w:rsid w:val="00E91A3C"/>
    <w:rsid w:val="00E92CC1"/>
    <w:rsid w:val="00E9368A"/>
    <w:rsid w:val="00E9461A"/>
    <w:rsid w:val="00E947EB"/>
    <w:rsid w:val="00E94E8D"/>
    <w:rsid w:val="00E964B2"/>
    <w:rsid w:val="00E96911"/>
    <w:rsid w:val="00E969E7"/>
    <w:rsid w:val="00E9797D"/>
    <w:rsid w:val="00EA0230"/>
    <w:rsid w:val="00EA0398"/>
    <w:rsid w:val="00EA0C63"/>
    <w:rsid w:val="00EA1091"/>
    <w:rsid w:val="00EA1104"/>
    <w:rsid w:val="00EA1189"/>
    <w:rsid w:val="00EA1202"/>
    <w:rsid w:val="00EA18BD"/>
    <w:rsid w:val="00EA23B9"/>
    <w:rsid w:val="00EA2568"/>
    <w:rsid w:val="00EA278B"/>
    <w:rsid w:val="00EA3857"/>
    <w:rsid w:val="00EA3E89"/>
    <w:rsid w:val="00EA4968"/>
    <w:rsid w:val="00EA4EDE"/>
    <w:rsid w:val="00EA4F60"/>
    <w:rsid w:val="00EA5143"/>
    <w:rsid w:val="00EA587A"/>
    <w:rsid w:val="00EA5BB9"/>
    <w:rsid w:val="00EA5C8F"/>
    <w:rsid w:val="00EA60DF"/>
    <w:rsid w:val="00EA673C"/>
    <w:rsid w:val="00EA6D66"/>
    <w:rsid w:val="00EA78CF"/>
    <w:rsid w:val="00EA7C74"/>
    <w:rsid w:val="00EB118E"/>
    <w:rsid w:val="00EB1512"/>
    <w:rsid w:val="00EB15EB"/>
    <w:rsid w:val="00EB1AEB"/>
    <w:rsid w:val="00EB220E"/>
    <w:rsid w:val="00EB2EFA"/>
    <w:rsid w:val="00EB3599"/>
    <w:rsid w:val="00EB3C98"/>
    <w:rsid w:val="00EB3FFE"/>
    <w:rsid w:val="00EB44DA"/>
    <w:rsid w:val="00EB4CFD"/>
    <w:rsid w:val="00EB535E"/>
    <w:rsid w:val="00EB6291"/>
    <w:rsid w:val="00EB64D7"/>
    <w:rsid w:val="00EB65C0"/>
    <w:rsid w:val="00EB67DE"/>
    <w:rsid w:val="00EB6EB4"/>
    <w:rsid w:val="00EB6FF1"/>
    <w:rsid w:val="00EC07AE"/>
    <w:rsid w:val="00EC0949"/>
    <w:rsid w:val="00EC13DF"/>
    <w:rsid w:val="00EC182C"/>
    <w:rsid w:val="00EC291C"/>
    <w:rsid w:val="00EC2AEE"/>
    <w:rsid w:val="00EC2F51"/>
    <w:rsid w:val="00EC41E8"/>
    <w:rsid w:val="00EC5378"/>
    <w:rsid w:val="00EC559B"/>
    <w:rsid w:val="00EC6329"/>
    <w:rsid w:val="00EC65F1"/>
    <w:rsid w:val="00EC6801"/>
    <w:rsid w:val="00EC6EC4"/>
    <w:rsid w:val="00EC74BC"/>
    <w:rsid w:val="00ED0454"/>
    <w:rsid w:val="00ED0F13"/>
    <w:rsid w:val="00ED0F84"/>
    <w:rsid w:val="00ED1525"/>
    <w:rsid w:val="00ED1649"/>
    <w:rsid w:val="00ED1804"/>
    <w:rsid w:val="00ED1913"/>
    <w:rsid w:val="00ED1A19"/>
    <w:rsid w:val="00ED1A56"/>
    <w:rsid w:val="00ED3E79"/>
    <w:rsid w:val="00ED43E0"/>
    <w:rsid w:val="00ED4B9C"/>
    <w:rsid w:val="00ED5E63"/>
    <w:rsid w:val="00ED6567"/>
    <w:rsid w:val="00ED6E22"/>
    <w:rsid w:val="00ED7234"/>
    <w:rsid w:val="00EE00E5"/>
    <w:rsid w:val="00EE0DDC"/>
    <w:rsid w:val="00EE0E6E"/>
    <w:rsid w:val="00EE112C"/>
    <w:rsid w:val="00EE1E14"/>
    <w:rsid w:val="00EE2488"/>
    <w:rsid w:val="00EE25E7"/>
    <w:rsid w:val="00EE33DB"/>
    <w:rsid w:val="00EE35D7"/>
    <w:rsid w:val="00EE41A6"/>
    <w:rsid w:val="00EE4DA7"/>
    <w:rsid w:val="00EE5059"/>
    <w:rsid w:val="00EE5791"/>
    <w:rsid w:val="00EE603E"/>
    <w:rsid w:val="00EE7709"/>
    <w:rsid w:val="00EE7A39"/>
    <w:rsid w:val="00EE7CBC"/>
    <w:rsid w:val="00EF04EF"/>
    <w:rsid w:val="00EF0866"/>
    <w:rsid w:val="00EF0A34"/>
    <w:rsid w:val="00EF10F5"/>
    <w:rsid w:val="00EF2713"/>
    <w:rsid w:val="00EF29B5"/>
    <w:rsid w:val="00EF2A81"/>
    <w:rsid w:val="00EF2AAF"/>
    <w:rsid w:val="00EF2F83"/>
    <w:rsid w:val="00EF32AC"/>
    <w:rsid w:val="00EF3EB4"/>
    <w:rsid w:val="00EF4C87"/>
    <w:rsid w:val="00EF52FA"/>
    <w:rsid w:val="00EF5638"/>
    <w:rsid w:val="00EF56B8"/>
    <w:rsid w:val="00EF56FB"/>
    <w:rsid w:val="00EF5C1E"/>
    <w:rsid w:val="00EF6056"/>
    <w:rsid w:val="00EF6782"/>
    <w:rsid w:val="00EF7CCB"/>
    <w:rsid w:val="00F00072"/>
    <w:rsid w:val="00F003DC"/>
    <w:rsid w:val="00F00803"/>
    <w:rsid w:val="00F00998"/>
    <w:rsid w:val="00F00CB8"/>
    <w:rsid w:val="00F025E2"/>
    <w:rsid w:val="00F0261C"/>
    <w:rsid w:val="00F0295B"/>
    <w:rsid w:val="00F02A44"/>
    <w:rsid w:val="00F02A92"/>
    <w:rsid w:val="00F02C92"/>
    <w:rsid w:val="00F0481B"/>
    <w:rsid w:val="00F05AAF"/>
    <w:rsid w:val="00F05B73"/>
    <w:rsid w:val="00F05DB3"/>
    <w:rsid w:val="00F064B1"/>
    <w:rsid w:val="00F06B6C"/>
    <w:rsid w:val="00F06E8F"/>
    <w:rsid w:val="00F0736C"/>
    <w:rsid w:val="00F076A2"/>
    <w:rsid w:val="00F07AC7"/>
    <w:rsid w:val="00F10D70"/>
    <w:rsid w:val="00F11EA7"/>
    <w:rsid w:val="00F122B3"/>
    <w:rsid w:val="00F1356B"/>
    <w:rsid w:val="00F14FEF"/>
    <w:rsid w:val="00F154E9"/>
    <w:rsid w:val="00F157F7"/>
    <w:rsid w:val="00F15E32"/>
    <w:rsid w:val="00F163B4"/>
    <w:rsid w:val="00F16538"/>
    <w:rsid w:val="00F16833"/>
    <w:rsid w:val="00F16FF7"/>
    <w:rsid w:val="00F17B2B"/>
    <w:rsid w:val="00F2032A"/>
    <w:rsid w:val="00F2123E"/>
    <w:rsid w:val="00F21960"/>
    <w:rsid w:val="00F224EE"/>
    <w:rsid w:val="00F22796"/>
    <w:rsid w:val="00F22997"/>
    <w:rsid w:val="00F22DF7"/>
    <w:rsid w:val="00F23390"/>
    <w:rsid w:val="00F23546"/>
    <w:rsid w:val="00F24BEB"/>
    <w:rsid w:val="00F25272"/>
    <w:rsid w:val="00F25465"/>
    <w:rsid w:val="00F254A6"/>
    <w:rsid w:val="00F25627"/>
    <w:rsid w:val="00F25D77"/>
    <w:rsid w:val="00F260F9"/>
    <w:rsid w:val="00F26452"/>
    <w:rsid w:val="00F264F2"/>
    <w:rsid w:val="00F26D33"/>
    <w:rsid w:val="00F26FD7"/>
    <w:rsid w:val="00F27BCA"/>
    <w:rsid w:val="00F27BED"/>
    <w:rsid w:val="00F30662"/>
    <w:rsid w:val="00F3075C"/>
    <w:rsid w:val="00F30AA9"/>
    <w:rsid w:val="00F30C51"/>
    <w:rsid w:val="00F30D8A"/>
    <w:rsid w:val="00F30FCF"/>
    <w:rsid w:val="00F314C2"/>
    <w:rsid w:val="00F31BC5"/>
    <w:rsid w:val="00F31CD5"/>
    <w:rsid w:val="00F31E22"/>
    <w:rsid w:val="00F32047"/>
    <w:rsid w:val="00F321BA"/>
    <w:rsid w:val="00F321C4"/>
    <w:rsid w:val="00F32C69"/>
    <w:rsid w:val="00F32EA1"/>
    <w:rsid w:val="00F33500"/>
    <w:rsid w:val="00F33FC5"/>
    <w:rsid w:val="00F347F9"/>
    <w:rsid w:val="00F35157"/>
    <w:rsid w:val="00F3551D"/>
    <w:rsid w:val="00F359B1"/>
    <w:rsid w:val="00F35BF1"/>
    <w:rsid w:val="00F36077"/>
    <w:rsid w:val="00F361F2"/>
    <w:rsid w:val="00F3754C"/>
    <w:rsid w:val="00F37BBD"/>
    <w:rsid w:val="00F37C1D"/>
    <w:rsid w:val="00F37D13"/>
    <w:rsid w:val="00F4056D"/>
    <w:rsid w:val="00F40C48"/>
    <w:rsid w:val="00F40D0F"/>
    <w:rsid w:val="00F40E4E"/>
    <w:rsid w:val="00F40ECD"/>
    <w:rsid w:val="00F41371"/>
    <w:rsid w:val="00F4151B"/>
    <w:rsid w:val="00F41C14"/>
    <w:rsid w:val="00F41E42"/>
    <w:rsid w:val="00F41F1A"/>
    <w:rsid w:val="00F429F0"/>
    <w:rsid w:val="00F42A95"/>
    <w:rsid w:val="00F4315D"/>
    <w:rsid w:val="00F43AFD"/>
    <w:rsid w:val="00F43BB1"/>
    <w:rsid w:val="00F4410D"/>
    <w:rsid w:val="00F44918"/>
    <w:rsid w:val="00F44DB5"/>
    <w:rsid w:val="00F44F03"/>
    <w:rsid w:val="00F452CB"/>
    <w:rsid w:val="00F454C2"/>
    <w:rsid w:val="00F45721"/>
    <w:rsid w:val="00F45F58"/>
    <w:rsid w:val="00F46055"/>
    <w:rsid w:val="00F46386"/>
    <w:rsid w:val="00F4699B"/>
    <w:rsid w:val="00F46A4C"/>
    <w:rsid w:val="00F47727"/>
    <w:rsid w:val="00F47E9E"/>
    <w:rsid w:val="00F47F83"/>
    <w:rsid w:val="00F5197A"/>
    <w:rsid w:val="00F51C3E"/>
    <w:rsid w:val="00F52802"/>
    <w:rsid w:val="00F52BE7"/>
    <w:rsid w:val="00F532FC"/>
    <w:rsid w:val="00F536E5"/>
    <w:rsid w:val="00F54234"/>
    <w:rsid w:val="00F55B97"/>
    <w:rsid w:val="00F56157"/>
    <w:rsid w:val="00F60042"/>
    <w:rsid w:val="00F6050D"/>
    <w:rsid w:val="00F6061D"/>
    <w:rsid w:val="00F60D7B"/>
    <w:rsid w:val="00F60E45"/>
    <w:rsid w:val="00F632EC"/>
    <w:rsid w:val="00F63867"/>
    <w:rsid w:val="00F63D1B"/>
    <w:rsid w:val="00F649FF"/>
    <w:rsid w:val="00F65684"/>
    <w:rsid w:val="00F657AF"/>
    <w:rsid w:val="00F657F1"/>
    <w:rsid w:val="00F65F63"/>
    <w:rsid w:val="00F661D2"/>
    <w:rsid w:val="00F66789"/>
    <w:rsid w:val="00F66A0E"/>
    <w:rsid w:val="00F67106"/>
    <w:rsid w:val="00F672B2"/>
    <w:rsid w:val="00F6748A"/>
    <w:rsid w:val="00F67496"/>
    <w:rsid w:val="00F67508"/>
    <w:rsid w:val="00F6782A"/>
    <w:rsid w:val="00F6786E"/>
    <w:rsid w:val="00F67A8D"/>
    <w:rsid w:val="00F708DA"/>
    <w:rsid w:val="00F723FE"/>
    <w:rsid w:val="00F72838"/>
    <w:rsid w:val="00F72E1A"/>
    <w:rsid w:val="00F73520"/>
    <w:rsid w:val="00F736DB"/>
    <w:rsid w:val="00F745DD"/>
    <w:rsid w:val="00F74636"/>
    <w:rsid w:val="00F74A44"/>
    <w:rsid w:val="00F754C3"/>
    <w:rsid w:val="00F762F5"/>
    <w:rsid w:val="00F7649D"/>
    <w:rsid w:val="00F76EF8"/>
    <w:rsid w:val="00F77A17"/>
    <w:rsid w:val="00F77E58"/>
    <w:rsid w:val="00F81169"/>
    <w:rsid w:val="00F81894"/>
    <w:rsid w:val="00F81C0A"/>
    <w:rsid w:val="00F8225E"/>
    <w:rsid w:val="00F83EF4"/>
    <w:rsid w:val="00F8411E"/>
    <w:rsid w:val="00F8416F"/>
    <w:rsid w:val="00F84355"/>
    <w:rsid w:val="00F84D92"/>
    <w:rsid w:val="00F851DE"/>
    <w:rsid w:val="00F856F1"/>
    <w:rsid w:val="00F866AD"/>
    <w:rsid w:val="00F86D28"/>
    <w:rsid w:val="00F904D9"/>
    <w:rsid w:val="00F9059F"/>
    <w:rsid w:val="00F9066C"/>
    <w:rsid w:val="00F91C5B"/>
    <w:rsid w:val="00F91D81"/>
    <w:rsid w:val="00F91E12"/>
    <w:rsid w:val="00F91FB8"/>
    <w:rsid w:val="00F92B33"/>
    <w:rsid w:val="00F93892"/>
    <w:rsid w:val="00F93A13"/>
    <w:rsid w:val="00F946E2"/>
    <w:rsid w:val="00F949CB"/>
    <w:rsid w:val="00F94B28"/>
    <w:rsid w:val="00F951DF"/>
    <w:rsid w:val="00F95901"/>
    <w:rsid w:val="00F9594C"/>
    <w:rsid w:val="00F95B10"/>
    <w:rsid w:val="00F95D67"/>
    <w:rsid w:val="00F95E78"/>
    <w:rsid w:val="00F96205"/>
    <w:rsid w:val="00F966FC"/>
    <w:rsid w:val="00F96EFE"/>
    <w:rsid w:val="00F972BD"/>
    <w:rsid w:val="00F97409"/>
    <w:rsid w:val="00F977F3"/>
    <w:rsid w:val="00F97EEC"/>
    <w:rsid w:val="00FA03B6"/>
    <w:rsid w:val="00FA128F"/>
    <w:rsid w:val="00FA1487"/>
    <w:rsid w:val="00FA2816"/>
    <w:rsid w:val="00FA28F7"/>
    <w:rsid w:val="00FA2949"/>
    <w:rsid w:val="00FA2BAB"/>
    <w:rsid w:val="00FA3651"/>
    <w:rsid w:val="00FA4046"/>
    <w:rsid w:val="00FA4256"/>
    <w:rsid w:val="00FA42A8"/>
    <w:rsid w:val="00FA4715"/>
    <w:rsid w:val="00FA541A"/>
    <w:rsid w:val="00FA6389"/>
    <w:rsid w:val="00FA6A4D"/>
    <w:rsid w:val="00FA6BEA"/>
    <w:rsid w:val="00FA7CAD"/>
    <w:rsid w:val="00FA7D1D"/>
    <w:rsid w:val="00FB06F4"/>
    <w:rsid w:val="00FB078D"/>
    <w:rsid w:val="00FB0852"/>
    <w:rsid w:val="00FB151B"/>
    <w:rsid w:val="00FB1894"/>
    <w:rsid w:val="00FB1ECA"/>
    <w:rsid w:val="00FB27B3"/>
    <w:rsid w:val="00FB2C62"/>
    <w:rsid w:val="00FB3276"/>
    <w:rsid w:val="00FB3BA5"/>
    <w:rsid w:val="00FB3C6C"/>
    <w:rsid w:val="00FB3CAF"/>
    <w:rsid w:val="00FB479F"/>
    <w:rsid w:val="00FB4A76"/>
    <w:rsid w:val="00FB5775"/>
    <w:rsid w:val="00FB5CE2"/>
    <w:rsid w:val="00FB5F1E"/>
    <w:rsid w:val="00FB617B"/>
    <w:rsid w:val="00FB67D5"/>
    <w:rsid w:val="00FB732B"/>
    <w:rsid w:val="00FC00AB"/>
    <w:rsid w:val="00FC00AE"/>
    <w:rsid w:val="00FC018A"/>
    <w:rsid w:val="00FC0C60"/>
    <w:rsid w:val="00FC0D94"/>
    <w:rsid w:val="00FC1120"/>
    <w:rsid w:val="00FC1A56"/>
    <w:rsid w:val="00FC29D2"/>
    <w:rsid w:val="00FC2FF3"/>
    <w:rsid w:val="00FC308E"/>
    <w:rsid w:val="00FC38C8"/>
    <w:rsid w:val="00FC4BDB"/>
    <w:rsid w:val="00FC4D4B"/>
    <w:rsid w:val="00FC4E55"/>
    <w:rsid w:val="00FC54CD"/>
    <w:rsid w:val="00FC563E"/>
    <w:rsid w:val="00FC565E"/>
    <w:rsid w:val="00FC6223"/>
    <w:rsid w:val="00FC67B4"/>
    <w:rsid w:val="00FC70B1"/>
    <w:rsid w:val="00FC729F"/>
    <w:rsid w:val="00FC77F0"/>
    <w:rsid w:val="00FC7B97"/>
    <w:rsid w:val="00FD0336"/>
    <w:rsid w:val="00FD0555"/>
    <w:rsid w:val="00FD076F"/>
    <w:rsid w:val="00FD0ECA"/>
    <w:rsid w:val="00FD0FE8"/>
    <w:rsid w:val="00FD13F6"/>
    <w:rsid w:val="00FD2102"/>
    <w:rsid w:val="00FD2153"/>
    <w:rsid w:val="00FD2832"/>
    <w:rsid w:val="00FD2F16"/>
    <w:rsid w:val="00FD3681"/>
    <w:rsid w:val="00FD3A6F"/>
    <w:rsid w:val="00FD42DF"/>
    <w:rsid w:val="00FD463E"/>
    <w:rsid w:val="00FD4E29"/>
    <w:rsid w:val="00FD5E14"/>
    <w:rsid w:val="00FD654E"/>
    <w:rsid w:val="00FD6930"/>
    <w:rsid w:val="00FD6C77"/>
    <w:rsid w:val="00FD6EC5"/>
    <w:rsid w:val="00FD711D"/>
    <w:rsid w:val="00FD7E64"/>
    <w:rsid w:val="00FE089C"/>
    <w:rsid w:val="00FE20A0"/>
    <w:rsid w:val="00FE23DF"/>
    <w:rsid w:val="00FE3A63"/>
    <w:rsid w:val="00FE3E38"/>
    <w:rsid w:val="00FE4062"/>
    <w:rsid w:val="00FE4457"/>
    <w:rsid w:val="00FE47F7"/>
    <w:rsid w:val="00FE4E87"/>
    <w:rsid w:val="00FE51BC"/>
    <w:rsid w:val="00FE5720"/>
    <w:rsid w:val="00FE5B64"/>
    <w:rsid w:val="00FE6FB7"/>
    <w:rsid w:val="00FE6FCC"/>
    <w:rsid w:val="00FE73CC"/>
    <w:rsid w:val="00FF00A4"/>
    <w:rsid w:val="00FF02D3"/>
    <w:rsid w:val="00FF09D0"/>
    <w:rsid w:val="00FF0B50"/>
    <w:rsid w:val="00FF11B1"/>
    <w:rsid w:val="00FF12BB"/>
    <w:rsid w:val="00FF1922"/>
    <w:rsid w:val="00FF197D"/>
    <w:rsid w:val="00FF263C"/>
    <w:rsid w:val="00FF2C09"/>
    <w:rsid w:val="00FF398F"/>
    <w:rsid w:val="00FF47B4"/>
    <w:rsid w:val="00FF5087"/>
    <w:rsid w:val="00FF56F4"/>
    <w:rsid w:val="00FF5D06"/>
    <w:rsid w:val="00FF5F94"/>
    <w:rsid w:val="00FF68BC"/>
    <w:rsid w:val="00FF6FED"/>
    <w:rsid w:val="00FF70EA"/>
    <w:rsid w:val="00FF73BB"/>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A239A55"/>
  <w15:docId w15:val="{E24A8FCC-0223-468D-B559-B0CD2C344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lt-LT" w:eastAsia="zh-CN" w:bidi="ar-SA"/>
      </w:rPr>
    </w:rPrDefault>
    <w:pPrDefault/>
  </w:docDefaults>
  <w:latentStyles w:defLockedState="0" w:defUIPriority="99" w:defSemiHidden="0" w:defUnhideWhenUsed="0" w:defQFormat="0" w:count="374">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lsdException w:name="heading 8" w:uiPriority="0"/>
    <w:lsdException w:name="heading 9" w:uiPriority="0"/>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rsid w:val="00610719"/>
    <w:rPr>
      <w:lang w:eastAsia="lt-LT"/>
    </w:rPr>
  </w:style>
  <w:style w:type="paragraph" w:styleId="Heading1">
    <w:name w:val="heading 1"/>
    <w:basedOn w:val="Normal"/>
    <w:next w:val="Elsistekstas"/>
    <w:link w:val="Heading1Char"/>
    <w:uiPriority w:val="9"/>
    <w:qFormat/>
    <w:rsid w:val="003F6425"/>
    <w:pPr>
      <w:keepNext/>
      <w:keepLines/>
      <w:pageBreakBefore/>
      <w:numPr>
        <w:numId w:val="4"/>
      </w:numPr>
      <w:spacing w:before="240" w:after="240"/>
      <w:outlineLvl w:val="0"/>
    </w:pPr>
    <w:rPr>
      <w:rFonts w:cs="Arial"/>
      <w:b/>
      <w:bCs/>
      <w:caps/>
      <w:color w:val="016365"/>
      <w:kern w:val="32"/>
      <w:sz w:val="32"/>
      <w:szCs w:val="32"/>
    </w:rPr>
  </w:style>
  <w:style w:type="paragraph" w:styleId="Heading2">
    <w:name w:val="heading 2"/>
    <w:basedOn w:val="Heading1"/>
    <w:next w:val="Elsistekstas"/>
    <w:link w:val="Heading2Char"/>
    <w:uiPriority w:val="9"/>
    <w:qFormat/>
    <w:rsid w:val="00131ED1"/>
    <w:pPr>
      <w:pageBreakBefore w:val="0"/>
      <w:numPr>
        <w:ilvl w:val="1"/>
      </w:numPr>
      <w:outlineLvl w:val="1"/>
    </w:pPr>
    <w:rPr>
      <w:bCs w:val="0"/>
      <w:iCs/>
      <w:caps w:val="0"/>
      <w:sz w:val="30"/>
      <w:szCs w:val="28"/>
    </w:rPr>
  </w:style>
  <w:style w:type="paragraph" w:styleId="Heading3">
    <w:name w:val="heading 3"/>
    <w:basedOn w:val="Heading2"/>
    <w:next w:val="Elsistekstas"/>
    <w:link w:val="Heading3Char"/>
    <w:uiPriority w:val="9"/>
    <w:qFormat/>
    <w:rsid w:val="00E9368A"/>
    <w:pPr>
      <w:numPr>
        <w:ilvl w:val="2"/>
      </w:numPr>
      <w:outlineLvl w:val="2"/>
    </w:pPr>
    <w:rPr>
      <w:bCs/>
      <w:sz w:val="28"/>
      <w:szCs w:val="30"/>
    </w:rPr>
  </w:style>
  <w:style w:type="paragraph" w:styleId="Heading4">
    <w:name w:val="heading 4"/>
    <w:basedOn w:val="Heading3"/>
    <w:next w:val="Elsistekstas"/>
    <w:link w:val="Heading4Char"/>
    <w:uiPriority w:val="9"/>
    <w:qFormat/>
    <w:rsid w:val="00BE3784"/>
    <w:pPr>
      <w:numPr>
        <w:ilvl w:val="3"/>
      </w:numPr>
      <w:outlineLvl w:val="3"/>
    </w:pPr>
    <w:rPr>
      <w:bCs w:val="0"/>
      <w:sz w:val="24"/>
      <w:szCs w:val="28"/>
    </w:rPr>
  </w:style>
  <w:style w:type="paragraph" w:styleId="Heading5">
    <w:name w:val="heading 5"/>
    <w:basedOn w:val="Heading4"/>
    <w:next w:val="Elsistekstas"/>
    <w:link w:val="Heading5Char"/>
    <w:uiPriority w:val="9"/>
    <w:qFormat/>
    <w:rsid w:val="00BB726B"/>
    <w:pPr>
      <w:numPr>
        <w:ilvl w:val="4"/>
      </w:numPr>
      <w:outlineLvl w:val="4"/>
    </w:pPr>
    <w:rPr>
      <w:bCs/>
      <w:iCs w:val="0"/>
      <w:sz w:val="22"/>
      <w:szCs w:val="24"/>
    </w:rPr>
  </w:style>
  <w:style w:type="paragraph" w:styleId="Heading6">
    <w:name w:val="heading 6"/>
    <w:basedOn w:val="Heading5"/>
    <w:next w:val="Elsistekstas"/>
    <w:link w:val="Heading6Char"/>
    <w:uiPriority w:val="9"/>
    <w:qFormat/>
    <w:rsid w:val="004A4A44"/>
    <w:pPr>
      <w:numPr>
        <w:ilvl w:val="5"/>
      </w:numPr>
      <w:outlineLvl w:val="5"/>
    </w:pPr>
    <w:rPr>
      <w:b w:val="0"/>
      <w:bCs w:val="0"/>
      <w:szCs w:val="22"/>
    </w:rPr>
  </w:style>
  <w:style w:type="paragraph" w:styleId="Heading7">
    <w:name w:val="heading 7"/>
    <w:basedOn w:val="Heading6"/>
    <w:next w:val="Elsistekstas"/>
    <w:link w:val="Heading7Char"/>
    <w:rsid w:val="0095348C"/>
    <w:pPr>
      <w:numPr>
        <w:ilvl w:val="6"/>
      </w:numPr>
      <w:outlineLvl w:val="6"/>
    </w:pPr>
    <w:rPr>
      <w:sz w:val="20"/>
    </w:rPr>
  </w:style>
  <w:style w:type="paragraph" w:styleId="Heading8">
    <w:name w:val="heading 8"/>
    <w:basedOn w:val="Heading7"/>
    <w:next w:val="Elsistekstas"/>
    <w:link w:val="Heading8Char"/>
    <w:rsid w:val="00A775FB"/>
    <w:pPr>
      <w:numPr>
        <w:ilvl w:val="7"/>
      </w:numPr>
      <w:outlineLvl w:val="7"/>
    </w:pPr>
    <w:rPr>
      <w:iCs/>
    </w:rPr>
  </w:style>
  <w:style w:type="paragraph" w:styleId="Heading9">
    <w:name w:val="heading 9"/>
    <w:basedOn w:val="Heading8"/>
    <w:next w:val="Elsistekstas"/>
    <w:link w:val="Heading9Char"/>
    <w:rsid w:val="00FB2C62"/>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istekstas">
    <w:name w:val="Elsis_tekstas"/>
    <w:basedOn w:val="Normal"/>
    <w:link w:val="ElsistekstasChar"/>
    <w:qFormat/>
    <w:rsid w:val="00742B99"/>
    <w:pPr>
      <w:spacing w:before="120" w:after="120"/>
      <w:ind w:firstLine="284"/>
      <w:jc w:val="both"/>
    </w:pPr>
    <w:rPr>
      <w:rFonts w:eastAsia="Calibri"/>
      <w:szCs w:val="22"/>
    </w:rPr>
  </w:style>
  <w:style w:type="paragraph" w:styleId="TOC2">
    <w:name w:val="toc 2"/>
    <w:basedOn w:val="Normal"/>
    <w:uiPriority w:val="39"/>
    <w:rsid w:val="00E050E5"/>
    <w:pPr>
      <w:spacing w:before="240"/>
    </w:pPr>
    <w:rPr>
      <w:rFonts w:asciiTheme="minorHAnsi" w:hAnsiTheme="minorHAnsi"/>
      <w:b/>
      <w:bCs/>
    </w:rPr>
  </w:style>
  <w:style w:type="paragraph" w:styleId="TOCHeading">
    <w:name w:val="TOC Heading"/>
    <w:basedOn w:val="Heading1"/>
    <w:next w:val="Normal"/>
    <w:uiPriority w:val="39"/>
    <w:unhideWhenUsed/>
    <w:qFormat/>
    <w:rsid w:val="00B96F97"/>
    <w:pPr>
      <w:numPr>
        <w:numId w:val="0"/>
      </w:numPr>
      <w:spacing w:before="480" w:after="0" w:line="276" w:lineRule="auto"/>
      <w:outlineLvl w:val="9"/>
    </w:pPr>
    <w:rPr>
      <w:rFonts w:ascii="Cambria" w:eastAsia="MS Gothic" w:hAnsi="Cambria" w:cs="Times New Roman"/>
      <w:color w:val="365F91"/>
      <w:kern w:val="0"/>
      <w:szCs w:val="28"/>
      <w:lang w:val="en-US" w:eastAsia="ja-JP"/>
    </w:rPr>
  </w:style>
  <w:style w:type="character" w:styleId="EndnoteReference">
    <w:name w:val="endnote reference"/>
    <w:semiHidden/>
    <w:rPr>
      <w:rFonts w:ascii="Arial" w:hAnsi="Arial"/>
      <w:sz w:val="18"/>
      <w:vertAlign w:val="superscript"/>
    </w:rPr>
  </w:style>
  <w:style w:type="paragraph" w:styleId="EndnoteText">
    <w:name w:val="endnote text"/>
    <w:basedOn w:val="Normal"/>
    <w:link w:val="EndnoteTextChar"/>
    <w:semiHidden/>
    <w:pPr>
      <w:keepLines/>
      <w:spacing w:before="80" w:after="120"/>
    </w:pPr>
    <w:rPr>
      <w:sz w:val="18"/>
    </w:rPr>
  </w:style>
  <w:style w:type="paragraph" w:styleId="FootnoteText">
    <w:name w:val="footnote text"/>
    <w:basedOn w:val="Normal"/>
    <w:link w:val="FootnoteTextChar"/>
    <w:semiHidden/>
    <w:pPr>
      <w:keepLines/>
      <w:spacing w:before="60" w:after="60"/>
    </w:pPr>
    <w:rPr>
      <w:sz w:val="18"/>
    </w:rPr>
  </w:style>
  <w:style w:type="paragraph" w:styleId="IndexHeading">
    <w:name w:val="index heading"/>
    <w:basedOn w:val="Normal"/>
    <w:next w:val="Index1"/>
    <w:semiHidden/>
  </w:style>
  <w:style w:type="paragraph" w:styleId="Index1">
    <w:name w:val="index 1"/>
    <w:basedOn w:val="Normal"/>
    <w:next w:val="Normal"/>
    <w:semiHidden/>
    <w:pPr>
      <w:keepLines/>
      <w:spacing w:before="80" w:after="120"/>
      <w:ind w:left="240" w:hanging="240"/>
    </w:pPr>
  </w:style>
  <w:style w:type="paragraph" w:styleId="Index2">
    <w:name w:val="index 2"/>
    <w:basedOn w:val="Normal"/>
    <w:next w:val="Normal"/>
    <w:semiHidden/>
    <w:pPr>
      <w:keepLines/>
      <w:spacing w:before="80" w:after="120"/>
      <w:ind w:left="480" w:hanging="240"/>
    </w:pPr>
  </w:style>
  <w:style w:type="paragraph" w:styleId="Index3">
    <w:name w:val="index 3"/>
    <w:basedOn w:val="Normal"/>
    <w:next w:val="Normal"/>
    <w:semiHidden/>
    <w:pPr>
      <w:keepLines/>
      <w:spacing w:before="80" w:after="120"/>
      <w:ind w:left="720" w:hanging="240"/>
    </w:pPr>
  </w:style>
  <w:style w:type="paragraph" w:styleId="Index4">
    <w:name w:val="index 4"/>
    <w:basedOn w:val="Normal"/>
    <w:next w:val="Normal"/>
    <w:semiHidden/>
    <w:pPr>
      <w:keepLines/>
      <w:spacing w:before="80" w:after="120"/>
      <w:ind w:left="960" w:hanging="240"/>
    </w:pPr>
  </w:style>
  <w:style w:type="paragraph" w:styleId="Index5">
    <w:name w:val="index 5"/>
    <w:basedOn w:val="Normal"/>
    <w:next w:val="Normal"/>
    <w:semiHidden/>
    <w:pPr>
      <w:keepLines/>
      <w:spacing w:before="80" w:after="120"/>
      <w:ind w:left="1200" w:hanging="240"/>
    </w:pPr>
  </w:style>
  <w:style w:type="paragraph" w:styleId="Index6">
    <w:name w:val="index 6"/>
    <w:basedOn w:val="Normal"/>
    <w:next w:val="Normal"/>
    <w:semiHidden/>
    <w:pPr>
      <w:keepLines/>
      <w:spacing w:before="80" w:after="120"/>
      <w:ind w:left="1440" w:hanging="240"/>
    </w:pPr>
  </w:style>
  <w:style w:type="paragraph" w:styleId="Index7">
    <w:name w:val="index 7"/>
    <w:basedOn w:val="Normal"/>
    <w:next w:val="Normal"/>
    <w:semiHidden/>
    <w:pPr>
      <w:keepLines/>
      <w:spacing w:before="80" w:after="120"/>
      <w:ind w:left="1680" w:hanging="240"/>
    </w:pPr>
  </w:style>
  <w:style w:type="paragraph" w:styleId="Index8">
    <w:name w:val="index 8"/>
    <w:basedOn w:val="Normal"/>
    <w:next w:val="Normal"/>
    <w:semiHidden/>
    <w:pPr>
      <w:keepLines/>
      <w:spacing w:before="80" w:after="120"/>
      <w:ind w:left="1920" w:hanging="240"/>
    </w:pPr>
  </w:style>
  <w:style w:type="paragraph" w:styleId="Index9">
    <w:name w:val="index 9"/>
    <w:basedOn w:val="Normal"/>
    <w:next w:val="Normal"/>
    <w:semiHidden/>
    <w:pPr>
      <w:keepLines/>
      <w:spacing w:before="80" w:after="120"/>
      <w:ind w:left="2160" w:hanging="240"/>
    </w:pPr>
  </w:style>
  <w:style w:type="paragraph" w:styleId="ListBullet">
    <w:name w:val="List Bullet"/>
    <w:basedOn w:val="Normal"/>
    <w:semiHidden/>
    <w:pPr>
      <w:keepLines/>
      <w:numPr>
        <w:numId w:val="1"/>
      </w:numPr>
      <w:tabs>
        <w:tab w:val="clear" w:pos="360"/>
        <w:tab w:val="num" w:pos="284"/>
      </w:tabs>
      <w:spacing w:before="120" w:after="120"/>
      <w:ind w:left="284" w:hanging="284"/>
    </w:pPr>
    <w:rPr>
      <w:noProof/>
    </w:rPr>
  </w:style>
  <w:style w:type="paragraph" w:styleId="ListBullet2">
    <w:name w:val="List Bullet 2"/>
    <w:basedOn w:val="Normal"/>
    <w:semiHidden/>
    <w:pPr>
      <w:keepLines/>
      <w:numPr>
        <w:numId w:val="7"/>
      </w:numPr>
      <w:tabs>
        <w:tab w:val="left" w:pos="284"/>
        <w:tab w:val="left" w:pos="567"/>
      </w:tabs>
      <w:spacing w:before="120" w:after="120"/>
    </w:pPr>
    <w:rPr>
      <w:noProof/>
    </w:rPr>
  </w:style>
  <w:style w:type="paragraph" w:styleId="ListBullet3">
    <w:name w:val="List Bullet 3"/>
    <w:basedOn w:val="Normal"/>
    <w:semiHidden/>
    <w:pPr>
      <w:keepLines/>
      <w:numPr>
        <w:numId w:val="8"/>
      </w:numPr>
      <w:tabs>
        <w:tab w:val="left" w:pos="567"/>
        <w:tab w:val="left" w:pos="851"/>
      </w:tabs>
      <w:spacing w:before="120" w:after="120"/>
    </w:pPr>
    <w:rPr>
      <w:noProof/>
    </w:rPr>
  </w:style>
  <w:style w:type="paragraph" w:styleId="ListNumber">
    <w:name w:val="List Number"/>
    <w:basedOn w:val="Normal"/>
    <w:semiHidden/>
    <w:pPr>
      <w:keepLines/>
      <w:numPr>
        <w:numId w:val="6"/>
      </w:numPr>
      <w:tabs>
        <w:tab w:val="left" w:pos="284"/>
      </w:tabs>
      <w:spacing w:before="120" w:after="120"/>
    </w:pPr>
    <w:rPr>
      <w:noProof/>
    </w:rPr>
  </w:style>
  <w:style w:type="paragraph" w:styleId="ListNumber2">
    <w:name w:val="List Number 2"/>
    <w:basedOn w:val="Normal"/>
    <w:semiHidden/>
    <w:pPr>
      <w:keepLines/>
      <w:numPr>
        <w:ilvl w:val="1"/>
        <w:numId w:val="6"/>
      </w:numPr>
      <w:tabs>
        <w:tab w:val="clear" w:pos="1008"/>
        <w:tab w:val="num" w:pos="851"/>
      </w:tabs>
      <w:spacing w:before="120" w:after="120"/>
      <w:ind w:left="851" w:hanging="563"/>
    </w:pPr>
    <w:rPr>
      <w:noProof/>
    </w:rPr>
  </w:style>
  <w:style w:type="paragraph" w:styleId="ListNumber3">
    <w:name w:val="List Number 3"/>
    <w:basedOn w:val="Normal"/>
    <w:semiHidden/>
    <w:pPr>
      <w:keepLines/>
      <w:numPr>
        <w:ilvl w:val="2"/>
        <w:numId w:val="6"/>
      </w:numPr>
      <w:tabs>
        <w:tab w:val="clear" w:pos="1944"/>
        <w:tab w:val="num" w:pos="1560"/>
      </w:tabs>
      <w:spacing w:before="120" w:after="120"/>
      <w:ind w:left="1560" w:hanging="709"/>
    </w:pPr>
    <w:rPr>
      <w:noProof/>
    </w:rPr>
  </w:style>
  <w:style w:type="paragraph" w:customStyle="1" w:styleId="Dokumentofaze">
    <w:name w:val="Dokumento_faze"/>
    <w:basedOn w:val="Normal"/>
    <w:next w:val="Normal"/>
    <w:rsid w:val="001D0AE0"/>
    <w:pPr>
      <w:ind w:left="1701"/>
      <w:jc w:val="both"/>
    </w:pPr>
    <w:rPr>
      <w:rFonts w:cs="Arial"/>
      <w:bCs/>
      <w:caps/>
      <w:color w:val="016365"/>
    </w:rPr>
  </w:style>
  <w:style w:type="paragraph" w:customStyle="1" w:styleId="Elsisnumeracija1lygis">
    <w:name w:val="Elsis_numeracija_1_lygis"/>
    <w:basedOn w:val="Normal"/>
    <w:qFormat/>
    <w:rsid w:val="005D582E"/>
    <w:pPr>
      <w:keepLines/>
      <w:numPr>
        <w:numId w:val="14"/>
      </w:numPr>
      <w:tabs>
        <w:tab w:val="left" w:pos="709"/>
      </w:tabs>
      <w:spacing w:before="120" w:after="120"/>
      <w:jc w:val="both"/>
    </w:pPr>
    <w:rPr>
      <w:rFonts w:eastAsia="Calibri"/>
      <w:szCs w:val="22"/>
    </w:rPr>
  </w:style>
  <w:style w:type="paragraph" w:styleId="Title">
    <w:name w:val="Title"/>
    <w:basedOn w:val="Normal"/>
    <w:next w:val="Normal"/>
    <w:link w:val="TitleChar"/>
    <w:pPr>
      <w:keepNext/>
      <w:keepLines/>
      <w:spacing w:before="240" w:after="240"/>
      <w:jc w:val="center"/>
    </w:pPr>
    <w:rPr>
      <w:rFonts w:cs="Arial"/>
      <w:b/>
      <w:bCs/>
      <w:kern w:val="28"/>
      <w:sz w:val="32"/>
      <w:szCs w:val="32"/>
    </w:rPr>
  </w:style>
  <w:style w:type="paragraph" w:styleId="TOC1">
    <w:name w:val="toc 1"/>
    <w:basedOn w:val="Normal"/>
    <w:uiPriority w:val="39"/>
    <w:rsid w:val="00AA7708"/>
    <w:pPr>
      <w:spacing w:before="360"/>
    </w:pPr>
    <w:rPr>
      <w:rFonts w:asciiTheme="majorHAnsi" w:hAnsiTheme="majorHAnsi"/>
      <w:b/>
      <w:bCs/>
      <w:caps/>
      <w:sz w:val="24"/>
      <w:szCs w:val="24"/>
    </w:rPr>
  </w:style>
  <w:style w:type="paragraph" w:styleId="TOC3">
    <w:name w:val="toc 3"/>
    <w:basedOn w:val="Normal"/>
    <w:uiPriority w:val="39"/>
    <w:rsid w:val="007950B7"/>
    <w:pPr>
      <w:ind w:left="200"/>
    </w:pPr>
    <w:rPr>
      <w:rFonts w:asciiTheme="minorHAnsi" w:hAnsiTheme="minorHAnsi"/>
    </w:rPr>
  </w:style>
  <w:style w:type="paragraph" w:styleId="TOC4">
    <w:name w:val="toc 4"/>
    <w:basedOn w:val="Normal"/>
    <w:uiPriority w:val="39"/>
    <w:rsid w:val="000E10B9"/>
    <w:pPr>
      <w:ind w:left="400"/>
    </w:pPr>
    <w:rPr>
      <w:rFonts w:asciiTheme="minorHAnsi" w:hAnsiTheme="minorHAnsi"/>
    </w:rPr>
  </w:style>
  <w:style w:type="paragraph" w:styleId="TOC5">
    <w:name w:val="toc 5"/>
    <w:basedOn w:val="Normal"/>
    <w:uiPriority w:val="39"/>
    <w:rsid w:val="000B2FA6"/>
    <w:pPr>
      <w:ind w:left="600"/>
    </w:pPr>
    <w:rPr>
      <w:rFonts w:asciiTheme="minorHAnsi" w:hAnsiTheme="minorHAnsi"/>
    </w:rPr>
  </w:style>
  <w:style w:type="paragraph" w:styleId="TOC6">
    <w:name w:val="toc 6"/>
    <w:basedOn w:val="Normal"/>
    <w:next w:val="Normal"/>
    <w:uiPriority w:val="39"/>
    <w:rsid w:val="001E51F8"/>
    <w:pPr>
      <w:ind w:left="800"/>
    </w:pPr>
    <w:rPr>
      <w:rFonts w:asciiTheme="minorHAnsi" w:hAnsiTheme="minorHAnsi"/>
    </w:rPr>
  </w:style>
  <w:style w:type="paragraph" w:styleId="TOC7">
    <w:name w:val="toc 7"/>
    <w:basedOn w:val="Normal"/>
    <w:next w:val="Normal"/>
    <w:uiPriority w:val="39"/>
    <w:rsid w:val="001E51F8"/>
    <w:pPr>
      <w:ind w:left="1000"/>
    </w:pPr>
    <w:rPr>
      <w:rFonts w:asciiTheme="minorHAnsi" w:hAnsiTheme="minorHAnsi"/>
    </w:rPr>
  </w:style>
  <w:style w:type="paragraph" w:styleId="TOC8">
    <w:name w:val="toc 8"/>
    <w:basedOn w:val="Normal"/>
    <w:next w:val="Normal"/>
    <w:uiPriority w:val="39"/>
    <w:rsid w:val="001E51F8"/>
    <w:pPr>
      <w:ind w:left="1200"/>
    </w:pPr>
    <w:rPr>
      <w:rFonts w:asciiTheme="minorHAnsi" w:hAnsiTheme="minorHAnsi"/>
    </w:rPr>
  </w:style>
  <w:style w:type="paragraph" w:styleId="TOC9">
    <w:name w:val="toc 9"/>
    <w:basedOn w:val="Normal"/>
    <w:next w:val="Normal"/>
    <w:uiPriority w:val="39"/>
    <w:rsid w:val="001E51F8"/>
    <w:pPr>
      <w:ind w:left="1400"/>
    </w:pPr>
    <w:rPr>
      <w:rFonts w:asciiTheme="minorHAnsi" w:hAnsiTheme="minorHAnsi"/>
    </w:rPr>
  </w:style>
  <w:style w:type="paragraph" w:styleId="TableofFigures">
    <w:name w:val="table of figures"/>
    <w:basedOn w:val="Normal"/>
    <w:next w:val="Normal"/>
    <w:uiPriority w:val="99"/>
    <w:rsid w:val="00831A7B"/>
    <w:pPr>
      <w:keepLines/>
      <w:tabs>
        <w:tab w:val="left" w:pos="851"/>
        <w:tab w:val="right" w:leader="dot" w:pos="9631"/>
      </w:tabs>
      <w:spacing w:before="80" w:after="120"/>
      <w:ind w:left="480" w:hanging="480"/>
    </w:pPr>
    <w:rPr>
      <w:rFonts w:eastAsia="SimSun" w:cs="Arial"/>
      <w:noProof/>
      <w:lang w:eastAsia="zh-CN"/>
    </w:rPr>
  </w:style>
  <w:style w:type="paragraph" w:customStyle="1" w:styleId="Elsisnumeracija2lygis">
    <w:name w:val="Elsis_numeracija_2_lygis"/>
    <w:basedOn w:val="Elsisnumeracija1lygis"/>
    <w:qFormat/>
    <w:rsid w:val="00857084"/>
    <w:pPr>
      <w:numPr>
        <w:ilvl w:val="1"/>
      </w:numPr>
      <w:tabs>
        <w:tab w:val="clear" w:pos="709"/>
        <w:tab w:val="left" w:pos="1276"/>
      </w:tabs>
    </w:pPr>
  </w:style>
  <w:style w:type="paragraph" w:customStyle="1" w:styleId="Elsisnumeracija3lygis">
    <w:name w:val="Elsis_numeracija_3_lygis"/>
    <w:basedOn w:val="Elsisnumeracija2lygis"/>
    <w:qFormat/>
    <w:rsid w:val="00857084"/>
    <w:pPr>
      <w:numPr>
        <w:ilvl w:val="2"/>
      </w:numPr>
      <w:tabs>
        <w:tab w:val="clear" w:pos="1276"/>
        <w:tab w:val="left" w:pos="1985"/>
      </w:tabs>
    </w:pPr>
  </w:style>
  <w:style w:type="paragraph" w:customStyle="1" w:styleId="Dokumentoatributai">
    <w:name w:val="Dokumento_atributai"/>
    <w:basedOn w:val="Normal"/>
    <w:rsid w:val="007A1398"/>
    <w:pPr>
      <w:ind w:left="1701"/>
      <w:jc w:val="both"/>
    </w:pPr>
    <w:rPr>
      <w:rFonts w:eastAsia="Calibri"/>
      <w:b/>
      <w:bCs/>
      <w:color w:val="016365"/>
    </w:rPr>
  </w:style>
  <w:style w:type="paragraph" w:customStyle="1" w:styleId="Dokumentoprojektopavadinimas">
    <w:name w:val="Dokumento_projekto_pavadinimas"/>
    <w:basedOn w:val="Normal"/>
    <w:next w:val="Normal"/>
    <w:rsid w:val="00A0681C"/>
    <w:pPr>
      <w:keepLines/>
      <w:ind w:left="1701"/>
    </w:pPr>
    <w:rPr>
      <w:b/>
      <w:caps/>
      <w:color w:val="016365"/>
      <w:sz w:val="40"/>
    </w:rPr>
  </w:style>
  <w:style w:type="character" w:styleId="FootnoteReference">
    <w:name w:val="footnote reference"/>
    <w:semiHidden/>
    <w:rPr>
      <w:rFonts w:ascii="Arial" w:hAnsi="Arial"/>
      <w:sz w:val="18"/>
      <w:vertAlign w:val="superscript"/>
    </w:rPr>
  </w:style>
  <w:style w:type="paragraph" w:styleId="DocumentMap">
    <w:name w:val="Document Map"/>
    <w:basedOn w:val="Normal"/>
    <w:link w:val="DocumentMapChar"/>
    <w:semiHidden/>
    <w:pPr>
      <w:shd w:val="clear" w:color="auto" w:fill="000080"/>
    </w:pPr>
    <w:rPr>
      <w:rFonts w:ascii="Tahoma" w:hAnsi="Tahoma" w:cs="Tahoma"/>
    </w:rPr>
  </w:style>
  <w:style w:type="paragraph" w:styleId="ListBullet4">
    <w:name w:val="List Bullet 4"/>
    <w:basedOn w:val="ListNumber3"/>
    <w:semiHidden/>
    <w:pPr>
      <w:numPr>
        <w:ilvl w:val="0"/>
        <w:numId w:val="5"/>
      </w:numPr>
      <w:tabs>
        <w:tab w:val="clear" w:pos="1209"/>
        <w:tab w:val="num" w:pos="1134"/>
      </w:tabs>
      <w:ind w:left="1134" w:hanging="285"/>
    </w:pPr>
  </w:style>
  <w:style w:type="paragraph" w:customStyle="1" w:styleId="Elsisantraste">
    <w:name w:val="Elsis_antraste"/>
    <w:basedOn w:val="Heading1"/>
    <w:next w:val="Elsistekstas"/>
    <w:rsid w:val="0020778E"/>
    <w:pPr>
      <w:pageBreakBefore w:val="0"/>
      <w:numPr>
        <w:numId w:val="0"/>
      </w:numPr>
    </w:pPr>
    <w:rPr>
      <w:caps w:val="0"/>
    </w:rPr>
  </w:style>
  <w:style w:type="paragraph" w:styleId="ListBullet5">
    <w:name w:val="List Bullet 5"/>
    <w:basedOn w:val="ListNumber4"/>
    <w:semiHidden/>
    <w:pPr>
      <w:numPr>
        <w:numId w:val="9"/>
      </w:numPr>
      <w:tabs>
        <w:tab w:val="clear" w:pos="1494"/>
        <w:tab w:val="left" w:pos="1418"/>
      </w:tabs>
    </w:pPr>
  </w:style>
  <w:style w:type="paragraph" w:styleId="ListNumber4">
    <w:name w:val="List Number 4"/>
    <w:basedOn w:val="Normal"/>
    <w:semiHidden/>
    <w:pPr>
      <w:numPr>
        <w:numId w:val="3"/>
      </w:numPr>
      <w:tabs>
        <w:tab w:val="clear" w:pos="1440"/>
        <w:tab w:val="num" w:pos="851"/>
      </w:tabs>
      <w:spacing w:before="120" w:after="120"/>
      <w:ind w:left="851" w:hanging="284"/>
    </w:pPr>
    <w:rPr>
      <w:noProof/>
    </w:rPr>
  </w:style>
  <w:style w:type="paragraph" w:styleId="Header">
    <w:name w:val="header"/>
    <w:basedOn w:val="Normal"/>
    <w:link w:val="HeaderChar"/>
    <w:semiHidden/>
    <w:pPr>
      <w:tabs>
        <w:tab w:val="center" w:pos="4153"/>
        <w:tab w:val="right" w:pos="8306"/>
      </w:tabs>
    </w:pPr>
  </w:style>
  <w:style w:type="paragraph" w:styleId="Footer">
    <w:name w:val="footer"/>
    <w:basedOn w:val="Normal"/>
    <w:link w:val="FooterChar"/>
    <w:uiPriority w:val="99"/>
    <w:semiHidden/>
    <w:pPr>
      <w:tabs>
        <w:tab w:val="center" w:pos="4153"/>
        <w:tab w:val="right" w:pos="8306"/>
      </w:tabs>
    </w:pPr>
  </w:style>
  <w:style w:type="character" w:customStyle="1" w:styleId="FooterChar">
    <w:name w:val="Footer Char"/>
    <w:link w:val="Footer"/>
    <w:uiPriority w:val="99"/>
    <w:semiHidden/>
    <w:rsid w:val="00610719"/>
  </w:style>
  <w:style w:type="character" w:styleId="Hyperlink">
    <w:name w:val="Hyperlink"/>
    <w:aliases w:val="Turinys_lentele"/>
    <w:uiPriority w:val="99"/>
    <w:rPr>
      <w:rFonts w:ascii="Arial" w:hAnsi="Arial"/>
      <w:color w:val="0000FF"/>
      <w:u w:val="single"/>
    </w:rPr>
  </w:style>
  <w:style w:type="character" w:styleId="PageNumber">
    <w:name w:val="page number"/>
    <w:basedOn w:val="DefaultParagraphFont"/>
    <w:semiHidden/>
  </w:style>
  <w:style w:type="paragraph" w:styleId="ListNumber5">
    <w:name w:val="List Number 5"/>
    <w:basedOn w:val="Normal"/>
    <w:semiHidden/>
    <w:pPr>
      <w:numPr>
        <w:numId w:val="2"/>
      </w:numPr>
      <w:tabs>
        <w:tab w:val="clear" w:pos="1800"/>
        <w:tab w:val="num" w:pos="1418"/>
      </w:tabs>
      <w:spacing w:before="120" w:after="120"/>
      <w:ind w:left="1418" w:hanging="284"/>
    </w:pPr>
  </w:style>
  <w:style w:type="paragraph" w:customStyle="1" w:styleId="Dokumentoprojektokodas">
    <w:name w:val="Dokumento_projekto_kodas"/>
    <w:basedOn w:val="Normal"/>
    <w:next w:val="Normal"/>
    <w:rsid w:val="00A0681C"/>
    <w:pPr>
      <w:ind w:left="1701"/>
      <w:jc w:val="both"/>
    </w:pPr>
    <w:rPr>
      <w:b/>
      <w:bCs/>
      <w:caps/>
      <w:color w:val="016365"/>
      <w:sz w:val="22"/>
    </w:rPr>
  </w:style>
  <w:style w:type="paragraph" w:customStyle="1" w:styleId="Dokumentotipas">
    <w:name w:val="Dokumento_tipas"/>
    <w:basedOn w:val="Normal"/>
    <w:next w:val="Normal"/>
    <w:rsid w:val="000E3A4E"/>
    <w:pPr>
      <w:ind w:left="1701"/>
    </w:pPr>
    <w:rPr>
      <w:rFonts w:cs="Arial"/>
      <w:b/>
      <w:bCs/>
      <w:caps/>
      <w:color w:val="016365"/>
      <w:sz w:val="26"/>
    </w:rPr>
  </w:style>
  <w:style w:type="paragraph" w:customStyle="1" w:styleId="Dokumentofooteris1">
    <w:name w:val="Dokumento_footeris_1"/>
    <w:basedOn w:val="Normal"/>
    <w:rsid w:val="007D4994"/>
    <w:pPr>
      <w:framePr w:hSpace="180" w:wrap="around" w:vAnchor="text" w:hAnchor="page" w:x="1543" w:y="-322"/>
    </w:pPr>
    <w:rPr>
      <w:color w:val="016365"/>
      <w:sz w:val="14"/>
    </w:rPr>
  </w:style>
  <w:style w:type="paragraph" w:customStyle="1" w:styleId="Dokumentoheaderis2">
    <w:name w:val="Dokumento_headeris_2"/>
    <w:basedOn w:val="Normal"/>
    <w:rsid w:val="007F6267"/>
    <w:pPr>
      <w:tabs>
        <w:tab w:val="right" w:pos="9531"/>
      </w:tabs>
      <w:ind w:left="-108"/>
    </w:pPr>
    <w:rPr>
      <w:sz w:val="16"/>
    </w:rPr>
  </w:style>
  <w:style w:type="paragraph" w:customStyle="1" w:styleId="Elsislentelespavadinimas">
    <w:name w:val="Elsis_lenteles_pavadinimas"/>
    <w:basedOn w:val="Normal"/>
    <w:next w:val="Elsistekstas"/>
    <w:rsid w:val="00ED4B9C"/>
    <w:pPr>
      <w:keepNext/>
      <w:keepLines/>
      <w:numPr>
        <w:numId w:val="11"/>
      </w:numPr>
      <w:spacing w:before="240" w:after="120"/>
    </w:pPr>
    <w:rPr>
      <w:b/>
      <w:bCs/>
      <w:sz w:val="16"/>
    </w:rPr>
  </w:style>
  <w:style w:type="paragraph" w:customStyle="1" w:styleId="Elsislentelesantraste">
    <w:name w:val="Elsis_lenteles_antraste"/>
    <w:basedOn w:val="Normal"/>
    <w:rsid w:val="00C06146"/>
    <w:pPr>
      <w:spacing w:before="60" w:after="60"/>
    </w:pPr>
    <w:rPr>
      <w:rFonts w:ascii="Arial Bold" w:hAnsi="Arial Bold"/>
      <w:b/>
      <w:color w:val="FFFFFF"/>
    </w:rPr>
  </w:style>
  <w:style w:type="paragraph" w:customStyle="1" w:styleId="Elsislentelestekstas">
    <w:name w:val="Elsis_lenteles_tekstas"/>
    <w:basedOn w:val="Normal"/>
    <w:rsid w:val="008A2737"/>
    <w:pPr>
      <w:spacing w:before="60" w:after="60"/>
    </w:pPr>
    <w:rPr>
      <w:sz w:val="18"/>
    </w:rPr>
  </w:style>
  <w:style w:type="paragraph" w:customStyle="1" w:styleId="Dokumentofooteris2">
    <w:name w:val="Dokumento_footeris_2"/>
    <w:basedOn w:val="Dokumentoheaderis2"/>
    <w:rsid w:val="00405442"/>
    <w:rPr>
      <w:noProof/>
      <w:color w:val="016365"/>
    </w:rPr>
  </w:style>
  <w:style w:type="paragraph" w:customStyle="1" w:styleId="Elsispaveikslopavadinimas">
    <w:name w:val="Elsis_paveikslo_pavadinimas"/>
    <w:basedOn w:val="Elsislentelespavadinimas"/>
    <w:next w:val="Elsispaveikslas"/>
    <w:qFormat/>
    <w:rsid w:val="00884672"/>
    <w:pPr>
      <w:numPr>
        <w:numId w:val="10"/>
      </w:numPr>
    </w:pPr>
  </w:style>
  <w:style w:type="paragraph" w:customStyle="1" w:styleId="Elsispaveikslas">
    <w:name w:val="Elsis_paveikslas"/>
    <w:basedOn w:val="Normal"/>
    <w:next w:val="Elsistekstas"/>
    <w:qFormat/>
    <w:rsid w:val="0015524F"/>
    <w:pPr>
      <w:spacing w:before="120" w:after="240"/>
    </w:pPr>
  </w:style>
  <w:style w:type="paragraph" w:customStyle="1" w:styleId="Elsislentelesnr2lygis">
    <w:name w:val="Elsis_lenteles_nr_2_lygis"/>
    <w:basedOn w:val="Elsislentelesnr1lygis"/>
    <w:rsid w:val="00AB2BEA"/>
    <w:pPr>
      <w:numPr>
        <w:ilvl w:val="1"/>
      </w:numPr>
    </w:pPr>
  </w:style>
  <w:style w:type="paragraph" w:customStyle="1" w:styleId="Elsislentelesnr1lygis">
    <w:name w:val="Elsis_lenteles_nr_1_lygis"/>
    <w:basedOn w:val="Elsislentelestekstas"/>
    <w:rsid w:val="00750F03"/>
    <w:pPr>
      <w:numPr>
        <w:numId w:val="19"/>
      </w:numPr>
    </w:pPr>
  </w:style>
  <w:style w:type="paragraph" w:customStyle="1" w:styleId="Elsislentelestekstasbold">
    <w:name w:val="Elsis_lenteles_tekstas_bold"/>
    <w:basedOn w:val="Elsislentelestekstas"/>
    <w:rsid w:val="006A74DD"/>
    <w:rPr>
      <w:b/>
    </w:rPr>
  </w:style>
  <w:style w:type="paragraph" w:customStyle="1" w:styleId="ElsisantrasteCAPS">
    <w:name w:val="Elsis_antraste_CAPS"/>
    <w:basedOn w:val="Elsisantraste"/>
    <w:next w:val="Elsistekstas"/>
    <w:rsid w:val="0020778E"/>
    <w:rPr>
      <w:rFonts w:ascii="Arial Bold" w:hAnsi="Arial Bold"/>
      <w:caps/>
    </w:rPr>
  </w:style>
  <w:style w:type="paragraph" w:styleId="BalloonText">
    <w:name w:val="Balloon Text"/>
    <w:basedOn w:val="Normal"/>
    <w:link w:val="BalloonTextChar"/>
    <w:uiPriority w:val="99"/>
    <w:semiHidden/>
    <w:unhideWhenUsed/>
    <w:rsid w:val="00DC2431"/>
    <w:rPr>
      <w:rFonts w:ascii="Tahoma" w:hAnsi="Tahoma" w:cs="Tahoma"/>
      <w:sz w:val="16"/>
      <w:szCs w:val="16"/>
    </w:rPr>
  </w:style>
  <w:style w:type="character" w:customStyle="1" w:styleId="BalloonTextChar">
    <w:name w:val="Balloon Text Char"/>
    <w:link w:val="BalloonText"/>
    <w:uiPriority w:val="99"/>
    <w:semiHidden/>
    <w:rsid w:val="00DC2431"/>
    <w:rPr>
      <w:rFonts w:ascii="Tahoma" w:hAnsi="Tahoma" w:cs="Tahoma"/>
      <w:sz w:val="16"/>
      <w:szCs w:val="16"/>
    </w:rPr>
  </w:style>
  <w:style w:type="paragraph" w:customStyle="1" w:styleId="Elsistekstoantrastebold">
    <w:name w:val="Elsis_teksto_antraste_bold"/>
    <w:basedOn w:val="Elsistekstas"/>
    <w:next w:val="Elsistekstas"/>
    <w:rsid w:val="00DC2A5F"/>
    <w:rPr>
      <w:b/>
    </w:rPr>
  </w:style>
  <w:style w:type="table" w:styleId="TableGrid">
    <w:name w:val="Table Grid"/>
    <w:basedOn w:val="TableNormal"/>
    <w:uiPriority w:val="59"/>
    <w:rsid w:val="00BC3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sislentele">
    <w:name w:val="Elsis_lentele"/>
    <w:basedOn w:val="TableNormal"/>
    <w:uiPriority w:val="99"/>
    <w:rsid w:val="001A41C2"/>
    <w:pPr>
      <w:spacing w:before="60" w:after="60"/>
    </w:pPr>
    <w:rPr>
      <w:sz w:val="18"/>
    </w:rPr>
    <w:tblPr>
      <w:tblInd w:w="108" w:type="dxa"/>
      <w:tblBorders>
        <w:top w:val="single" w:sz="2" w:space="0" w:color="016365"/>
        <w:left w:val="single" w:sz="2" w:space="0" w:color="016365"/>
        <w:bottom w:val="single" w:sz="2" w:space="0" w:color="016365"/>
        <w:right w:val="single" w:sz="2" w:space="0" w:color="016365"/>
        <w:insideH w:val="single" w:sz="2" w:space="0" w:color="016365"/>
        <w:insideV w:val="single" w:sz="2" w:space="0" w:color="016365"/>
      </w:tblBorders>
    </w:tblPr>
    <w:tcPr>
      <w:noWrap/>
    </w:tcPr>
    <w:tblStylePr w:type="firstRow">
      <w:pPr>
        <w:keepNext/>
        <w:keepLines/>
        <w:pageBreakBefore w:val="0"/>
        <w:widowControl/>
        <w:suppressLineNumbers w:val="0"/>
        <w:suppressAutoHyphens w:val="0"/>
        <w:wordWrap/>
        <w:spacing w:beforeLines="0" w:before="60" w:beforeAutospacing="0" w:afterLines="0" w:after="60" w:afterAutospacing="0" w:line="240" w:lineRule="auto"/>
        <w:contextualSpacing w:val="0"/>
        <w:mirrorIndents w:val="0"/>
        <w:jc w:val="left"/>
        <w:outlineLvl w:val="9"/>
      </w:pPr>
      <w:rPr>
        <w:rFonts w:ascii="Arial Narrow" w:hAnsi="Arial Narrow"/>
        <w:b/>
        <w:caps w:val="0"/>
        <w:smallCaps w:val="0"/>
        <w:strike w:val="0"/>
        <w:dstrike w:val="0"/>
        <w:vanish w:val="0"/>
        <w:color w:val="auto"/>
        <w:ker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rPr>
        <w:cantSplit/>
        <w:tblHeader/>
      </w:trPr>
      <w:tcPr>
        <w:shd w:val="clear" w:color="auto" w:fill="016365"/>
        <w:noWrap/>
      </w:tcPr>
    </w:tblStylePr>
  </w:style>
  <w:style w:type="table" w:styleId="LightShading">
    <w:name w:val="Light Shading"/>
    <w:basedOn w:val="TableNormal"/>
    <w:uiPriority w:val="60"/>
    <w:rsid w:val="00294E5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60"/>
    <w:rsid w:val="00294E5E"/>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1">
    <w:name w:val="Light Shading Accent 1"/>
    <w:basedOn w:val="TableNormal"/>
    <w:uiPriority w:val="60"/>
    <w:rsid w:val="003563A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3">
    <w:name w:val="Light List Accent 3"/>
    <w:basedOn w:val="TableNormal"/>
    <w:uiPriority w:val="61"/>
    <w:rsid w:val="008771C6"/>
    <w:rPr>
      <w:rFonts w:ascii="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1">
    <w:name w:val="Light List Accent 1"/>
    <w:basedOn w:val="TableNormal"/>
    <w:uiPriority w:val="61"/>
    <w:rsid w:val="008D65B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3">
    <w:name w:val="Light Shading Accent 3"/>
    <w:basedOn w:val="TableNormal"/>
    <w:uiPriority w:val="60"/>
    <w:rsid w:val="008D65BA"/>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Elsistekstoantrastegreen">
    <w:name w:val="Elsis_teksto_antraste_green"/>
    <w:basedOn w:val="Elsistekstoantrastebold"/>
    <w:next w:val="Elsistekstas"/>
    <w:rsid w:val="00FB5775"/>
    <w:rPr>
      <w:color w:val="006365"/>
    </w:rPr>
  </w:style>
  <w:style w:type="numbering" w:customStyle="1" w:styleId="bul1">
    <w:name w:val="bul1"/>
    <w:uiPriority w:val="99"/>
    <w:rsid w:val="0044719F"/>
    <w:pPr>
      <w:numPr>
        <w:numId w:val="12"/>
      </w:numPr>
    </w:pPr>
  </w:style>
  <w:style w:type="paragraph" w:customStyle="1" w:styleId="Elsisbullet1lygis">
    <w:name w:val="Elsis_bullet_1_lygis"/>
    <w:basedOn w:val="Normal"/>
    <w:rsid w:val="007079AD"/>
    <w:pPr>
      <w:numPr>
        <w:numId w:val="13"/>
      </w:numPr>
      <w:tabs>
        <w:tab w:val="num" w:pos="709"/>
      </w:tabs>
      <w:spacing w:before="120" w:after="120"/>
      <w:ind w:left="709" w:hanging="425"/>
      <w:jc w:val="both"/>
    </w:pPr>
  </w:style>
  <w:style w:type="paragraph" w:customStyle="1" w:styleId="Elsisbullet2lygis">
    <w:name w:val="Elsis_bullet_2_lygis"/>
    <w:basedOn w:val="Elsisbullet1lygis"/>
    <w:rsid w:val="00616FB7"/>
    <w:pPr>
      <w:numPr>
        <w:ilvl w:val="1"/>
      </w:numPr>
      <w:tabs>
        <w:tab w:val="num" w:pos="709"/>
        <w:tab w:val="num" w:pos="1276"/>
      </w:tabs>
      <w:ind w:left="1276" w:hanging="567"/>
    </w:pPr>
  </w:style>
  <w:style w:type="paragraph" w:customStyle="1" w:styleId="Elsisbullet3lygis">
    <w:name w:val="Elsis_bullet_3_lygis"/>
    <w:basedOn w:val="Elsisbullet2lygis"/>
    <w:rsid w:val="00616FB7"/>
    <w:pPr>
      <w:numPr>
        <w:ilvl w:val="2"/>
      </w:numPr>
      <w:tabs>
        <w:tab w:val="num" w:pos="851"/>
        <w:tab w:val="num" w:pos="1985"/>
      </w:tabs>
      <w:ind w:left="1985" w:hanging="709"/>
    </w:pPr>
  </w:style>
  <w:style w:type="numbering" w:customStyle="1" w:styleId="EBullets">
    <w:name w:val="E_Bullets"/>
    <w:uiPriority w:val="99"/>
    <w:rsid w:val="00187F29"/>
    <w:pPr>
      <w:numPr>
        <w:numId w:val="13"/>
      </w:numPr>
    </w:pPr>
  </w:style>
  <w:style w:type="paragraph" w:customStyle="1" w:styleId="Elsislentelestekstasgreen">
    <w:name w:val="Elsis_lenteles_tekstas_green"/>
    <w:basedOn w:val="Elsislentelestekstasbold"/>
    <w:next w:val="Elsislentelestekstas"/>
    <w:rsid w:val="00916EE2"/>
    <w:rPr>
      <w:rFonts w:ascii="Arial Bold" w:hAnsi="Arial Bold"/>
      <w:color w:val="006365"/>
    </w:rPr>
  </w:style>
  <w:style w:type="paragraph" w:customStyle="1" w:styleId="Elsislentelesnr3lygis">
    <w:name w:val="Elsis_lenteles_nr_3_lygis"/>
    <w:basedOn w:val="Elsislentelesnr2lygis"/>
    <w:rsid w:val="00AB2BEA"/>
    <w:pPr>
      <w:numPr>
        <w:ilvl w:val="2"/>
      </w:numPr>
      <w:ind w:left="567" w:hanging="567"/>
    </w:pPr>
  </w:style>
  <w:style w:type="character" w:customStyle="1" w:styleId="Elsisitalic">
    <w:name w:val="Elsis_italic"/>
    <w:rsid w:val="00060015"/>
    <w:rPr>
      <w:i/>
      <w:noProof w:val="0"/>
      <w:lang w:val="en-US"/>
    </w:rPr>
  </w:style>
  <w:style w:type="numbering" w:customStyle="1" w:styleId="Elentelesbullet">
    <w:name w:val="E_lenteles_bullet"/>
    <w:uiPriority w:val="99"/>
    <w:rsid w:val="00D5181D"/>
    <w:pPr>
      <w:numPr>
        <w:numId w:val="15"/>
      </w:numPr>
    </w:pPr>
  </w:style>
  <w:style w:type="paragraph" w:customStyle="1" w:styleId="Elsislentelesbullet1lygis">
    <w:name w:val="Elsis_lenteles_bullet_1_lygis"/>
    <w:basedOn w:val="Elsislentelestekstas"/>
    <w:rsid w:val="004A3430"/>
    <w:pPr>
      <w:numPr>
        <w:numId w:val="16"/>
      </w:numPr>
    </w:pPr>
  </w:style>
  <w:style w:type="paragraph" w:customStyle="1" w:styleId="Elsislentelesbullet2lygis">
    <w:name w:val="Elsis_lenteles_bullet_2_lygis"/>
    <w:basedOn w:val="Elsislentelestekstas"/>
    <w:rsid w:val="004A3430"/>
    <w:pPr>
      <w:numPr>
        <w:ilvl w:val="1"/>
        <w:numId w:val="16"/>
      </w:numPr>
    </w:pPr>
  </w:style>
  <w:style w:type="paragraph" w:customStyle="1" w:styleId="Elsislentelesbullet3lygis">
    <w:name w:val="Elsis_lenteles_bullet_3_lygis"/>
    <w:basedOn w:val="Elsislentelestekstas"/>
    <w:rsid w:val="004A3430"/>
    <w:pPr>
      <w:numPr>
        <w:ilvl w:val="2"/>
        <w:numId w:val="16"/>
      </w:numPr>
    </w:pPr>
  </w:style>
  <w:style w:type="character" w:styleId="PlaceholderText">
    <w:name w:val="Placeholder Text"/>
    <w:basedOn w:val="DefaultParagraphFont"/>
    <w:uiPriority w:val="99"/>
    <w:semiHidden/>
    <w:rsid w:val="00B859C6"/>
    <w:rPr>
      <w:color w:val="808080"/>
    </w:rPr>
  </w:style>
  <w:style w:type="paragraph" w:customStyle="1" w:styleId="Dokumentoparasai">
    <w:name w:val="Dokumento_parasai"/>
    <w:basedOn w:val="Elsislentelestekstas"/>
    <w:rsid w:val="00C471A8"/>
    <w:pPr>
      <w:spacing w:before="120" w:after="120"/>
    </w:pPr>
    <w:rPr>
      <w:lang w:val="en-US"/>
    </w:rPr>
  </w:style>
  <w:style w:type="paragraph" w:customStyle="1" w:styleId="Elsisbulletminusas1lygis">
    <w:name w:val="Elsis_bullet_minusas_1_lygis"/>
    <w:basedOn w:val="Elsisbullet1lygis"/>
    <w:rsid w:val="00F40C48"/>
    <w:pPr>
      <w:numPr>
        <w:numId w:val="20"/>
      </w:numPr>
    </w:pPr>
    <w:rPr>
      <w:lang w:val="en-US"/>
    </w:rPr>
  </w:style>
  <w:style w:type="paragraph" w:customStyle="1" w:styleId="Elsisbulletminusas2lygis">
    <w:name w:val="Elsis_bullet_minusas_2_lygis"/>
    <w:basedOn w:val="Elsisbullet2lygis"/>
    <w:rsid w:val="004B50A4"/>
    <w:pPr>
      <w:numPr>
        <w:numId w:val="21"/>
      </w:numPr>
      <w:tabs>
        <w:tab w:val="num" w:pos="851"/>
      </w:tabs>
    </w:pPr>
    <w:rPr>
      <w:lang w:val="en-US"/>
    </w:rPr>
  </w:style>
  <w:style w:type="paragraph" w:customStyle="1" w:styleId="Elsisbulletminusas3lygis">
    <w:name w:val="Elsis_bullet_minusas_3_lygis"/>
    <w:basedOn w:val="Elsisbullet3lygis"/>
    <w:rsid w:val="0055256B"/>
    <w:pPr>
      <w:numPr>
        <w:numId w:val="22"/>
      </w:numPr>
      <w:tabs>
        <w:tab w:val="num" w:pos="1135"/>
      </w:tabs>
    </w:pPr>
    <w:rPr>
      <w:lang w:val="en-US"/>
    </w:rPr>
  </w:style>
  <w:style w:type="numbering" w:customStyle="1" w:styleId="Eminusas">
    <w:name w:val="E_minusas"/>
    <w:uiPriority w:val="99"/>
    <w:rsid w:val="00CE5F74"/>
    <w:pPr>
      <w:numPr>
        <w:numId w:val="17"/>
      </w:numPr>
    </w:pPr>
  </w:style>
  <w:style w:type="paragraph" w:customStyle="1" w:styleId="Elsispriedas1lygis">
    <w:name w:val="Elsis_priedas_1_lygis"/>
    <w:basedOn w:val="Elsisantraste"/>
    <w:next w:val="Elsistekstas"/>
    <w:rsid w:val="00B8196D"/>
    <w:pPr>
      <w:numPr>
        <w:numId w:val="18"/>
      </w:numPr>
      <w:spacing w:after="200"/>
    </w:pPr>
    <w:rPr>
      <w:noProof/>
      <w:lang w:val="en-US"/>
    </w:rPr>
  </w:style>
  <w:style w:type="paragraph" w:customStyle="1" w:styleId="Elsispriedas2lygis">
    <w:name w:val="Elsis_priedas_2_lygis"/>
    <w:basedOn w:val="Elsispriedas1lygis"/>
    <w:next w:val="Elsistekstas"/>
    <w:rsid w:val="00AD0845"/>
    <w:pPr>
      <w:numPr>
        <w:ilvl w:val="1"/>
      </w:numPr>
      <w:outlineLvl w:val="1"/>
    </w:pPr>
    <w:rPr>
      <w:rFonts w:ascii="Arial Bold" w:hAnsi="Arial Bold"/>
      <w:sz w:val="30"/>
    </w:rPr>
  </w:style>
  <w:style w:type="paragraph" w:customStyle="1" w:styleId="Elsispriedas3lygis">
    <w:name w:val="Elsis_priedas_3_lygis"/>
    <w:basedOn w:val="Elsispriedas1lygis"/>
    <w:next w:val="Elsistekstas"/>
    <w:rsid w:val="00AD0845"/>
    <w:pPr>
      <w:numPr>
        <w:ilvl w:val="2"/>
      </w:numPr>
      <w:outlineLvl w:val="2"/>
    </w:pPr>
    <w:rPr>
      <w:rFonts w:ascii="Arial Bold" w:hAnsi="Arial Bold"/>
      <w:sz w:val="28"/>
    </w:rPr>
  </w:style>
  <w:style w:type="paragraph" w:customStyle="1" w:styleId="Elsispriedas4lygis">
    <w:name w:val="Elsis_priedas_4_lygis"/>
    <w:basedOn w:val="Elsispriedas3lygis"/>
    <w:next w:val="Elsistekstas"/>
    <w:rsid w:val="00AD0845"/>
    <w:pPr>
      <w:numPr>
        <w:ilvl w:val="3"/>
      </w:numPr>
      <w:outlineLvl w:val="3"/>
    </w:pPr>
    <w:rPr>
      <w:sz w:val="24"/>
    </w:rPr>
  </w:style>
  <w:style w:type="character" w:customStyle="1" w:styleId="ElsistekstasChar">
    <w:name w:val="Elsis_tekstas Char"/>
    <w:basedOn w:val="DefaultParagraphFont"/>
    <w:link w:val="Elsistekstas"/>
    <w:locked/>
    <w:rsid w:val="00E71F7D"/>
    <w:rPr>
      <w:rFonts w:eastAsia="Calibri"/>
      <w:szCs w:val="22"/>
      <w:lang w:eastAsia="lt-LT"/>
    </w:rPr>
  </w:style>
  <w:style w:type="character" w:styleId="CommentReference">
    <w:name w:val="annotation reference"/>
    <w:basedOn w:val="DefaultParagraphFont"/>
    <w:uiPriority w:val="99"/>
    <w:semiHidden/>
    <w:unhideWhenUsed/>
    <w:rsid w:val="00FA6A4D"/>
    <w:rPr>
      <w:sz w:val="16"/>
      <w:szCs w:val="16"/>
    </w:rPr>
  </w:style>
  <w:style w:type="paragraph" w:styleId="CommentText">
    <w:name w:val="annotation text"/>
    <w:basedOn w:val="Normal"/>
    <w:link w:val="CommentTextChar"/>
    <w:uiPriority w:val="99"/>
    <w:unhideWhenUsed/>
    <w:rsid w:val="00FA6A4D"/>
  </w:style>
  <w:style w:type="character" w:customStyle="1" w:styleId="CommentTextChar">
    <w:name w:val="Comment Text Char"/>
    <w:basedOn w:val="DefaultParagraphFont"/>
    <w:link w:val="CommentText"/>
    <w:uiPriority w:val="99"/>
    <w:rsid w:val="00FA6A4D"/>
    <w:rPr>
      <w:lang w:eastAsia="lt-LT"/>
    </w:rPr>
  </w:style>
  <w:style w:type="paragraph" w:styleId="CommentSubject">
    <w:name w:val="annotation subject"/>
    <w:basedOn w:val="CommentText"/>
    <w:next w:val="CommentText"/>
    <w:link w:val="CommentSubjectChar"/>
    <w:uiPriority w:val="99"/>
    <w:semiHidden/>
    <w:unhideWhenUsed/>
    <w:rsid w:val="00FA6A4D"/>
    <w:rPr>
      <w:b/>
      <w:bCs/>
    </w:rPr>
  </w:style>
  <w:style w:type="character" w:customStyle="1" w:styleId="CommentSubjectChar">
    <w:name w:val="Comment Subject Char"/>
    <w:basedOn w:val="CommentTextChar"/>
    <w:link w:val="CommentSubject"/>
    <w:uiPriority w:val="99"/>
    <w:semiHidden/>
    <w:rsid w:val="00FA6A4D"/>
    <w:rPr>
      <w:b/>
      <w:bCs/>
      <w:lang w:eastAsia="lt-LT"/>
    </w:rPr>
  </w:style>
  <w:style w:type="paragraph" w:styleId="Revision">
    <w:name w:val="Revision"/>
    <w:hidden/>
    <w:uiPriority w:val="99"/>
    <w:semiHidden/>
    <w:rsid w:val="00394A46"/>
    <w:rPr>
      <w:lang w:eastAsia="lt-LT"/>
    </w:rPr>
  </w:style>
  <w:style w:type="character" w:styleId="FollowedHyperlink">
    <w:name w:val="FollowedHyperlink"/>
    <w:basedOn w:val="DefaultParagraphFont"/>
    <w:uiPriority w:val="99"/>
    <w:semiHidden/>
    <w:unhideWhenUsed/>
    <w:rsid w:val="0064162E"/>
    <w:rPr>
      <w:color w:val="800080" w:themeColor="followedHyperlink"/>
      <w:u w:val="single"/>
    </w:rPr>
  </w:style>
  <w:style w:type="paragraph" w:styleId="ListParagraph">
    <w:name w:val="List Paragraph"/>
    <w:basedOn w:val="Normal"/>
    <w:uiPriority w:val="34"/>
    <w:qFormat/>
    <w:rsid w:val="003609E5"/>
    <w:pPr>
      <w:spacing w:after="200" w:line="276" w:lineRule="auto"/>
      <w:ind w:left="720"/>
      <w:contextualSpacing/>
    </w:pPr>
    <w:rPr>
      <w:rFonts w:asciiTheme="minorHAnsi" w:eastAsiaTheme="minorHAnsi" w:hAnsiTheme="minorHAnsi" w:cstheme="minorBidi"/>
      <w:sz w:val="22"/>
      <w:szCs w:val="22"/>
      <w:lang w:eastAsia="en-US"/>
    </w:rPr>
  </w:style>
  <w:style w:type="paragraph" w:styleId="Caption">
    <w:name w:val="caption"/>
    <w:basedOn w:val="Normal"/>
    <w:next w:val="Normal"/>
    <w:link w:val="CaptionChar"/>
    <w:uiPriority w:val="35"/>
    <w:unhideWhenUsed/>
    <w:rsid w:val="00B05379"/>
    <w:pPr>
      <w:spacing w:after="200"/>
    </w:pPr>
    <w:rPr>
      <w:i/>
      <w:iCs/>
      <w:color w:val="1F497D" w:themeColor="text2"/>
      <w:sz w:val="18"/>
      <w:szCs w:val="18"/>
    </w:rPr>
  </w:style>
  <w:style w:type="paragraph" w:customStyle="1" w:styleId="Capture">
    <w:name w:val="Capture"/>
    <w:basedOn w:val="Caption"/>
    <w:link w:val="CaptureChar"/>
    <w:qFormat/>
    <w:rsid w:val="001510F1"/>
    <w:pPr>
      <w:jc w:val="center"/>
    </w:pPr>
    <w:rPr>
      <w:color w:val="auto"/>
    </w:rPr>
  </w:style>
  <w:style w:type="character" w:customStyle="1" w:styleId="CaptionChar">
    <w:name w:val="Caption Char"/>
    <w:basedOn w:val="DefaultParagraphFont"/>
    <w:link w:val="Caption"/>
    <w:uiPriority w:val="35"/>
    <w:rsid w:val="00B05379"/>
    <w:rPr>
      <w:i/>
      <w:iCs/>
      <w:color w:val="1F497D" w:themeColor="text2"/>
      <w:sz w:val="18"/>
      <w:szCs w:val="18"/>
      <w:lang w:eastAsia="lt-LT"/>
    </w:rPr>
  </w:style>
  <w:style w:type="character" w:customStyle="1" w:styleId="CaptureChar">
    <w:name w:val="Capture Char"/>
    <w:basedOn w:val="CaptionChar"/>
    <w:link w:val="Capture"/>
    <w:rsid w:val="001510F1"/>
    <w:rPr>
      <w:i/>
      <w:iCs/>
      <w:color w:val="1F497D" w:themeColor="text2"/>
      <w:sz w:val="18"/>
      <w:szCs w:val="18"/>
      <w:lang w:eastAsia="lt-LT"/>
    </w:rPr>
  </w:style>
  <w:style w:type="character" w:customStyle="1" w:styleId="apple-converted-space">
    <w:name w:val="apple-converted-space"/>
    <w:basedOn w:val="DefaultParagraphFont"/>
    <w:rsid w:val="00001DEE"/>
  </w:style>
  <w:style w:type="paragraph" w:customStyle="1" w:styleId="description">
    <w:name w:val="description"/>
    <w:basedOn w:val="Normal"/>
    <w:rsid w:val="00F532FC"/>
    <w:pPr>
      <w:spacing w:before="100" w:beforeAutospacing="1" w:after="100" w:afterAutospacing="1"/>
    </w:pPr>
    <w:rPr>
      <w:rFonts w:ascii="Times New Roman" w:eastAsiaTheme="minorEastAsia" w:hAnsi="Times New Roman"/>
      <w:sz w:val="24"/>
      <w:szCs w:val="24"/>
      <w:lang w:val="en-US" w:eastAsia="en-US"/>
    </w:rPr>
  </w:style>
  <w:style w:type="character" w:customStyle="1" w:styleId="DocumentMapChar">
    <w:name w:val="Document Map Char"/>
    <w:basedOn w:val="DefaultParagraphFont"/>
    <w:link w:val="DocumentMap"/>
    <w:semiHidden/>
    <w:rsid w:val="00F532FC"/>
    <w:rPr>
      <w:rFonts w:ascii="Tahoma" w:hAnsi="Tahoma" w:cs="Tahoma"/>
      <w:shd w:val="clear" w:color="auto" w:fill="000080"/>
      <w:lang w:eastAsia="lt-LT"/>
    </w:rPr>
  </w:style>
  <w:style w:type="character" w:customStyle="1" w:styleId="Heading1Char">
    <w:name w:val="Heading 1 Char"/>
    <w:basedOn w:val="DefaultParagraphFont"/>
    <w:link w:val="Heading1"/>
    <w:uiPriority w:val="9"/>
    <w:rsid w:val="00F532FC"/>
    <w:rPr>
      <w:rFonts w:cs="Arial"/>
      <w:b/>
      <w:bCs/>
      <w:caps/>
      <w:color w:val="016365"/>
      <w:kern w:val="32"/>
      <w:sz w:val="32"/>
      <w:szCs w:val="32"/>
      <w:lang w:eastAsia="lt-LT"/>
    </w:rPr>
  </w:style>
  <w:style w:type="paragraph" w:customStyle="1" w:styleId="Elsispseudokodas">
    <w:name w:val="Elsis_pseudo_kodas"/>
    <w:basedOn w:val="Elsistekstas"/>
    <w:rsid w:val="00F532FC"/>
    <w:pPr>
      <w:pBdr>
        <w:top w:val="single" w:sz="4" w:space="1" w:color="auto"/>
        <w:left w:val="single" w:sz="4" w:space="4" w:color="auto"/>
        <w:bottom w:val="single" w:sz="4" w:space="1" w:color="auto"/>
        <w:right w:val="single" w:sz="4" w:space="4" w:color="auto"/>
      </w:pBdr>
      <w:ind w:left="108" w:right="108"/>
      <w:jc w:val="left"/>
    </w:pPr>
    <w:rPr>
      <w:rFonts w:ascii="Courier New" w:eastAsia="sans-serif" w:hAnsi="Courier New"/>
      <w:sz w:val="18"/>
      <w:lang w:val="en-GB"/>
    </w:rPr>
  </w:style>
  <w:style w:type="paragraph" w:customStyle="1" w:styleId="Elsispseudokodaspavadinimas">
    <w:name w:val="Elsis_pseudo_kodas_pavadinimas"/>
    <w:basedOn w:val="Elsispseudokodas"/>
    <w:rsid w:val="00F532FC"/>
    <w:pPr>
      <w:pBdr>
        <w:top w:val="none" w:sz="0" w:space="0" w:color="auto"/>
        <w:left w:val="none" w:sz="0" w:space="0" w:color="auto"/>
        <w:bottom w:val="none" w:sz="0" w:space="0" w:color="auto"/>
        <w:right w:val="none" w:sz="0" w:space="0" w:color="auto"/>
      </w:pBdr>
      <w:spacing w:after="0"/>
      <w:ind w:left="266" w:right="403" w:firstLine="17"/>
    </w:pPr>
    <w:rPr>
      <w:b/>
      <w:sz w:val="20"/>
      <w:u w:val="single"/>
    </w:rPr>
  </w:style>
  <w:style w:type="paragraph" w:customStyle="1" w:styleId="elsislentelesantraste0">
    <w:name w:val="elsislentelesantraste"/>
    <w:basedOn w:val="Normal"/>
    <w:rsid w:val="00F532FC"/>
    <w:pPr>
      <w:spacing w:before="100" w:beforeAutospacing="1" w:after="100" w:afterAutospacing="1"/>
    </w:pPr>
    <w:rPr>
      <w:rFonts w:ascii="Times New Roman" w:eastAsiaTheme="minorEastAsia" w:hAnsi="Times New Roman"/>
      <w:sz w:val="24"/>
      <w:szCs w:val="24"/>
      <w:lang w:val="en-US" w:eastAsia="en-US"/>
    </w:rPr>
  </w:style>
  <w:style w:type="paragraph" w:customStyle="1" w:styleId="elsislentelespavadinimas0">
    <w:name w:val="elsislentelespavadinimas"/>
    <w:basedOn w:val="Normal"/>
    <w:rsid w:val="00F532FC"/>
    <w:pPr>
      <w:spacing w:before="100" w:beforeAutospacing="1" w:after="100" w:afterAutospacing="1"/>
    </w:pPr>
    <w:rPr>
      <w:rFonts w:ascii="Times New Roman" w:eastAsiaTheme="minorEastAsia" w:hAnsi="Times New Roman"/>
      <w:sz w:val="24"/>
      <w:szCs w:val="24"/>
      <w:lang w:val="en-US" w:eastAsia="en-US"/>
    </w:rPr>
  </w:style>
  <w:style w:type="paragraph" w:customStyle="1" w:styleId="elsislentelestekstas0">
    <w:name w:val="elsislentelestekstas"/>
    <w:basedOn w:val="Normal"/>
    <w:rsid w:val="00F532FC"/>
    <w:pPr>
      <w:spacing w:before="100" w:beforeAutospacing="1" w:after="100" w:afterAutospacing="1"/>
    </w:pPr>
    <w:rPr>
      <w:rFonts w:ascii="Times New Roman" w:eastAsiaTheme="minorEastAsia" w:hAnsi="Times New Roman"/>
      <w:sz w:val="24"/>
      <w:szCs w:val="24"/>
      <w:lang w:val="en-US" w:eastAsia="en-US"/>
    </w:rPr>
  </w:style>
  <w:style w:type="character" w:customStyle="1" w:styleId="EndnoteTextChar">
    <w:name w:val="Endnote Text Char"/>
    <w:basedOn w:val="DefaultParagraphFont"/>
    <w:link w:val="EndnoteText"/>
    <w:semiHidden/>
    <w:rsid w:val="00F532FC"/>
    <w:rPr>
      <w:sz w:val="18"/>
      <w:lang w:eastAsia="lt-LT"/>
    </w:rPr>
  </w:style>
  <w:style w:type="character" w:customStyle="1" w:styleId="FootnoteTextChar">
    <w:name w:val="Footnote Text Char"/>
    <w:basedOn w:val="DefaultParagraphFont"/>
    <w:link w:val="FootnoteText"/>
    <w:semiHidden/>
    <w:rsid w:val="00F532FC"/>
    <w:rPr>
      <w:sz w:val="18"/>
      <w:lang w:eastAsia="lt-LT"/>
    </w:rPr>
  </w:style>
  <w:style w:type="character" w:customStyle="1" w:styleId="HeaderChar">
    <w:name w:val="Header Char"/>
    <w:basedOn w:val="DefaultParagraphFont"/>
    <w:link w:val="Header"/>
    <w:semiHidden/>
    <w:rsid w:val="00F532FC"/>
    <w:rPr>
      <w:lang w:eastAsia="lt-LT"/>
    </w:rPr>
  </w:style>
  <w:style w:type="character" w:customStyle="1" w:styleId="Heading2Char">
    <w:name w:val="Heading 2 Char"/>
    <w:basedOn w:val="DefaultParagraphFont"/>
    <w:link w:val="Heading2"/>
    <w:uiPriority w:val="9"/>
    <w:rsid w:val="00F532FC"/>
    <w:rPr>
      <w:rFonts w:cs="Arial"/>
      <w:b/>
      <w:iCs/>
      <w:color w:val="016365"/>
      <w:kern w:val="32"/>
      <w:sz w:val="30"/>
      <w:szCs w:val="28"/>
      <w:lang w:eastAsia="lt-LT"/>
    </w:rPr>
  </w:style>
  <w:style w:type="character" w:customStyle="1" w:styleId="Heading3Char">
    <w:name w:val="Heading 3 Char"/>
    <w:basedOn w:val="DefaultParagraphFont"/>
    <w:link w:val="Heading3"/>
    <w:uiPriority w:val="9"/>
    <w:rsid w:val="00F532FC"/>
    <w:rPr>
      <w:rFonts w:cs="Arial"/>
      <w:b/>
      <w:bCs/>
      <w:iCs/>
      <w:color w:val="016365"/>
      <w:kern w:val="32"/>
      <w:sz w:val="28"/>
      <w:szCs w:val="30"/>
      <w:lang w:eastAsia="lt-LT"/>
    </w:rPr>
  </w:style>
  <w:style w:type="character" w:customStyle="1" w:styleId="Heading4Char">
    <w:name w:val="Heading 4 Char"/>
    <w:basedOn w:val="DefaultParagraphFont"/>
    <w:link w:val="Heading4"/>
    <w:uiPriority w:val="9"/>
    <w:rsid w:val="00F532FC"/>
    <w:rPr>
      <w:rFonts w:cs="Arial"/>
      <w:b/>
      <w:iCs/>
      <w:color w:val="016365"/>
      <w:kern w:val="32"/>
      <w:sz w:val="24"/>
      <w:szCs w:val="28"/>
      <w:lang w:eastAsia="lt-LT"/>
    </w:rPr>
  </w:style>
  <w:style w:type="character" w:customStyle="1" w:styleId="Heading5Char">
    <w:name w:val="Heading 5 Char"/>
    <w:basedOn w:val="DefaultParagraphFont"/>
    <w:link w:val="Heading5"/>
    <w:uiPriority w:val="9"/>
    <w:rsid w:val="00F532FC"/>
    <w:rPr>
      <w:rFonts w:cs="Arial"/>
      <w:b/>
      <w:bCs/>
      <w:color w:val="016365"/>
      <w:kern w:val="32"/>
      <w:sz w:val="22"/>
      <w:szCs w:val="24"/>
      <w:lang w:eastAsia="lt-LT"/>
    </w:rPr>
  </w:style>
  <w:style w:type="character" w:customStyle="1" w:styleId="Heading6Char">
    <w:name w:val="Heading 6 Char"/>
    <w:basedOn w:val="DefaultParagraphFont"/>
    <w:link w:val="Heading6"/>
    <w:uiPriority w:val="9"/>
    <w:rsid w:val="00F532FC"/>
    <w:rPr>
      <w:rFonts w:cs="Arial"/>
      <w:color w:val="016365"/>
      <w:kern w:val="32"/>
      <w:sz w:val="22"/>
      <w:szCs w:val="22"/>
      <w:lang w:eastAsia="lt-LT"/>
    </w:rPr>
  </w:style>
  <w:style w:type="character" w:customStyle="1" w:styleId="Heading7Char">
    <w:name w:val="Heading 7 Char"/>
    <w:basedOn w:val="DefaultParagraphFont"/>
    <w:link w:val="Heading7"/>
    <w:rsid w:val="00F532FC"/>
    <w:rPr>
      <w:rFonts w:cs="Arial"/>
      <w:color w:val="016365"/>
      <w:kern w:val="32"/>
      <w:szCs w:val="22"/>
      <w:lang w:eastAsia="lt-LT"/>
    </w:rPr>
  </w:style>
  <w:style w:type="character" w:customStyle="1" w:styleId="Heading8Char">
    <w:name w:val="Heading 8 Char"/>
    <w:basedOn w:val="DefaultParagraphFont"/>
    <w:link w:val="Heading8"/>
    <w:rsid w:val="00F532FC"/>
    <w:rPr>
      <w:rFonts w:cs="Arial"/>
      <w:iCs/>
      <w:color w:val="016365"/>
      <w:kern w:val="32"/>
      <w:szCs w:val="22"/>
      <w:lang w:eastAsia="lt-LT"/>
    </w:rPr>
  </w:style>
  <w:style w:type="character" w:customStyle="1" w:styleId="Heading9Char">
    <w:name w:val="Heading 9 Char"/>
    <w:basedOn w:val="DefaultParagraphFont"/>
    <w:link w:val="Heading9"/>
    <w:rsid w:val="00F532FC"/>
    <w:rPr>
      <w:rFonts w:cs="Arial"/>
      <w:iCs/>
      <w:color w:val="016365"/>
      <w:kern w:val="32"/>
      <w:sz w:val="18"/>
      <w:szCs w:val="22"/>
      <w:lang w:eastAsia="lt-LT"/>
    </w:rPr>
  </w:style>
  <w:style w:type="character" w:customStyle="1" w:styleId="messagebody">
    <w:name w:val="message_body"/>
    <w:basedOn w:val="DefaultParagraphFont"/>
    <w:rsid w:val="00F532FC"/>
  </w:style>
  <w:style w:type="paragraph" w:styleId="NormalWeb">
    <w:name w:val="Normal (Web)"/>
    <w:basedOn w:val="Normal"/>
    <w:uiPriority w:val="99"/>
    <w:unhideWhenUsed/>
    <w:rsid w:val="00F532FC"/>
    <w:pPr>
      <w:spacing w:before="100" w:beforeAutospacing="1" w:after="100" w:afterAutospacing="1"/>
    </w:pPr>
    <w:rPr>
      <w:rFonts w:ascii="Times New Roman" w:eastAsiaTheme="minorEastAsia" w:hAnsi="Times New Roman"/>
      <w:sz w:val="24"/>
      <w:szCs w:val="24"/>
      <w:lang w:val="en-US" w:eastAsia="en-US"/>
    </w:rPr>
  </w:style>
  <w:style w:type="paragraph" w:customStyle="1" w:styleId="Paveiksleliopavadinimas">
    <w:name w:val="Paveikslelio pavadinimas"/>
    <w:basedOn w:val="Normal"/>
    <w:next w:val="Normal"/>
    <w:link w:val="PaveiksleliopavadinimasChar"/>
    <w:qFormat/>
    <w:rsid w:val="00D936D1"/>
    <w:pPr>
      <w:keepLines/>
      <w:numPr>
        <w:numId w:val="142"/>
      </w:numPr>
      <w:spacing w:before="120" w:after="120"/>
      <w:jc w:val="center"/>
    </w:pPr>
    <w:rPr>
      <w:i/>
      <w:lang w:val="x-none" w:eastAsia="en-US"/>
    </w:rPr>
  </w:style>
  <w:style w:type="character" w:customStyle="1" w:styleId="PaveiksleliopavadinimasChar">
    <w:name w:val="Paveikslelio pavadinimas Char"/>
    <w:link w:val="Paveiksleliopavadinimas"/>
    <w:rsid w:val="00D936D1"/>
    <w:rPr>
      <w:i/>
      <w:lang w:val="x-none" w:eastAsia="en-US"/>
    </w:rPr>
  </w:style>
  <w:style w:type="paragraph" w:customStyle="1" w:styleId="Paveikslelis">
    <w:name w:val="Paveikslelis"/>
    <w:basedOn w:val="Normal"/>
    <w:next w:val="Paveiksleliopavadinimas"/>
    <w:rsid w:val="00F532FC"/>
    <w:pPr>
      <w:keepLines/>
      <w:spacing w:before="120" w:after="120"/>
      <w:jc w:val="center"/>
    </w:pPr>
  </w:style>
  <w:style w:type="character" w:styleId="Strong">
    <w:name w:val="Strong"/>
    <w:basedOn w:val="DefaultParagraphFont"/>
    <w:uiPriority w:val="22"/>
    <w:qFormat/>
    <w:rsid w:val="00F532FC"/>
    <w:rPr>
      <w:b/>
      <w:bCs/>
    </w:rPr>
  </w:style>
  <w:style w:type="character" w:customStyle="1" w:styleId="TitleChar">
    <w:name w:val="Title Char"/>
    <w:basedOn w:val="DefaultParagraphFont"/>
    <w:link w:val="Title"/>
    <w:rsid w:val="00F532FC"/>
    <w:rPr>
      <w:rFonts w:cs="Arial"/>
      <w:b/>
      <w:bCs/>
      <w:kern w:val="28"/>
      <w:sz w:val="32"/>
      <w:szCs w:val="32"/>
      <w:lang w:eastAsia="lt-LT"/>
    </w:rPr>
  </w:style>
  <w:style w:type="paragraph" w:customStyle="1" w:styleId="elsistekstas0">
    <w:name w:val="elsistekstas"/>
    <w:basedOn w:val="Normal"/>
    <w:rsid w:val="00F532FC"/>
    <w:pPr>
      <w:spacing w:before="100" w:beforeAutospacing="1" w:after="100" w:afterAutospacing="1"/>
    </w:pPr>
    <w:rPr>
      <w:rFonts w:ascii="Times New Roman" w:eastAsiaTheme="minorEastAsia" w:hAnsi="Times New Roman"/>
      <w:sz w:val="24"/>
      <w:szCs w:val="24"/>
      <w:lang w:val="en-US" w:eastAsia="en-US"/>
    </w:rPr>
  </w:style>
  <w:style w:type="paragraph" w:customStyle="1" w:styleId="elsisnumeracija1lygis0">
    <w:name w:val="elsisnumeracija1lygis"/>
    <w:basedOn w:val="Normal"/>
    <w:rsid w:val="00F532FC"/>
    <w:pPr>
      <w:spacing w:before="100" w:beforeAutospacing="1" w:after="100" w:afterAutospacing="1"/>
    </w:pPr>
    <w:rPr>
      <w:rFonts w:ascii="Times New Roman" w:eastAsiaTheme="minorEastAsia" w:hAnsi="Times New Roman"/>
      <w:sz w:val="24"/>
      <w:szCs w:val="24"/>
      <w:lang w:val="en-US" w:eastAsia="en-US"/>
    </w:rPr>
  </w:style>
  <w:style w:type="character" w:styleId="Emphasis">
    <w:name w:val="Emphasis"/>
    <w:basedOn w:val="DefaultParagraphFont"/>
    <w:uiPriority w:val="20"/>
    <w:qFormat/>
    <w:rsid w:val="00F532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40744">
      <w:bodyDiv w:val="1"/>
      <w:marLeft w:val="0"/>
      <w:marRight w:val="0"/>
      <w:marTop w:val="0"/>
      <w:marBottom w:val="0"/>
      <w:divBdr>
        <w:top w:val="none" w:sz="0" w:space="0" w:color="auto"/>
        <w:left w:val="none" w:sz="0" w:space="0" w:color="auto"/>
        <w:bottom w:val="none" w:sz="0" w:space="0" w:color="auto"/>
        <w:right w:val="none" w:sz="0" w:space="0" w:color="auto"/>
      </w:divBdr>
    </w:div>
    <w:div w:id="109323873">
      <w:bodyDiv w:val="1"/>
      <w:marLeft w:val="0"/>
      <w:marRight w:val="0"/>
      <w:marTop w:val="0"/>
      <w:marBottom w:val="0"/>
      <w:divBdr>
        <w:top w:val="none" w:sz="0" w:space="0" w:color="auto"/>
        <w:left w:val="none" w:sz="0" w:space="0" w:color="auto"/>
        <w:bottom w:val="none" w:sz="0" w:space="0" w:color="auto"/>
        <w:right w:val="none" w:sz="0" w:space="0" w:color="auto"/>
      </w:divBdr>
    </w:div>
    <w:div w:id="115414203">
      <w:bodyDiv w:val="1"/>
      <w:marLeft w:val="0"/>
      <w:marRight w:val="0"/>
      <w:marTop w:val="0"/>
      <w:marBottom w:val="0"/>
      <w:divBdr>
        <w:top w:val="none" w:sz="0" w:space="0" w:color="auto"/>
        <w:left w:val="none" w:sz="0" w:space="0" w:color="auto"/>
        <w:bottom w:val="none" w:sz="0" w:space="0" w:color="auto"/>
        <w:right w:val="none" w:sz="0" w:space="0" w:color="auto"/>
      </w:divBdr>
    </w:div>
    <w:div w:id="123814558">
      <w:bodyDiv w:val="1"/>
      <w:marLeft w:val="0"/>
      <w:marRight w:val="0"/>
      <w:marTop w:val="0"/>
      <w:marBottom w:val="0"/>
      <w:divBdr>
        <w:top w:val="none" w:sz="0" w:space="0" w:color="auto"/>
        <w:left w:val="none" w:sz="0" w:space="0" w:color="auto"/>
        <w:bottom w:val="none" w:sz="0" w:space="0" w:color="auto"/>
        <w:right w:val="none" w:sz="0" w:space="0" w:color="auto"/>
      </w:divBdr>
    </w:div>
    <w:div w:id="135882893">
      <w:bodyDiv w:val="1"/>
      <w:marLeft w:val="0"/>
      <w:marRight w:val="0"/>
      <w:marTop w:val="0"/>
      <w:marBottom w:val="0"/>
      <w:divBdr>
        <w:top w:val="none" w:sz="0" w:space="0" w:color="auto"/>
        <w:left w:val="none" w:sz="0" w:space="0" w:color="auto"/>
        <w:bottom w:val="none" w:sz="0" w:space="0" w:color="auto"/>
        <w:right w:val="none" w:sz="0" w:space="0" w:color="auto"/>
      </w:divBdr>
    </w:div>
    <w:div w:id="136344047">
      <w:bodyDiv w:val="1"/>
      <w:marLeft w:val="0"/>
      <w:marRight w:val="0"/>
      <w:marTop w:val="0"/>
      <w:marBottom w:val="0"/>
      <w:divBdr>
        <w:top w:val="none" w:sz="0" w:space="0" w:color="auto"/>
        <w:left w:val="none" w:sz="0" w:space="0" w:color="auto"/>
        <w:bottom w:val="none" w:sz="0" w:space="0" w:color="auto"/>
        <w:right w:val="none" w:sz="0" w:space="0" w:color="auto"/>
      </w:divBdr>
    </w:div>
    <w:div w:id="153495067">
      <w:bodyDiv w:val="1"/>
      <w:marLeft w:val="0"/>
      <w:marRight w:val="0"/>
      <w:marTop w:val="0"/>
      <w:marBottom w:val="0"/>
      <w:divBdr>
        <w:top w:val="none" w:sz="0" w:space="0" w:color="auto"/>
        <w:left w:val="none" w:sz="0" w:space="0" w:color="auto"/>
        <w:bottom w:val="none" w:sz="0" w:space="0" w:color="auto"/>
        <w:right w:val="none" w:sz="0" w:space="0" w:color="auto"/>
      </w:divBdr>
    </w:div>
    <w:div w:id="170997191">
      <w:bodyDiv w:val="1"/>
      <w:marLeft w:val="0"/>
      <w:marRight w:val="0"/>
      <w:marTop w:val="0"/>
      <w:marBottom w:val="0"/>
      <w:divBdr>
        <w:top w:val="none" w:sz="0" w:space="0" w:color="auto"/>
        <w:left w:val="none" w:sz="0" w:space="0" w:color="auto"/>
        <w:bottom w:val="none" w:sz="0" w:space="0" w:color="auto"/>
        <w:right w:val="none" w:sz="0" w:space="0" w:color="auto"/>
      </w:divBdr>
    </w:div>
    <w:div w:id="178617973">
      <w:bodyDiv w:val="1"/>
      <w:marLeft w:val="0"/>
      <w:marRight w:val="0"/>
      <w:marTop w:val="0"/>
      <w:marBottom w:val="0"/>
      <w:divBdr>
        <w:top w:val="none" w:sz="0" w:space="0" w:color="auto"/>
        <w:left w:val="none" w:sz="0" w:space="0" w:color="auto"/>
        <w:bottom w:val="none" w:sz="0" w:space="0" w:color="auto"/>
        <w:right w:val="none" w:sz="0" w:space="0" w:color="auto"/>
      </w:divBdr>
    </w:div>
    <w:div w:id="189612703">
      <w:bodyDiv w:val="1"/>
      <w:marLeft w:val="0"/>
      <w:marRight w:val="0"/>
      <w:marTop w:val="0"/>
      <w:marBottom w:val="0"/>
      <w:divBdr>
        <w:top w:val="none" w:sz="0" w:space="0" w:color="auto"/>
        <w:left w:val="none" w:sz="0" w:space="0" w:color="auto"/>
        <w:bottom w:val="none" w:sz="0" w:space="0" w:color="auto"/>
        <w:right w:val="none" w:sz="0" w:space="0" w:color="auto"/>
      </w:divBdr>
    </w:div>
    <w:div w:id="221991489">
      <w:bodyDiv w:val="1"/>
      <w:marLeft w:val="0"/>
      <w:marRight w:val="0"/>
      <w:marTop w:val="0"/>
      <w:marBottom w:val="0"/>
      <w:divBdr>
        <w:top w:val="none" w:sz="0" w:space="0" w:color="auto"/>
        <w:left w:val="none" w:sz="0" w:space="0" w:color="auto"/>
        <w:bottom w:val="none" w:sz="0" w:space="0" w:color="auto"/>
        <w:right w:val="none" w:sz="0" w:space="0" w:color="auto"/>
      </w:divBdr>
    </w:div>
    <w:div w:id="272245856">
      <w:bodyDiv w:val="1"/>
      <w:marLeft w:val="0"/>
      <w:marRight w:val="0"/>
      <w:marTop w:val="0"/>
      <w:marBottom w:val="0"/>
      <w:divBdr>
        <w:top w:val="none" w:sz="0" w:space="0" w:color="auto"/>
        <w:left w:val="none" w:sz="0" w:space="0" w:color="auto"/>
        <w:bottom w:val="none" w:sz="0" w:space="0" w:color="auto"/>
        <w:right w:val="none" w:sz="0" w:space="0" w:color="auto"/>
      </w:divBdr>
    </w:div>
    <w:div w:id="296960716">
      <w:bodyDiv w:val="1"/>
      <w:marLeft w:val="0"/>
      <w:marRight w:val="0"/>
      <w:marTop w:val="0"/>
      <w:marBottom w:val="0"/>
      <w:divBdr>
        <w:top w:val="none" w:sz="0" w:space="0" w:color="auto"/>
        <w:left w:val="none" w:sz="0" w:space="0" w:color="auto"/>
        <w:bottom w:val="none" w:sz="0" w:space="0" w:color="auto"/>
        <w:right w:val="none" w:sz="0" w:space="0" w:color="auto"/>
      </w:divBdr>
    </w:div>
    <w:div w:id="307129844">
      <w:bodyDiv w:val="1"/>
      <w:marLeft w:val="0"/>
      <w:marRight w:val="0"/>
      <w:marTop w:val="0"/>
      <w:marBottom w:val="0"/>
      <w:divBdr>
        <w:top w:val="none" w:sz="0" w:space="0" w:color="auto"/>
        <w:left w:val="none" w:sz="0" w:space="0" w:color="auto"/>
        <w:bottom w:val="none" w:sz="0" w:space="0" w:color="auto"/>
        <w:right w:val="none" w:sz="0" w:space="0" w:color="auto"/>
      </w:divBdr>
    </w:div>
    <w:div w:id="462232287">
      <w:bodyDiv w:val="1"/>
      <w:marLeft w:val="0"/>
      <w:marRight w:val="0"/>
      <w:marTop w:val="0"/>
      <w:marBottom w:val="0"/>
      <w:divBdr>
        <w:top w:val="none" w:sz="0" w:space="0" w:color="auto"/>
        <w:left w:val="none" w:sz="0" w:space="0" w:color="auto"/>
        <w:bottom w:val="none" w:sz="0" w:space="0" w:color="auto"/>
        <w:right w:val="none" w:sz="0" w:space="0" w:color="auto"/>
      </w:divBdr>
    </w:div>
    <w:div w:id="475493048">
      <w:bodyDiv w:val="1"/>
      <w:marLeft w:val="0"/>
      <w:marRight w:val="0"/>
      <w:marTop w:val="0"/>
      <w:marBottom w:val="0"/>
      <w:divBdr>
        <w:top w:val="none" w:sz="0" w:space="0" w:color="auto"/>
        <w:left w:val="none" w:sz="0" w:space="0" w:color="auto"/>
        <w:bottom w:val="none" w:sz="0" w:space="0" w:color="auto"/>
        <w:right w:val="none" w:sz="0" w:space="0" w:color="auto"/>
      </w:divBdr>
    </w:div>
    <w:div w:id="536233218">
      <w:bodyDiv w:val="1"/>
      <w:marLeft w:val="0"/>
      <w:marRight w:val="0"/>
      <w:marTop w:val="0"/>
      <w:marBottom w:val="0"/>
      <w:divBdr>
        <w:top w:val="none" w:sz="0" w:space="0" w:color="auto"/>
        <w:left w:val="none" w:sz="0" w:space="0" w:color="auto"/>
        <w:bottom w:val="none" w:sz="0" w:space="0" w:color="auto"/>
        <w:right w:val="none" w:sz="0" w:space="0" w:color="auto"/>
      </w:divBdr>
    </w:div>
    <w:div w:id="613100988">
      <w:bodyDiv w:val="1"/>
      <w:marLeft w:val="0"/>
      <w:marRight w:val="0"/>
      <w:marTop w:val="0"/>
      <w:marBottom w:val="0"/>
      <w:divBdr>
        <w:top w:val="none" w:sz="0" w:space="0" w:color="auto"/>
        <w:left w:val="none" w:sz="0" w:space="0" w:color="auto"/>
        <w:bottom w:val="none" w:sz="0" w:space="0" w:color="auto"/>
        <w:right w:val="none" w:sz="0" w:space="0" w:color="auto"/>
      </w:divBdr>
      <w:divsChild>
        <w:div w:id="897397791">
          <w:marLeft w:val="0"/>
          <w:marRight w:val="0"/>
          <w:marTop w:val="0"/>
          <w:marBottom w:val="0"/>
          <w:divBdr>
            <w:top w:val="none" w:sz="0" w:space="0" w:color="auto"/>
            <w:left w:val="none" w:sz="0" w:space="0" w:color="auto"/>
            <w:bottom w:val="none" w:sz="0" w:space="0" w:color="auto"/>
            <w:right w:val="none" w:sz="0" w:space="0" w:color="auto"/>
          </w:divBdr>
        </w:div>
      </w:divsChild>
    </w:div>
    <w:div w:id="680275511">
      <w:bodyDiv w:val="1"/>
      <w:marLeft w:val="0"/>
      <w:marRight w:val="0"/>
      <w:marTop w:val="0"/>
      <w:marBottom w:val="0"/>
      <w:divBdr>
        <w:top w:val="none" w:sz="0" w:space="0" w:color="auto"/>
        <w:left w:val="none" w:sz="0" w:space="0" w:color="auto"/>
        <w:bottom w:val="none" w:sz="0" w:space="0" w:color="auto"/>
        <w:right w:val="none" w:sz="0" w:space="0" w:color="auto"/>
      </w:divBdr>
    </w:div>
    <w:div w:id="739907279">
      <w:bodyDiv w:val="1"/>
      <w:marLeft w:val="0"/>
      <w:marRight w:val="0"/>
      <w:marTop w:val="0"/>
      <w:marBottom w:val="0"/>
      <w:divBdr>
        <w:top w:val="none" w:sz="0" w:space="0" w:color="auto"/>
        <w:left w:val="none" w:sz="0" w:space="0" w:color="auto"/>
        <w:bottom w:val="none" w:sz="0" w:space="0" w:color="auto"/>
        <w:right w:val="none" w:sz="0" w:space="0" w:color="auto"/>
      </w:divBdr>
    </w:div>
    <w:div w:id="744061623">
      <w:bodyDiv w:val="1"/>
      <w:marLeft w:val="0"/>
      <w:marRight w:val="0"/>
      <w:marTop w:val="0"/>
      <w:marBottom w:val="0"/>
      <w:divBdr>
        <w:top w:val="none" w:sz="0" w:space="0" w:color="auto"/>
        <w:left w:val="none" w:sz="0" w:space="0" w:color="auto"/>
        <w:bottom w:val="none" w:sz="0" w:space="0" w:color="auto"/>
        <w:right w:val="none" w:sz="0" w:space="0" w:color="auto"/>
      </w:divBdr>
    </w:div>
    <w:div w:id="785468261">
      <w:bodyDiv w:val="1"/>
      <w:marLeft w:val="0"/>
      <w:marRight w:val="0"/>
      <w:marTop w:val="0"/>
      <w:marBottom w:val="0"/>
      <w:divBdr>
        <w:top w:val="none" w:sz="0" w:space="0" w:color="auto"/>
        <w:left w:val="none" w:sz="0" w:space="0" w:color="auto"/>
        <w:bottom w:val="none" w:sz="0" w:space="0" w:color="auto"/>
        <w:right w:val="none" w:sz="0" w:space="0" w:color="auto"/>
      </w:divBdr>
    </w:div>
    <w:div w:id="832570153">
      <w:bodyDiv w:val="1"/>
      <w:marLeft w:val="0"/>
      <w:marRight w:val="0"/>
      <w:marTop w:val="0"/>
      <w:marBottom w:val="0"/>
      <w:divBdr>
        <w:top w:val="none" w:sz="0" w:space="0" w:color="auto"/>
        <w:left w:val="none" w:sz="0" w:space="0" w:color="auto"/>
        <w:bottom w:val="none" w:sz="0" w:space="0" w:color="auto"/>
        <w:right w:val="none" w:sz="0" w:space="0" w:color="auto"/>
      </w:divBdr>
    </w:div>
    <w:div w:id="920480083">
      <w:bodyDiv w:val="1"/>
      <w:marLeft w:val="0"/>
      <w:marRight w:val="0"/>
      <w:marTop w:val="0"/>
      <w:marBottom w:val="0"/>
      <w:divBdr>
        <w:top w:val="none" w:sz="0" w:space="0" w:color="auto"/>
        <w:left w:val="none" w:sz="0" w:space="0" w:color="auto"/>
        <w:bottom w:val="none" w:sz="0" w:space="0" w:color="auto"/>
        <w:right w:val="none" w:sz="0" w:space="0" w:color="auto"/>
      </w:divBdr>
    </w:div>
    <w:div w:id="987898675">
      <w:bodyDiv w:val="1"/>
      <w:marLeft w:val="0"/>
      <w:marRight w:val="0"/>
      <w:marTop w:val="0"/>
      <w:marBottom w:val="0"/>
      <w:divBdr>
        <w:top w:val="none" w:sz="0" w:space="0" w:color="auto"/>
        <w:left w:val="none" w:sz="0" w:space="0" w:color="auto"/>
        <w:bottom w:val="none" w:sz="0" w:space="0" w:color="auto"/>
        <w:right w:val="none" w:sz="0" w:space="0" w:color="auto"/>
      </w:divBdr>
    </w:div>
    <w:div w:id="992833309">
      <w:bodyDiv w:val="1"/>
      <w:marLeft w:val="0"/>
      <w:marRight w:val="0"/>
      <w:marTop w:val="0"/>
      <w:marBottom w:val="0"/>
      <w:divBdr>
        <w:top w:val="none" w:sz="0" w:space="0" w:color="auto"/>
        <w:left w:val="none" w:sz="0" w:space="0" w:color="auto"/>
        <w:bottom w:val="none" w:sz="0" w:space="0" w:color="auto"/>
        <w:right w:val="none" w:sz="0" w:space="0" w:color="auto"/>
      </w:divBdr>
    </w:div>
    <w:div w:id="1002204322">
      <w:bodyDiv w:val="1"/>
      <w:marLeft w:val="0"/>
      <w:marRight w:val="0"/>
      <w:marTop w:val="0"/>
      <w:marBottom w:val="0"/>
      <w:divBdr>
        <w:top w:val="none" w:sz="0" w:space="0" w:color="auto"/>
        <w:left w:val="none" w:sz="0" w:space="0" w:color="auto"/>
        <w:bottom w:val="none" w:sz="0" w:space="0" w:color="auto"/>
        <w:right w:val="none" w:sz="0" w:space="0" w:color="auto"/>
      </w:divBdr>
    </w:div>
    <w:div w:id="1013341192">
      <w:bodyDiv w:val="1"/>
      <w:marLeft w:val="0"/>
      <w:marRight w:val="0"/>
      <w:marTop w:val="0"/>
      <w:marBottom w:val="0"/>
      <w:divBdr>
        <w:top w:val="none" w:sz="0" w:space="0" w:color="auto"/>
        <w:left w:val="none" w:sz="0" w:space="0" w:color="auto"/>
        <w:bottom w:val="none" w:sz="0" w:space="0" w:color="auto"/>
        <w:right w:val="none" w:sz="0" w:space="0" w:color="auto"/>
      </w:divBdr>
    </w:div>
    <w:div w:id="1123042467">
      <w:bodyDiv w:val="1"/>
      <w:marLeft w:val="0"/>
      <w:marRight w:val="0"/>
      <w:marTop w:val="0"/>
      <w:marBottom w:val="0"/>
      <w:divBdr>
        <w:top w:val="none" w:sz="0" w:space="0" w:color="auto"/>
        <w:left w:val="none" w:sz="0" w:space="0" w:color="auto"/>
        <w:bottom w:val="none" w:sz="0" w:space="0" w:color="auto"/>
        <w:right w:val="none" w:sz="0" w:space="0" w:color="auto"/>
      </w:divBdr>
    </w:div>
    <w:div w:id="1154562524">
      <w:bodyDiv w:val="1"/>
      <w:marLeft w:val="0"/>
      <w:marRight w:val="0"/>
      <w:marTop w:val="0"/>
      <w:marBottom w:val="0"/>
      <w:divBdr>
        <w:top w:val="none" w:sz="0" w:space="0" w:color="auto"/>
        <w:left w:val="none" w:sz="0" w:space="0" w:color="auto"/>
        <w:bottom w:val="none" w:sz="0" w:space="0" w:color="auto"/>
        <w:right w:val="none" w:sz="0" w:space="0" w:color="auto"/>
      </w:divBdr>
    </w:div>
    <w:div w:id="1161771120">
      <w:bodyDiv w:val="1"/>
      <w:marLeft w:val="0"/>
      <w:marRight w:val="0"/>
      <w:marTop w:val="0"/>
      <w:marBottom w:val="0"/>
      <w:divBdr>
        <w:top w:val="none" w:sz="0" w:space="0" w:color="auto"/>
        <w:left w:val="none" w:sz="0" w:space="0" w:color="auto"/>
        <w:bottom w:val="none" w:sz="0" w:space="0" w:color="auto"/>
        <w:right w:val="none" w:sz="0" w:space="0" w:color="auto"/>
      </w:divBdr>
    </w:div>
    <w:div w:id="1203175974">
      <w:bodyDiv w:val="1"/>
      <w:marLeft w:val="0"/>
      <w:marRight w:val="0"/>
      <w:marTop w:val="0"/>
      <w:marBottom w:val="0"/>
      <w:divBdr>
        <w:top w:val="none" w:sz="0" w:space="0" w:color="auto"/>
        <w:left w:val="none" w:sz="0" w:space="0" w:color="auto"/>
        <w:bottom w:val="none" w:sz="0" w:space="0" w:color="auto"/>
        <w:right w:val="none" w:sz="0" w:space="0" w:color="auto"/>
      </w:divBdr>
    </w:div>
    <w:div w:id="1310551220">
      <w:bodyDiv w:val="1"/>
      <w:marLeft w:val="0"/>
      <w:marRight w:val="0"/>
      <w:marTop w:val="0"/>
      <w:marBottom w:val="0"/>
      <w:divBdr>
        <w:top w:val="none" w:sz="0" w:space="0" w:color="auto"/>
        <w:left w:val="none" w:sz="0" w:space="0" w:color="auto"/>
        <w:bottom w:val="none" w:sz="0" w:space="0" w:color="auto"/>
        <w:right w:val="none" w:sz="0" w:space="0" w:color="auto"/>
      </w:divBdr>
    </w:div>
    <w:div w:id="1369066348">
      <w:bodyDiv w:val="1"/>
      <w:marLeft w:val="0"/>
      <w:marRight w:val="0"/>
      <w:marTop w:val="0"/>
      <w:marBottom w:val="0"/>
      <w:divBdr>
        <w:top w:val="none" w:sz="0" w:space="0" w:color="auto"/>
        <w:left w:val="none" w:sz="0" w:space="0" w:color="auto"/>
        <w:bottom w:val="none" w:sz="0" w:space="0" w:color="auto"/>
        <w:right w:val="none" w:sz="0" w:space="0" w:color="auto"/>
      </w:divBdr>
    </w:div>
    <w:div w:id="1377778232">
      <w:bodyDiv w:val="1"/>
      <w:marLeft w:val="0"/>
      <w:marRight w:val="0"/>
      <w:marTop w:val="0"/>
      <w:marBottom w:val="0"/>
      <w:divBdr>
        <w:top w:val="none" w:sz="0" w:space="0" w:color="auto"/>
        <w:left w:val="none" w:sz="0" w:space="0" w:color="auto"/>
        <w:bottom w:val="none" w:sz="0" w:space="0" w:color="auto"/>
        <w:right w:val="none" w:sz="0" w:space="0" w:color="auto"/>
      </w:divBdr>
    </w:div>
    <w:div w:id="1519808593">
      <w:bodyDiv w:val="1"/>
      <w:marLeft w:val="0"/>
      <w:marRight w:val="0"/>
      <w:marTop w:val="0"/>
      <w:marBottom w:val="0"/>
      <w:divBdr>
        <w:top w:val="none" w:sz="0" w:space="0" w:color="auto"/>
        <w:left w:val="none" w:sz="0" w:space="0" w:color="auto"/>
        <w:bottom w:val="none" w:sz="0" w:space="0" w:color="auto"/>
        <w:right w:val="none" w:sz="0" w:space="0" w:color="auto"/>
      </w:divBdr>
    </w:div>
    <w:div w:id="1648589415">
      <w:bodyDiv w:val="1"/>
      <w:marLeft w:val="0"/>
      <w:marRight w:val="0"/>
      <w:marTop w:val="0"/>
      <w:marBottom w:val="0"/>
      <w:divBdr>
        <w:top w:val="none" w:sz="0" w:space="0" w:color="auto"/>
        <w:left w:val="none" w:sz="0" w:space="0" w:color="auto"/>
        <w:bottom w:val="none" w:sz="0" w:space="0" w:color="auto"/>
        <w:right w:val="none" w:sz="0" w:space="0" w:color="auto"/>
      </w:divBdr>
    </w:div>
    <w:div w:id="1686008258">
      <w:bodyDiv w:val="1"/>
      <w:marLeft w:val="0"/>
      <w:marRight w:val="0"/>
      <w:marTop w:val="0"/>
      <w:marBottom w:val="0"/>
      <w:divBdr>
        <w:top w:val="none" w:sz="0" w:space="0" w:color="auto"/>
        <w:left w:val="none" w:sz="0" w:space="0" w:color="auto"/>
        <w:bottom w:val="none" w:sz="0" w:space="0" w:color="auto"/>
        <w:right w:val="none" w:sz="0" w:space="0" w:color="auto"/>
      </w:divBdr>
    </w:div>
    <w:div w:id="1759595031">
      <w:bodyDiv w:val="1"/>
      <w:marLeft w:val="0"/>
      <w:marRight w:val="0"/>
      <w:marTop w:val="0"/>
      <w:marBottom w:val="0"/>
      <w:divBdr>
        <w:top w:val="none" w:sz="0" w:space="0" w:color="auto"/>
        <w:left w:val="none" w:sz="0" w:space="0" w:color="auto"/>
        <w:bottom w:val="none" w:sz="0" w:space="0" w:color="auto"/>
        <w:right w:val="none" w:sz="0" w:space="0" w:color="auto"/>
      </w:divBdr>
    </w:div>
    <w:div w:id="1879006782">
      <w:bodyDiv w:val="1"/>
      <w:marLeft w:val="0"/>
      <w:marRight w:val="0"/>
      <w:marTop w:val="0"/>
      <w:marBottom w:val="0"/>
      <w:divBdr>
        <w:top w:val="none" w:sz="0" w:space="0" w:color="auto"/>
        <w:left w:val="none" w:sz="0" w:space="0" w:color="auto"/>
        <w:bottom w:val="none" w:sz="0" w:space="0" w:color="auto"/>
        <w:right w:val="none" w:sz="0" w:space="0" w:color="auto"/>
      </w:divBdr>
    </w:div>
    <w:div w:id="1962566562">
      <w:bodyDiv w:val="1"/>
      <w:marLeft w:val="0"/>
      <w:marRight w:val="0"/>
      <w:marTop w:val="0"/>
      <w:marBottom w:val="0"/>
      <w:divBdr>
        <w:top w:val="none" w:sz="0" w:space="0" w:color="auto"/>
        <w:left w:val="none" w:sz="0" w:space="0" w:color="auto"/>
        <w:bottom w:val="none" w:sz="0" w:space="0" w:color="auto"/>
        <w:right w:val="none" w:sz="0" w:space="0" w:color="auto"/>
      </w:divBdr>
    </w:div>
    <w:div w:id="1970044772">
      <w:bodyDiv w:val="1"/>
      <w:marLeft w:val="0"/>
      <w:marRight w:val="0"/>
      <w:marTop w:val="0"/>
      <w:marBottom w:val="0"/>
      <w:divBdr>
        <w:top w:val="none" w:sz="0" w:space="0" w:color="auto"/>
        <w:left w:val="none" w:sz="0" w:space="0" w:color="auto"/>
        <w:bottom w:val="none" w:sz="0" w:space="0" w:color="auto"/>
        <w:right w:val="none" w:sz="0" w:space="0" w:color="auto"/>
      </w:divBdr>
    </w:div>
    <w:div w:id="1978728930">
      <w:bodyDiv w:val="1"/>
      <w:marLeft w:val="0"/>
      <w:marRight w:val="0"/>
      <w:marTop w:val="0"/>
      <w:marBottom w:val="0"/>
      <w:divBdr>
        <w:top w:val="none" w:sz="0" w:space="0" w:color="auto"/>
        <w:left w:val="none" w:sz="0" w:space="0" w:color="auto"/>
        <w:bottom w:val="none" w:sz="0" w:space="0" w:color="auto"/>
        <w:right w:val="none" w:sz="0" w:space="0" w:color="auto"/>
      </w:divBdr>
    </w:div>
    <w:div w:id="1999338680">
      <w:bodyDiv w:val="1"/>
      <w:marLeft w:val="0"/>
      <w:marRight w:val="0"/>
      <w:marTop w:val="0"/>
      <w:marBottom w:val="0"/>
      <w:divBdr>
        <w:top w:val="none" w:sz="0" w:space="0" w:color="auto"/>
        <w:left w:val="none" w:sz="0" w:space="0" w:color="auto"/>
        <w:bottom w:val="none" w:sz="0" w:space="0" w:color="auto"/>
        <w:right w:val="none" w:sz="0" w:space="0" w:color="auto"/>
      </w:divBdr>
    </w:div>
    <w:div w:id="1999724558">
      <w:bodyDiv w:val="1"/>
      <w:marLeft w:val="0"/>
      <w:marRight w:val="0"/>
      <w:marTop w:val="0"/>
      <w:marBottom w:val="0"/>
      <w:divBdr>
        <w:top w:val="none" w:sz="0" w:space="0" w:color="auto"/>
        <w:left w:val="none" w:sz="0" w:space="0" w:color="auto"/>
        <w:bottom w:val="none" w:sz="0" w:space="0" w:color="auto"/>
        <w:right w:val="none" w:sz="0" w:space="0" w:color="auto"/>
      </w:divBdr>
    </w:div>
    <w:div w:id="2142530478">
      <w:bodyDiv w:val="1"/>
      <w:marLeft w:val="0"/>
      <w:marRight w:val="0"/>
      <w:marTop w:val="0"/>
      <w:marBottom w:val="0"/>
      <w:divBdr>
        <w:top w:val="none" w:sz="0" w:space="0" w:color="auto"/>
        <w:left w:val="none" w:sz="0" w:space="0" w:color="auto"/>
        <w:bottom w:val="none" w:sz="0" w:space="0" w:color="auto"/>
        <w:right w:val="none" w:sz="0" w:space="0" w:color="auto"/>
      </w:divBdr>
    </w:div>
    <w:div w:id="214257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94.png"/><Relationship Id="rId21" Type="http://schemas.openxmlformats.org/officeDocument/2006/relationships/hyperlink" Target="http://www.elsis.lt" TargetMode="External"/><Relationship Id="rId42" Type="http://schemas.openxmlformats.org/officeDocument/2006/relationships/image" Target="media/image22.png"/><Relationship Id="rId47" Type="http://schemas.microsoft.com/office/2007/relationships/hdphoto" Target="media/hdphoto3.wdp"/><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2.png"/><Relationship Id="rId89" Type="http://schemas.openxmlformats.org/officeDocument/2006/relationships/image" Target="media/image66.png"/><Relationship Id="rId112" Type="http://schemas.openxmlformats.org/officeDocument/2006/relationships/image" Target="media/image89.png"/><Relationship Id="rId133" Type="http://schemas.openxmlformats.org/officeDocument/2006/relationships/image" Target="media/image110.png"/><Relationship Id="rId138" Type="http://schemas.openxmlformats.org/officeDocument/2006/relationships/image" Target="media/image115.png"/><Relationship Id="rId16" Type="http://schemas.openxmlformats.org/officeDocument/2006/relationships/image" Target="media/image3.wmf"/><Relationship Id="rId107" Type="http://schemas.openxmlformats.org/officeDocument/2006/relationships/image" Target="media/image84.png"/><Relationship Id="rId11" Type="http://schemas.openxmlformats.org/officeDocument/2006/relationships/image" Target="media/image1.jpe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7.png"/><Relationship Id="rId102" Type="http://schemas.openxmlformats.org/officeDocument/2006/relationships/image" Target="media/image79.png"/><Relationship Id="rId123" Type="http://schemas.openxmlformats.org/officeDocument/2006/relationships/image" Target="media/image100.png"/><Relationship Id="rId128" Type="http://schemas.openxmlformats.org/officeDocument/2006/relationships/image" Target="media/image105.png"/><Relationship Id="rId144"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image" Target="media/image4.png"/><Relationship Id="rId27" Type="http://schemas.openxmlformats.org/officeDocument/2006/relationships/image" Target="media/image9.jpeg"/><Relationship Id="rId43" Type="http://schemas.openxmlformats.org/officeDocument/2006/relationships/image" Target="media/image23.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90.png"/><Relationship Id="rId118" Type="http://schemas.openxmlformats.org/officeDocument/2006/relationships/image" Target="media/image95.png"/><Relationship Id="rId134" Type="http://schemas.openxmlformats.org/officeDocument/2006/relationships/image" Target="media/image111.png"/><Relationship Id="rId139" Type="http://schemas.openxmlformats.org/officeDocument/2006/relationships/image" Target="media/image116.png"/><Relationship Id="rId80" Type="http://schemas.openxmlformats.org/officeDocument/2006/relationships/image" Target="media/image58.png"/><Relationship Id="rId85" Type="http://schemas.openxmlformats.org/officeDocument/2006/relationships/image" Target="media/image63.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oleObject" Target="embeddings/oleObject1.bin"/><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image" Target="media/image80.png"/><Relationship Id="rId108" Type="http://schemas.openxmlformats.org/officeDocument/2006/relationships/image" Target="media/image85.png"/><Relationship Id="rId116" Type="http://schemas.openxmlformats.org/officeDocument/2006/relationships/image" Target="media/image93.png"/><Relationship Id="rId124" Type="http://schemas.openxmlformats.org/officeDocument/2006/relationships/image" Target="media/image101.png"/><Relationship Id="rId129" Type="http://schemas.openxmlformats.org/officeDocument/2006/relationships/image" Target="media/image106.png"/><Relationship Id="rId137" Type="http://schemas.openxmlformats.org/officeDocument/2006/relationships/image" Target="media/image114.png"/><Relationship Id="rId20" Type="http://schemas.openxmlformats.org/officeDocument/2006/relationships/hyperlink" Target="mailto:elsispro@elsis.com" TargetMode="External"/><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1.png"/><Relationship Id="rId88" Type="http://schemas.microsoft.com/office/2007/relationships/hdphoto" Target="media/hdphoto5.wdp"/><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image" Target="media/image88.png"/><Relationship Id="rId132" Type="http://schemas.openxmlformats.org/officeDocument/2006/relationships/image" Target="media/image109.png"/><Relationship Id="rId140" Type="http://schemas.openxmlformats.org/officeDocument/2006/relationships/image" Target="media/image117.png"/><Relationship Id="rId14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image" Target="media/image83.png"/><Relationship Id="rId114" Type="http://schemas.openxmlformats.org/officeDocument/2006/relationships/image" Target="media/image91.png"/><Relationship Id="rId119" Type="http://schemas.openxmlformats.org/officeDocument/2006/relationships/image" Target="media/image96.png"/><Relationship Id="rId127" Type="http://schemas.openxmlformats.org/officeDocument/2006/relationships/image" Target="media/image104.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png"/><Relationship Id="rId130" Type="http://schemas.openxmlformats.org/officeDocument/2006/relationships/image" Target="media/image107.png"/><Relationship Id="rId135" Type="http://schemas.openxmlformats.org/officeDocument/2006/relationships/image" Target="media/image112.png"/><Relationship Id="rId14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elsispro@elsis.com" TargetMode="External"/><Relationship Id="rId39" Type="http://schemas.microsoft.com/office/2007/relationships/hdphoto" Target="media/hdphoto2.wdp"/><Relationship Id="rId109" Type="http://schemas.openxmlformats.org/officeDocument/2006/relationships/image" Target="media/image86.png"/><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4.png"/><Relationship Id="rId76" Type="http://schemas.microsoft.com/office/2007/relationships/hdphoto" Target="media/hdphoto4.wdp"/><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8.png"/><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0.png"/><Relationship Id="rId92" Type="http://schemas.openxmlformats.org/officeDocument/2006/relationships/image" Target="media/image69.png"/><Relationship Id="rId2" Type="http://schemas.openxmlformats.org/officeDocument/2006/relationships/customXml" Target="../customXml/item2.xml"/><Relationship Id="rId29" Type="http://schemas.microsoft.com/office/2007/relationships/hdphoto" Target="media/hdphoto1.wdp"/><Relationship Id="rId24" Type="http://schemas.openxmlformats.org/officeDocument/2006/relationships/image" Target="media/image6.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5.png"/><Relationship Id="rId87" Type="http://schemas.openxmlformats.org/officeDocument/2006/relationships/image" Target="media/image65.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8.png"/><Relationship Id="rId136" Type="http://schemas.openxmlformats.org/officeDocument/2006/relationships/image" Target="media/image113.png"/><Relationship Id="rId61" Type="http://schemas.openxmlformats.org/officeDocument/2006/relationships/image" Target="media/image40.png"/><Relationship Id="rId82" Type="http://schemas.openxmlformats.org/officeDocument/2006/relationships/image" Target="media/image60.png"/><Relationship Id="rId19" Type="http://schemas.openxmlformats.org/officeDocument/2006/relationships/hyperlink" Target="http://www.elsis.lt" TargetMode="External"/><Relationship Id="rId14" Type="http://schemas.openxmlformats.org/officeDocument/2006/relationships/header" Target="header2.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5.png"/><Relationship Id="rId77" Type="http://schemas.openxmlformats.org/officeDocument/2006/relationships/image" Target="media/image55.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3.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8.png"/><Relationship Id="rId14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mailto:elsispro@elsis.l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elsispro@elsis.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pp_linasd\Desktop\PSFMIS2007N_PAZR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A78F9B3E6C844709D51248DB7B995C2"/>
        <w:category>
          <w:name w:val="General"/>
          <w:gallery w:val="placeholder"/>
        </w:category>
        <w:types>
          <w:type w:val="bbPlcHdr"/>
        </w:types>
        <w:behaviors>
          <w:behavior w:val="content"/>
        </w:behaviors>
        <w:guid w:val="{CAE85425-4547-47EB-A96A-A55153DB801F}"/>
      </w:docPartPr>
      <w:docPartBody>
        <w:p w:rsidR="002F32E0" w:rsidRDefault="00A71F0F" w:rsidP="00A71F0F">
          <w:pPr>
            <w:pStyle w:val="4A78F9B3E6C844709D51248DB7B995C2"/>
          </w:pPr>
          <w:r w:rsidRPr="002C4B75">
            <w:rPr>
              <w:rStyle w:val="PlaceholderText"/>
            </w:rPr>
            <w:t>[Projekto pavadinimas]</w:t>
          </w:r>
        </w:p>
      </w:docPartBody>
    </w:docPart>
    <w:docPart>
      <w:docPartPr>
        <w:name w:val="CD3B127F6AC74EB2893B568B7FF61400"/>
        <w:category>
          <w:name w:val="General"/>
          <w:gallery w:val="placeholder"/>
        </w:category>
        <w:types>
          <w:type w:val="bbPlcHdr"/>
        </w:types>
        <w:behaviors>
          <w:behavior w:val="content"/>
        </w:behaviors>
        <w:guid w:val="{C2E47C3A-F812-4010-A6AB-FC9C339088D3}"/>
      </w:docPartPr>
      <w:docPartBody>
        <w:p w:rsidR="002F32E0" w:rsidRDefault="00A71F0F" w:rsidP="00A71F0F">
          <w:pPr>
            <w:pStyle w:val="CD3B127F6AC74EB2893B568B7FF61400"/>
          </w:pPr>
          <w:r w:rsidRPr="002C4B75">
            <w:rPr>
              <w:rStyle w:val="PlaceholderText"/>
            </w:rPr>
            <w:t>[Projekto kodas]</w:t>
          </w:r>
        </w:p>
      </w:docPartBody>
    </w:docPart>
    <w:docPart>
      <w:docPartPr>
        <w:name w:val="0A6E4FFE12E244C3B5114A05CAE5C443"/>
        <w:category>
          <w:name w:val="General"/>
          <w:gallery w:val="placeholder"/>
        </w:category>
        <w:types>
          <w:type w:val="bbPlcHdr"/>
        </w:types>
        <w:behaviors>
          <w:behavior w:val="content"/>
        </w:behaviors>
        <w:guid w:val="{BFC238E5-C980-4055-B371-6081040EDA5F}"/>
      </w:docPartPr>
      <w:docPartBody>
        <w:p w:rsidR="002F32E0" w:rsidRDefault="00A71F0F" w:rsidP="00A71F0F">
          <w:pPr>
            <w:pStyle w:val="0A6E4FFE12E244C3B5114A05CAE5C443"/>
          </w:pPr>
          <w:r w:rsidRPr="00840B62">
            <w:rPr>
              <w:rStyle w:val="PlaceholderText"/>
            </w:rPr>
            <w:t>[Dok. etapas]</w:t>
          </w:r>
        </w:p>
      </w:docPartBody>
    </w:docPart>
    <w:docPart>
      <w:docPartPr>
        <w:name w:val="6C3F28C22BF44D97B49FB4A913067CAB"/>
        <w:category>
          <w:name w:val="General"/>
          <w:gallery w:val="placeholder"/>
        </w:category>
        <w:types>
          <w:type w:val="bbPlcHdr"/>
        </w:types>
        <w:behaviors>
          <w:behavior w:val="content"/>
        </w:behaviors>
        <w:guid w:val="{4E85E2F9-41C5-4E5C-A0A5-B6437E01C4D1}"/>
      </w:docPartPr>
      <w:docPartBody>
        <w:p w:rsidR="002F32E0" w:rsidRDefault="00A71F0F" w:rsidP="00A71F0F">
          <w:pPr>
            <w:pStyle w:val="6C3F28C22BF44D97B49FB4A913067CAB"/>
          </w:pPr>
          <w:r w:rsidRPr="002C4B75">
            <w:rPr>
              <w:rStyle w:val="PlaceholderText"/>
            </w:rPr>
            <w:t>[Dok. tipas]</w:t>
          </w:r>
        </w:p>
      </w:docPartBody>
    </w:docPart>
    <w:docPart>
      <w:docPartPr>
        <w:name w:val="C0021D08DD164391A821FAC78E8D6E76"/>
        <w:category>
          <w:name w:val="General"/>
          <w:gallery w:val="placeholder"/>
        </w:category>
        <w:types>
          <w:type w:val="bbPlcHdr"/>
        </w:types>
        <w:behaviors>
          <w:behavior w:val="content"/>
        </w:behaviors>
        <w:guid w:val="{1D51F499-361F-47FB-973F-1D5C11E79F53}"/>
      </w:docPartPr>
      <w:docPartBody>
        <w:p w:rsidR="002F32E0" w:rsidRDefault="00A71F0F" w:rsidP="00A71F0F">
          <w:pPr>
            <w:pStyle w:val="C0021D08DD164391A821FAC78E8D6E76"/>
          </w:pPr>
          <w:r w:rsidRPr="00FF15F3">
            <w:rPr>
              <w:rStyle w:val="PlaceholderText"/>
            </w:rPr>
            <w:t>[Title]</w:t>
          </w:r>
        </w:p>
      </w:docPartBody>
    </w:docPart>
    <w:docPart>
      <w:docPartPr>
        <w:name w:val="129F5B03F6604DDCB342EAE5902A5273"/>
        <w:category>
          <w:name w:val="General"/>
          <w:gallery w:val="placeholder"/>
        </w:category>
        <w:types>
          <w:type w:val="bbPlcHdr"/>
        </w:types>
        <w:behaviors>
          <w:behavior w:val="content"/>
        </w:behaviors>
        <w:guid w:val="{96C199FD-88D2-419F-9CAF-971DCB634909}"/>
      </w:docPartPr>
      <w:docPartBody>
        <w:p w:rsidR="002F32E0" w:rsidRDefault="00A71F0F" w:rsidP="00A71F0F">
          <w:pPr>
            <w:pStyle w:val="129F5B03F6604DDCB342EAE5902A5273"/>
          </w:pPr>
          <w:r w:rsidRPr="002C4B75">
            <w:rPr>
              <w:rStyle w:val="PlaceholderText"/>
            </w:rPr>
            <w:t>[Dok. versija]</w:t>
          </w:r>
        </w:p>
      </w:docPartBody>
    </w:docPart>
    <w:docPart>
      <w:docPartPr>
        <w:name w:val="3A5D489761E34CBB9DA87F2B3354B492"/>
        <w:category>
          <w:name w:val="General"/>
          <w:gallery w:val="placeholder"/>
        </w:category>
        <w:types>
          <w:type w:val="bbPlcHdr"/>
        </w:types>
        <w:behaviors>
          <w:behavior w:val="content"/>
        </w:behaviors>
        <w:guid w:val="{50497808-22A8-4F83-92CA-E11693A4CCC3}"/>
      </w:docPartPr>
      <w:docPartBody>
        <w:p w:rsidR="002F32E0" w:rsidRDefault="00A71F0F" w:rsidP="00A71F0F">
          <w:pPr>
            <w:pStyle w:val="3A5D489761E34CBB9DA87F2B3354B492"/>
          </w:pPr>
          <w:r w:rsidRPr="002C4B75">
            <w:rPr>
              <w:rStyle w:val="PlaceholderText"/>
            </w:rPr>
            <w:t>[Dok. data]</w:t>
          </w:r>
        </w:p>
      </w:docPartBody>
    </w:docPart>
    <w:docPart>
      <w:docPartPr>
        <w:name w:val="D850BE5CEC6F49FC9714559872B9713E"/>
        <w:category>
          <w:name w:val="General"/>
          <w:gallery w:val="placeholder"/>
        </w:category>
        <w:types>
          <w:type w:val="bbPlcHdr"/>
        </w:types>
        <w:behaviors>
          <w:behavior w:val="content"/>
        </w:behaviors>
        <w:guid w:val="{394C2ED9-090F-48BD-B031-93A8CE43F40D}"/>
      </w:docPartPr>
      <w:docPartBody>
        <w:p w:rsidR="002F32E0" w:rsidRDefault="00A71F0F" w:rsidP="00A71F0F">
          <w:pPr>
            <w:pStyle w:val="D850BE5CEC6F49FC9714559872B9713E"/>
          </w:pPr>
          <w:r w:rsidRPr="002C4B75">
            <w:rPr>
              <w:rStyle w:val="PlaceholderText"/>
            </w:rPr>
            <w:t>[Projekto kodas]</w:t>
          </w:r>
        </w:p>
      </w:docPartBody>
    </w:docPart>
    <w:docPart>
      <w:docPartPr>
        <w:name w:val="C57E63ACF2E145AB8C8FDAC846179D4A"/>
        <w:category>
          <w:name w:val="General"/>
          <w:gallery w:val="placeholder"/>
        </w:category>
        <w:types>
          <w:type w:val="bbPlcHdr"/>
        </w:types>
        <w:behaviors>
          <w:behavior w:val="content"/>
        </w:behaviors>
        <w:guid w:val="{04A339B8-8BB1-4B5D-A939-1F168743C8E6}"/>
      </w:docPartPr>
      <w:docPartBody>
        <w:p w:rsidR="002F32E0" w:rsidRDefault="00A71F0F" w:rsidP="00A71F0F">
          <w:pPr>
            <w:pStyle w:val="C57E63ACF2E145AB8C8FDAC846179D4A"/>
          </w:pPr>
          <w:r w:rsidRPr="00324E4C">
            <w:rPr>
              <w:rStyle w:val="PlaceholderText"/>
            </w:rPr>
            <w:t>[Dok. etapas]</w:t>
          </w:r>
        </w:p>
      </w:docPartBody>
    </w:docPart>
    <w:docPart>
      <w:docPartPr>
        <w:name w:val="AD13391242EB4C52A824AB2A0C8FD2A9"/>
        <w:category>
          <w:name w:val="General"/>
          <w:gallery w:val="placeholder"/>
        </w:category>
        <w:types>
          <w:type w:val="bbPlcHdr"/>
        </w:types>
        <w:behaviors>
          <w:behavior w:val="content"/>
        </w:behaviors>
        <w:guid w:val="{8D6BB371-CEF6-46DD-999B-B2EF0D97576F}"/>
      </w:docPartPr>
      <w:docPartBody>
        <w:p w:rsidR="002F32E0" w:rsidRDefault="00A71F0F" w:rsidP="00A71F0F">
          <w:pPr>
            <w:pStyle w:val="AD13391242EB4C52A824AB2A0C8FD2A9"/>
          </w:pPr>
          <w:r w:rsidRPr="002C4B75">
            <w:rPr>
              <w:rStyle w:val="PlaceholderText"/>
            </w:rPr>
            <w:t>[Santrumpa]</w:t>
          </w:r>
        </w:p>
      </w:docPartBody>
    </w:docPart>
    <w:docPart>
      <w:docPartPr>
        <w:name w:val="C7049FD4227D4521A1889653F75A1B5D"/>
        <w:category>
          <w:name w:val="General"/>
          <w:gallery w:val="placeholder"/>
        </w:category>
        <w:types>
          <w:type w:val="bbPlcHdr"/>
        </w:types>
        <w:behaviors>
          <w:behavior w:val="content"/>
        </w:behaviors>
        <w:guid w:val="{1C85ED7B-D81D-4708-A602-2670060B72C3}"/>
      </w:docPartPr>
      <w:docPartBody>
        <w:p w:rsidR="002F32E0" w:rsidRDefault="00A71F0F" w:rsidP="00A71F0F">
          <w:pPr>
            <w:pStyle w:val="C7049FD4227D4521A1889653F75A1B5D"/>
          </w:pPr>
          <w:r w:rsidRPr="002C4B75">
            <w:rPr>
              <w:rStyle w:val="PlaceholderText"/>
            </w:rPr>
            <w:t>[Dok. versija]</w:t>
          </w:r>
        </w:p>
      </w:docPartBody>
    </w:docPart>
    <w:docPart>
      <w:docPartPr>
        <w:name w:val="AE0611A5843C40C380E4A1E9291BF18B"/>
        <w:category>
          <w:name w:val="General"/>
          <w:gallery w:val="placeholder"/>
        </w:category>
        <w:types>
          <w:type w:val="bbPlcHdr"/>
        </w:types>
        <w:behaviors>
          <w:behavior w:val="content"/>
        </w:behaviors>
        <w:guid w:val="{7FF3A8EE-5E84-4C96-BB9F-54780E2B5175}"/>
      </w:docPartPr>
      <w:docPartBody>
        <w:p w:rsidR="002F32E0" w:rsidRDefault="00A71F0F" w:rsidP="00A71F0F">
          <w:pPr>
            <w:pStyle w:val="AE0611A5843C40C380E4A1E9291BF18B"/>
          </w:pPr>
          <w:r w:rsidRPr="002C4B75">
            <w:rPr>
              <w:rStyle w:val="PlaceholderText"/>
            </w:rPr>
            <w:t>[Sutartis]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10002FF" w:usb1="4000ACFF" w:usb2="00000009"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ans-serif">
    <w:altName w:val="Times New Roman"/>
    <w:panose1 w:val="00000000000000000000"/>
    <w:charset w:val="00"/>
    <w:family w:val="roman"/>
    <w:notTrueType/>
    <w:pitch w:val="default"/>
  </w:font>
  <w:font w:name="Calibri Light">
    <w:panose1 w:val="020F0302020204030204"/>
    <w:charset w:val="BA"/>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C27"/>
    <w:rsid w:val="00084BFE"/>
    <w:rsid w:val="00097CBD"/>
    <w:rsid w:val="000A71F7"/>
    <w:rsid w:val="00117760"/>
    <w:rsid w:val="00125B11"/>
    <w:rsid w:val="00125FF1"/>
    <w:rsid w:val="00127F4C"/>
    <w:rsid w:val="001367BF"/>
    <w:rsid w:val="001563B6"/>
    <w:rsid w:val="00164BC6"/>
    <w:rsid w:val="00184691"/>
    <w:rsid w:val="001910BB"/>
    <w:rsid w:val="001C4E3C"/>
    <w:rsid w:val="001E6CF3"/>
    <w:rsid w:val="00211F11"/>
    <w:rsid w:val="00214699"/>
    <w:rsid w:val="00240D75"/>
    <w:rsid w:val="00243C3F"/>
    <w:rsid w:val="00281041"/>
    <w:rsid w:val="00283772"/>
    <w:rsid w:val="002C5A7F"/>
    <w:rsid w:val="002D59AF"/>
    <w:rsid w:val="002F32E0"/>
    <w:rsid w:val="00312422"/>
    <w:rsid w:val="003142CB"/>
    <w:rsid w:val="003253E5"/>
    <w:rsid w:val="00377592"/>
    <w:rsid w:val="003A7E0B"/>
    <w:rsid w:val="003D7C27"/>
    <w:rsid w:val="003E1D29"/>
    <w:rsid w:val="00410EBC"/>
    <w:rsid w:val="00413C00"/>
    <w:rsid w:val="00425B04"/>
    <w:rsid w:val="00433828"/>
    <w:rsid w:val="00433BC1"/>
    <w:rsid w:val="004377A8"/>
    <w:rsid w:val="00445794"/>
    <w:rsid w:val="004545EF"/>
    <w:rsid w:val="00466AFD"/>
    <w:rsid w:val="00474C1B"/>
    <w:rsid w:val="00497667"/>
    <w:rsid w:val="004A12DB"/>
    <w:rsid w:val="004A6BFB"/>
    <w:rsid w:val="004C3361"/>
    <w:rsid w:val="004E6A21"/>
    <w:rsid w:val="00547483"/>
    <w:rsid w:val="00552A8A"/>
    <w:rsid w:val="0059114E"/>
    <w:rsid w:val="00591AEC"/>
    <w:rsid w:val="005B720B"/>
    <w:rsid w:val="005C7BF5"/>
    <w:rsid w:val="0066308F"/>
    <w:rsid w:val="006661B9"/>
    <w:rsid w:val="00695055"/>
    <w:rsid w:val="006A30EC"/>
    <w:rsid w:val="006A567E"/>
    <w:rsid w:val="006B2364"/>
    <w:rsid w:val="006B7B2F"/>
    <w:rsid w:val="006C6EF5"/>
    <w:rsid w:val="006D0629"/>
    <w:rsid w:val="006F7725"/>
    <w:rsid w:val="00703A54"/>
    <w:rsid w:val="00703BC0"/>
    <w:rsid w:val="00723E83"/>
    <w:rsid w:val="007271C4"/>
    <w:rsid w:val="007371D1"/>
    <w:rsid w:val="007532E5"/>
    <w:rsid w:val="00771A4D"/>
    <w:rsid w:val="00776E57"/>
    <w:rsid w:val="007A43BA"/>
    <w:rsid w:val="007B457C"/>
    <w:rsid w:val="007C651F"/>
    <w:rsid w:val="007D4FEC"/>
    <w:rsid w:val="0080115E"/>
    <w:rsid w:val="00864ABA"/>
    <w:rsid w:val="00885D5C"/>
    <w:rsid w:val="008956A8"/>
    <w:rsid w:val="008A3666"/>
    <w:rsid w:val="008C00C0"/>
    <w:rsid w:val="008D18EC"/>
    <w:rsid w:val="008D3FD0"/>
    <w:rsid w:val="008F275D"/>
    <w:rsid w:val="009012FE"/>
    <w:rsid w:val="009057E7"/>
    <w:rsid w:val="009203EE"/>
    <w:rsid w:val="009207BB"/>
    <w:rsid w:val="00977FA3"/>
    <w:rsid w:val="009A4E1D"/>
    <w:rsid w:val="009C6A8C"/>
    <w:rsid w:val="009D6A34"/>
    <w:rsid w:val="009E2C13"/>
    <w:rsid w:val="00A0123A"/>
    <w:rsid w:val="00A0276F"/>
    <w:rsid w:val="00A13E66"/>
    <w:rsid w:val="00A3264A"/>
    <w:rsid w:val="00A3552D"/>
    <w:rsid w:val="00A66B87"/>
    <w:rsid w:val="00A71F0F"/>
    <w:rsid w:val="00A74317"/>
    <w:rsid w:val="00A972F0"/>
    <w:rsid w:val="00AB4083"/>
    <w:rsid w:val="00AD16A0"/>
    <w:rsid w:val="00AE63C1"/>
    <w:rsid w:val="00B367DF"/>
    <w:rsid w:val="00B4601F"/>
    <w:rsid w:val="00BA04D1"/>
    <w:rsid w:val="00BB09A7"/>
    <w:rsid w:val="00BB278D"/>
    <w:rsid w:val="00BC50ED"/>
    <w:rsid w:val="00BF4C3E"/>
    <w:rsid w:val="00BF56B0"/>
    <w:rsid w:val="00C15979"/>
    <w:rsid w:val="00C9790C"/>
    <w:rsid w:val="00CC562C"/>
    <w:rsid w:val="00D06B8C"/>
    <w:rsid w:val="00D23FA3"/>
    <w:rsid w:val="00D35935"/>
    <w:rsid w:val="00D61274"/>
    <w:rsid w:val="00D82208"/>
    <w:rsid w:val="00DD7A25"/>
    <w:rsid w:val="00E02093"/>
    <w:rsid w:val="00E40F3B"/>
    <w:rsid w:val="00E77FC7"/>
    <w:rsid w:val="00E875F0"/>
    <w:rsid w:val="00F146E2"/>
    <w:rsid w:val="00F2255A"/>
    <w:rsid w:val="00F37321"/>
    <w:rsid w:val="00F40672"/>
    <w:rsid w:val="00F535F3"/>
    <w:rsid w:val="00F713C1"/>
    <w:rsid w:val="00FD0725"/>
    <w:rsid w:val="00FE2A72"/>
    <w:rsid w:val="00FF61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FC2C25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1F0F"/>
    <w:rPr>
      <w:color w:val="808080"/>
    </w:rPr>
  </w:style>
  <w:style w:type="paragraph" w:customStyle="1" w:styleId="15D41FC388C943E990888D59448C6336">
    <w:name w:val="15D41FC388C943E990888D59448C6336"/>
  </w:style>
  <w:style w:type="paragraph" w:customStyle="1" w:styleId="4FBD5DFA467042F2BBB2091F0F28602E">
    <w:name w:val="4FBD5DFA467042F2BBB2091F0F28602E"/>
  </w:style>
  <w:style w:type="paragraph" w:customStyle="1" w:styleId="FBBB1ED32C514FDC8423E7BD24F32A5F">
    <w:name w:val="FBBB1ED32C514FDC8423E7BD24F32A5F"/>
  </w:style>
  <w:style w:type="paragraph" w:customStyle="1" w:styleId="A15D88C2A57A43A9A7614B30FB4D0E43">
    <w:name w:val="A15D88C2A57A43A9A7614B30FB4D0E43"/>
  </w:style>
  <w:style w:type="paragraph" w:customStyle="1" w:styleId="F8777A3B57A1450DA3CD94D3052F91AB">
    <w:name w:val="F8777A3B57A1450DA3CD94D3052F91AB"/>
  </w:style>
  <w:style w:type="paragraph" w:customStyle="1" w:styleId="CC91CDBBD8004244A27F01658F0F42EE">
    <w:name w:val="CC91CDBBD8004244A27F01658F0F42EE"/>
  </w:style>
  <w:style w:type="paragraph" w:customStyle="1" w:styleId="70F32E5FE2AE47E8AA6DDEB9C7DED26A">
    <w:name w:val="70F32E5FE2AE47E8AA6DDEB9C7DED26A"/>
  </w:style>
  <w:style w:type="paragraph" w:customStyle="1" w:styleId="2D58B079B01046C8AB8883E55A41A8A0">
    <w:name w:val="2D58B079B01046C8AB8883E55A41A8A0"/>
  </w:style>
  <w:style w:type="paragraph" w:customStyle="1" w:styleId="1552ED22377A434EA57CC0BF9C22F648">
    <w:name w:val="1552ED22377A434EA57CC0BF9C22F648"/>
  </w:style>
  <w:style w:type="paragraph" w:customStyle="1" w:styleId="D06CC861B8CA4957828A9BE9D49AEE81">
    <w:name w:val="D06CC861B8CA4957828A9BE9D49AEE81"/>
  </w:style>
  <w:style w:type="paragraph" w:customStyle="1" w:styleId="9A56697A690F4D61B9780AAC7984791B">
    <w:name w:val="9A56697A690F4D61B9780AAC7984791B"/>
    <w:rsid w:val="00864ABA"/>
    <w:rPr>
      <w:lang w:val="lt-LT" w:eastAsia="lt-LT"/>
    </w:rPr>
  </w:style>
  <w:style w:type="paragraph" w:customStyle="1" w:styleId="FDC1CCF4BADA46BD962F43C591FDF932">
    <w:name w:val="FDC1CCF4BADA46BD962F43C591FDF932"/>
    <w:rsid w:val="004E6A21"/>
    <w:rPr>
      <w:lang w:val="lt-LT" w:eastAsia="lt-LT"/>
    </w:rPr>
  </w:style>
  <w:style w:type="paragraph" w:customStyle="1" w:styleId="982B97CFEE074868BFE8B53F23836EF1">
    <w:name w:val="982B97CFEE074868BFE8B53F23836EF1"/>
    <w:rsid w:val="004E6A21"/>
    <w:rPr>
      <w:lang w:val="lt-LT" w:eastAsia="lt-LT"/>
    </w:rPr>
  </w:style>
  <w:style w:type="paragraph" w:customStyle="1" w:styleId="5F4303BFD740445DB5412214827BE333">
    <w:name w:val="5F4303BFD740445DB5412214827BE333"/>
    <w:rsid w:val="0080115E"/>
  </w:style>
  <w:style w:type="paragraph" w:customStyle="1" w:styleId="A186276AE846409CB735ED2A73C4B226">
    <w:name w:val="A186276AE846409CB735ED2A73C4B226"/>
    <w:rsid w:val="0080115E"/>
  </w:style>
  <w:style w:type="paragraph" w:customStyle="1" w:styleId="5283A1AFCE2D4C10AF7ED101FD0F9686">
    <w:name w:val="5283A1AFCE2D4C10AF7ED101FD0F9686"/>
    <w:rsid w:val="0080115E"/>
  </w:style>
  <w:style w:type="paragraph" w:customStyle="1" w:styleId="D985F0F8887B4959939DD26081B680A1">
    <w:name w:val="D985F0F8887B4959939DD26081B680A1"/>
    <w:rsid w:val="006D0629"/>
    <w:rPr>
      <w:lang w:val="en-US" w:eastAsia="en-US"/>
    </w:rPr>
  </w:style>
  <w:style w:type="paragraph" w:customStyle="1" w:styleId="4A78F9B3E6C844709D51248DB7B995C2">
    <w:name w:val="4A78F9B3E6C844709D51248DB7B995C2"/>
    <w:rsid w:val="00A71F0F"/>
    <w:rPr>
      <w:lang w:val="en-US" w:eastAsia="en-US"/>
    </w:rPr>
  </w:style>
  <w:style w:type="paragraph" w:customStyle="1" w:styleId="CD3B127F6AC74EB2893B568B7FF61400">
    <w:name w:val="CD3B127F6AC74EB2893B568B7FF61400"/>
    <w:rsid w:val="00A71F0F"/>
    <w:rPr>
      <w:lang w:val="en-US" w:eastAsia="en-US"/>
    </w:rPr>
  </w:style>
  <w:style w:type="paragraph" w:customStyle="1" w:styleId="0A6E4FFE12E244C3B5114A05CAE5C443">
    <w:name w:val="0A6E4FFE12E244C3B5114A05CAE5C443"/>
    <w:rsid w:val="00A71F0F"/>
    <w:rPr>
      <w:lang w:val="en-US" w:eastAsia="en-US"/>
    </w:rPr>
  </w:style>
  <w:style w:type="paragraph" w:customStyle="1" w:styleId="6C3F28C22BF44D97B49FB4A913067CAB">
    <w:name w:val="6C3F28C22BF44D97B49FB4A913067CAB"/>
    <w:rsid w:val="00A71F0F"/>
    <w:rPr>
      <w:lang w:val="en-US" w:eastAsia="en-US"/>
    </w:rPr>
  </w:style>
  <w:style w:type="paragraph" w:customStyle="1" w:styleId="C0021D08DD164391A821FAC78E8D6E76">
    <w:name w:val="C0021D08DD164391A821FAC78E8D6E76"/>
    <w:rsid w:val="00A71F0F"/>
    <w:rPr>
      <w:lang w:val="en-US" w:eastAsia="en-US"/>
    </w:rPr>
  </w:style>
  <w:style w:type="paragraph" w:customStyle="1" w:styleId="5757B153C78242AEBB1B3DEBE138E560">
    <w:name w:val="5757B153C78242AEBB1B3DEBE138E560"/>
    <w:rsid w:val="00A71F0F"/>
    <w:rPr>
      <w:lang w:val="en-US" w:eastAsia="en-US"/>
    </w:rPr>
  </w:style>
  <w:style w:type="paragraph" w:customStyle="1" w:styleId="129F5B03F6604DDCB342EAE5902A5273">
    <w:name w:val="129F5B03F6604DDCB342EAE5902A5273"/>
    <w:rsid w:val="00A71F0F"/>
    <w:rPr>
      <w:lang w:val="en-US" w:eastAsia="en-US"/>
    </w:rPr>
  </w:style>
  <w:style w:type="paragraph" w:customStyle="1" w:styleId="3A5D489761E34CBB9DA87F2B3354B492">
    <w:name w:val="3A5D489761E34CBB9DA87F2B3354B492"/>
    <w:rsid w:val="00A71F0F"/>
    <w:rPr>
      <w:lang w:val="en-US" w:eastAsia="en-US"/>
    </w:rPr>
  </w:style>
  <w:style w:type="paragraph" w:customStyle="1" w:styleId="D850BE5CEC6F49FC9714559872B9713E">
    <w:name w:val="D850BE5CEC6F49FC9714559872B9713E"/>
    <w:rsid w:val="00A71F0F"/>
    <w:rPr>
      <w:lang w:val="en-US" w:eastAsia="en-US"/>
    </w:rPr>
  </w:style>
  <w:style w:type="paragraph" w:customStyle="1" w:styleId="C57E63ACF2E145AB8C8FDAC846179D4A">
    <w:name w:val="C57E63ACF2E145AB8C8FDAC846179D4A"/>
    <w:rsid w:val="00A71F0F"/>
    <w:rPr>
      <w:lang w:val="en-US" w:eastAsia="en-US"/>
    </w:rPr>
  </w:style>
  <w:style w:type="paragraph" w:customStyle="1" w:styleId="AD13391242EB4C52A824AB2A0C8FD2A9">
    <w:name w:val="AD13391242EB4C52A824AB2A0C8FD2A9"/>
    <w:rsid w:val="00A71F0F"/>
    <w:rPr>
      <w:lang w:val="en-US" w:eastAsia="en-US"/>
    </w:rPr>
  </w:style>
  <w:style w:type="paragraph" w:customStyle="1" w:styleId="C7049FD4227D4521A1889653F75A1B5D">
    <w:name w:val="C7049FD4227D4521A1889653F75A1B5D"/>
    <w:rsid w:val="00A71F0F"/>
    <w:rPr>
      <w:lang w:val="en-US" w:eastAsia="en-US"/>
    </w:rPr>
  </w:style>
  <w:style w:type="paragraph" w:customStyle="1" w:styleId="AE0611A5843C40C380E4A1E9291BF18B">
    <w:name w:val="AE0611A5843C40C380E4A1E9291BF18B"/>
    <w:rsid w:val="00A71F0F"/>
    <w:rPr>
      <w:lang w:val="en-US" w:eastAsia="en-US"/>
    </w:rPr>
  </w:style>
  <w:style w:type="paragraph" w:customStyle="1" w:styleId="AA3008C791F2418CB114F22208AF8F55">
    <w:name w:val="AA3008C791F2418CB114F22208AF8F55"/>
    <w:rsid w:val="00A71F0F"/>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FD79FF711D7F4A80B7523E01A03F83" ma:contentTypeVersion="4" ma:contentTypeDescription="Create a new document." ma:contentTypeScope="" ma:versionID="bc9b15c141e53c1c84fd6bceb740e7a2">
  <xsd:schema xmlns:xsd="http://www.w3.org/2001/XMLSchema" xmlns:xs="http://www.w3.org/2001/XMLSchema" xmlns:p="http://schemas.microsoft.com/office/2006/metadata/properties" xmlns:ns2="682d77f4-dcb1-4107-a279-8306e4950279" targetNamespace="http://schemas.microsoft.com/office/2006/metadata/properties" ma:root="true" ma:fieldsID="74164c7e0a67d25718e540b27f4a0054" ns2:_="">
    <xsd:import namespace="682d77f4-dcb1-4107-a279-8306e4950279"/>
    <xsd:element name="properties">
      <xsd:complexType>
        <xsd:sequence>
          <xsd:element name="documentManagement">
            <xsd:complexType>
              <xsd:all>
                <xsd:element ref="ns2:Apra_x0161_ymas" minOccurs="0"/>
                <xsd:element ref="ns2:Sritis" minOccurs="0"/>
                <xsd:element ref="ns2:Informacijos_x0020_tipa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d77f4-dcb1-4107-a279-8306e4950279" elementFormDefault="qualified">
    <xsd:import namespace="http://schemas.microsoft.com/office/2006/documentManagement/types"/>
    <xsd:import namespace="http://schemas.microsoft.com/office/infopath/2007/PartnerControls"/>
    <xsd:element name="Apra_x0161_ymas" ma:index="2" nillable="true" ma:displayName="Aprašymas" ma:internalName="Apra_x0161_ymas">
      <xsd:simpleType>
        <xsd:restriction base="dms:Note">
          <xsd:maxLength value="255"/>
        </xsd:restriction>
      </xsd:simpleType>
    </xsd:element>
    <xsd:element name="Sritis" ma:index="3" nillable="true" ma:displayName="Sritis" ma:default="DVS" ma:format="Dropdown" ma:internalName="Sritis">
      <xsd:simpleType>
        <xsd:restriction base="dms:Choice">
          <xsd:enumeration value="DVS"/>
          <xsd:enumeration value="SP 2007"/>
          <xsd:enumeration value="SP 2010"/>
          <xsd:enumeration value="SP 2013"/>
        </xsd:restriction>
      </xsd:simpleType>
    </xsd:element>
    <xsd:element name="Informacijos_x0020_tipas" ma:index="4" nillable="true" ma:displayName="Informacijos tipas" ma:default="Informacija" ma:format="Dropdown" ma:internalName="Informacijos_x0020_tipas">
      <xsd:simpleType>
        <xsd:restriction base="dms:Choice">
          <xsd:enumeration value="Informacija"/>
          <xsd:enumeration value="Klaidos"/>
          <xsd:enumeration value="Problemų sprendimai"/>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ra_x0161_ymas xmlns="682d77f4-dcb1-4107-a279-8306e4950279" xsi:nil="true"/>
    <Sritis xmlns="682d77f4-dcb1-4107-a279-8306e4950279">DVS</Sritis>
    <Informacijos_x0020_tipas xmlns="682d77f4-dcb1-4107-a279-8306e4950279">Informacija</Informacijos_x0020_tipa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70B1C-6E0F-45DC-B57C-182F88EE6CD7}">
  <ds:schemaRefs>
    <ds:schemaRef ds:uri="http://schemas.microsoft.com/sharepoint/v3/contenttype/forms"/>
  </ds:schemaRefs>
</ds:datastoreItem>
</file>

<file path=customXml/itemProps2.xml><?xml version="1.0" encoding="utf-8"?>
<ds:datastoreItem xmlns:ds="http://schemas.openxmlformats.org/officeDocument/2006/customXml" ds:itemID="{99C18492-030D-4D64-8EF5-258CCC42E4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d77f4-dcb1-4107-a279-8306e49502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FFA19A-79E9-4182-9D33-81DE5AE5C4FF}">
  <ds:schemaRefs>
    <ds:schemaRef ds:uri="http://purl.org/dc/dcmitype/"/>
    <ds:schemaRef ds:uri="http://purl.org/dc/elements/1.1/"/>
    <ds:schemaRef ds:uri="http://purl.org/dc/terms/"/>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682d77f4-dcb1-4107-a279-8306e4950279"/>
    <ds:schemaRef ds:uri="http://schemas.microsoft.com/office/2006/metadata/properties"/>
  </ds:schemaRefs>
</ds:datastoreItem>
</file>

<file path=customXml/itemProps4.xml><?xml version="1.0" encoding="utf-8"?>
<ds:datastoreItem xmlns:ds="http://schemas.openxmlformats.org/officeDocument/2006/customXml" ds:itemID="{9EA829FC-CBB3-4344-940C-3F7985E32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PSFMIS2007N_PAZRN</Template>
  <TotalTime>0</TotalTime>
  <Pages>150</Pages>
  <Words>152454</Words>
  <Characters>86899</Characters>
  <Application>Microsoft Office Word</Application>
  <DocSecurity>0</DocSecurity>
  <Lines>724</Lines>
  <Paragraphs>477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DMS</vt:lpstr>
      <vt:lpstr>DMS</vt:lpstr>
    </vt:vector>
  </TitlesOfParts>
  <Company>FM</Company>
  <LinksUpToDate>false</LinksUpToDate>
  <CharactersWithSpaces>238876</CharactersWithSpaces>
  <SharedDoc>false</SharedDoc>
  <HLinks>
    <vt:vector size="204" baseType="variant">
      <vt:variant>
        <vt:i4>1376316</vt:i4>
      </vt:variant>
      <vt:variant>
        <vt:i4>212</vt:i4>
      </vt:variant>
      <vt:variant>
        <vt:i4>0</vt:i4>
      </vt:variant>
      <vt:variant>
        <vt:i4>5</vt:i4>
      </vt:variant>
      <vt:variant>
        <vt:lpwstr/>
      </vt:variant>
      <vt:variant>
        <vt:lpwstr>_Toc343782436</vt:lpwstr>
      </vt:variant>
      <vt:variant>
        <vt:i4>1376316</vt:i4>
      </vt:variant>
      <vt:variant>
        <vt:i4>203</vt:i4>
      </vt:variant>
      <vt:variant>
        <vt:i4>0</vt:i4>
      </vt:variant>
      <vt:variant>
        <vt:i4>5</vt:i4>
      </vt:variant>
      <vt:variant>
        <vt:lpwstr/>
      </vt:variant>
      <vt:variant>
        <vt:lpwstr>_Toc343782435</vt:lpwstr>
      </vt:variant>
      <vt:variant>
        <vt:i4>1376316</vt:i4>
      </vt:variant>
      <vt:variant>
        <vt:i4>197</vt:i4>
      </vt:variant>
      <vt:variant>
        <vt:i4>0</vt:i4>
      </vt:variant>
      <vt:variant>
        <vt:i4>5</vt:i4>
      </vt:variant>
      <vt:variant>
        <vt:lpwstr/>
      </vt:variant>
      <vt:variant>
        <vt:lpwstr>_Toc343782434</vt:lpwstr>
      </vt:variant>
      <vt:variant>
        <vt:i4>1376316</vt:i4>
      </vt:variant>
      <vt:variant>
        <vt:i4>191</vt:i4>
      </vt:variant>
      <vt:variant>
        <vt:i4>0</vt:i4>
      </vt:variant>
      <vt:variant>
        <vt:i4>5</vt:i4>
      </vt:variant>
      <vt:variant>
        <vt:lpwstr/>
      </vt:variant>
      <vt:variant>
        <vt:lpwstr>_Toc343782433</vt:lpwstr>
      </vt:variant>
      <vt:variant>
        <vt:i4>1376316</vt:i4>
      </vt:variant>
      <vt:variant>
        <vt:i4>182</vt:i4>
      </vt:variant>
      <vt:variant>
        <vt:i4>0</vt:i4>
      </vt:variant>
      <vt:variant>
        <vt:i4>5</vt:i4>
      </vt:variant>
      <vt:variant>
        <vt:lpwstr/>
      </vt:variant>
      <vt:variant>
        <vt:lpwstr>_Toc343782432</vt:lpwstr>
      </vt:variant>
      <vt:variant>
        <vt:i4>1376316</vt:i4>
      </vt:variant>
      <vt:variant>
        <vt:i4>176</vt:i4>
      </vt:variant>
      <vt:variant>
        <vt:i4>0</vt:i4>
      </vt:variant>
      <vt:variant>
        <vt:i4>5</vt:i4>
      </vt:variant>
      <vt:variant>
        <vt:lpwstr/>
      </vt:variant>
      <vt:variant>
        <vt:lpwstr>_Toc343782431</vt:lpwstr>
      </vt:variant>
      <vt:variant>
        <vt:i4>1376316</vt:i4>
      </vt:variant>
      <vt:variant>
        <vt:i4>170</vt:i4>
      </vt:variant>
      <vt:variant>
        <vt:i4>0</vt:i4>
      </vt:variant>
      <vt:variant>
        <vt:i4>5</vt:i4>
      </vt:variant>
      <vt:variant>
        <vt:lpwstr/>
      </vt:variant>
      <vt:variant>
        <vt:lpwstr>_Toc343782430</vt:lpwstr>
      </vt:variant>
      <vt:variant>
        <vt:i4>1310780</vt:i4>
      </vt:variant>
      <vt:variant>
        <vt:i4>164</vt:i4>
      </vt:variant>
      <vt:variant>
        <vt:i4>0</vt:i4>
      </vt:variant>
      <vt:variant>
        <vt:i4>5</vt:i4>
      </vt:variant>
      <vt:variant>
        <vt:lpwstr/>
      </vt:variant>
      <vt:variant>
        <vt:lpwstr>_Toc343782429</vt:lpwstr>
      </vt:variant>
      <vt:variant>
        <vt:i4>1310780</vt:i4>
      </vt:variant>
      <vt:variant>
        <vt:i4>158</vt:i4>
      </vt:variant>
      <vt:variant>
        <vt:i4>0</vt:i4>
      </vt:variant>
      <vt:variant>
        <vt:i4>5</vt:i4>
      </vt:variant>
      <vt:variant>
        <vt:lpwstr/>
      </vt:variant>
      <vt:variant>
        <vt:lpwstr>_Toc343782428</vt:lpwstr>
      </vt:variant>
      <vt:variant>
        <vt:i4>1310780</vt:i4>
      </vt:variant>
      <vt:variant>
        <vt:i4>152</vt:i4>
      </vt:variant>
      <vt:variant>
        <vt:i4>0</vt:i4>
      </vt:variant>
      <vt:variant>
        <vt:i4>5</vt:i4>
      </vt:variant>
      <vt:variant>
        <vt:lpwstr/>
      </vt:variant>
      <vt:variant>
        <vt:lpwstr>_Toc343782427</vt:lpwstr>
      </vt:variant>
      <vt:variant>
        <vt:i4>1310780</vt:i4>
      </vt:variant>
      <vt:variant>
        <vt:i4>146</vt:i4>
      </vt:variant>
      <vt:variant>
        <vt:i4>0</vt:i4>
      </vt:variant>
      <vt:variant>
        <vt:i4>5</vt:i4>
      </vt:variant>
      <vt:variant>
        <vt:lpwstr/>
      </vt:variant>
      <vt:variant>
        <vt:lpwstr>_Toc343782426</vt:lpwstr>
      </vt:variant>
      <vt:variant>
        <vt:i4>1310780</vt:i4>
      </vt:variant>
      <vt:variant>
        <vt:i4>140</vt:i4>
      </vt:variant>
      <vt:variant>
        <vt:i4>0</vt:i4>
      </vt:variant>
      <vt:variant>
        <vt:i4>5</vt:i4>
      </vt:variant>
      <vt:variant>
        <vt:lpwstr/>
      </vt:variant>
      <vt:variant>
        <vt:lpwstr>_Toc343782425</vt:lpwstr>
      </vt:variant>
      <vt:variant>
        <vt:i4>1310780</vt:i4>
      </vt:variant>
      <vt:variant>
        <vt:i4>134</vt:i4>
      </vt:variant>
      <vt:variant>
        <vt:i4>0</vt:i4>
      </vt:variant>
      <vt:variant>
        <vt:i4>5</vt:i4>
      </vt:variant>
      <vt:variant>
        <vt:lpwstr/>
      </vt:variant>
      <vt:variant>
        <vt:lpwstr>_Toc343782424</vt:lpwstr>
      </vt:variant>
      <vt:variant>
        <vt:i4>1310780</vt:i4>
      </vt:variant>
      <vt:variant>
        <vt:i4>128</vt:i4>
      </vt:variant>
      <vt:variant>
        <vt:i4>0</vt:i4>
      </vt:variant>
      <vt:variant>
        <vt:i4>5</vt:i4>
      </vt:variant>
      <vt:variant>
        <vt:lpwstr/>
      </vt:variant>
      <vt:variant>
        <vt:lpwstr>_Toc343782423</vt:lpwstr>
      </vt:variant>
      <vt:variant>
        <vt:i4>1310780</vt:i4>
      </vt:variant>
      <vt:variant>
        <vt:i4>122</vt:i4>
      </vt:variant>
      <vt:variant>
        <vt:i4>0</vt:i4>
      </vt:variant>
      <vt:variant>
        <vt:i4>5</vt:i4>
      </vt:variant>
      <vt:variant>
        <vt:lpwstr/>
      </vt:variant>
      <vt:variant>
        <vt:lpwstr>_Toc343782422</vt:lpwstr>
      </vt:variant>
      <vt:variant>
        <vt:i4>1310780</vt:i4>
      </vt:variant>
      <vt:variant>
        <vt:i4>116</vt:i4>
      </vt:variant>
      <vt:variant>
        <vt:i4>0</vt:i4>
      </vt:variant>
      <vt:variant>
        <vt:i4>5</vt:i4>
      </vt:variant>
      <vt:variant>
        <vt:lpwstr/>
      </vt:variant>
      <vt:variant>
        <vt:lpwstr>_Toc343782421</vt:lpwstr>
      </vt:variant>
      <vt:variant>
        <vt:i4>1310780</vt:i4>
      </vt:variant>
      <vt:variant>
        <vt:i4>110</vt:i4>
      </vt:variant>
      <vt:variant>
        <vt:i4>0</vt:i4>
      </vt:variant>
      <vt:variant>
        <vt:i4>5</vt:i4>
      </vt:variant>
      <vt:variant>
        <vt:lpwstr/>
      </vt:variant>
      <vt:variant>
        <vt:lpwstr>_Toc343782420</vt:lpwstr>
      </vt:variant>
      <vt:variant>
        <vt:i4>1507388</vt:i4>
      </vt:variant>
      <vt:variant>
        <vt:i4>104</vt:i4>
      </vt:variant>
      <vt:variant>
        <vt:i4>0</vt:i4>
      </vt:variant>
      <vt:variant>
        <vt:i4>5</vt:i4>
      </vt:variant>
      <vt:variant>
        <vt:lpwstr/>
      </vt:variant>
      <vt:variant>
        <vt:lpwstr>_Toc343782419</vt:lpwstr>
      </vt:variant>
      <vt:variant>
        <vt:i4>1507388</vt:i4>
      </vt:variant>
      <vt:variant>
        <vt:i4>98</vt:i4>
      </vt:variant>
      <vt:variant>
        <vt:i4>0</vt:i4>
      </vt:variant>
      <vt:variant>
        <vt:i4>5</vt:i4>
      </vt:variant>
      <vt:variant>
        <vt:lpwstr/>
      </vt:variant>
      <vt:variant>
        <vt:lpwstr>_Toc343782418</vt:lpwstr>
      </vt:variant>
      <vt:variant>
        <vt:i4>1507388</vt:i4>
      </vt:variant>
      <vt:variant>
        <vt:i4>92</vt:i4>
      </vt:variant>
      <vt:variant>
        <vt:i4>0</vt:i4>
      </vt:variant>
      <vt:variant>
        <vt:i4>5</vt:i4>
      </vt:variant>
      <vt:variant>
        <vt:lpwstr/>
      </vt:variant>
      <vt:variant>
        <vt:lpwstr>_Toc343782417</vt:lpwstr>
      </vt:variant>
      <vt:variant>
        <vt:i4>1507388</vt:i4>
      </vt:variant>
      <vt:variant>
        <vt:i4>86</vt:i4>
      </vt:variant>
      <vt:variant>
        <vt:i4>0</vt:i4>
      </vt:variant>
      <vt:variant>
        <vt:i4>5</vt:i4>
      </vt:variant>
      <vt:variant>
        <vt:lpwstr/>
      </vt:variant>
      <vt:variant>
        <vt:lpwstr>_Toc343782416</vt:lpwstr>
      </vt:variant>
      <vt:variant>
        <vt:i4>1507388</vt:i4>
      </vt:variant>
      <vt:variant>
        <vt:i4>80</vt:i4>
      </vt:variant>
      <vt:variant>
        <vt:i4>0</vt:i4>
      </vt:variant>
      <vt:variant>
        <vt:i4>5</vt:i4>
      </vt:variant>
      <vt:variant>
        <vt:lpwstr/>
      </vt:variant>
      <vt:variant>
        <vt:lpwstr>_Toc343782415</vt:lpwstr>
      </vt:variant>
      <vt:variant>
        <vt:i4>1507388</vt:i4>
      </vt:variant>
      <vt:variant>
        <vt:i4>74</vt:i4>
      </vt:variant>
      <vt:variant>
        <vt:i4>0</vt:i4>
      </vt:variant>
      <vt:variant>
        <vt:i4>5</vt:i4>
      </vt:variant>
      <vt:variant>
        <vt:lpwstr/>
      </vt:variant>
      <vt:variant>
        <vt:lpwstr>_Toc343782414</vt:lpwstr>
      </vt:variant>
      <vt:variant>
        <vt:i4>1507388</vt:i4>
      </vt:variant>
      <vt:variant>
        <vt:i4>68</vt:i4>
      </vt:variant>
      <vt:variant>
        <vt:i4>0</vt:i4>
      </vt:variant>
      <vt:variant>
        <vt:i4>5</vt:i4>
      </vt:variant>
      <vt:variant>
        <vt:lpwstr/>
      </vt:variant>
      <vt:variant>
        <vt:lpwstr>_Toc343782413</vt:lpwstr>
      </vt:variant>
      <vt:variant>
        <vt:i4>1507388</vt:i4>
      </vt:variant>
      <vt:variant>
        <vt:i4>62</vt:i4>
      </vt:variant>
      <vt:variant>
        <vt:i4>0</vt:i4>
      </vt:variant>
      <vt:variant>
        <vt:i4>5</vt:i4>
      </vt:variant>
      <vt:variant>
        <vt:lpwstr/>
      </vt:variant>
      <vt:variant>
        <vt:lpwstr>_Toc343782412</vt:lpwstr>
      </vt:variant>
      <vt:variant>
        <vt:i4>1507388</vt:i4>
      </vt:variant>
      <vt:variant>
        <vt:i4>56</vt:i4>
      </vt:variant>
      <vt:variant>
        <vt:i4>0</vt:i4>
      </vt:variant>
      <vt:variant>
        <vt:i4>5</vt:i4>
      </vt:variant>
      <vt:variant>
        <vt:lpwstr/>
      </vt:variant>
      <vt:variant>
        <vt:lpwstr>_Toc343782411</vt:lpwstr>
      </vt:variant>
      <vt:variant>
        <vt:i4>1507388</vt:i4>
      </vt:variant>
      <vt:variant>
        <vt:i4>50</vt:i4>
      </vt:variant>
      <vt:variant>
        <vt:i4>0</vt:i4>
      </vt:variant>
      <vt:variant>
        <vt:i4>5</vt:i4>
      </vt:variant>
      <vt:variant>
        <vt:lpwstr/>
      </vt:variant>
      <vt:variant>
        <vt:lpwstr>_Toc343782410</vt:lpwstr>
      </vt:variant>
      <vt:variant>
        <vt:i4>1441852</vt:i4>
      </vt:variant>
      <vt:variant>
        <vt:i4>44</vt:i4>
      </vt:variant>
      <vt:variant>
        <vt:i4>0</vt:i4>
      </vt:variant>
      <vt:variant>
        <vt:i4>5</vt:i4>
      </vt:variant>
      <vt:variant>
        <vt:lpwstr/>
      </vt:variant>
      <vt:variant>
        <vt:lpwstr>_Toc343782409</vt:lpwstr>
      </vt:variant>
      <vt:variant>
        <vt:i4>1441852</vt:i4>
      </vt:variant>
      <vt:variant>
        <vt:i4>38</vt:i4>
      </vt:variant>
      <vt:variant>
        <vt:i4>0</vt:i4>
      </vt:variant>
      <vt:variant>
        <vt:i4>5</vt:i4>
      </vt:variant>
      <vt:variant>
        <vt:lpwstr/>
      </vt:variant>
      <vt:variant>
        <vt:lpwstr>_Toc343782408</vt:lpwstr>
      </vt:variant>
      <vt:variant>
        <vt:i4>1441852</vt:i4>
      </vt:variant>
      <vt:variant>
        <vt:i4>32</vt:i4>
      </vt:variant>
      <vt:variant>
        <vt:i4>0</vt:i4>
      </vt:variant>
      <vt:variant>
        <vt:i4>5</vt:i4>
      </vt:variant>
      <vt:variant>
        <vt:lpwstr/>
      </vt:variant>
      <vt:variant>
        <vt:lpwstr>_Toc343782407</vt:lpwstr>
      </vt:variant>
      <vt:variant>
        <vt:i4>6946905</vt:i4>
      </vt:variant>
      <vt:variant>
        <vt:i4>6</vt:i4>
      </vt:variant>
      <vt:variant>
        <vt:i4>0</vt:i4>
      </vt:variant>
      <vt:variant>
        <vt:i4>5</vt:i4>
      </vt:variant>
      <vt:variant>
        <vt:lpwstr>mailto:elsispro@elsis.lt</vt:lpwstr>
      </vt:variant>
      <vt:variant>
        <vt:lpwstr/>
      </vt:variant>
      <vt:variant>
        <vt:i4>6946905</vt:i4>
      </vt:variant>
      <vt:variant>
        <vt:i4>0</vt:i4>
      </vt:variant>
      <vt:variant>
        <vt:i4>0</vt:i4>
      </vt:variant>
      <vt:variant>
        <vt:i4>5</vt:i4>
      </vt:variant>
      <vt:variant>
        <vt:lpwstr>mailto:elsispro@elsis.lt</vt:lpwstr>
      </vt:variant>
      <vt:variant>
        <vt:lpwstr/>
      </vt:variant>
      <vt:variant>
        <vt:i4>851983</vt:i4>
      </vt:variant>
      <vt:variant>
        <vt:i4>6</vt:i4>
      </vt:variant>
      <vt:variant>
        <vt:i4>0</vt:i4>
      </vt:variant>
      <vt:variant>
        <vt:i4>5</vt:i4>
      </vt:variant>
      <vt:variant>
        <vt:lpwstr>http://www.elsis.lt/</vt:lpwstr>
      </vt:variant>
      <vt:variant>
        <vt:lpwstr/>
      </vt:variant>
      <vt:variant>
        <vt:i4>7405654</vt:i4>
      </vt:variant>
      <vt:variant>
        <vt:i4>3</vt:i4>
      </vt:variant>
      <vt:variant>
        <vt:i4>0</vt:i4>
      </vt:variant>
      <vt:variant>
        <vt:i4>5</vt:i4>
      </vt:variant>
      <vt:variant>
        <vt:lpwstr>mailto:elsispro@elsis.com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DMS</dc:title>
  <dc:creator>Rasa Paškevičiūtė</dc:creator>
  <cp:lastModifiedBy>Lina Zapolskytė</cp:lastModifiedBy>
  <cp:revision>2</cp:revision>
  <cp:lastPrinted>2016-10-13T05:19:00Z</cp:lastPrinted>
  <dcterms:created xsi:type="dcterms:W3CDTF">2017-04-05T11:09:00Z</dcterms:created>
  <dcterms:modified xsi:type="dcterms:W3CDTF">2017-04-05T11:09:00Z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0x010100B6FD79FF711D7F4A80B7523E01A03F83</vt:lpwstr>
  </property>
  <property fmtid="{D5CDD505-2E9C-101B-9397-08002B2CF9AE}" pid="3" name="Dok.versija">
    <vt:lpwstr>&lt;X.XX&gt;</vt:lpwstr>
  </property>
  <property fmtid="{D5CDD505-2E9C-101B-9397-08002B2CF9AE}" pid="4" name="Projekto kodas">
    <vt:lpwstr>&lt;Projekto kodas&gt;</vt:lpwstr>
  </property>
  <property fmtid="{D5CDD505-2E9C-101B-9397-08002B2CF9AE}" pid="5" name="Fazė">
    <vt:lpwstr>&lt;Fazė&gt;</vt:lpwstr>
  </property>
  <property fmtid="{D5CDD505-2E9C-101B-9397-08002B2CF9AE}" pid="6" name="Dok. tipas">
    <vt:lpwstr>&lt;Dokumento tipas&gt;</vt:lpwstr>
  </property>
  <property fmtid="{D5CDD505-2E9C-101B-9397-08002B2CF9AE}" pid="7" name="Dok. data">
    <vt:filetime>2000-01-01T09:15:00Z</vt:filetime>
  </property>
  <property fmtid="{D5CDD505-2E9C-101B-9397-08002B2CF9AE}" pid="8" name="Santrumpa">
    <vt:lpwstr>&lt;Santrumpa&gt;</vt:lpwstr>
  </property>
  <property fmtid="{D5CDD505-2E9C-101B-9397-08002B2CF9AE}" pid="9" name="Projekto pavadinimas">
    <vt:lpwstr>&lt;Projekto pavadinimas&gt;</vt:lpwstr>
  </property>
  <property fmtid="{D5CDD505-2E9C-101B-9397-08002B2CF9AE}" pid="10" name="Įmonė">
    <vt:lpwstr>UAB „Elsis PRO“</vt:lpwstr>
  </property>
  <property fmtid="{D5CDD505-2E9C-101B-9397-08002B2CF9AE}" pid="11" name="Sutartis">
    <vt:lpwstr>&lt;Sutarties nr.&gt;</vt:lpwstr>
  </property>
</Properties>
</file>